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EA636" w14:textId="77777777" w:rsidR="00807871" w:rsidRPr="0010459C" w:rsidRDefault="00ED5929" w:rsidP="0010459C">
      <w:pPr>
        <w:rPr>
          <w:sz w:val="20"/>
          <w:szCs w:val="20"/>
        </w:rPr>
      </w:pPr>
      <w:r w:rsidRPr="0010459C">
        <w:rPr>
          <w:rFonts w:ascii="Malayalam MN" w:hAnsi="Malayalam MN"/>
          <w:noProof/>
          <w:sz w:val="18"/>
          <w:szCs w:val="18"/>
          <w:lang w:eastAsia="zh-TW"/>
        </w:rPr>
        <mc:AlternateContent>
          <mc:Choice Requires="wps">
            <w:drawing>
              <wp:anchor distT="0" distB="0" distL="114300" distR="114300" simplePos="0" relativeHeight="251656704" behindDoc="0" locked="0" layoutInCell="1" allowOverlap="1" wp14:anchorId="2A081C84" wp14:editId="143AAB1A">
                <wp:simplePos x="0" y="0"/>
                <wp:positionH relativeFrom="column">
                  <wp:posOffset>-76200</wp:posOffset>
                </wp:positionH>
                <wp:positionV relativeFrom="paragraph">
                  <wp:posOffset>-605790</wp:posOffset>
                </wp:positionV>
                <wp:extent cx="6538595" cy="523875"/>
                <wp:effectExtent l="12700" t="12700" r="1905"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538595" cy="523875"/>
                        </a:xfrm>
                        <a:prstGeom prst="rect">
                          <a:avLst/>
                        </a:prstGeom>
                        <a:solidFill>
                          <a:srgbClr val="FFFFFF"/>
                        </a:solidFill>
                        <a:ln w="28575">
                          <a:solidFill>
                            <a:srgbClr val="000000"/>
                          </a:solidFill>
                          <a:miter lim="800000"/>
                          <a:headEnd/>
                          <a:tailEnd/>
                        </a:ln>
                      </wps:spPr>
                      <wps:txbx>
                        <w:txbxContent>
                          <w:p w14:paraId="6BF5E345" w14:textId="5344B440" w:rsidR="00983068" w:rsidRPr="0010459C" w:rsidRDefault="00983068" w:rsidP="00983068">
                            <w:pPr>
                              <w:jc w:val="center"/>
                              <w:rPr>
                                <w:rFonts w:ascii="Malayalam MN" w:hAnsi="Malayalam MN"/>
                                <w:sz w:val="20"/>
                                <w:szCs w:val="20"/>
                              </w:rPr>
                            </w:pPr>
                            <w:r w:rsidRPr="0010459C">
                              <w:rPr>
                                <w:rFonts w:ascii="Malayalam MN" w:hAnsi="Malayalam MN"/>
                                <w:sz w:val="20"/>
                                <w:szCs w:val="20"/>
                              </w:rPr>
                              <w:t>I</w:t>
                            </w:r>
                            <w:r w:rsidR="009F3841" w:rsidRPr="0010459C">
                              <w:rPr>
                                <w:rFonts w:ascii="Malayalam MN" w:hAnsi="Malayalam MN"/>
                                <w:sz w:val="20"/>
                                <w:szCs w:val="20"/>
                              </w:rPr>
                              <w:t xml:space="preserve"> have read </w:t>
                            </w:r>
                            <w:r w:rsidR="00096E02">
                              <w:rPr>
                                <w:rFonts w:ascii="Malayalam MN" w:hAnsi="Malayalam MN"/>
                                <w:sz w:val="20"/>
                                <w:szCs w:val="20"/>
                              </w:rPr>
                              <w:t>W</w:t>
                            </w:r>
                            <w:r w:rsidR="009F3841" w:rsidRPr="0010459C">
                              <w:rPr>
                                <w:rFonts w:ascii="Malayalam MN" w:hAnsi="Malayalam MN"/>
                                <w:sz w:val="20"/>
                                <w:szCs w:val="20"/>
                              </w:rPr>
                              <w:t>E</w:t>
                            </w:r>
                            <w:r w:rsidRPr="0010459C">
                              <w:rPr>
                                <w:rFonts w:ascii="Malayalam MN" w:hAnsi="Malayalam MN"/>
                                <w:sz w:val="20"/>
                                <w:szCs w:val="20"/>
                              </w:rPr>
                              <w:t>S Family Engagement Plan.</w:t>
                            </w:r>
                          </w:p>
                          <w:p w14:paraId="531CB2EB" w14:textId="77777777" w:rsidR="00983068" w:rsidRDefault="00983068">
                            <w:pPr>
                              <w:rPr>
                                <w:rFonts w:ascii="Malayalam MN" w:hAnsi="Malayalam MN"/>
                                <w:sz w:val="20"/>
                                <w:szCs w:val="20"/>
                              </w:rPr>
                            </w:pPr>
                            <w:r w:rsidRPr="0010459C">
                              <w:rPr>
                                <w:rFonts w:ascii="Malayalam MN" w:hAnsi="Malayalam MN"/>
                                <w:b/>
                                <w:sz w:val="20"/>
                                <w:szCs w:val="20"/>
                              </w:rPr>
                              <w:t>Student’s Name __</w:t>
                            </w:r>
                            <w:r w:rsidR="0010459C" w:rsidRPr="0010459C">
                              <w:rPr>
                                <w:rFonts w:ascii="Malayalam MN" w:hAnsi="Malayalam MN"/>
                                <w:b/>
                                <w:sz w:val="20"/>
                                <w:szCs w:val="20"/>
                              </w:rPr>
                              <w:t xml:space="preserve">__________________           </w:t>
                            </w:r>
                            <w:r w:rsidR="0010459C">
                              <w:rPr>
                                <w:rFonts w:ascii="Malayalam MN" w:hAnsi="Malayalam MN"/>
                                <w:b/>
                                <w:sz w:val="20"/>
                                <w:szCs w:val="20"/>
                              </w:rPr>
                              <w:tab/>
                            </w:r>
                            <w:r w:rsidRPr="0010459C">
                              <w:rPr>
                                <w:rFonts w:ascii="Malayalam MN" w:hAnsi="Malayalam MN"/>
                                <w:b/>
                                <w:sz w:val="20"/>
                                <w:szCs w:val="20"/>
                              </w:rPr>
                              <w:t>Parent Signatur</w:t>
                            </w:r>
                            <w:r w:rsidR="0010459C" w:rsidRPr="0010459C">
                              <w:rPr>
                                <w:rFonts w:ascii="Malayalam MN" w:hAnsi="Malayalam MN"/>
                                <w:b/>
                                <w:sz w:val="20"/>
                                <w:szCs w:val="20"/>
                              </w:rPr>
                              <w:t>e</w:t>
                            </w:r>
                            <w:r w:rsidR="0010459C" w:rsidRPr="0010459C">
                              <w:rPr>
                                <w:rFonts w:ascii="Malayalam MN" w:hAnsi="Malayalam MN"/>
                                <w:sz w:val="20"/>
                                <w:szCs w:val="20"/>
                              </w:rPr>
                              <w:t>_____________________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A081C84" id="_x0000_t202" coordsize="21600,21600" o:spt="202" path="m,l,21600r21600,l21600,xe">
                <v:stroke joinstyle="miter"/>
                <v:path gradientshapeok="t" o:connecttype="rect"/>
              </v:shapetype>
              <v:shape id="Text Box 4" o:spid="_x0000_s1026" type="#_x0000_t202" style="position:absolute;margin-left:-6pt;margin-top:-47.7pt;width:514.85pt;height:4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" strokeweight="2.25pt">
                <v:path arrowok="t"/>
                <v:textbox>
                  <w:txbxContent>
                    <w:p w14:paraId="6BF5E345" w14:textId="5344B440" w:rsidR="00983068" w:rsidRPr="0010459C" w:rsidRDefault="00983068" w:rsidP="00983068">
                      <w:pPr>
                        <w:jc w:val="center"/>
                        <w:rPr>
                          <w:rFonts w:ascii="Malayalam MN" w:hAnsi="Malayalam MN"/>
                          <w:sz w:val="20"/>
                          <w:szCs w:val="20"/>
                        </w:rPr>
                      </w:pPr>
                      <w:r w:rsidRPr="0010459C">
                        <w:rPr>
                          <w:rFonts w:ascii="Malayalam MN" w:hAnsi="Malayalam MN"/>
                          <w:sz w:val="20"/>
                          <w:szCs w:val="20"/>
                        </w:rPr>
                        <w:t>I</w:t>
                      </w:r>
                      <w:r w:rsidR="009F3841" w:rsidRPr="0010459C">
                        <w:rPr>
                          <w:rFonts w:ascii="Malayalam MN" w:hAnsi="Malayalam MN"/>
                          <w:sz w:val="20"/>
                          <w:szCs w:val="20"/>
                        </w:rPr>
                        <w:t xml:space="preserve"> have read </w:t>
                      </w:r>
                      <w:r w:rsidR="00096E02">
                        <w:rPr>
                          <w:rFonts w:ascii="Malayalam MN" w:hAnsi="Malayalam MN"/>
                          <w:sz w:val="20"/>
                          <w:szCs w:val="20"/>
                        </w:rPr>
                        <w:t>W</w:t>
                      </w:r>
                      <w:r w:rsidR="009F3841" w:rsidRPr="0010459C">
                        <w:rPr>
                          <w:rFonts w:ascii="Malayalam MN" w:hAnsi="Malayalam MN"/>
                          <w:sz w:val="20"/>
                          <w:szCs w:val="20"/>
                        </w:rPr>
                        <w:t>E</w:t>
                      </w:r>
                      <w:r w:rsidRPr="0010459C">
                        <w:rPr>
                          <w:rFonts w:ascii="Malayalam MN" w:hAnsi="Malayalam MN"/>
                          <w:sz w:val="20"/>
                          <w:szCs w:val="20"/>
                        </w:rPr>
                        <w:t>S Family Engagement Plan.</w:t>
                      </w:r>
                    </w:p>
                    <w:p w14:paraId="531CB2EB" w14:textId="77777777" w:rsidR="00983068" w:rsidRDefault="00983068">
                      <w:pPr>
                        <w:rPr>
                          <w:rFonts w:ascii="Malayalam MN" w:hAnsi="Malayalam MN"/>
                          <w:sz w:val="20"/>
                          <w:szCs w:val="20"/>
                        </w:rPr>
                      </w:pPr>
                      <w:r w:rsidRPr="0010459C">
                        <w:rPr>
                          <w:rFonts w:ascii="Malayalam MN" w:hAnsi="Malayalam MN"/>
                          <w:b/>
                          <w:sz w:val="20"/>
                          <w:szCs w:val="20"/>
                        </w:rPr>
                        <w:t>Student’s Name __</w:t>
                      </w:r>
                      <w:r w:rsidR="0010459C" w:rsidRPr="0010459C">
                        <w:rPr>
                          <w:rFonts w:ascii="Malayalam MN" w:hAnsi="Malayalam MN"/>
                          <w:b/>
                          <w:sz w:val="20"/>
                          <w:szCs w:val="20"/>
                        </w:rPr>
                        <w:t xml:space="preserve">__________________           </w:t>
                      </w:r>
                      <w:r w:rsidR="0010459C">
                        <w:rPr>
                          <w:rFonts w:ascii="Malayalam MN" w:hAnsi="Malayalam MN"/>
                          <w:b/>
                          <w:sz w:val="20"/>
                          <w:szCs w:val="20"/>
                        </w:rPr>
                        <w:tab/>
                      </w:r>
                      <w:r w:rsidRPr="0010459C">
                        <w:rPr>
                          <w:rFonts w:ascii="Malayalam MN" w:hAnsi="Malayalam MN"/>
                          <w:b/>
                          <w:sz w:val="20"/>
                          <w:szCs w:val="20"/>
                        </w:rPr>
                        <w:t>Parent Signatur</w:t>
                      </w:r>
                      <w:r w:rsidR="0010459C" w:rsidRPr="0010459C">
                        <w:rPr>
                          <w:rFonts w:ascii="Malayalam MN" w:hAnsi="Malayalam MN"/>
                          <w:b/>
                          <w:sz w:val="20"/>
                          <w:szCs w:val="20"/>
                        </w:rPr>
                        <w:t>e</w:t>
                      </w:r>
                      <w:r w:rsidR="0010459C" w:rsidRPr="0010459C">
                        <w:rPr>
                          <w:rFonts w:ascii="Malayalam MN" w:hAnsi="Malayalam MN"/>
                          <w:sz w:val="20"/>
                          <w:szCs w:val="20"/>
                        </w:rPr>
                        <w:t>_____________________</w:t>
                      </w:r>
                    </w:p>
                  </w:txbxContent>
                </v:textbox>
              </v:shape>
            </w:pict>
          </mc:Fallback>
        </mc:AlternateContent>
      </w:r>
      <w:r w:rsidRPr="0010459C">
        <w:rPr>
          <w:rFonts w:ascii="Malayalam MN" w:hAnsi="Malayalam MN"/>
          <w:noProof/>
          <w:sz w:val="18"/>
          <w:szCs w:val="18"/>
        </w:rPr>
        <mc:AlternateContent>
          <mc:Choice Requires="wps">
            <w:drawing>
              <wp:anchor distT="0" distB="0" distL="114300" distR="114300" simplePos="0" relativeHeight="251657728" behindDoc="0" locked="0" layoutInCell="1" allowOverlap="1" wp14:anchorId="29C2D24C" wp14:editId="320A7CE2">
                <wp:simplePos x="0" y="0"/>
                <wp:positionH relativeFrom="column">
                  <wp:posOffset>6490970</wp:posOffset>
                </wp:positionH>
                <wp:positionV relativeFrom="paragraph">
                  <wp:posOffset>-370840</wp:posOffset>
                </wp:positionV>
                <wp:extent cx="581025" cy="342900"/>
                <wp:effectExtent l="25400" t="38100" r="3175" b="254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581025" cy="342900"/>
                        </a:xfrm>
                        <a:prstGeom prst="rightArrow">
                          <a:avLst>
                            <a:gd name="adj1" fmla="val 50000"/>
                            <a:gd name="adj2" fmla="val 42361"/>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275377"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 o:spid="_x0000_s1026" type="#_x0000_t13" style="position:absolute;margin-left:511.1pt;margin-top:-29.2pt;width:45.75pt;height:27pt;rotation:18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" filled="f" strokeweight="2.25pt">
                <v:path arrowok="t"/>
              </v:shape>
            </w:pict>
          </mc:Fallback>
        </mc:AlternateContent>
      </w:r>
      <w:r w:rsidRPr="0010459C">
        <w:rPr>
          <w:rFonts w:ascii="Malayalam MN" w:hAnsi="Malayalam MN"/>
          <w:noProof/>
          <w:sz w:val="18"/>
          <w:szCs w:val="18"/>
        </w:rPr>
        <mc:AlternateContent>
          <mc:Choice Requires="wps">
            <w:drawing>
              <wp:anchor distT="0" distB="0" distL="114300" distR="114300" simplePos="0" relativeHeight="251658752" behindDoc="0" locked="0" layoutInCell="1" allowOverlap="1" wp14:anchorId="5765CAAF" wp14:editId="771D7A95">
                <wp:simplePos x="0" y="0"/>
                <wp:positionH relativeFrom="column">
                  <wp:posOffset>-294005</wp:posOffset>
                </wp:positionH>
                <wp:positionV relativeFrom="paragraph">
                  <wp:posOffset>-536575</wp:posOffset>
                </wp:positionV>
                <wp:extent cx="434340" cy="190500"/>
                <wp:effectExtent l="25400" t="63500" r="0" b="508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563210">
                          <a:off x="0" y="0"/>
                          <a:ext cx="434340" cy="190500"/>
                        </a:xfrm>
                        <a:prstGeom prst="rightArrow">
                          <a:avLst>
                            <a:gd name="adj1" fmla="val 50000"/>
                            <a:gd name="adj2" fmla="val 57000"/>
                          </a:avLst>
                        </a:prstGeom>
                        <a:noFill/>
                        <a:ln w="285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08DC75" id="AutoShape 2" o:spid="_x0000_s1026" type="#_x0000_t13" style="position:absolute;margin-left:-23.15pt;margin-top:-42.25pt;width:34.2pt;height:15pt;rotation:1707442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" filled="f" strokeweight="2.25pt">
                <v:path arrowok="t"/>
              </v:shape>
            </w:pict>
          </mc:Fallback>
        </mc:AlternateContent>
      </w:r>
      <w:r w:rsidR="0010459C">
        <w:rPr>
          <w:rFonts w:ascii="Malayalam MN" w:hAnsi="Malayalam MN"/>
          <w:noProof/>
          <w:sz w:val="18"/>
          <w:szCs w:val="18"/>
        </w:rPr>
        <w:tab/>
      </w:r>
      <w:r w:rsidR="00FB63FD">
        <w:rPr>
          <w:noProof/>
          <w:sz w:val="20"/>
          <w:szCs w:val="20"/>
        </w:rPr>
        <w:t xml:space="preserve">Westhaven Elementary </w:t>
      </w:r>
      <w:r w:rsidR="009F3841" w:rsidRPr="0010459C">
        <w:rPr>
          <w:noProof/>
          <w:sz w:val="20"/>
          <w:szCs w:val="20"/>
        </w:rPr>
        <w:t>School</w:t>
      </w:r>
      <w:r w:rsidR="00807871" w:rsidRPr="0010459C">
        <w:rPr>
          <w:sz w:val="20"/>
          <w:szCs w:val="20"/>
        </w:rPr>
        <w:t xml:space="preserve"> respects the roles and responsibilities of parents and is committed to developing a strong, ongoing partnership with parents to create and strengthen stimulating home and school learning environments; therefore, we have established expectations for parental involvement. </w:t>
      </w:r>
    </w:p>
    <w:p w14:paraId="219B2C20" w14:textId="77777777" w:rsidR="00807871" w:rsidRPr="0010459C" w:rsidRDefault="00807871" w:rsidP="0010459C">
      <w:pPr>
        <w:ind w:firstLine="720"/>
        <w:rPr>
          <w:sz w:val="20"/>
          <w:szCs w:val="20"/>
        </w:rPr>
      </w:pPr>
      <w:r w:rsidRPr="0010459C">
        <w:rPr>
          <w:sz w:val="20"/>
          <w:szCs w:val="20"/>
        </w:rPr>
        <w:t xml:space="preserve">Parental Involvement is the active role of parents in the education of their child/children and the improvement of students’ academic achievement.  Our Family Engagement Policy at </w:t>
      </w:r>
      <w:r w:rsidR="00FB63FD">
        <w:rPr>
          <w:sz w:val="20"/>
          <w:szCs w:val="20"/>
        </w:rPr>
        <w:t>Westhaven</w:t>
      </w:r>
      <w:r w:rsidR="009F3841" w:rsidRPr="0010459C">
        <w:rPr>
          <w:sz w:val="20"/>
          <w:szCs w:val="20"/>
        </w:rPr>
        <w:t xml:space="preserve"> Elementary</w:t>
      </w:r>
      <w:r w:rsidRPr="0010459C">
        <w:rPr>
          <w:sz w:val="20"/>
          <w:szCs w:val="20"/>
        </w:rPr>
        <w:t xml:space="preserve"> School was developed jointly with our parents.  Our goal is to prepare parents to be knowledgeable of the skills and information needed to help them and their children to be successful in school and to also establish the expectations for parental involvement.</w:t>
      </w:r>
    </w:p>
    <w:p w14:paraId="58F89E8A" w14:textId="77777777" w:rsidR="0010459C" w:rsidRPr="0010459C" w:rsidRDefault="0010459C" w:rsidP="0010459C">
      <w:pPr>
        <w:ind w:firstLine="720"/>
        <w:rPr>
          <w:sz w:val="20"/>
          <w:szCs w:val="20"/>
        </w:rPr>
      </w:pPr>
    </w:p>
    <w:p w14:paraId="54E708F2" w14:textId="77777777" w:rsidR="00807871" w:rsidRPr="0010459C" w:rsidRDefault="00807871" w:rsidP="00807871">
      <w:pPr>
        <w:pBdr>
          <w:top w:val="single" w:sz="4" w:space="1" w:color="auto"/>
          <w:left w:val="single" w:sz="4" w:space="4" w:color="auto"/>
          <w:bottom w:val="single" w:sz="4" w:space="1" w:color="auto"/>
          <w:right w:val="single" w:sz="4" w:space="4" w:color="auto"/>
        </w:pBdr>
        <w:jc w:val="center"/>
        <w:rPr>
          <w:b/>
          <w:sz w:val="20"/>
          <w:szCs w:val="20"/>
        </w:rPr>
      </w:pPr>
      <w:r w:rsidRPr="0010459C">
        <w:rPr>
          <w:b/>
          <w:sz w:val="20"/>
          <w:szCs w:val="20"/>
        </w:rPr>
        <w:t>Our PARENTS will act as advisors, resource persons</w:t>
      </w:r>
      <w:r w:rsidR="00087AF9" w:rsidRPr="0010459C">
        <w:rPr>
          <w:b/>
          <w:sz w:val="20"/>
          <w:szCs w:val="20"/>
        </w:rPr>
        <w:t>,</w:t>
      </w:r>
      <w:r w:rsidRPr="0010459C">
        <w:rPr>
          <w:b/>
          <w:sz w:val="20"/>
          <w:szCs w:val="20"/>
        </w:rPr>
        <w:t xml:space="preserve"> and coordinators in the following ways:</w:t>
      </w:r>
    </w:p>
    <w:p w14:paraId="3E4F0C92" w14:textId="77777777" w:rsidR="00807871" w:rsidRPr="0010459C" w:rsidRDefault="00807871" w:rsidP="00807871">
      <w:pPr>
        <w:numPr>
          <w:ilvl w:val="0"/>
          <w:numId w:val="1"/>
        </w:numPr>
        <w:rPr>
          <w:sz w:val="20"/>
          <w:szCs w:val="20"/>
        </w:rPr>
      </w:pPr>
      <w:r w:rsidRPr="0010459C">
        <w:rPr>
          <w:sz w:val="20"/>
          <w:szCs w:val="20"/>
        </w:rPr>
        <w:t>Be invited t</w:t>
      </w:r>
      <w:r w:rsidR="00087AF9" w:rsidRPr="0010459C">
        <w:rPr>
          <w:sz w:val="20"/>
          <w:szCs w:val="20"/>
        </w:rPr>
        <w:t>o attend Title 1 annual meeting</w:t>
      </w:r>
      <w:r w:rsidRPr="0010459C">
        <w:rPr>
          <w:sz w:val="20"/>
          <w:szCs w:val="20"/>
        </w:rPr>
        <w:t xml:space="preserve"> and be informed of Title 1 requirements.  </w:t>
      </w:r>
    </w:p>
    <w:p w14:paraId="79A22303" w14:textId="77777777" w:rsidR="00807871" w:rsidRPr="0010459C" w:rsidRDefault="00807871" w:rsidP="00807871">
      <w:pPr>
        <w:numPr>
          <w:ilvl w:val="0"/>
          <w:numId w:val="1"/>
        </w:numPr>
        <w:rPr>
          <w:sz w:val="20"/>
          <w:szCs w:val="20"/>
        </w:rPr>
      </w:pPr>
      <w:r w:rsidRPr="0010459C">
        <w:rPr>
          <w:sz w:val="20"/>
          <w:szCs w:val="20"/>
        </w:rPr>
        <w:t xml:space="preserve">Attend and participate in conferences, workshops and instructional activities to educate parents on the objectives concerning their child/children’s education and parent rights. </w:t>
      </w:r>
    </w:p>
    <w:p w14:paraId="5C263275" w14:textId="77777777" w:rsidR="00807871" w:rsidRPr="0010459C" w:rsidRDefault="00807871" w:rsidP="00807871">
      <w:pPr>
        <w:numPr>
          <w:ilvl w:val="0"/>
          <w:numId w:val="1"/>
        </w:numPr>
        <w:rPr>
          <w:sz w:val="20"/>
          <w:szCs w:val="20"/>
        </w:rPr>
      </w:pPr>
      <w:r w:rsidRPr="0010459C">
        <w:rPr>
          <w:sz w:val="20"/>
          <w:szCs w:val="20"/>
        </w:rPr>
        <w:t>Attend Family Literacy Initiatives and family service opportunities to improve parents’ academic skills and describe ways in supporting their child’s learning.</w:t>
      </w:r>
    </w:p>
    <w:p w14:paraId="406AA2D2" w14:textId="02380C95" w:rsidR="00807871" w:rsidRPr="0010459C" w:rsidRDefault="00807871" w:rsidP="00807871">
      <w:pPr>
        <w:numPr>
          <w:ilvl w:val="0"/>
          <w:numId w:val="1"/>
        </w:numPr>
        <w:rPr>
          <w:sz w:val="20"/>
          <w:szCs w:val="20"/>
        </w:rPr>
      </w:pPr>
      <w:r w:rsidRPr="0010459C">
        <w:rPr>
          <w:sz w:val="20"/>
          <w:szCs w:val="20"/>
        </w:rPr>
        <w:t>Attend school events and serve as advisors.</w:t>
      </w:r>
      <w:r w:rsidR="00827D48">
        <w:rPr>
          <w:sz w:val="20"/>
          <w:szCs w:val="20"/>
        </w:rPr>
        <w:t xml:space="preserve"> </w:t>
      </w:r>
    </w:p>
    <w:p w14:paraId="55F536D8" w14:textId="77777777" w:rsidR="00807871" w:rsidRPr="0010459C" w:rsidRDefault="00807871" w:rsidP="00807871">
      <w:pPr>
        <w:numPr>
          <w:ilvl w:val="0"/>
          <w:numId w:val="1"/>
        </w:numPr>
        <w:rPr>
          <w:sz w:val="20"/>
          <w:szCs w:val="20"/>
        </w:rPr>
      </w:pPr>
      <w:r w:rsidRPr="0010459C">
        <w:rPr>
          <w:sz w:val="20"/>
          <w:szCs w:val="20"/>
        </w:rPr>
        <w:t>Become school supporters and advocators.</w:t>
      </w:r>
    </w:p>
    <w:p w14:paraId="3B45CD2B" w14:textId="77777777" w:rsidR="00807871" w:rsidRPr="0010459C" w:rsidRDefault="00807871" w:rsidP="00807871">
      <w:pPr>
        <w:numPr>
          <w:ilvl w:val="0"/>
          <w:numId w:val="1"/>
        </w:numPr>
        <w:rPr>
          <w:sz w:val="20"/>
          <w:szCs w:val="20"/>
        </w:rPr>
      </w:pPr>
      <w:r w:rsidRPr="0010459C">
        <w:rPr>
          <w:sz w:val="20"/>
          <w:szCs w:val="20"/>
        </w:rPr>
        <w:t xml:space="preserve">Respond to students’ </w:t>
      </w:r>
      <w:r w:rsidR="009F3841" w:rsidRPr="0010459C">
        <w:rPr>
          <w:sz w:val="20"/>
          <w:szCs w:val="20"/>
        </w:rPr>
        <w:t>Tue</w:t>
      </w:r>
      <w:r w:rsidRPr="0010459C">
        <w:rPr>
          <w:sz w:val="20"/>
          <w:szCs w:val="20"/>
        </w:rPr>
        <w:t>sday folders, report cards and progress reports.</w:t>
      </w:r>
    </w:p>
    <w:p w14:paraId="7FDCB625" w14:textId="77777777" w:rsidR="00807871" w:rsidRPr="0010459C" w:rsidRDefault="00807871" w:rsidP="00807871">
      <w:pPr>
        <w:numPr>
          <w:ilvl w:val="0"/>
          <w:numId w:val="1"/>
        </w:numPr>
        <w:rPr>
          <w:sz w:val="20"/>
          <w:szCs w:val="20"/>
        </w:rPr>
      </w:pPr>
      <w:r w:rsidRPr="0010459C">
        <w:rPr>
          <w:sz w:val="20"/>
          <w:szCs w:val="20"/>
        </w:rPr>
        <w:t>Respond to memos, surveys, and questionnaires expressing ideas and concerns.</w:t>
      </w:r>
    </w:p>
    <w:p w14:paraId="5144AD3D" w14:textId="77777777" w:rsidR="0010459C" w:rsidRPr="0010459C" w:rsidRDefault="0010459C" w:rsidP="0010459C">
      <w:pPr>
        <w:ind w:left="1080"/>
        <w:rPr>
          <w:sz w:val="20"/>
          <w:szCs w:val="20"/>
        </w:rPr>
      </w:pPr>
    </w:p>
    <w:p w14:paraId="52B6EA7B" w14:textId="77777777" w:rsidR="00807871" w:rsidRPr="0010459C" w:rsidRDefault="00807871" w:rsidP="00807871">
      <w:pPr>
        <w:pStyle w:val="BodyTextIndent"/>
        <w:pBdr>
          <w:top w:val="single" w:sz="4" w:space="1" w:color="auto"/>
          <w:left w:val="single" w:sz="4" w:space="4" w:color="auto"/>
          <w:bottom w:val="single" w:sz="4" w:space="1" w:color="auto"/>
          <w:right w:val="single" w:sz="4" w:space="4" w:color="auto"/>
        </w:pBdr>
        <w:ind w:left="0"/>
        <w:jc w:val="center"/>
        <w:rPr>
          <w:rFonts w:ascii="Times New Roman" w:hAnsi="Times New Roman" w:cs="Times New Roman"/>
          <w:b/>
          <w:sz w:val="20"/>
          <w:szCs w:val="20"/>
        </w:rPr>
      </w:pPr>
      <w:r w:rsidRPr="0010459C">
        <w:rPr>
          <w:rFonts w:ascii="Times New Roman" w:hAnsi="Times New Roman" w:cs="Times New Roman"/>
          <w:b/>
          <w:sz w:val="20"/>
          <w:szCs w:val="20"/>
        </w:rPr>
        <w:t xml:space="preserve">The ADMINISTRATORS, FACULTY, STAFF, AND COMMUNITY will provide a strategic plan and implement </w:t>
      </w:r>
      <w:r w:rsidR="006A4877" w:rsidRPr="0010459C">
        <w:rPr>
          <w:rFonts w:ascii="Times New Roman" w:hAnsi="Times New Roman" w:cs="Times New Roman"/>
          <w:b/>
          <w:sz w:val="20"/>
          <w:szCs w:val="20"/>
        </w:rPr>
        <w:t>Title I</w:t>
      </w:r>
      <w:r w:rsidRPr="0010459C">
        <w:rPr>
          <w:rFonts w:ascii="Times New Roman" w:hAnsi="Times New Roman" w:cs="Times New Roman"/>
          <w:b/>
          <w:sz w:val="20"/>
          <w:szCs w:val="20"/>
        </w:rPr>
        <w:t xml:space="preserve"> requirements according to the guidelines set forth in the law, which include the following:</w:t>
      </w:r>
    </w:p>
    <w:p w14:paraId="4E4E4B0C" w14:textId="77777777" w:rsidR="00807871" w:rsidRPr="0010459C" w:rsidRDefault="00807871" w:rsidP="00807871">
      <w:pPr>
        <w:numPr>
          <w:ilvl w:val="0"/>
          <w:numId w:val="3"/>
        </w:numPr>
        <w:rPr>
          <w:sz w:val="20"/>
          <w:szCs w:val="20"/>
        </w:rPr>
      </w:pPr>
      <w:r w:rsidRPr="0010459C">
        <w:rPr>
          <w:sz w:val="20"/>
          <w:szCs w:val="20"/>
        </w:rPr>
        <w:t xml:space="preserve">Making parents aware of </w:t>
      </w:r>
      <w:r w:rsidR="006A4877" w:rsidRPr="0010459C">
        <w:rPr>
          <w:sz w:val="20"/>
          <w:szCs w:val="20"/>
        </w:rPr>
        <w:t>Title I</w:t>
      </w:r>
      <w:r w:rsidR="009F3841" w:rsidRPr="0010459C">
        <w:rPr>
          <w:sz w:val="20"/>
          <w:szCs w:val="20"/>
        </w:rPr>
        <w:t>,</w:t>
      </w:r>
      <w:r w:rsidRPr="0010459C">
        <w:rPr>
          <w:sz w:val="20"/>
          <w:szCs w:val="20"/>
        </w:rPr>
        <w:t xml:space="preserve"> and </w:t>
      </w:r>
      <w:r w:rsidR="00FB63FD">
        <w:rPr>
          <w:sz w:val="20"/>
          <w:szCs w:val="20"/>
        </w:rPr>
        <w:t>Westhaven</w:t>
      </w:r>
      <w:r w:rsidR="00FB63FD" w:rsidRPr="0010459C">
        <w:rPr>
          <w:sz w:val="20"/>
          <w:szCs w:val="20"/>
        </w:rPr>
        <w:t xml:space="preserve"> Elementary School </w:t>
      </w:r>
      <w:r w:rsidRPr="0010459C">
        <w:rPr>
          <w:sz w:val="20"/>
          <w:szCs w:val="20"/>
        </w:rPr>
        <w:t>Title I status.</w:t>
      </w:r>
    </w:p>
    <w:p w14:paraId="2CA1E773" w14:textId="77777777" w:rsidR="00807871" w:rsidRPr="0010459C" w:rsidRDefault="00807871" w:rsidP="00807871">
      <w:pPr>
        <w:numPr>
          <w:ilvl w:val="0"/>
          <w:numId w:val="3"/>
        </w:numPr>
        <w:rPr>
          <w:sz w:val="20"/>
          <w:szCs w:val="20"/>
        </w:rPr>
      </w:pPr>
      <w:r w:rsidRPr="0010459C">
        <w:rPr>
          <w:sz w:val="20"/>
          <w:szCs w:val="20"/>
        </w:rPr>
        <w:t>Encouraging parents to volunteer and participate in academic and extracurricular programs.</w:t>
      </w:r>
    </w:p>
    <w:p w14:paraId="5A38E351" w14:textId="77777777" w:rsidR="00807871" w:rsidRPr="0010459C" w:rsidRDefault="00807871" w:rsidP="004F21C2">
      <w:pPr>
        <w:numPr>
          <w:ilvl w:val="0"/>
          <w:numId w:val="3"/>
        </w:numPr>
        <w:rPr>
          <w:sz w:val="20"/>
          <w:szCs w:val="20"/>
        </w:rPr>
      </w:pPr>
      <w:r w:rsidRPr="0010459C">
        <w:rPr>
          <w:sz w:val="20"/>
          <w:szCs w:val="20"/>
        </w:rPr>
        <w:t>Allowing parents to observe the school’s programs</w:t>
      </w:r>
      <w:r w:rsidR="004F21C2" w:rsidRPr="0010459C">
        <w:rPr>
          <w:sz w:val="20"/>
          <w:szCs w:val="20"/>
        </w:rPr>
        <w:t>.</w:t>
      </w:r>
      <w:r w:rsidRPr="0010459C">
        <w:rPr>
          <w:sz w:val="20"/>
          <w:szCs w:val="20"/>
        </w:rPr>
        <w:t xml:space="preserve"> </w:t>
      </w:r>
    </w:p>
    <w:p w14:paraId="537591A3" w14:textId="77777777" w:rsidR="00807871" w:rsidRPr="0010459C" w:rsidRDefault="00807871" w:rsidP="00807871">
      <w:pPr>
        <w:numPr>
          <w:ilvl w:val="0"/>
          <w:numId w:val="3"/>
        </w:numPr>
        <w:rPr>
          <w:sz w:val="20"/>
          <w:szCs w:val="20"/>
        </w:rPr>
      </w:pPr>
      <w:r w:rsidRPr="0010459C">
        <w:rPr>
          <w:sz w:val="20"/>
          <w:szCs w:val="20"/>
        </w:rPr>
        <w:t xml:space="preserve">Providing parents with student information and frequent student progress reports to maintain supportive </w:t>
      </w:r>
    </w:p>
    <w:p w14:paraId="6060F3AD" w14:textId="77777777" w:rsidR="00807871" w:rsidRPr="0010459C" w:rsidRDefault="00807871" w:rsidP="00807871">
      <w:pPr>
        <w:ind w:left="720"/>
        <w:rPr>
          <w:sz w:val="20"/>
          <w:szCs w:val="20"/>
        </w:rPr>
      </w:pPr>
      <w:r w:rsidRPr="0010459C">
        <w:rPr>
          <w:sz w:val="20"/>
          <w:szCs w:val="20"/>
        </w:rPr>
        <w:t xml:space="preserve">        and effective learning environment.</w:t>
      </w:r>
    </w:p>
    <w:p w14:paraId="02712F69" w14:textId="4579231C" w:rsidR="00807871" w:rsidRPr="0010459C" w:rsidRDefault="00807871" w:rsidP="00807871">
      <w:pPr>
        <w:numPr>
          <w:ilvl w:val="0"/>
          <w:numId w:val="3"/>
        </w:numPr>
        <w:rPr>
          <w:sz w:val="20"/>
          <w:szCs w:val="20"/>
        </w:rPr>
      </w:pPr>
      <w:r w:rsidRPr="0010459C">
        <w:rPr>
          <w:sz w:val="20"/>
          <w:szCs w:val="20"/>
        </w:rPr>
        <w:t xml:space="preserve">Soliciting feedback and suggestions from parents concerning decisions relating to the education of </w:t>
      </w:r>
      <w:proofErr w:type="gramStart"/>
      <w:r w:rsidR="00510BEE" w:rsidRPr="0010459C">
        <w:rPr>
          <w:sz w:val="20"/>
          <w:szCs w:val="20"/>
        </w:rPr>
        <w:t>the</w:t>
      </w:r>
      <w:r w:rsidR="00510BEE">
        <w:rPr>
          <w:sz w:val="20"/>
          <w:szCs w:val="20"/>
        </w:rPr>
        <w:t>ir</w:t>
      </w:r>
      <w:proofErr w:type="gramEnd"/>
      <w:r w:rsidRPr="0010459C">
        <w:rPr>
          <w:sz w:val="20"/>
          <w:szCs w:val="20"/>
        </w:rPr>
        <w:t xml:space="preserve"> </w:t>
      </w:r>
    </w:p>
    <w:p w14:paraId="4B34706A" w14:textId="77777777" w:rsidR="00807871" w:rsidRPr="0010459C" w:rsidRDefault="00807871" w:rsidP="00807871">
      <w:pPr>
        <w:ind w:left="720"/>
        <w:rPr>
          <w:sz w:val="20"/>
          <w:szCs w:val="20"/>
        </w:rPr>
      </w:pPr>
      <w:r w:rsidRPr="0010459C">
        <w:rPr>
          <w:sz w:val="20"/>
          <w:szCs w:val="20"/>
        </w:rPr>
        <w:t xml:space="preserve">        children.</w:t>
      </w:r>
    </w:p>
    <w:p w14:paraId="35C95EDD" w14:textId="77777777" w:rsidR="00807871" w:rsidRPr="0010459C" w:rsidRDefault="00807871" w:rsidP="00807871">
      <w:pPr>
        <w:numPr>
          <w:ilvl w:val="0"/>
          <w:numId w:val="3"/>
        </w:numPr>
        <w:rPr>
          <w:sz w:val="20"/>
          <w:szCs w:val="20"/>
        </w:rPr>
      </w:pPr>
      <w:r w:rsidRPr="0010459C">
        <w:rPr>
          <w:sz w:val="20"/>
          <w:szCs w:val="20"/>
        </w:rPr>
        <w:t>Providing parents with a copy of the Family Engagement Policy.</w:t>
      </w:r>
    </w:p>
    <w:p w14:paraId="0949124A" w14:textId="77777777" w:rsidR="00807871" w:rsidRPr="0010459C" w:rsidRDefault="00807871" w:rsidP="00807871">
      <w:pPr>
        <w:numPr>
          <w:ilvl w:val="0"/>
          <w:numId w:val="3"/>
        </w:numPr>
        <w:rPr>
          <w:sz w:val="20"/>
          <w:szCs w:val="20"/>
        </w:rPr>
      </w:pPr>
      <w:r w:rsidRPr="0010459C">
        <w:rPr>
          <w:sz w:val="20"/>
          <w:szCs w:val="20"/>
        </w:rPr>
        <w:t xml:space="preserve">Providing parents with a description and explanation of the curriculum in use at the school, forms of </w:t>
      </w:r>
    </w:p>
    <w:p w14:paraId="534F57BB" w14:textId="77777777" w:rsidR="00807871" w:rsidRPr="0010459C" w:rsidRDefault="00807871" w:rsidP="00807871">
      <w:pPr>
        <w:ind w:left="720"/>
        <w:rPr>
          <w:sz w:val="20"/>
          <w:szCs w:val="20"/>
        </w:rPr>
      </w:pPr>
      <w:r w:rsidRPr="0010459C">
        <w:rPr>
          <w:sz w:val="20"/>
          <w:szCs w:val="20"/>
        </w:rPr>
        <w:t xml:space="preserve">        academic assessment used to measure student progress, and the levels students are expected to meet.</w:t>
      </w:r>
    </w:p>
    <w:p w14:paraId="25E57947" w14:textId="77777777" w:rsidR="00807871" w:rsidRPr="0010459C" w:rsidRDefault="00807871" w:rsidP="00807871">
      <w:pPr>
        <w:numPr>
          <w:ilvl w:val="0"/>
          <w:numId w:val="3"/>
        </w:numPr>
        <w:rPr>
          <w:sz w:val="20"/>
          <w:szCs w:val="20"/>
        </w:rPr>
      </w:pPr>
      <w:r w:rsidRPr="0010459C">
        <w:rPr>
          <w:sz w:val="20"/>
          <w:szCs w:val="20"/>
        </w:rPr>
        <w:t xml:space="preserve">Providing parents with an organized and on-going instructional leadership team that plans, reviews and </w:t>
      </w:r>
    </w:p>
    <w:p w14:paraId="6F6A522F" w14:textId="77777777" w:rsidR="00807871" w:rsidRPr="0010459C" w:rsidRDefault="00807871" w:rsidP="00807871">
      <w:pPr>
        <w:ind w:left="720"/>
        <w:rPr>
          <w:sz w:val="20"/>
          <w:szCs w:val="20"/>
        </w:rPr>
      </w:pPr>
      <w:r w:rsidRPr="0010459C">
        <w:rPr>
          <w:sz w:val="20"/>
          <w:szCs w:val="20"/>
        </w:rPr>
        <w:t xml:space="preserve">        monitors programs that improve parent involvement and the School Level Family Engagement Plan.</w:t>
      </w:r>
    </w:p>
    <w:p w14:paraId="5CDFDA85" w14:textId="77777777" w:rsidR="0010459C" w:rsidRPr="0010459C" w:rsidRDefault="0010459C" w:rsidP="00807871">
      <w:pPr>
        <w:ind w:left="720"/>
        <w:rPr>
          <w:sz w:val="20"/>
          <w:szCs w:val="20"/>
        </w:rPr>
      </w:pPr>
    </w:p>
    <w:p w14:paraId="12CF0D7D" w14:textId="77777777" w:rsidR="00807871" w:rsidRPr="0010459C" w:rsidRDefault="00807871" w:rsidP="00807871">
      <w:pPr>
        <w:pBdr>
          <w:top w:val="single" w:sz="4" w:space="1" w:color="auto"/>
          <w:left w:val="single" w:sz="4" w:space="4" w:color="auto"/>
          <w:bottom w:val="single" w:sz="4" w:space="1" w:color="auto"/>
          <w:right w:val="single" w:sz="4" w:space="4" w:color="auto"/>
        </w:pBdr>
        <w:rPr>
          <w:b/>
          <w:sz w:val="20"/>
          <w:szCs w:val="20"/>
        </w:rPr>
      </w:pPr>
      <w:r w:rsidRPr="0010459C">
        <w:rPr>
          <w:b/>
          <w:sz w:val="20"/>
          <w:szCs w:val="20"/>
        </w:rPr>
        <w:t>To ensure that our parents participate in the development and implementat</w:t>
      </w:r>
      <w:r w:rsidR="00C84DEA" w:rsidRPr="0010459C">
        <w:rPr>
          <w:b/>
          <w:sz w:val="20"/>
          <w:szCs w:val="20"/>
        </w:rPr>
        <w:t>ion of the school’s program, WE</w:t>
      </w:r>
      <w:r w:rsidR="00192360" w:rsidRPr="0010459C">
        <w:rPr>
          <w:b/>
          <w:sz w:val="20"/>
          <w:szCs w:val="20"/>
        </w:rPr>
        <w:t xml:space="preserve"> </w:t>
      </w:r>
      <w:r w:rsidRPr="0010459C">
        <w:rPr>
          <w:b/>
          <w:sz w:val="20"/>
          <w:szCs w:val="20"/>
        </w:rPr>
        <w:t>will do the following:</w:t>
      </w:r>
    </w:p>
    <w:p w14:paraId="2C4540D7" w14:textId="77777777" w:rsidR="00807871" w:rsidRPr="0010459C" w:rsidRDefault="00807871" w:rsidP="00807871">
      <w:pPr>
        <w:numPr>
          <w:ilvl w:val="0"/>
          <w:numId w:val="2"/>
        </w:numPr>
        <w:rPr>
          <w:sz w:val="20"/>
          <w:szCs w:val="20"/>
        </w:rPr>
      </w:pPr>
      <w:r w:rsidRPr="0010459C">
        <w:rPr>
          <w:sz w:val="20"/>
          <w:szCs w:val="20"/>
        </w:rPr>
        <w:t xml:space="preserve">Invite all parents to attend annual meetings to explain the components and requirements of </w:t>
      </w:r>
      <w:r w:rsidR="006A4877" w:rsidRPr="0010459C">
        <w:rPr>
          <w:sz w:val="20"/>
          <w:szCs w:val="20"/>
        </w:rPr>
        <w:t xml:space="preserve">Title I </w:t>
      </w:r>
      <w:r w:rsidRPr="0010459C">
        <w:rPr>
          <w:sz w:val="20"/>
          <w:szCs w:val="20"/>
        </w:rPr>
        <w:t>and the importance of communication.</w:t>
      </w:r>
    </w:p>
    <w:p w14:paraId="77D53611" w14:textId="77777777" w:rsidR="00807871" w:rsidRPr="0010459C" w:rsidRDefault="00807871" w:rsidP="00807871">
      <w:pPr>
        <w:numPr>
          <w:ilvl w:val="0"/>
          <w:numId w:val="2"/>
        </w:numPr>
        <w:rPr>
          <w:sz w:val="20"/>
          <w:szCs w:val="20"/>
        </w:rPr>
      </w:pPr>
      <w:r w:rsidRPr="0010459C">
        <w:rPr>
          <w:sz w:val="20"/>
          <w:szCs w:val="20"/>
        </w:rPr>
        <w:t>Provide flexible times during the day, throughout the school year for parents to attend monthly meetings.</w:t>
      </w:r>
    </w:p>
    <w:p w14:paraId="498832B2" w14:textId="77777777" w:rsidR="00807871" w:rsidRPr="0010459C" w:rsidRDefault="00807871" w:rsidP="00807871">
      <w:pPr>
        <w:numPr>
          <w:ilvl w:val="0"/>
          <w:numId w:val="2"/>
        </w:numPr>
        <w:spacing w:before="100" w:beforeAutospacing="1" w:after="100" w:afterAutospacing="1"/>
        <w:rPr>
          <w:color w:val="000000"/>
          <w:sz w:val="20"/>
          <w:szCs w:val="20"/>
        </w:rPr>
      </w:pPr>
      <w:r w:rsidRPr="0010459C">
        <w:rPr>
          <w:color w:val="000000"/>
          <w:sz w:val="20"/>
          <w:szCs w:val="20"/>
        </w:rPr>
        <w:t xml:space="preserve">Develop jointly with parents, a parent-school compact showing how parents, schools and students share responsibilities.  Disseminate the compact to all students/parents and acquire appropriate signatures. </w:t>
      </w:r>
    </w:p>
    <w:p w14:paraId="090DAEB5" w14:textId="77777777" w:rsidR="00807871" w:rsidRPr="0010459C" w:rsidRDefault="00807871" w:rsidP="00807871">
      <w:pPr>
        <w:numPr>
          <w:ilvl w:val="0"/>
          <w:numId w:val="2"/>
        </w:numPr>
        <w:rPr>
          <w:sz w:val="20"/>
          <w:szCs w:val="20"/>
        </w:rPr>
      </w:pPr>
      <w:r w:rsidRPr="0010459C">
        <w:rPr>
          <w:sz w:val="20"/>
          <w:szCs w:val="20"/>
        </w:rPr>
        <w:t>Offer on-going, diverse parental training and workshops.</w:t>
      </w:r>
    </w:p>
    <w:p w14:paraId="6CF419A3" w14:textId="77777777" w:rsidR="00807871" w:rsidRPr="0010459C" w:rsidRDefault="00807871" w:rsidP="00807871">
      <w:pPr>
        <w:numPr>
          <w:ilvl w:val="0"/>
          <w:numId w:val="2"/>
        </w:numPr>
        <w:rPr>
          <w:sz w:val="20"/>
          <w:szCs w:val="20"/>
        </w:rPr>
      </w:pPr>
      <w:r w:rsidRPr="0010459C">
        <w:rPr>
          <w:sz w:val="20"/>
          <w:szCs w:val="20"/>
        </w:rPr>
        <w:t>Involve parents in planning and developing school improvement projects.</w:t>
      </w:r>
    </w:p>
    <w:p w14:paraId="6B8871C8" w14:textId="77777777" w:rsidR="00807871" w:rsidRPr="0010459C" w:rsidRDefault="00807871" w:rsidP="00807871">
      <w:pPr>
        <w:numPr>
          <w:ilvl w:val="0"/>
          <w:numId w:val="2"/>
        </w:numPr>
        <w:rPr>
          <w:sz w:val="20"/>
          <w:szCs w:val="20"/>
        </w:rPr>
      </w:pPr>
      <w:r w:rsidRPr="0010459C">
        <w:rPr>
          <w:sz w:val="20"/>
          <w:szCs w:val="20"/>
        </w:rPr>
        <w:t>Encourage parents to regularly visit and take an active role in school planning to discuss the School/Parent Compact and hold parent and teacher conferences.</w:t>
      </w:r>
    </w:p>
    <w:p w14:paraId="6C81F153" w14:textId="77777777" w:rsidR="007C2432" w:rsidRPr="0010459C" w:rsidRDefault="00807871" w:rsidP="003A47FF">
      <w:pPr>
        <w:numPr>
          <w:ilvl w:val="0"/>
          <w:numId w:val="2"/>
        </w:numPr>
        <w:rPr>
          <w:sz w:val="20"/>
          <w:szCs w:val="20"/>
        </w:rPr>
      </w:pPr>
      <w:r w:rsidRPr="0010459C">
        <w:rPr>
          <w:sz w:val="20"/>
          <w:szCs w:val="20"/>
        </w:rPr>
        <w:t>Provide parents with a nine-weeks curriculum overview; inform parents of their child/children’s academic assessment, and proficiency levels according to the formative assessments, teacher made tests and TCAP data.</w:t>
      </w:r>
    </w:p>
    <w:p w14:paraId="5013FE1A" w14:textId="77777777" w:rsidR="00903A01" w:rsidRPr="0010459C" w:rsidRDefault="00903A01" w:rsidP="003A47FF">
      <w:pPr>
        <w:numPr>
          <w:ilvl w:val="0"/>
          <w:numId w:val="2"/>
        </w:numPr>
        <w:rPr>
          <w:sz w:val="20"/>
          <w:szCs w:val="20"/>
        </w:rPr>
      </w:pPr>
      <w:r w:rsidRPr="0010459C">
        <w:rPr>
          <w:sz w:val="20"/>
          <w:szCs w:val="20"/>
        </w:rPr>
        <w:t xml:space="preserve">Provide parents timely information about programs under parent involvement by means of flyers, parent link, school website, </w:t>
      </w:r>
      <w:r w:rsidR="009F3841" w:rsidRPr="0010459C">
        <w:rPr>
          <w:sz w:val="20"/>
          <w:szCs w:val="20"/>
        </w:rPr>
        <w:t>and Tue</w:t>
      </w:r>
      <w:r w:rsidR="004F21C2" w:rsidRPr="0010459C">
        <w:rPr>
          <w:sz w:val="20"/>
          <w:szCs w:val="20"/>
        </w:rPr>
        <w:t>sday Folders.</w:t>
      </w:r>
    </w:p>
    <w:sectPr w:rsidR="00903A01" w:rsidRPr="0010459C" w:rsidSect="00192360">
      <w:headerReference w:type="default" r:id="rId8"/>
      <w:footerReference w:type="default" r:id="rId9"/>
      <w:type w:val="nextColumn"/>
      <w:pgSz w:w="12240" w:h="15840" w:code="1"/>
      <w:pgMar w:top="3245" w:right="878" w:bottom="864" w:left="878" w:header="720" w:footer="14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D6E0E" w14:textId="77777777" w:rsidR="00705C2F" w:rsidRDefault="00705C2F">
      <w:r>
        <w:separator/>
      </w:r>
    </w:p>
  </w:endnote>
  <w:endnote w:type="continuationSeparator" w:id="0">
    <w:p w14:paraId="01B5D3A1" w14:textId="77777777" w:rsidR="00705C2F" w:rsidRDefault="00705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ayalam MN">
    <w:altName w:val="Kartika"/>
    <w:charset w:val="00"/>
    <w:family w:val="auto"/>
    <w:pitch w:val="variable"/>
    <w:sig w:usb0="008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5004" w14:textId="2589797A" w:rsidR="00192360" w:rsidRDefault="004E47A4">
    <w:pPr>
      <w:pStyle w:val="Footer"/>
      <w:rPr>
        <w:sz w:val="20"/>
        <w:szCs w:val="20"/>
      </w:rPr>
    </w:pPr>
    <w:r w:rsidRPr="004E47A4">
      <w:rPr>
        <w:sz w:val="20"/>
        <w:szCs w:val="20"/>
      </w:rPr>
      <w:t>Memphis-Shelby County Schools offers educational and employment opportunities without regard to race, color, religion, sex, creed, age, disability, national origin, or genetic information.</w:t>
    </w:r>
  </w:p>
  <w:p w14:paraId="7DEE0D9B" w14:textId="6C756FBF" w:rsidR="00873473" w:rsidRPr="00873473" w:rsidRDefault="00873473" w:rsidP="00873473">
    <w:pPr>
      <w:pStyle w:val="Footer"/>
      <w:jc w:val="center"/>
      <w:rPr>
        <w:i/>
        <w:iCs/>
        <w:sz w:val="20"/>
        <w:szCs w:val="20"/>
      </w:rPr>
    </w:pPr>
    <w:r w:rsidRPr="00873473">
      <w:rPr>
        <w:i/>
        <w:iCs/>
        <w:sz w:val="20"/>
        <w:szCs w:val="20"/>
      </w:rPr>
      <w:t>Revised May 202</w:t>
    </w:r>
    <w:r w:rsidR="00510BEE">
      <w:rPr>
        <w:i/>
        <w:iCs/>
        <w:sz w:val="20"/>
        <w:szCs w:val="20"/>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3E5F4" w14:textId="77777777" w:rsidR="00705C2F" w:rsidRDefault="00705C2F">
      <w:r>
        <w:separator/>
      </w:r>
    </w:p>
  </w:footnote>
  <w:footnote w:type="continuationSeparator" w:id="0">
    <w:p w14:paraId="54031A46" w14:textId="77777777" w:rsidR="00705C2F" w:rsidRDefault="00705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41A9D" w14:textId="77777777" w:rsidR="009F3841" w:rsidRDefault="00ED5929">
    <w:pPr>
      <w:pStyle w:val="Header"/>
    </w:pPr>
    <w:r>
      <w:rPr>
        <w:noProof/>
      </w:rPr>
      <mc:AlternateContent>
        <mc:Choice Requires="wps">
          <w:drawing>
            <wp:anchor distT="36576" distB="36576" distL="36576" distR="36576" simplePos="0" relativeHeight="251657728" behindDoc="0" locked="0" layoutInCell="1" allowOverlap="1" wp14:anchorId="63D22BA3" wp14:editId="10E0EF6C">
              <wp:simplePos x="0" y="0"/>
              <wp:positionH relativeFrom="page">
                <wp:posOffset>557530</wp:posOffset>
              </wp:positionH>
              <wp:positionV relativeFrom="page">
                <wp:posOffset>243205</wp:posOffset>
              </wp:positionV>
              <wp:extent cx="6477000" cy="74041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477000" cy="74041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E80A4B8" w14:textId="77777777" w:rsidR="0010459C" w:rsidRPr="0010459C" w:rsidRDefault="0010459C" w:rsidP="0010459C">
                          <w:pPr>
                            <w:jc w:val="center"/>
                            <w:rPr>
                              <w:b/>
                              <w:sz w:val="32"/>
                              <w:szCs w:val="32"/>
                            </w:rPr>
                          </w:pPr>
                          <w:r w:rsidRPr="0010459C">
                            <w:rPr>
                              <w:b/>
                              <w:sz w:val="32"/>
                              <w:szCs w:val="32"/>
                            </w:rPr>
                            <w:t>Family Engagement Plan</w:t>
                          </w:r>
                        </w:p>
                        <w:p w14:paraId="083C06C1" w14:textId="0E55B6D5" w:rsidR="00FB63FD" w:rsidRDefault="00510BEE" w:rsidP="0010459C">
                          <w:pPr>
                            <w:jc w:val="center"/>
                          </w:pPr>
                          <w:r>
                            <w:t>2026-2027</w:t>
                          </w:r>
                        </w:p>
                        <w:p w14:paraId="01DBE0C6" w14:textId="77777777" w:rsidR="009F3841" w:rsidRPr="0010459C" w:rsidRDefault="00FB63FD" w:rsidP="0010459C">
                          <w:pPr>
                            <w:jc w:val="center"/>
                            <w:rPr>
                              <w:sz w:val="22"/>
                              <w:szCs w:val="22"/>
                            </w:rPr>
                          </w:pPr>
                          <w:r>
                            <w:rPr>
                              <w:sz w:val="22"/>
                              <w:szCs w:val="22"/>
                            </w:rPr>
                            <w:t>Westhaven</w:t>
                          </w:r>
                          <w:r w:rsidR="0010459C" w:rsidRPr="0010459C">
                            <w:rPr>
                              <w:sz w:val="22"/>
                              <w:szCs w:val="22"/>
                            </w:rPr>
                            <w:t xml:space="preserve"> Elementary School</w:t>
                          </w:r>
                        </w:p>
                        <w:p w14:paraId="6B4ACA6B" w14:textId="77777777" w:rsidR="0010459C" w:rsidRPr="0010459C" w:rsidRDefault="00017A11" w:rsidP="0010459C">
                          <w:pPr>
                            <w:jc w:val="center"/>
                            <w:rPr>
                              <w:sz w:val="22"/>
                              <w:szCs w:val="22"/>
                            </w:rPr>
                          </w:pPr>
                          <w:r>
                            <w:rPr>
                              <w:sz w:val="22"/>
                              <w:szCs w:val="22"/>
                            </w:rPr>
                            <w:t xml:space="preserve"> (901) 416-</w:t>
                          </w:r>
                          <w:r w:rsidR="00096E02">
                            <w:rPr>
                              <w:sz w:val="22"/>
                              <w:szCs w:val="22"/>
                            </w:rPr>
                            <w:t>8740</w:t>
                          </w:r>
                        </w:p>
                      </w:txbxContent>
                    </wps:txbx>
                    <wps:bodyPr rot="0" vert="horz" wrap="square" lIns="36195" tIns="0"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D22BA3" id="_x0000_t202" coordsize="21600,21600" o:spt="202" path="m,l,21600r21600,l21600,xe">
              <v:stroke joinstyle="miter"/>
              <v:path gradientshapeok="t" o:connecttype="rect"/>
            </v:shapetype>
            <v:shape id="Text Box 3" o:spid="_x0000_s1027" type="#_x0000_t202" style="position:absolute;margin-left:43.9pt;margin-top:19.15pt;width:510pt;height:58.3pt;z-index:25165772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" stroked="f" strokeweight="0" insetpen="t">
              <v:shadow color="#ccc"/>
              <v:path arrowok="t"/>
              <v:textbox inset="2.85pt,0,2.85pt,0">
                <w:txbxContent>
                  <w:p w14:paraId="5E80A4B8" w14:textId="77777777" w:rsidR="0010459C" w:rsidRPr="0010459C" w:rsidRDefault="0010459C" w:rsidP="0010459C">
                    <w:pPr>
                      <w:jc w:val="center"/>
                      <w:rPr>
                        <w:b/>
                        <w:sz w:val="32"/>
                        <w:szCs w:val="32"/>
                      </w:rPr>
                    </w:pPr>
                    <w:r w:rsidRPr="0010459C">
                      <w:rPr>
                        <w:b/>
                        <w:sz w:val="32"/>
                        <w:szCs w:val="32"/>
                      </w:rPr>
                      <w:t>Family Engagement Plan</w:t>
                    </w:r>
                  </w:p>
                  <w:p w14:paraId="083C06C1" w14:textId="0E55B6D5" w:rsidR="00FB63FD" w:rsidRDefault="00510BEE" w:rsidP="0010459C">
                    <w:pPr>
                      <w:jc w:val="center"/>
                    </w:pPr>
                    <w:r>
                      <w:t>2026-2027</w:t>
                    </w:r>
                  </w:p>
                  <w:p w14:paraId="01DBE0C6" w14:textId="77777777" w:rsidR="009F3841" w:rsidRPr="0010459C" w:rsidRDefault="00FB63FD" w:rsidP="0010459C">
                    <w:pPr>
                      <w:jc w:val="center"/>
                      <w:rPr>
                        <w:sz w:val="22"/>
                        <w:szCs w:val="22"/>
                      </w:rPr>
                    </w:pPr>
                    <w:r>
                      <w:rPr>
                        <w:sz w:val="22"/>
                        <w:szCs w:val="22"/>
                      </w:rPr>
                      <w:t>Westhaven</w:t>
                    </w:r>
                    <w:r w:rsidR="0010459C" w:rsidRPr="0010459C">
                      <w:rPr>
                        <w:sz w:val="22"/>
                        <w:szCs w:val="22"/>
                      </w:rPr>
                      <w:t xml:space="preserve"> Elementary School</w:t>
                    </w:r>
                  </w:p>
                  <w:p w14:paraId="6B4ACA6B" w14:textId="77777777" w:rsidR="0010459C" w:rsidRPr="0010459C" w:rsidRDefault="00017A11" w:rsidP="0010459C">
                    <w:pPr>
                      <w:jc w:val="center"/>
                      <w:rPr>
                        <w:sz w:val="22"/>
                        <w:szCs w:val="22"/>
                      </w:rPr>
                    </w:pPr>
                    <w:r>
                      <w:rPr>
                        <w:sz w:val="22"/>
                        <w:szCs w:val="22"/>
                      </w:rPr>
                      <w:t xml:space="preserve"> (901) 416-</w:t>
                    </w:r>
                    <w:r w:rsidR="00096E02">
                      <w:rPr>
                        <w:sz w:val="22"/>
                        <w:szCs w:val="22"/>
                      </w:rPr>
                      <w:t>8740</w:t>
                    </w:r>
                  </w:p>
                </w:txbxContent>
              </v:textbox>
              <w10:wrap anchorx="page" anchory="page"/>
            </v:shape>
          </w:pict>
        </mc:Fallback>
      </mc:AlternateContent>
    </w:r>
  </w:p>
  <w:p w14:paraId="196DF139" w14:textId="77777777" w:rsidR="00F81E4C" w:rsidRDefault="00ED5929">
    <w:pPr>
      <w:pStyle w:val="Header"/>
    </w:pPr>
    <w:r>
      <w:rPr>
        <w:noProof/>
      </w:rPr>
      <mc:AlternateContent>
        <mc:Choice Requires="wps">
          <w:drawing>
            <wp:anchor distT="36576" distB="36576" distL="36576" distR="36576" simplePos="0" relativeHeight="251656704" behindDoc="0" locked="0" layoutInCell="1" allowOverlap="1" wp14:anchorId="204DC898" wp14:editId="63153832">
              <wp:simplePos x="0" y="0"/>
              <wp:positionH relativeFrom="page">
                <wp:posOffset>3986530</wp:posOffset>
              </wp:positionH>
              <wp:positionV relativeFrom="page">
                <wp:posOffset>310515</wp:posOffset>
              </wp:positionV>
              <wp:extent cx="2157730" cy="76263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57730" cy="762635"/>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BDB8275" w14:textId="77777777" w:rsidR="00F81E4C" w:rsidRPr="007C2432" w:rsidRDefault="00F81E4C" w:rsidP="00F81E4C">
                          <w:pPr>
                            <w:pStyle w:val="Address1"/>
                            <w:rPr>
                              <w:rFonts w:ascii="Bookman Old Style" w:hAnsi="Bookman Old Style"/>
                            </w:rPr>
                          </w:pPr>
                        </w:p>
                      </w:txbxContent>
                    </wps:txbx>
                    <wps:bodyPr rot="0" vert="horz" wrap="square" lIns="36195" tIns="0" rIns="36195"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DC898" id="Text Box 2" o:spid="_x0000_s1028" type="#_x0000_t202" style="position:absolute;margin-left:313.9pt;margin-top:24.45pt;width:169.9pt;height:60.05pt;z-index:25165670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" stroked="f" strokeweight="0" insetpen="t">
              <v:shadow color="#ccc"/>
              <v:path arrowok="t"/>
              <v:textbox inset="2.85pt,0,2.85pt,0">
                <w:txbxContent>
                  <w:p w14:paraId="6BDB8275" w14:textId="77777777" w:rsidR="00F81E4C" w:rsidRPr="007C2432" w:rsidRDefault="00F81E4C" w:rsidP="00F81E4C">
                    <w:pPr>
                      <w:pStyle w:val="Address1"/>
                      <w:rPr>
                        <w:rFonts w:ascii="Bookman Old Style" w:hAnsi="Bookman Old Style"/>
                      </w:rPr>
                    </w:pPr>
                  </w:p>
                </w:txbxContent>
              </v:textbox>
              <w10:wrap anchorx="page" anchory="page"/>
            </v:shape>
          </w:pict>
        </mc:Fallback>
      </mc:AlternateContent>
    </w:r>
    <w:r>
      <w:rPr>
        <w:noProof/>
      </w:rPr>
      <mc:AlternateContent>
        <mc:Choice Requires="wps">
          <w:drawing>
            <wp:anchor distT="36576" distB="36576" distL="36576" distR="36576" simplePos="0" relativeHeight="251658752" behindDoc="0" locked="0" layoutInCell="1" allowOverlap="1" wp14:anchorId="4019D338" wp14:editId="39C8EB41">
              <wp:simplePos x="0" y="0"/>
              <wp:positionH relativeFrom="page">
                <wp:posOffset>6794500</wp:posOffset>
              </wp:positionH>
              <wp:positionV relativeFrom="page">
                <wp:posOffset>1293495</wp:posOffset>
              </wp:positionV>
              <wp:extent cx="428625" cy="596900"/>
              <wp:effectExtent l="0" t="0" r="0" b="0"/>
              <wp:wrapNone/>
              <wp:docPr id="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625" cy="59690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E16AE7" id="Rectangle 1" o:spid="_x0000_s1026" style="position:absolute;margin-left:535pt;margin-top:101.85pt;width:33.75pt;height:47pt;z-index:25165875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" stroked="f" strokeweight="0" insetpen="t">
              <v:shadow color="#ccc"/>
              <v:path arrowok="t"/>
              <v:textbox inset="2.88pt,2.88pt,2.88pt,2.88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A664EE1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45931F6"/>
    <w:multiLevelType w:val="hybridMultilevel"/>
    <w:tmpl w:val="587017FC"/>
    <w:lvl w:ilvl="0" w:tplc="684000A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401D4D95"/>
    <w:multiLevelType w:val="hybridMultilevel"/>
    <w:tmpl w:val="849026C0"/>
    <w:lvl w:ilvl="0" w:tplc="404291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7C6C00CC"/>
    <w:multiLevelType w:val="hybridMultilevel"/>
    <w:tmpl w:val="A72E42A2"/>
    <w:lvl w:ilvl="0" w:tplc="E2D6DA20">
      <w:start w:val="1"/>
      <w:numFmt w:val="decimal"/>
      <w:lvlText w:val="%1."/>
      <w:lvlJc w:val="left"/>
      <w:pPr>
        <w:tabs>
          <w:tab w:val="num" w:pos="108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55391520">
    <w:abstractNumId w:val="2"/>
  </w:num>
  <w:num w:numId="2" w16cid:durableId="1556962653">
    <w:abstractNumId w:val="1"/>
  </w:num>
  <w:num w:numId="3" w16cid:durableId="208417362">
    <w:abstractNumId w:val="3"/>
  </w:num>
  <w:num w:numId="4" w16cid:durableId="604965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06"/>
  <w:displayHorizontalDrawingGridEvery w:val="0"/>
  <w:displayVerticalDrawingGridEvery w:val="2"/>
  <w:noPunctuationKerning/>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432"/>
    <w:rsid w:val="00000C0A"/>
    <w:rsid w:val="00017A11"/>
    <w:rsid w:val="00087AF9"/>
    <w:rsid w:val="0009055A"/>
    <w:rsid w:val="000908B0"/>
    <w:rsid w:val="00096E02"/>
    <w:rsid w:val="000D5779"/>
    <w:rsid w:val="0010459C"/>
    <w:rsid w:val="00110A46"/>
    <w:rsid w:val="00111EA1"/>
    <w:rsid w:val="0013344B"/>
    <w:rsid w:val="001458F2"/>
    <w:rsid w:val="001460D2"/>
    <w:rsid w:val="001524DF"/>
    <w:rsid w:val="00162D0E"/>
    <w:rsid w:val="00192360"/>
    <w:rsid w:val="001C1380"/>
    <w:rsid w:val="001E3E38"/>
    <w:rsid w:val="00202943"/>
    <w:rsid w:val="002212B9"/>
    <w:rsid w:val="00224B64"/>
    <w:rsid w:val="00235A0D"/>
    <w:rsid w:val="00265195"/>
    <w:rsid w:val="00265C47"/>
    <w:rsid w:val="00293A9D"/>
    <w:rsid w:val="002D788E"/>
    <w:rsid w:val="002E64B0"/>
    <w:rsid w:val="00347312"/>
    <w:rsid w:val="003948E3"/>
    <w:rsid w:val="003A47FF"/>
    <w:rsid w:val="003E6F76"/>
    <w:rsid w:val="003F4DEF"/>
    <w:rsid w:val="00407904"/>
    <w:rsid w:val="004530CE"/>
    <w:rsid w:val="004E47A4"/>
    <w:rsid w:val="004F21C2"/>
    <w:rsid w:val="004F4E53"/>
    <w:rsid w:val="00506068"/>
    <w:rsid w:val="005063B3"/>
    <w:rsid w:val="0051082A"/>
    <w:rsid w:val="00510BEE"/>
    <w:rsid w:val="006206EF"/>
    <w:rsid w:val="00633A76"/>
    <w:rsid w:val="00637DE8"/>
    <w:rsid w:val="006529DD"/>
    <w:rsid w:val="00683044"/>
    <w:rsid w:val="006874EC"/>
    <w:rsid w:val="006A4877"/>
    <w:rsid w:val="00705C2F"/>
    <w:rsid w:val="007863B1"/>
    <w:rsid w:val="00786880"/>
    <w:rsid w:val="007B28BB"/>
    <w:rsid w:val="007C2432"/>
    <w:rsid w:val="00807871"/>
    <w:rsid w:val="00827D48"/>
    <w:rsid w:val="00873473"/>
    <w:rsid w:val="0087787A"/>
    <w:rsid w:val="00890437"/>
    <w:rsid w:val="008B2338"/>
    <w:rsid w:val="00903A01"/>
    <w:rsid w:val="0090600B"/>
    <w:rsid w:val="00925C3C"/>
    <w:rsid w:val="00933833"/>
    <w:rsid w:val="0093544A"/>
    <w:rsid w:val="00983068"/>
    <w:rsid w:val="009B3E9A"/>
    <w:rsid w:val="009C124F"/>
    <w:rsid w:val="009C478A"/>
    <w:rsid w:val="009E7625"/>
    <w:rsid w:val="009F3841"/>
    <w:rsid w:val="00A3461B"/>
    <w:rsid w:val="00A43646"/>
    <w:rsid w:val="00A72B81"/>
    <w:rsid w:val="00A74EA5"/>
    <w:rsid w:val="00AA03D7"/>
    <w:rsid w:val="00AA16CD"/>
    <w:rsid w:val="00AB3301"/>
    <w:rsid w:val="00AF19E9"/>
    <w:rsid w:val="00B01E42"/>
    <w:rsid w:val="00B0323E"/>
    <w:rsid w:val="00B265B8"/>
    <w:rsid w:val="00B35851"/>
    <w:rsid w:val="00B65C72"/>
    <w:rsid w:val="00B91832"/>
    <w:rsid w:val="00BB632E"/>
    <w:rsid w:val="00BD4592"/>
    <w:rsid w:val="00BF2ADC"/>
    <w:rsid w:val="00C11226"/>
    <w:rsid w:val="00C53D59"/>
    <w:rsid w:val="00C7051F"/>
    <w:rsid w:val="00C84DEA"/>
    <w:rsid w:val="00C9312B"/>
    <w:rsid w:val="00CC28FE"/>
    <w:rsid w:val="00D175AC"/>
    <w:rsid w:val="00D5258F"/>
    <w:rsid w:val="00D60B10"/>
    <w:rsid w:val="00D73986"/>
    <w:rsid w:val="00D96107"/>
    <w:rsid w:val="00DF13E8"/>
    <w:rsid w:val="00DF67D4"/>
    <w:rsid w:val="00E054DB"/>
    <w:rsid w:val="00E53C75"/>
    <w:rsid w:val="00E8369C"/>
    <w:rsid w:val="00E905FD"/>
    <w:rsid w:val="00E93E80"/>
    <w:rsid w:val="00E97C1C"/>
    <w:rsid w:val="00EA5AAB"/>
    <w:rsid w:val="00ED0544"/>
    <w:rsid w:val="00ED5929"/>
    <w:rsid w:val="00F240B6"/>
    <w:rsid w:val="00F51D62"/>
    <w:rsid w:val="00F75028"/>
    <w:rsid w:val="00F81E4C"/>
    <w:rsid w:val="00FB4D6E"/>
    <w:rsid w:val="00FB63FD"/>
    <w:rsid w:val="00FC06E1"/>
    <w:rsid w:val="00FC6E92"/>
    <w:rsid w:val="00FC7A0B"/>
    <w:rsid w:val="00FD2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2F05AA2C"/>
  <w14:defaultImageDpi w14:val="300"/>
  <w15:chartTrackingRefBased/>
  <w15:docId w15:val="{8DDAD2EE-A709-DD44-9DBD-F4926604D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871"/>
    <w:rPr>
      <w:sz w:val="24"/>
      <w:szCs w:val="24"/>
    </w:rPr>
  </w:style>
  <w:style w:type="paragraph" w:styleId="Heading1">
    <w:name w:val="heading 1"/>
    <w:next w:val="Normal"/>
    <w:qFormat/>
    <w:rsid w:val="00BB632E"/>
    <w:pPr>
      <w:spacing w:before="100" w:beforeAutospacing="1" w:line="280" w:lineRule="exact"/>
      <w:outlineLvl w:val="0"/>
    </w:pPr>
    <w:rPr>
      <w:rFonts w:ascii="Lucida Sans Unicode" w:hAnsi="Lucida Sans Unicode" w:cs="Arial"/>
      <w:b/>
      <w:color w:val="FFFFFF"/>
      <w:spacing w:val="20"/>
      <w:kern w:val="28"/>
      <w:sz w:val="28"/>
      <w:szCs w:val="28"/>
    </w:rPr>
  </w:style>
  <w:style w:type="paragraph" w:styleId="Heading2">
    <w:name w:val="heading 2"/>
    <w:basedOn w:val="Normal"/>
    <w:next w:val="Normal"/>
    <w:qFormat/>
    <w:rsid w:val="003A47FF"/>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3A47FF"/>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81E4C"/>
    <w:pPr>
      <w:tabs>
        <w:tab w:val="center" w:pos="4320"/>
        <w:tab w:val="right" w:pos="8640"/>
      </w:tabs>
    </w:pPr>
  </w:style>
  <w:style w:type="paragraph" w:styleId="Footer">
    <w:name w:val="footer"/>
    <w:basedOn w:val="Normal"/>
    <w:rsid w:val="00F81E4C"/>
    <w:pPr>
      <w:tabs>
        <w:tab w:val="center" w:pos="4320"/>
        <w:tab w:val="right" w:pos="8640"/>
      </w:tabs>
    </w:pPr>
  </w:style>
  <w:style w:type="paragraph" w:customStyle="1" w:styleId="Address1">
    <w:name w:val="Address 1"/>
    <w:next w:val="Normal"/>
    <w:rsid w:val="00BB632E"/>
    <w:rPr>
      <w:rFonts w:ascii="Tahoma" w:hAnsi="Tahoma" w:cs="Arial"/>
      <w:spacing w:val="10"/>
      <w:kern w:val="28"/>
      <w:sz w:val="16"/>
      <w:szCs w:val="16"/>
    </w:rPr>
  </w:style>
  <w:style w:type="paragraph" w:styleId="BodyTextIndent">
    <w:name w:val="Body Text Indent"/>
    <w:basedOn w:val="Normal"/>
    <w:link w:val="BodyTextIndentChar"/>
    <w:rsid w:val="00807871"/>
    <w:pPr>
      <w:ind w:left="720"/>
    </w:pPr>
    <w:rPr>
      <w:rFonts w:ascii="Arial" w:hAnsi="Arial" w:cs="Arial"/>
    </w:rPr>
  </w:style>
  <w:style w:type="character" w:customStyle="1" w:styleId="BodyTextIndentChar">
    <w:name w:val="Body Text Indent Char"/>
    <w:link w:val="BodyTextIndent"/>
    <w:rsid w:val="00807871"/>
    <w:rPr>
      <w:rFonts w:ascii="Arial" w:hAnsi="Arial" w:cs="Arial"/>
      <w:sz w:val="24"/>
      <w:szCs w:val="24"/>
    </w:rPr>
  </w:style>
  <w:style w:type="paragraph" w:styleId="BalloonText">
    <w:name w:val="Balloon Text"/>
    <w:basedOn w:val="Normal"/>
    <w:link w:val="BalloonTextChar"/>
    <w:uiPriority w:val="99"/>
    <w:semiHidden/>
    <w:unhideWhenUsed/>
    <w:rsid w:val="00983068"/>
    <w:rPr>
      <w:rFonts w:ascii="Tahoma" w:hAnsi="Tahoma" w:cs="Tahoma"/>
      <w:sz w:val="16"/>
      <w:szCs w:val="16"/>
    </w:rPr>
  </w:style>
  <w:style w:type="character" w:customStyle="1" w:styleId="BalloonTextChar">
    <w:name w:val="Balloon Text Char"/>
    <w:link w:val="BalloonText"/>
    <w:uiPriority w:val="99"/>
    <w:semiHidden/>
    <w:rsid w:val="009830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oydsf\Application%20Data\Microsoft\Templates\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A6D5C-17FD-584E-ACA1-60C927414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Template>
  <TotalTime>1</TotalTime>
  <Pages>1</Pages>
  <Words>584</Words>
  <Characters>3332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boydsf</dc:creator>
  <cp:keywords/>
  <dc:description/>
  <cp:lastModifiedBy>ANDRAYA M CHEERS</cp:lastModifiedBy>
  <cp:revision>2</cp:revision>
  <cp:lastPrinted>2026-05-11T14:53:00Z</cp:lastPrinted>
  <dcterms:created xsi:type="dcterms:W3CDTF">2026-05-11T15:13:00Z</dcterms:created>
  <dcterms:modified xsi:type="dcterms:W3CDTF">2026-05-11T15:13:00Z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TC060874441033</vt:lpwstr>
  </property>
</Properties>
</file>