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17BB8" w14:textId="77777777" w:rsidR="00ED0111" w:rsidRPr="008B7333"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b/>
          <w:bCs/>
          <w:color w:val="000000"/>
          <w:sz w:val="36"/>
          <w:szCs w:val="36"/>
        </w:rPr>
      </w:pPr>
      <w:bookmarkStart w:id="0" w:name="_Toc262147560"/>
      <w:bookmarkStart w:id="1" w:name="_Toc385495570"/>
      <w:r w:rsidRPr="008B7333">
        <w:rPr>
          <w:rFonts w:asciiTheme="majorHAnsi" w:eastAsia="Times New Roman" w:hAnsiTheme="majorHAnsi" w:cstheme="majorHAnsi"/>
          <w:b/>
          <w:bCs/>
          <w:color w:val="000000"/>
          <w:sz w:val="36"/>
          <w:szCs w:val="36"/>
        </w:rPr>
        <w:t xml:space="preserve">Columbus City Schools: </w:t>
      </w:r>
      <w:r w:rsidRPr="008B7333">
        <w:rPr>
          <w:rFonts w:asciiTheme="majorHAnsi" w:eastAsia="Times New Roman" w:hAnsiTheme="majorHAnsi" w:cstheme="majorHAnsi"/>
          <w:b/>
          <w:bCs/>
          <w:color w:val="FF0000"/>
          <w:sz w:val="36"/>
          <w:szCs w:val="36"/>
        </w:rPr>
        <w:t>Read Me First</w:t>
      </w:r>
      <w:bookmarkEnd w:id="0"/>
      <w:bookmarkEnd w:id="1"/>
    </w:p>
    <w:p w14:paraId="0813EE5B" w14:textId="3B45BA6C" w:rsidR="00ED0111" w:rsidRPr="00357182" w:rsidRDefault="00ED0111" w:rsidP="00B02617">
      <w:pPr>
        <w:keepNext/>
        <w:keepLines/>
        <w:suppressAutoHyphens/>
        <w:autoSpaceDE w:val="0"/>
        <w:autoSpaceDN w:val="0"/>
        <w:adjustRightInd w:val="0"/>
        <w:spacing w:before="240" w:after="120" w:line="264" w:lineRule="auto"/>
        <w:ind w:left="1728" w:hanging="1728"/>
        <w:textAlignment w:val="center"/>
        <w:rPr>
          <w:rFonts w:asciiTheme="majorHAnsi" w:eastAsia="Times New Roman" w:hAnsiTheme="majorHAnsi" w:cstheme="majorHAnsi"/>
          <w:sz w:val="28"/>
          <w:szCs w:val="28"/>
        </w:rPr>
      </w:pPr>
      <w:r w:rsidRPr="008B7333">
        <w:rPr>
          <w:rFonts w:asciiTheme="majorHAnsi" w:eastAsia="Times New Roman" w:hAnsiTheme="majorHAnsi" w:cstheme="majorHAnsi"/>
          <w:bCs/>
          <w:sz w:val="28"/>
          <w:szCs w:val="28"/>
        </w:rPr>
        <w:t>RFP Type:</w:t>
      </w:r>
      <w:r w:rsidRPr="00357182">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ab/>
      </w:r>
      <w:r w:rsidRPr="00357182">
        <w:rPr>
          <w:rFonts w:asciiTheme="majorHAnsi" w:eastAsia="Times New Roman" w:hAnsiTheme="majorHAnsi" w:cstheme="majorHAnsi"/>
          <w:sz w:val="28"/>
          <w:szCs w:val="28"/>
        </w:rPr>
        <w:tab/>
      </w:r>
      <w:r w:rsidR="000E14D5">
        <w:rPr>
          <w:rFonts w:asciiTheme="majorHAnsi" w:eastAsia="Times New Roman" w:hAnsiTheme="majorHAnsi" w:cstheme="majorHAnsi"/>
          <w:sz w:val="28"/>
          <w:szCs w:val="28"/>
        </w:rPr>
        <w:t>COBRA and FSA</w:t>
      </w:r>
      <w:r w:rsidR="00381810">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Request for Proposal</w:t>
      </w:r>
    </w:p>
    <w:p w14:paraId="7FABC87D" w14:textId="565E8F90" w:rsidR="00ED0111" w:rsidRPr="00357182"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Due Date:</w:t>
      </w:r>
      <w:r w:rsidRPr="00357182">
        <w:rPr>
          <w:rFonts w:asciiTheme="majorHAnsi" w:eastAsia="Times New Roman" w:hAnsiTheme="majorHAnsi" w:cstheme="majorHAnsi"/>
          <w:sz w:val="28"/>
          <w:szCs w:val="28"/>
        </w:rPr>
        <w:tab/>
      </w:r>
      <w:r w:rsidR="00357182">
        <w:rPr>
          <w:rFonts w:asciiTheme="majorHAnsi" w:eastAsia="Times New Roman" w:hAnsiTheme="majorHAnsi" w:cstheme="majorHAnsi"/>
          <w:sz w:val="28"/>
          <w:szCs w:val="28"/>
        </w:rPr>
        <w:tab/>
      </w:r>
      <w:r w:rsidR="00732CF6" w:rsidRPr="00732CF6">
        <w:rPr>
          <w:rFonts w:asciiTheme="majorHAnsi" w:eastAsia="Times New Roman" w:hAnsiTheme="majorHAnsi" w:cstheme="majorHAnsi"/>
          <w:b/>
          <w:bCs/>
          <w:sz w:val="28"/>
          <w:szCs w:val="28"/>
        </w:rPr>
        <w:t>February</w:t>
      </w:r>
      <w:r w:rsidR="001A3162" w:rsidRPr="00732CF6">
        <w:rPr>
          <w:rFonts w:asciiTheme="majorHAnsi" w:eastAsia="Times New Roman" w:hAnsiTheme="majorHAnsi" w:cstheme="majorHAnsi"/>
          <w:b/>
          <w:bCs/>
          <w:sz w:val="28"/>
          <w:szCs w:val="28"/>
        </w:rPr>
        <w:t xml:space="preserve"> </w:t>
      </w:r>
      <w:r w:rsidR="0056564B">
        <w:rPr>
          <w:rFonts w:asciiTheme="majorHAnsi" w:eastAsia="Times New Roman" w:hAnsiTheme="majorHAnsi" w:cstheme="majorHAnsi"/>
          <w:b/>
          <w:bCs/>
          <w:sz w:val="28"/>
          <w:szCs w:val="28"/>
        </w:rPr>
        <w:t>25</w:t>
      </w:r>
      <w:r w:rsidRPr="008B7333">
        <w:rPr>
          <w:rFonts w:asciiTheme="majorHAnsi" w:eastAsia="Times New Roman" w:hAnsiTheme="majorHAnsi" w:cstheme="majorHAnsi"/>
          <w:b/>
          <w:bCs/>
          <w:sz w:val="28"/>
          <w:szCs w:val="28"/>
        </w:rPr>
        <w:t xml:space="preserve">, </w:t>
      </w:r>
      <w:proofErr w:type="gramStart"/>
      <w:r w:rsidRPr="008B7333">
        <w:rPr>
          <w:rFonts w:asciiTheme="majorHAnsi" w:eastAsia="Times New Roman" w:hAnsiTheme="majorHAnsi" w:cstheme="majorHAnsi"/>
          <w:b/>
          <w:bCs/>
          <w:sz w:val="28"/>
          <w:szCs w:val="28"/>
        </w:rPr>
        <w:t>202</w:t>
      </w:r>
      <w:r w:rsidR="00907BAA">
        <w:rPr>
          <w:rFonts w:asciiTheme="majorHAnsi" w:eastAsia="Times New Roman" w:hAnsiTheme="majorHAnsi" w:cstheme="majorHAnsi"/>
          <w:b/>
          <w:bCs/>
          <w:sz w:val="28"/>
          <w:szCs w:val="28"/>
        </w:rPr>
        <w:t>6</w:t>
      </w:r>
      <w:proofErr w:type="gramEnd"/>
      <w:r w:rsidRPr="008B7333">
        <w:rPr>
          <w:rFonts w:asciiTheme="majorHAnsi" w:eastAsia="Times New Roman" w:hAnsiTheme="majorHAnsi" w:cstheme="majorHAnsi"/>
          <w:b/>
          <w:bCs/>
          <w:sz w:val="28"/>
          <w:szCs w:val="28"/>
        </w:rPr>
        <w:t xml:space="preserve"> at 5:00 p.m. E</w:t>
      </w:r>
      <w:r w:rsidR="000F4908" w:rsidRPr="008B7333">
        <w:rPr>
          <w:rFonts w:asciiTheme="majorHAnsi" w:eastAsia="Times New Roman" w:hAnsiTheme="majorHAnsi" w:cstheme="majorHAnsi"/>
          <w:b/>
          <w:bCs/>
          <w:sz w:val="28"/>
          <w:szCs w:val="28"/>
        </w:rPr>
        <w:t>S</w:t>
      </w:r>
      <w:r w:rsidRPr="008B7333">
        <w:rPr>
          <w:rFonts w:asciiTheme="majorHAnsi" w:eastAsia="Times New Roman" w:hAnsiTheme="majorHAnsi" w:cstheme="majorHAnsi"/>
          <w:b/>
          <w:bCs/>
          <w:sz w:val="28"/>
          <w:szCs w:val="28"/>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4692CE83"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proofErr w:type="gramStart"/>
      <w:r w:rsidRPr="00ED0111">
        <w:rPr>
          <w:rFonts w:asciiTheme="majorHAnsi" w:eastAsia="Times New Roman" w:hAnsiTheme="majorHAnsi" w:cstheme="majorHAnsi"/>
          <w:b/>
          <w:bCs/>
          <w:sz w:val="24"/>
        </w:rPr>
        <w:t>:</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Approximately</w:t>
      </w:r>
      <w:proofErr w:type="gramEnd"/>
      <w:r w:rsidRPr="00ED0111">
        <w:rPr>
          <w:rFonts w:asciiTheme="majorHAnsi" w:eastAsia="Times New Roman" w:hAnsiTheme="majorHAnsi" w:cstheme="majorHAnsi"/>
          <w:bCs/>
          <w:sz w:val="24"/>
        </w:rPr>
        <w:t xml:space="preserve"> </w:t>
      </w:r>
      <w:r w:rsidR="008B7333">
        <w:rPr>
          <w:rFonts w:asciiTheme="majorHAnsi" w:eastAsia="Times New Roman" w:hAnsiTheme="majorHAnsi" w:cstheme="majorHAnsi"/>
          <w:bCs/>
          <w:sz w:val="24"/>
        </w:rPr>
        <w:t>8</w:t>
      </w:r>
      <w:r w:rsidRPr="00ED0111">
        <w:rPr>
          <w:rFonts w:asciiTheme="majorHAnsi" w:eastAsia="Times New Roman" w:hAnsiTheme="majorHAnsi" w:cstheme="majorHAnsi"/>
          <w:bCs/>
          <w:sz w:val="24"/>
        </w:rPr>
        <w:t>,</w:t>
      </w:r>
      <w:r w:rsidR="005643FA">
        <w:rPr>
          <w:rFonts w:asciiTheme="majorHAnsi" w:eastAsia="Times New Roman" w:hAnsiTheme="majorHAnsi" w:cstheme="majorHAnsi"/>
          <w:bCs/>
          <w:sz w:val="24"/>
        </w:rPr>
        <w:t>0</w:t>
      </w:r>
      <w:r w:rsidRPr="00ED0111">
        <w:rPr>
          <w:rFonts w:asciiTheme="majorHAnsi" w:eastAsia="Times New Roman" w:hAnsiTheme="majorHAnsi" w:cstheme="majorHAnsi"/>
          <w:bCs/>
          <w:sz w:val="24"/>
        </w:rPr>
        <w:t>00</w:t>
      </w:r>
    </w:p>
    <w:p w14:paraId="31E27DE6" w14:textId="198C5DB9"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proofErr w:type="gramStart"/>
      <w:r w:rsidRPr="00ED0111">
        <w:rPr>
          <w:rFonts w:asciiTheme="majorHAnsi" w:eastAsia="Times New Roman" w:hAnsiTheme="majorHAnsi" w:cstheme="majorHAnsi"/>
          <w:b/>
          <w:bCs/>
          <w:sz w:val="24"/>
        </w:rPr>
        <w:t>:</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w:t>
      </w:r>
      <w:r w:rsidR="00AD70D2">
        <w:rPr>
          <w:rFonts w:asciiTheme="majorHAnsi" w:eastAsia="Times New Roman" w:hAnsiTheme="majorHAnsi" w:cstheme="majorHAnsi"/>
          <w:bCs/>
          <w:sz w:val="24"/>
        </w:rPr>
        <w:t>anuary</w:t>
      </w:r>
      <w:proofErr w:type="gramEnd"/>
      <w:r w:rsidR="00AD70D2">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1, 202</w:t>
      </w:r>
      <w:r w:rsidR="00907BAA">
        <w:rPr>
          <w:rFonts w:asciiTheme="majorHAnsi" w:eastAsia="Times New Roman" w:hAnsiTheme="majorHAnsi" w:cstheme="majorHAnsi"/>
          <w:bCs/>
          <w:sz w:val="24"/>
        </w:rPr>
        <w:t>7</w:t>
      </w:r>
    </w:p>
    <w:p w14:paraId="5904AA95" w14:textId="77777777" w:rsidR="00ED0111" w:rsidRPr="00ED0111" w:rsidRDefault="00ED0111" w:rsidP="00ED0111">
      <w:pPr>
        <w:rPr>
          <w:rFonts w:asciiTheme="majorHAnsi" w:hAnsiTheme="majorHAnsi" w:cstheme="majorHAnsi"/>
          <w:sz w:val="24"/>
          <w:szCs w:val="24"/>
        </w:rPr>
      </w:pP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69F2A156" w14:textId="1B96AE6C" w:rsidR="00A95228" w:rsidRDefault="00990448" w:rsidP="00990448">
      <w:pPr>
        <w:rPr>
          <w:rFonts w:cs="Arial"/>
        </w:rPr>
      </w:pPr>
      <w:r>
        <w:rPr>
          <w:rFonts w:cs="Arial"/>
        </w:rPr>
        <w:t>C</w:t>
      </w:r>
      <w:r w:rsidR="00F777A4">
        <w:rPr>
          <w:rFonts w:cs="Arial"/>
        </w:rPr>
        <w:t xml:space="preserve">olumbus </w:t>
      </w:r>
      <w:r>
        <w:rPr>
          <w:rFonts w:cs="Arial"/>
        </w:rPr>
        <w:t>C</w:t>
      </w:r>
      <w:r w:rsidR="00F777A4">
        <w:rPr>
          <w:rFonts w:cs="Arial"/>
        </w:rPr>
        <w:t xml:space="preserve">ity </w:t>
      </w:r>
      <w:r>
        <w:rPr>
          <w:rFonts w:cs="Arial"/>
        </w:rPr>
        <w:t>S</w:t>
      </w:r>
      <w:r w:rsidR="00F777A4">
        <w:rPr>
          <w:rFonts w:cs="Arial"/>
        </w:rPr>
        <w:t>chools</w:t>
      </w:r>
      <w:r>
        <w:rPr>
          <w:rFonts w:cs="Arial"/>
        </w:rPr>
        <w:t xml:space="preserve"> </w:t>
      </w:r>
      <w:r w:rsidRPr="00D1013A">
        <w:rPr>
          <w:rFonts w:cs="Arial"/>
        </w:rPr>
        <w:t>is seeking to secure a vendor who will partner with them to deliver a seamless, employee-focused experience</w:t>
      </w:r>
      <w:r w:rsidR="002E651E">
        <w:rPr>
          <w:rFonts w:cs="Arial"/>
        </w:rPr>
        <w:t xml:space="preserve">.  </w:t>
      </w:r>
      <w:r w:rsidR="002E651E">
        <w:rPr>
          <w:rFonts w:asciiTheme="majorHAnsi" w:hAnsiTheme="majorHAnsi" w:cstheme="majorHAnsi"/>
        </w:rPr>
        <w:t>T</w:t>
      </w:r>
      <w:r w:rsidR="002E651E" w:rsidRPr="00D1013A">
        <w:rPr>
          <w:rFonts w:cs="Arial"/>
        </w:rPr>
        <w:t xml:space="preserve">his Request for Proposal (RFP) seeks a vendor </w:t>
      </w:r>
      <w:r w:rsidR="002E651E">
        <w:rPr>
          <w:rFonts w:cs="Arial"/>
        </w:rPr>
        <w:t xml:space="preserve">partner </w:t>
      </w:r>
      <w:r w:rsidR="002E651E" w:rsidRPr="00D1013A">
        <w:rPr>
          <w:rFonts w:cs="Arial"/>
        </w:rPr>
        <w:t>who can</w:t>
      </w:r>
      <w:r w:rsidR="00907BAA">
        <w:rPr>
          <w:rFonts w:cs="Arial"/>
        </w:rPr>
        <w:t xml:space="preserve"> administe</w:t>
      </w:r>
      <w:r w:rsidR="00AA2259">
        <w:rPr>
          <w:rFonts w:cs="Arial"/>
        </w:rPr>
        <w:t xml:space="preserve">r </w:t>
      </w:r>
      <w:r w:rsidR="000E14D5">
        <w:rPr>
          <w:rFonts w:cs="Arial"/>
        </w:rPr>
        <w:t xml:space="preserve">COBRA and FSA </w:t>
      </w:r>
      <w:r w:rsidR="00AA2259">
        <w:rPr>
          <w:rFonts w:cs="Arial"/>
        </w:rPr>
        <w:t>program</w:t>
      </w:r>
      <w:r w:rsidR="000E14D5">
        <w:rPr>
          <w:rFonts w:cs="Arial"/>
        </w:rPr>
        <w:t>s.</w:t>
      </w:r>
    </w:p>
    <w:p w14:paraId="13407FA3" w14:textId="77777777" w:rsidR="00395631" w:rsidRDefault="00395631" w:rsidP="00990448">
      <w:pPr>
        <w:rPr>
          <w:rFonts w:cs="Arial"/>
        </w:rPr>
      </w:pPr>
    </w:p>
    <w:p w14:paraId="1C9D4433" w14:textId="70013E08" w:rsidR="00B84F85" w:rsidRDefault="00DE0AC6" w:rsidP="00040B20">
      <w:pPr>
        <w:rPr>
          <w:rFonts w:asciiTheme="majorHAnsi" w:hAnsiTheme="majorHAnsi" w:cstheme="majorHAnsi"/>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w:t>
      </w:r>
      <w:r w:rsidR="00191BE9">
        <w:rPr>
          <w:rFonts w:asciiTheme="majorHAnsi" w:hAnsiTheme="majorHAnsi" w:cstheme="majorHAnsi"/>
        </w:rPr>
        <w:t>Columbus City Schools (</w:t>
      </w:r>
      <w:r w:rsidRPr="007953A3">
        <w:rPr>
          <w:rFonts w:asciiTheme="majorHAnsi" w:hAnsiTheme="majorHAnsi" w:cstheme="majorHAnsi"/>
        </w:rPr>
        <w:t>CCS</w:t>
      </w:r>
      <w:r w:rsidR="00191BE9">
        <w:rPr>
          <w:rFonts w:asciiTheme="majorHAnsi" w:hAnsiTheme="majorHAnsi" w:cstheme="majorHAnsi"/>
        </w:rPr>
        <w:t>)</w:t>
      </w:r>
      <w:r w:rsidRPr="007953A3">
        <w:rPr>
          <w:rFonts w:asciiTheme="majorHAnsi" w:hAnsiTheme="majorHAnsi" w:cstheme="majorHAnsi"/>
        </w:rPr>
        <w:t xml:space="preserve"> and Aon.</w:t>
      </w:r>
    </w:p>
    <w:p w14:paraId="4D483B72" w14:textId="77777777" w:rsidR="00990448" w:rsidRPr="007953A3" w:rsidRDefault="00990448" w:rsidP="00040B20">
      <w:pPr>
        <w:rPr>
          <w:rFonts w:asciiTheme="majorHAnsi" w:hAnsiTheme="majorHAnsi" w:cstheme="majorHAnsi"/>
          <w:b/>
          <w:u w:val="single"/>
        </w:rPr>
      </w:pP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GENERAL INFORMATION</w:t>
      </w:r>
    </w:p>
    <w:p w14:paraId="3872796E" w14:textId="648BC8DC" w:rsidR="00AD70D2" w:rsidRDefault="00DE0AC6" w:rsidP="00040B20">
      <w:pPr>
        <w:rPr>
          <w:rFonts w:cs="Arial"/>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 </w:t>
      </w:r>
      <w:r w:rsidR="00040B20">
        <w:rPr>
          <w:rFonts w:asciiTheme="majorHAnsi" w:hAnsiTheme="majorHAnsi" w:cstheme="majorHAnsi"/>
        </w:rPr>
        <w:t xml:space="preserve"> </w:t>
      </w: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t>
      </w:r>
      <w:r w:rsidR="00FF6164">
        <w:rPr>
          <w:rFonts w:asciiTheme="majorHAnsi" w:hAnsiTheme="majorHAnsi" w:cstheme="majorHAnsi"/>
        </w:rPr>
        <w:t xml:space="preserve">employs </w:t>
      </w:r>
      <w:r w:rsidR="00FF6164" w:rsidRPr="002E651E">
        <w:rPr>
          <w:rFonts w:asciiTheme="majorHAnsi" w:hAnsiTheme="majorHAnsi" w:cstheme="majorHAnsi"/>
        </w:rPr>
        <w:t xml:space="preserve">approximately </w:t>
      </w:r>
      <w:r w:rsidR="008B7333" w:rsidRPr="002E651E">
        <w:rPr>
          <w:rFonts w:asciiTheme="majorHAnsi" w:hAnsiTheme="majorHAnsi" w:cstheme="majorHAnsi"/>
        </w:rPr>
        <w:t>8</w:t>
      </w:r>
      <w:r w:rsidR="00FF6164" w:rsidRPr="002E651E">
        <w:rPr>
          <w:rFonts w:cs="Arial"/>
        </w:rPr>
        <w:t>,</w:t>
      </w:r>
      <w:r w:rsidR="0056564B">
        <w:rPr>
          <w:rFonts w:cs="Arial"/>
        </w:rPr>
        <w:t>0</w:t>
      </w:r>
      <w:r w:rsidR="007D66E1" w:rsidRPr="002E651E">
        <w:rPr>
          <w:rFonts w:cs="Arial"/>
        </w:rPr>
        <w:t>00</w:t>
      </w:r>
      <w:r w:rsidR="00FF6164" w:rsidRPr="005A7FDC">
        <w:rPr>
          <w:rFonts w:cs="Arial"/>
        </w:rPr>
        <w:t xml:space="preserve"> </w:t>
      </w:r>
      <w:r w:rsidR="00FF6164" w:rsidRPr="00D1013A">
        <w:rPr>
          <w:rFonts w:cs="Arial"/>
        </w:rPr>
        <w:t>administrators, teachers and operations personnel</w:t>
      </w:r>
      <w:r w:rsidRPr="007953A3">
        <w:rPr>
          <w:rFonts w:asciiTheme="majorHAnsi" w:hAnsiTheme="majorHAnsi" w:cstheme="majorHAnsi"/>
        </w:rPr>
        <w:t xml:space="preserve">. </w:t>
      </w:r>
      <w:r w:rsidR="00040B20">
        <w:rPr>
          <w:rFonts w:asciiTheme="majorHAnsi" w:hAnsiTheme="majorHAnsi" w:cstheme="majorHAnsi"/>
        </w:rPr>
        <w:t xml:space="preserve"> </w:t>
      </w:r>
      <w:proofErr w:type="gramStart"/>
      <w:r w:rsidRPr="007953A3">
        <w:rPr>
          <w:rFonts w:asciiTheme="majorHAnsi" w:hAnsiTheme="majorHAnsi" w:cstheme="majorHAnsi"/>
        </w:rPr>
        <w:t>The majority of</w:t>
      </w:r>
      <w:proofErr w:type="gramEnd"/>
      <w:r w:rsidRPr="007953A3">
        <w:rPr>
          <w:rFonts w:asciiTheme="majorHAnsi" w:hAnsiTheme="majorHAnsi" w:cstheme="majorHAnsi"/>
        </w:rPr>
        <w:t xml:space="preserve"> employees are represented either by the Columbus Education Association (Ohio Education Association) teacher’s union or Columbus School Employees Association (Ohio Association of </w:t>
      </w:r>
      <w:proofErr w:type="gramStart"/>
      <w:r w:rsidRPr="007953A3">
        <w:rPr>
          <w:rFonts w:asciiTheme="majorHAnsi" w:hAnsiTheme="majorHAnsi" w:cstheme="majorHAnsi"/>
        </w:rPr>
        <w:t>Public School</w:t>
      </w:r>
      <w:proofErr w:type="gramEnd"/>
      <w:r w:rsidRPr="007953A3">
        <w:rPr>
          <w:rFonts w:asciiTheme="majorHAnsi" w:hAnsiTheme="majorHAnsi" w:cstheme="majorHAnsi"/>
        </w:rPr>
        <w:t xml:space="preserve"> Employees) for classified employees. </w:t>
      </w:r>
    </w:p>
    <w:p w14:paraId="68ECEB92" w14:textId="77777777" w:rsidR="00AD70D2" w:rsidRDefault="00AD70D2" w:rsidP="00040B20">
      <w:pPr>
        <w:rPr>
          <w:rFonts w:cs="Arial"/>
        </w:rPr>
      </w:pPr>
    </w:p>
    <w:p w14:paraId="0A493E87" w14:textId="507198C4" w:rsidR="00AD70D2" w:rsidRDefault="00046CAA" w:rsidP="00040B20">
      <w:pPr>
        <w:rPr>
          <w:rFonts w:eastAsia="Times New Roman" w:cs="Arial"/>
          <w:color w:val="000000"/>
        </w:rPr>
      </w:pPr>
      <w:r w:rsidRPr="00A6743F">
        <w:rPr>
          <w:rFonts w:eastAsia="Times New Roman" w:cs="Arial"/>
          <w:color w:val="000000"/>
        </w:rPr>
        <w:t>SIC Code: 8211 - Elementary and Secondary Schools</w:t>
      </w:r>
      <w:r w:rsidR="002E651E">
        <w:rPr>
          <w:rFonts w:eastAsia="Times New Roman" w:cs="Arial"/>
          <w:color w:val="000000"/>
        </w:rPr>
        <w:t>.</w:t>
      </w:r>
    </w:p>
    <w:p w14:paraId="231D7B40" w14:textId="77777777" w:rsidR="00AD70D2" w:rsidRDefault="00046CAA" w:rsidP="00040B20">
      <w:pPr>
        <w:rPr>
          <w:rFonts w:eastAsia="Times New Roman" w:cs="Arial"/>
          <w:color w:val="000000"/>
        </w:rPr>
      </w:pPr>
      <w:r>
        <w:rPr>
          <w:rFonts w:eastAsia="Times New Roman" w:cs="Arial"/>
          <w:color w:val="000000"/>
        </w:rPr>
        <w:t>Situs:  Ohio.</w:t>
      </w:r>
    </w:p>
    <w:p w14:paraId="27BEBB2A" w14:textId="56EBA4B1" w:rsidR="00395631" w:rsidRDefault="00990448" w:rsidP="00040B20">
      <w:pPr>
        <w:rPr>
          <w:rFonts w:eastAsia="Times New Roman" w:cs="Arial"/>
          <w:color w:val="000000"/>
        </w:rPr>
      </w:pPr>
      <w:r>
        <w:rPr>
          <w:rFonts w:eastAsia="Times New Roman" w:cs="Arial"/>
          <w:color w:val="000000"/>
        </w:rPr>
        <w:t>Please submit all quotes with 0% commissions.</w:t>
      </w:r>
    </w:p>
    <w:p w14:paraId="753E73A2" w14:textId="49D2B21D" w:rsidR="007953A3" w:rsidRPr="007953A3" w:rsidRDefault="007953A3" w:rsidP="00CA12A9">
      <w:pPr>
        <w:tabs>
          <w:tab w:val="left" w:pos="7880"/>
        </w:tabs>
        <w:spacing w:line="360" w:lineRule="auto"/>
        <w:rPr>
          <w:rFonts w:asciiTheme="majorHAnsi" w:hAnsiTheme="majorHAnsi" w:cstheme="majorHAnsi"/>
        </w:rPr>
      </w:pP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t>CASE SPECIFIC INFORMATION</w:t>
      </w: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  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52E9D684"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sidRPr="000674DA">
        <w:rPr>
          <w:rFonts w:eastAsia="Times New Roman"/>
        </w:rPr>
        <w:tab/>
      </w:r>
      <w:r w:rsidRPr="00BA25C7">
        <w:rPr>
          <w:rFonts w:ascii="Arial" w:eastAsia="Times New Roman" w:hAnsi="Arial" w:cs="Arial"/>
        </w:rPr>
        <w:t>Katie Tuttle</w:t>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r>
      <w:r w:rsidR="00907BAA">
        <w:rPr>
          <w:rFonts w:ascii="Arial" w:eastAsia="Times New Roman" w:hAnsi="Arial" w:cs="Arial"/>
        </w:rPr>
        <w:t>Patty Hook</w:t>
      </w:r>
    </w:p>
    <w:p w14:paraId="5C238AD5" w14:textId="43E49B8D"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Pr="00851F57">
          <w:rPr>
            <w:rStyle w:val="Hyperlink"/>
          </w:rPr>
          <w:t>katie.m.tuttle@aon.co</w:t>
        </w:r>
        <w:r w:rsidRPr="00851F57">
          <w:rPr>
            <w:rStyle w:val="Hyperlink"/>
            <w:rFonts w:eastAsia="Times New Roman"/>
          </w:rPr>
          <w:t>m</w:t>
        </w:r>
      </w:hyperlink>
      <w:r w:rsidR="00AD70D2" w:rsidRPr="00AD70D2">
        <w:rPr>
          <w:rStyle w:val="Hyperlink"/>
          <w:rFonts w:eastAsia="Times New Roman"/>
          <w:u w:val="none"/>
        </w:rPr>
        <w:tab/>
      </w:r>
      <w:r w:rsidR="00AD70D2" w:rsidRPr="00AD70D2">
        <w:rPr>
          <w:rStyle w:val="Hyperlink"/>
          <w:rFonts w:eastAsia="Times New Roman"/>
          <w:u w:val="none"/>
        </w:rPr>
        <w:tab/>
      </w:r>
      <w:r w:rsidR="00AD70D2" w:rsidRPr="00AD70D2">
        <w:rPr>
          <w:rStyle w:val="Hyperlink"/>
          <w:rFonts w:eastAsia="Times New Roman"/>
          <w:u w:val="none"/>
        </w:rPr>
        <w:tab/>
      </w:r>
      <w:r w:rsidR="00907BAA">
        <w:rPr>
          <w:rStyle w:val="Hyperlink"/>
          <w:rFonts w:eastAsia="Times New Roman"/>
        </w:rPr>
        <w:t>patricia</w:t>
      </w:r>
      <w:r w:rsidR="00AD70D2" w:rsidRPr="00AD70D2">
        <w:rPr>
          <w:rStyle w:val="Hyperlink"/>
          <w:rFonts w:eastAsia="Times New Roman"/>
        </w:rPr>
        <w:t>.</w:t>
      </w:r>
      <w:r w:rsidR="00907BAA">
        <w:rPr>
          <w:rStyle w:val="Hyperlink"/>
          <w:rFonts w:eastAsia="Times New Roman"/>
        </w:rPr>
        <w:t>ho</w:t>
      </w:r>
      <w:r w:rsidR="00AD70D2" w:rsidRPr="00AD70D2">
        <w:rPr>
          <w:rStyle w:val="Hyperlink"/>
          <w:rFonts w:eastAsia="Times New Roman"/>
        </w:rPr>
        <w:t>o</w:t>
      </w:r>
      <w:r w:rsidR="00907BAA">
        <w:rPr>
          <w:rStyle w:val="Hyperlink"/>
          <w:rFonts w:eastAsia="Times New Roman"/>
        </w:rPr>
        <w:t>k</w:t>
      </w:r>
      <w:r w:rsidR="00AD70D2" w:rsidRPr="00AD70D2">
        <w:rPr>
          <w:rStyle w:val="Hyperlink"/>
          <w:rFonts w:eastAsia="Times New Roman"/>
        </w:rPr>
        <w:t>@aon.com</w:t>
      </w:r>
    </w:p>
    <w:p w14:paraId="5A91FF32" w14:textId="4817503B" w:rsid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00AD70D2">
        <w:rPr>
          <w:rFonts w:eastAsia="Times New Roman"/>
        </w:rPr>
        <w:tab/>
      </w:r>
      <w:r w:rsidR="00AD70D2">
        <w:rPr>
          <w:rFonts w:eastAsia="Times New Roman"/>
        </w:rPr>
        <w:tab/>
      </w:r>
      <w:r w:rsidR="00AD70D2">
        <w:rPr>
          <w:rFonts w:eastAsia="Times New Roman"/>
        </w:rPr>
        <w:tab/>
        <w:t>+</w:t>
      </w:r>
      <w:r w:rsidR="00907BAA">
        <w:rPr>
          <w:rFonts w:eastAsia="Times New Roman"/>
        </w:rPr>
        <w:t>614</w:t>
      </w:r>
      <w:r w:rsidR="003D7AE5">
        <w:rPr>
          <w:rFonts w:eastAsia="Times New Roman"/>
        </w:rPr>
        <w:t>.</w:t>
      </w:r>
      <w:r w:rsidR="00907BAA">
        <w:rPr>
          <w:rFonts w:eastAsia="Times New Roman"/>
        </w:rPr>
        <w:t>825</w:t>
      </w:r>
      <w:r w:rsidR="003D7AE5">
        <w:rPr>
          <w:rFonts w:eastAsia="Times New Roman"/>
        </w:rPr>
        <w:t>.</w:t>
      </w:r>
      <w:r w:rsidR="00907BAA">
        <w:rPr>
          <w:rFonts w:eastAsia="Times New Roman"/>
        </w:rPr>
        <w:t>9407</w:t>
      </w:r>
      <w:r w:rsidRPr="00832700">
        <w:rPr>
          <w:rFonts w:cs="Arial"/>
          <w:color w:val="000000"/>
          <w:sz w:val="16"/>
          <w:szCs w:val="16"/>
        </w:rPr>
        <w:t> </w:t>
      </w:r>
    </w:p>
    <w:p w14:paraId="47E65D8B" w14:textId="6B9F6D84" w:rsidR="00BA25C7" w:rsidRDefault="00BA25C7" w:rsidP="00832700">
      <w:pPr>
        <w:textAlignment w:val="center"/>
        <w:rPr>
          <w:rFonts w:cs="Arial"/>
          <w:color w:val="000000"/>
          <w:sz w:val="16"/>
          <w:szCs w:val="16"/>
        </w:rPr>
      </w:pPr>
    </w:p>
    <w:p w14:paraId="5E3960DB" w14:textId="56408A76" w:rsidR="00BA25C7" w:rsidRPr="00832700" w:rsidRDefault="00BA25C7" w:rsidP="00832700">
      <w:pPr>
        <w:textAlignment w:val="center"/>
        <w:rPr>
          <w:rFonts w:cs="Arial"/>
          <w:color w:val="000000"/>
          <w:sz w:val="16"/>
          <w:szCs w:val="16"/>
        </w:rPr>
      </w:pPr>
      <w:r>
        <w:rPr>
          <w:rFonts w:cs="Arial"/>
          <w:color w:val="000000"/>
          <w:sz w:val="16"/>
          <w:szCs w:val="16"/>
        </w:rPr>
        <w:tab/>
      </w:r>
      <w:r>
        <w:rPr>
          <w:rFonts w:cs="Arial"/>
          <w:color w:val="000000"/>
          <w:sz w:val="16"/>
          <w:szCs w:val="16"/>
        </w:rPr>
        <w:tab/>
      </w:r>
      <w:r>
        <w:rPr>
          <w:rFonts w:cs="Arial"/>
          <w:color w:val="000000"/>
          <w:sz w:val="16"/>
          <w:szCs w:val="16"/>
        </w:rPr>
        <w:tab/>
      </w:r>
    </w:p>
    <w:p w14:paraId="3465592C" w14:textId="49561939" w:rsidR="006F7615" w:rsidRDefault="00BA25C7" w:rsidP="006F7615">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6F7615">
        <w:rPr>
          <w:rFonts w:asciiTheme="majorHAnsi" w:hAnsiTheme="majorHAnsi" w:cstheme="majorHAnsi"/>
        </w:rPr>
        <w:t xml:space="preserve">Bethany </w:t>
      </w:r>
      <w:proofErr w:type="spellStart"/>
      <w:r w:rsidR="006F7615">
        <w:rPr>
          <w:rFonts w:asciiTheme="majorHAnsi" w:hAnsiTheme="majorHAnsi" w:cstheme="majorHAnsi"/>
        </w:rPr>
        <w:t>Reuhrmund</w:t>
      </w:r>
      <w:proofErr w:type="spellEnd"/>
    </w:p>
    <w:p w14:paraId="2F1AC95F" w14:textId="2B7F9AAD" w:rsidR="006F7615" w:rsidRDefault="006F7615" w:rsidP="006F7615">
      <w:pPr>
        <w:rPr>
          <w:rStyle w:val="Hyperlink"/>
          <w:rFonts w:eastAsia="Times New Roman"/>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12" w:history="1">
        <w:r w:rsidRPr="000D587E">
          <w:rPr>
            <w:rStyle w:val="Hyperlink"/>
          </w:rPr>
          <w:t>bethany.ruehrmund@aon.com</w:t>
        </w:r>
      </w:hyperlink>
    </w:p>
    <w:p w14:paraId="527A470D" w14:textId="58CD36DE" w:rsidR="00DE0AC6" w:rsidRDefault="006F7615" w:rsidP="00BA25C7">
      <w:pPr>
        <w:rPr>
          <w:rFonts w:eastAsia="Times New Roman"/>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00BA25C7" w:rsidRPr="001D3327">
        <w:rPr>
          <w:rFonts w:eastAsia="Times New Roman"/>
        </w:rPr>
        <w:t>+1.</w:t>
      </w:r>
      <w:r>
        <w:rPr>
          <w:rFonts w:eastAsia="Times New Roman"/>
        </w:rPr>
        <w:t>614</w:t>
      </w:r>
      <w:r w:rsidR="00BA25C7" w:rsidRPr="001D3327">
        <w:rPr>
          <w:rFonts w:eastAsia="Times New Roman"/>
        </w:rPr>
        <w:t>.</w:t>
      </w:r>
      <w:r>
        <w:rPr>
          <w:rFonts w:eastAsia="Times New Roman"/>
        </w:rPr>
        <w:t>825</w:t>
      </w:r>
      <w:r w:rsidR="00BA25C7" w:rsidRPr="001D3327">
        <w:rPr>
          <w:rFonts w:eastAsia="Times New Roman"/>
        </w:rPr>
        <w:t>.</w:t>
      </w:r>
      <w:r>
        <w:rPr>
          <w:rFonts w:eastAsia="Times New Roman"/>
        </w:rPr>
        <w:t>2710</w:t>
      </w:r>
    </w:p>
    <w:p w14:paraId="34AA3DE6" w14:textId="77777777" w:rsidR="00046CAA" w:rsidRDefault="00046CAA" w:rsidP="00BA25C7">
      <w:pPr>
        <w:rPr>
          <w:rFonts w:eastAsia="Times New Roman"/>
        </w:rPr>
      </w:pPr>
    </w:p>
    <w:p w14:paraId="0CE887A9" w14:textId="77777777" w:rsidR="00046CAA" w:rsidRDefault="00046CAA" w:rsidP="00BA25C7">
      <w:pPr>
        <w:rPr>
          <w:rFonts w:eastAsia="Times New Roman"/>
        </w:rPr>
      </w:pPr>
    </w:p>
    <w:tbl>
      <w:tblPr>
        <w:tblW w:w="9726" w:type="dxa"/>
        <w:tblInd w:w="-90" w:type="dxa"/>
        <w:tblLook w:val="04A0" w:firstRow="1" w:lastRow="0" w:firstColumn="1" w:lastColumn="0" w:noHBand="0" w:noVBand="1"/>
      </w:tblPr>
      <w:tblGrid>
        <w:gridCol w:w="252"/>
        <w:gridCol w:w="2808"/>
        <w:gridCol w:w="280"/>
        <w:gridCol w:w="1530"/>
        <w:gridCol w:w="1430"/>
        <w:gridCol w:w="950"/>
        <w:gridCol w:w="1930"/>
        <w:gridCol w:w="310"/>
        <w:gridCol w:w="236"/>
      </w:tblGrid>
      <w:tr w:rsidR="00046CAA" w:rsidRPr="00046CAA" w14:paraId="339339B8" w14:textId="77777777" w:rsidTr="00F465AC">
        <w:trPr>
          <w:trHeight w:val="312"/>
        </w:trPr>
        <w:tc>
          <w:tcPr>
            <w:tcW w:w="3060" w:type="dxa"/>
            <w:gridSpan w:val="2"/>
            <w:tcBorders>
              <w:top w:val="nil"/>
              <w:left w:val="nil"/>
              <w:bottom w:val="nil"/>
              <w:right w:val="nil"/>
            </w:tcBorders>
            <w:shd w:val="clear" w:color="000000" w:fill="FFFFFF"/>
            <w:noWrap/>
            <w:hideMark/>
          </w:tcPr>
          <w:p w14:paraId="044A1ECA" w14:textId="77777777" w:rsidR="00046CAA" w:rsidRPr="00046CAA" w:rsidRDefault="00046CAA" w:rsidP="00046CAA">
            <w:pPr>
              <w:rPr>
                <w:rFonts w:eastAsia="Times New Roman" w:cs="Arial"/>
                <w:b/>
                <w:bCs/>
              </w:rPr>
            </w:pPr>
            <w:r w:rsidRPr="00046CAA">
              <w:rPr>
                <w:rFonts w:eastAsia="Times New Roman" w:cs="Arial"/>
                <w:b/>
                <w:bCs/>
              </w:rPr>
              <w:t xml:space="preserve">TIMETABLE OF ACTIVITIES </w:t>
            </w:r>
          </w:p>
        </w:tc>
        <w:tc>
          <w:tcPr>
            <w:tcW w:w="1810" w:type="dxa"/>
            <w:gridSpan w:val="2"/>
            <w:tcBorders>
              <w:top w:val="nil"/>
              <w:left w:val="nil"/>
              <w:bottom w:val="nil"/>
              <w:right w:val="nil"/>
            </w:tcBorders>
            <w:shd w:val="clear" w:color="000000" w:fill="FFFFFF"/>
            <w:noWrap/>
            <w:hideMark/>
          </w:tcPr>
          <w:p w14:paraId="2A8BD69E"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80" w:type="dxa"/>
            <w:gridSpan w:val="2"/>
            <w:tcBorders>
              <w:top w:val="nil"/>
              <w:left w:val="nil"/>
              <w:bottom w:val="nil"/>
              <w:right w:val="nil"/>
            </w:tcBorders>
            <w:shd w:val="clear" w:color="000000" w:fill="FFFFFF"/>
            <w:noWrap/>
            <w:hideMark/>
          </w:tcPr>
          <w:p w14:paraId="51B53DD2"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240" w:type="dxa"/>
            <w:gridSpan w:val="2"/>
            <w:tcBorders>
              <w:top w:val="nil"/>
              <w:left w:val="nil"/>
              <w:bottom w:val="nil"/>
              <w:right w:val="nil"/>
            </w:tcBorders>
            <w:shd w:val="clear" w:color="000000" w:fill="FFFFFF"/>
            <w:noWrap/>
            <w:hideMark/>
          </w:tcPr>
          <w:p w14:paraId="311173A3"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6" w:type="dxa"/>
            <w:tcBorders>
              <w:top w:val="nil"/>
              <w:left w:val="nil"/>
              <w:bottom w:val="nil"/>
              <w:right w:val="nil"/>
            </w:tcBorders>
            <w:noWrap/>
            <w:vAlign w:val="center"/>
            <w:hideMark/>
          </w:tcPr>
          <w:p w14:paraId="058DFF99" w14:textId="77777777" w:rsidR="00046CAA" w:rsidRPr="00046CAA" w:rsidRDefault="00046CAA" w:rsidP="00046CAA">
            <w:pPr>
              <w:rPr>
                <w:rFonts w:ascii="Times New Roman" w:eastAsia="Times New Roman" w:hAnsi="Times New Roman"/>
                <w:color w:val="000000"/>
              </w:rPr>
            </w:pPr>
          </w:p>
        </w:tc>
      </w:tr>
      <w:tr w:rsidR="00046CAA" w:rsidRPr="00046CAA" w14:paraId="4CBEE9CD" w14:textId="77777777" w:rsidTr="00F465AC">
        <w:trPr>
          <w:trHeight w:val="864"/>
        </w:trPr>
        <w:tc>
          <w:tcPr>
            <w:tcW w:w="9490" w:type="dxa"/>
            <w:gridSpan w:val="8"/>
            <w:tcBorders>
              <w:top w:val="nil"/>
              <w:left w:val="nil"/>
              <w:bottom w:val="nil"/>
              <w:right w:val="nil"/>
            </w:tcBorders>
            <w:hideMark/>
          </w:tcPr>
          <w:p w14:paraId="321A16F8" w14:textId="77777777" w:rsidR="00046CAA" w:rsidRPr="00046CAA" w:rsidRDefault="00046CAA" w:rsidP="00046CAA">
            <w:pPr>
              <w:rPr>
                <w:rFonts w:eastAsia="Times New Roman" w:cs="Arial"/>
              </w:rPr>
            </w:pPr>
            <w:r w:rsidRPr="00046CAA">
              <w:rPr>
                <w:rFonts w:eastAsia="Times New Roman" w:cs="Arial"/>
              </w:rPr>
              <w:t>The following timetable is tentative and represents Columbus City Schools' intent at the time this document is posted. The timeline may be modified by CCS due to other District priorities, and changes will be posted to CCS' website. Your ability to meet these deadlines will be considered in the analysis of your capabilities.</w:t>
            </w:r>
          </w:p>
          <w:p w14:paraId="2DEFFABE" w14:textId="77777777" w:rsidR="00046CAA" w:rsidRPr="00046CAA" w:rsidRDefault="00046CAA" w:rsidP="00046CAA">
            <w:pPr>
              <w:rPr>
                <w:rFonts w:eastAsia="Times New Roman" w:cs="Arial"/>
              </w:rPr>
            </w:pPr>
          </w:p>
          <w:p w14:paraId="6A730BE9" w14:textId="77777777" w:rsidR="00046CAA" w:rsidRPr="00046CAA" w:rsidRDefault="00046CAA" w:rsidP="00046CAA">
            <w:pPr>
              <w:rPr>
                <w:rFonts w:eastAsia="Times New Roman" w:cs="Arial"/>
              </w:rPr>
            </w:pPr>
          </w:p>
        </w:tc>
        <w:tc>
          <w:tcPr>
            <w:tcW w:w="236" w:type="dxa"/>
            <w:tcBorders>
              <w:top w:val="nil"/>
              <w:left w:val="nil"/>
              <w:bottom w:val="nil"/>
              <w:right w:val="nil"/>
            </w:tcBorders>
            <w:noWrap/>
            <w:vAlign w:val="center"/>
            <w:hideMark/>
          </w:tcPr>
          <w:p w14:paraId="5A9CCF05" w14:textId="77777777" w:rsidR="00046CAA" w:rsidRPr="00046CAA" w:rsidRDefault="00046CAA" w:rsidP="00046CAA">
            <w:pPr>
              <w:rPr>
                <w:rFonts w:eastAsia="Times New Roman" w:cs="Arial"/>
              </w:rPr>
            </w:pPr>
          </w:p>
        </w:tc>
      </w:tr>
      <w:tr w:rsidR="00046CAA" w:rsidRPr="00046CAA" w14:paraId="773859C1" w14:textId="77777777" w:rsidTr="00F465AC">
        <w:trPr>
          <w:gridBefore w:val="1"/>
          <w:gridAfter w:val="2"/>
          <w:wBefore w:w="252" w:type="dxa"/>
          <w:wAfter w:w="546" w:type="dxa"/>
          <w:trHeight w:val="315"/>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531C4865" w14:textId="77777777" w:rsidR="00046CAA" w:rsidRPr="00046CAA" w:rsidRDefault="00046CAA" w:rsidP="00046CAA">
            <w:pPr>
              <w:rPr>
                <w:rFonts w:eastAsia="Times New Roman" w:cs="Arial"/>
                <w:b/>
                <w:bCs/>
                <w:color w:val="000000"/>
              </w:rPr>
            </w:pPr>
            <w:bookmarkStart w:id="2" w:name="_Hlk169532942"/>
            <w:r w:rsidRPr="00046CAA">
              <w:rPr>
                <w:rFonts w:eastAsia="Times New Roman" w:cs="Arial"/>
                <w:b/>
                <w:bCs/>
                <w:color w:val="000000"/>
              </w:rPr>
              <w:t>Activity</w:t>
            </w:r>
          </w:p>
        </w:tc>
        <w:tc>
          <w:tcPr>
            <w:tcW w:w="2880" w:type="dxa"/>
            <w:gridSpan w:val="2"/>
            <w:tcBorders>
              <w:top w:val="single" w:sz="4" w:space="0" w:color="C0C0C0"/>
              <w:left w:val="nil"/>
              <w:bottom w:val="single" w:sz="4" w:space="0" w:color="C0C0C0"/>
              <w:right w:val="single" w:sz="4" w:space="0" w:color="C0C0C0"/>
            </w:tcBorders>
            <w:shd w:val="clear" w:color="000000" w:fill="FFFFFF"/>
            <w:hideMark/>
          </w:tcPr>
          <w:p w14:paraId="7F122C3F" w14:textId="77777777" w:rsidR="00046CAA" w:rsidRPr="00046CAA" w:rsidRDefault="00046CAA" w:rsidP="00046CAA">
            <w:pPr>
              <w:jc w:val="center"/>
              <w:rPr>
                <w:rFonts w:eastAsia="Times New Roman" w:cs="Arial"/>
                <w:b/>
                <w:bCs/>
                <w:color w:val="000000"/>
              </w:rPr>
            </w:pPr>
            <w:r w:rsidRPr="00046CAA">
              <w:rPr>
                <w:rFonts w:eastAsia="Times New Roman" w:cs="Arial"/>
                <w:b/>
                <w:bCs/>
                <w:color w:val="000000"/>
              </w:rPr>
              <w:t>Target Date</w:t>
            </w:r>
          </w:p>
        </w:tc>
      </w:tr>
      <w:tr w:rsidR="00046CAA" w:rsidRPr="00046CAA" w14:paraId="58D6CA7F"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7D83E78" w14:textId="77777777" w:rsidR="00046CAA" w:rsidRPr="00046CAA" w:rsidRDefault="00046CAA" w:rsidP="00046CAA">
            <w:pPr>
              <w:rPr>
                <w:rFonts w:eastAsia="Times New Roman" w:cs="Arial"/>
                <w:color w:val="000000"/>
              </w:rPr>
            </w:pPr>
            <w:r w:rsidRPr="00046CAA">
              <w:rPr>
                <w:rFonts w:eastAsia="Times New Roman" w:cs="Arial"/>
                <w:color w:val="000000"/>
              </w:rPr>
              <w:t>RFP posted on CCS website</w:t>
            </w:r>
          </w:p>
        </w:tc>
        <w:tc>
          <w:tcPr>
            <w:tcW w:w="2880" w:type="dxa"/>
            <w:gridSpan w:val="2"/>
            <w:tcBorders>
              <w:top w:val="nil"/>
              <w:left w:val="nil"/>
              <w:bottom w:val="single" w:sz="4" w:space="0" w:color="C0C0C0"/>
              <w:right w:val="single" w:sz="4" w:space="0" w:color="C0C0C0"/>
            </w:tcBorders>
          </w:tcPr>
          <w:p w14:paraId="4DE15716" w14:textId="6C9CA540" w:rsidR="00046CAA" w:rsidRPr="00046CAA" w:rsidRDefault="009C78EB" w:rsidP="00046CAA">
            <w:pPr>
              <w:jc w:val="center"/>
              <w:rPr>
                <w:rFonts w:eastAsia="Times New Roman" w:cs="Arial"/>
                <w:color w:val="000000"/>
              </w:rPr>
            </w:pPr>
            <w:r>
              <w:rPr>
                <w:rFonts w:eastAsia="Times New Roman" w:cs="Arial"/>
                <w:color w:val="000000"/>
              </w:rPr>
              <w:t xml:space="preserve">February </w:t>
            </w:r>
            <w:r w:rsidR="00BF1FA0">
              <w:rPr>
                <w:rFonts w:eastAsia="Times New Roman" w:cs="Arial"/>
                <w:color w:val="000000"/>
              </w:rPr>
              <w:t>4</w:t>
            </w:r>
            <w:r w:rsidR="00046CAA" w:rsidRPr="00046CAA">
              <w:rPr>
                <w:rFonts w:eastAsia="Times New Roman" w:cs="Arial"/>
                <w:color w:val="000000"/>
              </w:rPr>
              <w:t>, 202</w:t>
            </w:r>
            <w:r w:rsidR="00907BAA">
              <w:rPr>
                <w:rFonts w:eastAsia="Times New Roman" w:cs="Arial"/>
                <w:color w:val="000000"/>
              </w:rPr>
              <w:t>6</w:t>
            </w:r>
          </w:p>
        </w:tc>
      </w:tr>
      <w:tr w:rsidR="00046CAA" w:rsidRPr="00046CAA" w14:paraId="6E08D1E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234C5E" w14:textId="77777777" w:rsidR="00046CAA" w:rsidRPr="00046CAA" w:rsidRDefault="00046CAA" w:rsidP="00046CAA">
            <w:pPr>
              <w:rPr>
                <w:rFonts w:eastAsia="Times New Roman" w:cs="Arial"/>
                <w:color w:val="000000"/>
              </w:rPr>
            </w:pPr>
            <w:r w:rsidRPr="00046CAA">
              <w:rPr>
                <w:rFonts w:eastAsia="Times New Roman" w:cs="Arial"/>
                <w:color w:val="000000"/>
              </w:rPr>
              <w:t>Questions from vendors due to Aon</w:t>
            </w:r>
          </w:p>
        </w:tc>
        <w:tc>
          <w:tcPr>
            <w:tcW w:w="2880" w:type="dxa"/>
            <w:gridSpan w:val="2"/>
            <w:tcBorders>
              <w:top w:val="nil"/>
              <w:left w:val="nil"/>
              <w:bottom w:val="single" w:sz="4" w:space="0" w:color="C0C0C0"/>
              <w:right w:val="single" w:sz="4" w:space="0" w:color="C0C0C0"/>
            </w:tcBorders>
          </w:tcPr>
          <w:p w14:paraId="3C359102" w14:textId="4F785658" w:rsidR="00046CAA" w:rsidRPr="00046CAA" w:rsidRDefault="009C78EB" w:rsidP="00046CAA">
            <w:pPr>
              <w:jc w:val="center"/>
              <w:rPr>
                <w:rFonts w:eastAsia="Times New Roman" w:cs="Arial"/>
                <w:color w:val="000000"/>
              </w:rPr>
            </w:pPr>
            <w:r>
              <w:rPr>
                <w:rFonts w:eastAsia="Times New Roman" w:cs="Arial"/>
                <w:color w:val="000000"/>
              </w:rPr>
              <w:t xml:space="preserve">February </w:t>
            </w:r>
            <w:r w:rsidR="00BF1FA0">
              <w:rPr>
                <w:rFonts w:eastAsia="Times New Roman" w:cs="Arial"/>
                <w:color w:val="000000"/>
              </w:rPr>
              <w:t>9</w:t>
            </w:r>
            <w:r w:rsidR="00046CAA" w:rsidRPr="00046CAA">
              <w:rPr>
                <w:rFonts w:eastAsia="Times New Roman" w:cs="Arial"/>
                <w:color w:val="000000"/>
              </w:rPr>
              <w:t>, 202</w:t>
            </w:r>
            <w:r w:rsidR="00907BAA">
              <w:rPr>
                <w:rFonts w:eastAsia="Times New Roman" w:cs="Arial"/>
                <w:color w:val="000000"/>
              </w:rPr>
              <w:t>6</w:t>
            </w:r>
          </w:p>
        </w:tc>
      </w:tr>
      <w:tr w:rsidR="00046CAA" w:rsidRPr="00046CAA" w14:paraId="4596C0F9"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6369F631" w14:textId="77777777" w:rsidR="00046CAA" w:rsidRPr="00046CAA" w:rsidRDefault="00046CAA" w:rsidP="00046CAA">
            <w:pPr>
              <w:rPr>
                <w:rFonts w:eastAsia="Times New Roman" w:cs="Arial"/>
                <w:color w:val="000000"/>
              </w:rPr>
            </w:pPr>
            <w:r w:rsidRPr="00046CAA">
              <w:rPr>
                <w:rFonts w:eastAsia="Times New Roman" w:cs="Arial"/>
                <w:color w:val="000000"/>
              </w:rPr>
              <w:t>Responses to questions posted on CCS Website</w:t>
            </w:r>
          </w:p>
        </w:tc>
        <w:tc>
          <w:tcPr>
            <w:tcW w:w="2880" w:type="dxa"/>
            <w:gridSpan w:val="2"/>
            <w:tcBorders>
              <w:top w:val="nil"/>
              <w:left w:val="nil"/>
              <w:bottom w:val="single" w:sz="4" w:space="0" w:color="C0C0C0"/>
              <w:right w:val="single" w:sz="4" w:space="0" w:color="C0C0C0"/>
            </w:tcBorders>
          </w:tcPr>
          <w:p w14:paraId="73169D20" w14:textId="0C2B6420" w:rsidR="00046CAA" w:rsidRPr="00046CAA" w:rsidRDefault="002819AA" w:rsidP="00046CAA">
            <w:pPr>
              <w:jc w:val="center"/>
              <w:rPr>
                <w:rFonts w:eastAsia="Times New Roman" w:cs="Arial"/>
                <w:color w:val="000000"/>
              </w:rPr>
            </w:pPr>
            <w:r>
              <w:rPr>
                <w:rFonts w:eastAsia="Times New Roman" w:cs="Arial"/>
                <w:color w:val="000000"/>
              </w:rPr>
              <w:t>February</w:t>
            </w:r>
            <w:r w:rsidR="00046CAA" w:rsidRPr="00046CAA">
              <w:rPr>
                <w:rFonts w:eastAsia="Times New Roman" w:cs="Arial"/>
                <w:color w:val="000000"/>
              </w:rPr>
              <w:t xml:space="preserve"> </w:t>
            </w:r>
            <w:r w:rsidR="00BF1FA0">
              <w:rPr>
                <w:rFonts w:eastAsia="Times New Roman" w:cs="Arial"/>
                <w:color w:val="000000"/>
              </w:rPr>
              <w:t>11</w:t>
            </w:r>
            <w:r w:rsidR="00046CAA" w:rsidRPr="00046CAA">
              <w:rPr>
                <w:rFonts w:eastAsia="Times New Roman" w:cs="Arial"/>
                <w:color w:val="000000"/>
              </w:rPr>
              <w:t>, 202</w:t>
            </w:r>
            <w:r w:rsidR="00907BAA">
              <w:rPr>
                <w:rFonts w:eastAsia="Times New Roman" w:cs="Arial"/>
                <w:color w:val="000000"/>
              </w:rPr>
              <w:t>6</w:t>
            </w:r>
          </w:p>
        </w:tc>
      </w:tr>
      <w:tr w:rsidR="00046CAA" w:rsidRPr="00046CAA" w14:paraId="55AED1C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75DD1C" w14:textId="77777777" w:rsidR="00046CAA" w:rsidRPr="00046CAA" w:rsidRDefault="00046CAA" w:rsidP="00046CAA">
            <w:pPr>
              <w:rPr>
                <w:rFonts w:eastAsia="Times New Roman" w:cs="Arial"/>
                <w:color w:val="000000"/>
              </w:rPr>
            </w:pPr>
            <w:r w:rsidRPr="00046CAA">
              <w:rPr>
                <w:rFonts w:eastAsia="Times New Roman" w:cs="Arial"/>
                <w:color w:val="000000"/>
              </w:rPr>
              <w:t>Proposals due from vendors</w:t>
            </w:r>
          </w:p>
        </w:tc>
        <w:tc>
          <w:tcPr>
            <w:tcW w:w="2880" w:type="dxa"/>
            <w:gridSpan w:val="2"/>
            <w:tcBorders>
              <w:top w:val="nil"/>
              <w:left w:val="nil"/>
              <w:bottom w:val="single" w:sz="4" w:space="0" w:color="C0C0C0"/>
              <w:right w:val="single" w:sz="4" w:space="0" w:color="C0C0C0"/>
            </w:tcBorders>
          </w:tcPr>
          <w:p w14:paraId="1BB04E0C" w14:textId="3F8B57F9" w:rsidR="00046CAA" w:rsidRPr="00046CAA" w:rsidRDefault="004822A5" w:rsidP="00046CAA">
            <w:pPr>
              <w:jc w:val="center"/>
              <w:rPr>
                <w:rFonts w:eastAsia="Times New Roman" w:cs="Arial"/>
                <w:color w:val="000000"/>
              </w:rPr>
            </w:pPr>
            <w:r>
              <w:rPr>
                <w:rFonts w:eastAsia="Times New Roman" w:cs="Arial"/>
                <w:color w:val="000000"/>
              </w:rPr>
              <w:t>February</w:t>
            </w:r>
            <w:r w:rsidR="00046CAA" w:rsidRPr="00046CAA">
              <w:rPr>
                <w:rFonts w:eastAsia="Times New Roman" w:cs="Arial"/>
                <w:color w:val="000000"/>
              </w:rPr>
              <w:t xml:space="preserve"> </w:t>
            </w:r>
            <w:r w:rsidR="00BF1FA0">
              <w:rPr>
                <w:rFonts w:eastAsia="Times New Roman" w:cs="Arial"/>
                <w:color w:val="000000"/>
              </w:rPr>
              <w:t>25</w:t>
            </w:r>
            <w:r w:rsidR="00046CAA" w:rsidRPr="00046CAA">
              <w:rPr>
                <w:rFonts w:eastAsia="Times New Roman" w:cs="Arial"/>
                <w:color w:val="000000"/>
              </w:rPr>
              <w:t>, 202</w:t>
            </w:r>
            <w:r w:rsidR="00907BAA">
              <w:rPr>
                <w:rFonts w:eastAsia="Times New Roman" w:cs="Arial"/>
                <w:color w:val="000000"/>
              </w:rPr>
              <w:t>6</w:t>
            </w:r>
          </w:p>
        </w:tc>
      </w:tr>
      <w:tr w:rsidR="00046CAA" w:rsidRPr="00046CAA" w14:paraId="2EEFADD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EB30B66" w14:textId="77777777" w:rsidR="00046CAA" w:rsidRPr="00046CAA" w:rsidRDefault="00046CAA" w:rsidP="00046CAA">
            <w:pPr>
              <w:rPr>
                <w:rFonts w:eastAsia="Times New Roman" w:cs="Arial"/>
                <w:color w:val="000000"/>
              </w:rPr>
            </w:pPr>
            <w:r w:rsidRPr="00046CAA">
              <w:rPr>
                <w:rFonts w:eastAsia="Times New Roman" w:cs="Arial"/>
                <w:color w:val="000000"/>
              </w:rPr>
              <w:t>Notification of finalists</w:t>
            </w:r>
          </w:p>
        </w:tc>
        <w:tc>
          <w:tcPr>
            <w:tcW w:w="2880" w:type="dxa"/>
            <w:gridSpan w:val="2"/>
            <w:tcBorders>
              <w:top w:val="nil"/>
              <w:left w:val="nil"/>
              <w:bottom w:val="single" w:sz="4" w:space="0" w:color="C0C0C0"/>
              <w:right w:val="single" w:sz="4" w:space="0" w:color="C0C0C0"/>
            </w:tcBorders>
          </w:tcPr>
          <w:p w14:paraId="25C919CE" w14:textId="45B8829F" w:rsidR="00046CAA" w:rsidRPr="00046CAA" w:rsidRDefault="00595FD3" w:rsidP="00046CAA">
            <w:pPr>
              <w:jc w:val="center"/>
              <w:rPr>
                <w:rFonts w:eastAsia="Times New Roman" w:cs="Arial"/>
                <w:color w:val="000000"/>
              </w:rPr>
            </w:pPr>
            <w:r>
              <w:rPr>
                <w:rFonts w:eastAsia="Times New Roman" w:cs="Arial"/>
                <w:color w:val="000000"/>
              </w:rPr>
              <w:t xml:space="preserve">Week of </w:t>
            </w:r>
            <w:r w:rsidR="00B93984">
              <w:rPr>
                <w:rFonts w:eastAsia="Times New Roman" w:cs="Arial"/>
                <w:color w:val="000000"/>
              </w:rPr>
              <w:t>March</w:t>
            </w:r>
            <w:r>
              <w:rPr>
                <w:rFonts w:eastAsia="Times New Roman" w:cs="Arial"/>
                <w:color w:val="000000"/>
              </w:rPr>
              <w:t xml:space="preserve"> </w:t>
            </w:r>
            <w:r w:rsidR="00907BAA">
              <w:rPr>
                <w:rFonts w:eastAsia="Times New Roman" w:cs="Arial"/>
                <w:color w:val="000000"/>
              </w:rPr>
              <w:t>16</w:t>
            </w:r>
            <w:r>
              <w:rPr>
                <w:rFonts w:eastAsia="Times New Roman" w:cs="Arial"/>
                <w:color w:val="000000"/>
              </w:rPr>
              <w:t>, 202</w:t>
            </w:r>
            <w:r w:rsidR="00907BAA">
              <w:rPr>
                <w:rFonts w:eastAsia="Times New Roman" w:cs="Arial"/>
                <w:color w:val="000000"/>
              </w:rPr>
              <w:t>6</w:t>
            </w:r>
          </w:p>
        </w:tc>
      </w:tr>
      <w:tr w:rsidR="00046CAA" w:rsidRPr="00046CAA" w14:paraId="417141CE"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BEC8E7C" w14:textId="4045759A" w:rsidR="00046CAA" w:rsidRPr="00046CAA" w:rsidRDefault="00046CAA" w:rsidP="00046CAA">
            <w:pPr>
              <w:rPr>
                <w:rFonts w:eastAsia="Times New Roman" w:cs="Arial"/>
                <w:color w:val="000000"/>
              </w:rPr>
            </w:pPr>
            <w:r w:rsidRPr="00046CAA">
              <w:rPr>
                <w:rFonts w:eastAsia="Times New Roman" w:cs="Arial"/>
                <w:color w:val="000000"/>
              </w:rPr>
              <w:t>Capabilities sessions</w:t>
            </w:r>
            <w:r w:rsidR="00F465AC">
              <w:rPr>
                <w:rFonts w:eastAsia="Times New Roman" w:cs="Arial"/>
                <w:color w:val="000000"/>
              </w:rPr>
              <w:t>/finalist meetings</w:t>
            </w:r>
          </w:p>
        </w:tc>
        <w:tc>
          <w:tcPr>
            <w:tcW w:w="2880" w:type="dxa"/>
            <w:gridSpan w:val="2"/>
            <w:tcBorders>
              <w:top w:val="nil"/>
              <w:left w:val="nil"/>
              <w:bottom w:val="single" w:sz="4" w:space="0" w:color="C0C0C0"/>
              <w:right w:val="single" w:sz="4" w:space="0" w:color="C0C0C0"/>
            </w:tcBorders>
          </w:tcPr>
          <w:p w14:paraId="7D22F72C" w14:textId="647769CE" w:rsidR="00046CAA" w:rsidRPr="00046CAA" w:rsidRDefault="002819AA" w:rsidP="00046CAA">
            <w:pPr>
              <w:jc w:val="center"/>
              <w:rPr>
                <w:rFonts w:eastAsia="Times New Roman" w:cs="Arial"/>
                <w:color w:val="000000"/>
              </w:rPr>
            </w:pPr>
            <w:r>
              <w:rPr>
                <w:rFonts w:eastAsia="Times New Roman" w:cs="Arial"/>
                <w:color w:val="000000"/>
              </w:rPr>
              <w:t>April</w:t>
            </w:r>
            <w:r w:rsidR="00907BAA">
              <w:rPr>
                <w:rFonts w:eastAsia="Times New Roman" w:cs="Arial"/>
                <w:color w:val="000000"/>
              </w:rPr>
              <w:t xml:space="preserve"> </w:t>
            </w:r>
            <w:r>
              <w:rPr>
                <w:rFonts w:eastAsia="Times New Roman" w:cs="Arial"/>
                <w:color w:val="000000"/>
              </w:rPr>
              <w:t>22</w:t>
            </w:r>
            <w:r w:rsidR="00907BAA">
              <w:rPr>
                <w:rFonts w:eastAsia="Times New Roman" w:cs="Arial"/>
                <w:color w:val="000000"/>
              </w:rPr>
              <w:t>, 2026</w:t>
            </w:r>
          </w:p>
        </w:tc>
      </w:tr>
      <w:tr w:rsidR="00046CAA" w:rsidRPr="00046CAA" w14:paraId="680F1662"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0F64830" w14:textId="1C332897" w:rsidR="00046CAA" w:rsidRPr="00046CAA" w:rsidRDefault="00F465AC" w:rsidP="00046CAA">
            <w:pPr>
              <w:rPr>
                <w:rFonts w:eastAsia="Times New Roman" w:cs="Arial"/>
                <w:color w:val="000000"/>
              </w:rPr>
            </w:pPr>
            <w:r>
              <w:rPr>
                <w:rFonts w:eastAsia="Times New Roman" w:cs="Arial"/>
                <w:color w:val="000000"/>
              </w:rPr>
              <w:t>Vendor selection</w:t>
            </w:r>
          </w:p>
        </w:tc>
        <w:tc>
          <w:tcPr>
            <w:tcW w:w="2880" w:type="dxa"/>
            <w:gridSpan w:val="2"/>
            <w:tcBorders>
              <w:top w:val="nil"/>
              <w:left w:val="nil"/>
              <w:bottom w:val="single" w:sz="4" w:space="0" w:color="C0C0C0"/>
              <w:right w:val="single" w:sz="4" w:space="0" w:color="C0C0C0"/>
            </w:tcBorders>
          </w:tcPr>
          <w:p w14:paraId="733C36CC" w14:textId="53A96B63" w:rsidR="00046CAA" w:rsidRPr="00046CAA" w:rsidRDefault="00F465AC" w:rsidP="00046CAA">
            <w:pPr>
              <w:jc w:val="center"/>
              <w:rPr>
                <w:rFonts w:eastAsia="Times New Roman" w:cs="Arial"/>
                <w:color w:val="000000"/>
              </w:rPr>
            </w:pPr>
            <w:r>
              <w:rPr>
                <w:rFonts w:eastAsia="Times New Roman" w:cs="Arial"/>
                <w:color w:val="000000"/>
              </w:rPr>
              <w:t xml:space="preserve">Week of </w:t>
            </w:r>
            <w:r w:rsidR="00732CF6">
              <w:rPr>
                <w:rFonts w:eastAsia="Times New Roman" w:cs="Arial"/>
                <w:color w:val="000000"/>
              </w:rPr>
              <w:t>May</w:t>
            </w:r>
            <w:r>
              <w:rPr>
                <w:rFonts w:eastAsia="Times New Roman" w:cs="Arial"/>
                <w:color w:val="000000"/>
              </w:rPr>
              <w:t xml:space="preserve"> 1</w:t>
            </w:r>
            <w:r w:rsidR="00907BAA">
              <w:rPr>
                <w:rFonts w:eastAsia="Times New Roman" w:cs="Arial"/>
                <w:color w:val="000000"/>
              </w:rPr>
              <w:t>8</w:t>
            </w:r>
            <w:r>
              <w:rPr>
                <w:rFonts w:eastAsia="Times New Roman" w:cs="Arial"/>
                <w:color w:val="000000"/>
              </w:rPr>
              <w:t>, 202</w:t>
            </w:r>
            <w:r w:rsidR="00907BAA">
              <w:rPr>
                <w:rFonts w:eastAsia="Times New Roman" w:cs="Arial"/>
                <w:color w:val="000000"/>
              </w:rPr>
              <w:t>6</w:t>
            </w:r>
          </w:p>
        </w:tc>
      </w:tr>
      <w:tr w:rsidR="00F465AC" w:rsidRPr="00046CAA" w14:paraId="4749B0E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5DAAB8F" w14:textId="706F7008" w:rsidR="00F465AC" w:rsidRPr="00046CAA" w:rsidRDefault="00F465AC" w:rsidP="00046CAA">
            <w:pPr>
              <w:rPr>
                <w:rFonts w:eastAsia="Times New Roman" w:cs="Arial"/>
                <w:color w:val="000000"/>
              </w:rPr>
            </w:pPr>
            <w:r w:rsidRPr="00046CAA">
              <w:rPr>
                <w:rFonts w:eastAsia="Times New Roman" w:cs="Arial"/>
                <w:color w:val="000000"/>
              </w:rPr>
              <w:t>Implementation Starts</w:t>
            </w:r>
          </w:p>
        </w:tc>
        <w:tc>
          <w:tcPr>
            <w:tcW w:w="2880" w:type="dxa"/>
            <w:gridSpan w:val="2"/>
            <w:tcBorders>
              <w:top w:val="nil"/>
              <w:left w:val="nil"/>
              <w:bottom w:val="single" w:sz="4" w:space="0" w:color="C0C0C0"/>
              <w:right w:val="single" w:sz="4" w:space="0" w:color="C0C0C0"/>
            </w:tcBorders>
          </w:tcPr>
          <w:p w14:paraId="50F44D63" w14:textId="28079438" w:rsidR="00F465AC" w:rsidRPr="00046CAA" w:rsidRDefault="00F465AC" w:rsidP="00046CAA">
            <w:pPr>
              <w:jc w:val="center"/>
              <w:rPr>
                <w:rFonts w:eastAsia="Times New Roman" w:cs="Arial"/>
                <w:color w:val="000000"/>
              </w:rPr>
            </w:pPr>
            <w:r>
              <w:rPr>
                <w:rFonts w:eastAsia="Times New Roman" w:cs="Arial"/>
                <w:color w:val="000000"/>
              </w:rPr>
              <w:t>Week of J</w:t>
            </w:r>
            <w:r w:rsidR="00732CF6">
              <w:rPr>
                <w:rFonts w:eastAsia="Times New Roman" w:cs="Arial"/>
                <w:color w:val="000000"/>
              </w:rPr>
              <w:t xml:space="preserve">une </w:t>
            </w:r>
            <w:r w:rsidR="00907BAA">
              <w:rPr>
                <w:rFonts w:eastAsia="Times New Roman" w:cs="Arial"/>
                <w:color w:val="000000"/>
              </w:rPr>
              <w:t>1</w:t>
            </w:r>
            <w:r>
              <w:rPr>
                <w:rFonts w:eastAsia="Times New Roman" w:cs="Arial"/>
                <w:color w:val="000000"/>
              </w:rPr>
              <w:t>, 202</w:t>
            </w:r>
            <w:r w:rsidR="00907BAA">
              <w:rPr>
                <w:rFonts w:eastAsia="Times New Roman" w:cs="Arial"/>
                <w:color w:val="000000"/>
              </w:rPr>
              <w:t>6</w:t>
            </w:r>
          </w:p>
        </w:tc>
      </w:tr>
      <w:tr w:rsidR="00F465AC" w:rsidRPr="00046CAA" w14:paraId="0D06BC7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tcPr>
          <w:p w14:paraId="1605F285" w14:textId="77B8E505" w:rsidR="00F465AC" w:rsidRPr="00046CAA" w:rsidRDefault="00F465AC" w:rsidP="00046CAA">
            <w:pPr>
              <w:rPr>
                <w:rFonts w:eastAsia="Times New Roman" w:cs="Arial"/>
                <w:color w:val="000000"/>
              </w:rPr>
            </w:pPr>
            <w:r>
              <w:rPr>
                <w:rFonts w:eastAsia="Times New Roman" w:cs="Arial"/>
                <w:color w:val="000000"/>
              </w:rPr>
              <w:t>Effective Date</w:t>
            </w:r>
          </w:p>
        </w:tc>
        <w:tc>
          <w:tcPr>
            <w:tcW w:w="2880" w:type="dxa"/>
            <w:gridSpan w:val="2"/>
            <w:tcBorders>
              <w:top w:val="nil"/>
              <w:left w:val="nil"/>
              <w:bottom w:val="single" w:sz="4" w:space="0" w:color="C0C0C0"/>
              <w:right w:val="single" w:sz="4" w:space="0" w:color="C0C0C0"/>
            </w:tcBorders>
          </w:tcPr>
          <w:p w14:paraId="7D359E4C" w14:textId="52057C46" w:rsidR="00F465AC" w:rsidRDefault="00F465AC" w:rsidP="00046CAA">
            <w:pPr>
              <w:jc w:val="center"/>
              <w:rPr>
                <w:rFonts w:eastAsia="Times New Roman" w:cs="Arial"/>
                <w:color w:val="000000"/>
              </w:rPr>
            </w:pPr>
            <w:r>
              <w:rPr>
                <w:rFonts w:eastAsia="Times New Roman" w:cs="Arial"/>
                <w:color w:val="000000"/>
              </w:rPr>
              <w:t>J</w:t>
            </w:r>
            <w:r w:rsidR="00732CF6">
              <w:rPr>
                <w:rFonts w:eastAsia="Times New Roman" w:cs="Arial"/>
                <w:color w:val="000000"/>
              </w:rPr>
              <w:t>anuary</w:t>
            </w:r>
            <w:r>
              <w:rPr>
                <w:rFonts w:eastAsia="Times New Roman" w:cs="Arial"/>
                <w:color w:val="000000"/>
              </w:rPr>
              <w:t xml:space="preserve"> 1, 202</w:t>
            </w:r>
            <w:r w:rsidR="00907BAA">
              <w:rPr>
                <w:rFonts w:eastAsia="Times New Roman" w:cs="Arial"/>
                <w:color w:val="000000"/>
              </w:rPr>
              <w:t>7</w:t>
            </w:r>
          </w:p>
        </w:tc>
      </w:tr>
      <w:tr w:rsidR="00F465AC" w:rsidRPr="00046CAA" w14:paraId="463F453F" w14:textId="77777777" w:rsidTr="00F465AC">
        <w:trPr>
          <w:gridBefore w:val="1"/>
          <w:gridAfter w:val="2"/>
          <w:wBefore w:w="252" w:type="dxa"/>
          <w:wAfter w:w="546" w:type="dxa"/>
          <w:trHeight w:val="312"/>
        </w:trPr>
        <w:tc>
          <w:tcPr>
            <w:tcW w:w="6048" w:type="dxa"/>
            <w:gridSpan w:val="4"/>
            <w:tcBorders>
              <w:top w:val="nil"/>
              <w:left w:val="nil"/>
              <w:bottom w:val="nil"/>
              <w:right w:val="nil"/>
            </w:tcBorders>
            <w:shd w:val="clear" w:color="000000" w:fill="FFFFFF"/>
            <w:hideMark/>
          </w:tcPr>
          <w:p w14:paraId="12FFBC9A" w14:textId="1ECBD63D" w:rsidR="00F465AC" w:rsidRPr="00046CAA" w:rsidRDefault="00F465AC" w:rsidP="00046CAA">
            <w:pPr>
              <w:rPr>
                <w:rFonts w:eastAsia="Times New Roman" w:cs="Arial"/>
                <w:color w:val="000000"/>
              </w:rPr>
            </w:pPr>
            <w:r w:rsidRPr="00046CAA">
              <w:rPr>
                <w:rFonts w:eastAsia="Times New Roman" w:cs="Arial"/>
                <w:color w:val="000000"/>
              </w:rPr>
              <w:t> </w:t>
            </w:r>
          </w:p>
        </w:tc>
        <w:tc>
          <w:tcPr>
            <w:tcW w:w="2880" w:type="dxa"/>
            <w:gridSpan w:val="2"/>
            <w:tcBorders>
              <w:top w:val="nil"/>
              <w:left w:val="nil"/>
              <w:bottom w:val="nil"/>
              <w:right w:val="nil"/>
            </w:tcBorders>
            <w:shd w:val="clear" w:color="000000" w:fill="FFFFFF"/>
            <w:hideMark/>
          </w:tcPr>
          <w:p w14:paraId="77F32780" w14:textId="0782A34F" w:rsidR="00F465AC" w:rsidRPr="00046CAA" w:rsidRDefault="00F465AC" w:rsidP="00046CAA">
            <w:pPr>
              <w:jc w:val="center"/>
              <w:rPr>
                <w:rFonts w:eastAsia="Times New Roman" w:cs="Arial"/>
                <w:color w:val="000000"/>
              </w:rPr>
            </w:pPr>
            <w:r w:rsidRPr="00046CAA">
              <w:rPr>
                <w:rFonts w:eastAsia="Times New Roman" w:cs="Arial"/>
                <w:color w:val="000000"/>
              </w:rPr>
              <w:t> </w:t>
            </w:r>
          </w:p>
        </w:tc>
      </w:tr>
      <w:tr w:rsidR="00F465AC" w:rsidRPr="00046CAA" w14:paraId="263A1969" w14:textId="77777777" w:rsidTr="00F465AC">
        <w:trPr>
          <w:gridAfter w:val="2"/>
          <w:wAfter w:w="546" w:type="dxa"/>
          <w:trHeight w:val="120"/>
        </w:trPr>
        <w:tc>
          <w:tcPr>
            <w:tcW w:w="3340" w:type="dxa"/>
            <w:gridSpan w:val="3"/>
            <w:tcBorders>
              <w:top w:val="nil"/>
              <w:left w:val="nil"/>
              <w:bottom w:val="nil"/>
              <w:right w:val="nil"/>
            </w:tcBorders>
            <w:shd w:val="clear" w:color="000000" w:fill="FFFFFF"/>
          </w:tcPr>
          <w:p w14:paraId="706E85EC" w14:textId="1D675B2E" w:rsidR="00F465AC" w:rsidRPr="00046CAA" w:rsidRDefault="00F465AC" w:rsidP="00046CAA">
            <w:pPr>
              <w:rPr>
                <w:rFonts w:eastAsia="Times New Roman" w:cs="Arial"/>
                <w:color w:val="000000"/>
              </w:rPr>
            </w:pPr>
          </w:p>
        </w:tc>
        <w:tc>
          <w:tcPr>
            <w:tcW w:w="2960" w:type="dxa"/>
            <w:gridSpan w:val="2"/>
            <w:tcBorders>
              <w:top w:val="nil"/>
              <w:left w:val="nil"/>
              <w:bottom w:val="nil"/>
              <w:right w:val="nil"/>
            </w:tcBorders>
            <w:shd w:val="clear" w:color="000000" w:fill="FFFFFF"/>
          </w:tcPr>
          <w:p w14:paraId="5B14A678" w14:textId="0F7F3029" w:rsidR="00F465AC" w:rsidRPr="00046CAA" w:rsidRDefault="00F465AC" w:rsidP="00046CAA">
            <w:pPr>
              <w:rPr>
                <w:rFonts w:eastAsia="Times New Roman" w:cs="Arial"/>
                <w:color w:val="000000"/>
              </w:rPr>
            </w:pPr>
          </w:p>
        </w:tc>
        <w:tc>
          <w:tcPr>
            <w:tcW w:w="2880" w:type="dxa"/>
            <w:gridSpan w:val="2"/>
            <w:tcBorders>
              <w:top w:val="nil"/>
              <w:left w:val="nil"/>
              <w:bottom w:val="nil"/>
              <w:right w:val="nil"/>
            </w:tcBorders>
            <w:shd w:val="clear" w:color="000000" w:fill="FFFFFF"/>
          </w:tcPr>
          <w:p w14:paraId="42432DA0" w14:textId="391C5895" w:rsidR="00F465AC" w:rsidRPr="00046CAA" w:rsidRDefault="00F465AC" w:rsidP="00046CAA">
            <w:pPr>
              <w:jc w:val="center"/>
              <w:rPr>
                <w:rFonts w:eastAsia="Times New Roman" w:cs="Arial"/>
                <w:color w:val="000000"/>
              </w:rPr>
            </w:pPr>
          </w:p>
        </w:tc>
      </w:tr>
    </w:tbl>
    <w:bookmarkEnd w:id="2"/>
    <w:p w14:paraId="398C9371" w14:textId="1D7A3A4A"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 xml:space="preserve">to </w:t>
      </w:r>
      <w:r w:rsidR="008B7333">
        <w:rPr>
          <w:rFonts w:eastAsia="Times New Roman" w:cs="Arial"/>
          <w:color w:val="FF0000"/>
        </w:rPr>
        <w:t>Bethany and</w:t>
      </w:r>
      <w:r w:rsidR="00BA25C7">
        <w:rPr>
          <w:rFonts w:eastAsia="Times New Roman" w:cs="Arial"/>
          <w:color w:val="FF0000"/>
        </w:rPr>
        <w:t xml:space="preserve"> </w:t>
      </w:r>
      <w:r w:rsidR="00907BAA">
        <w:rPr>
          <w:rFonts w:eastAsia="Times New Roman" w:cs="Arial"/>
          <w:color w:val="FF0000"/>
        </w:rPr>
        <w:t>Katie</w:t>
      </w:r>
      <w:r w:rsidRPr="00A6743F">
        <w:rPr>
          <w:rFonts w:eastAsia="Times New Roman" w:cs="Arial"/>
          <w:color w:val="FF0000"/>
        </w:rPr>
        <w:t xml:space="preserve"> no later than </w:t>
      </w:r>
      <w:r w:rsidR="009C78EB">
        <w:rPr>
          <w:rFonts w:eastAsia="Times New Roman" w:cs="Arial"/>
          <w:color w:val="FF0000"/>
        </w:rPr>
        <w:t xml:space="preserve">February </w:t>
      </w:r>
      <w:r w:rsidR="00BF1FA0">
        <w:rPr>
          <w:rFonts w:eastAsia="Times New Roman" w:cs="Arial"/>
          <w:color w:val="FF0000"/>
        </w:rPr>
        <w:t>9</w:t>
      </w:r>
      <w:r w:rsidRPr="00BA25C7">
        <w:rPr>
          <w:rFonts w:eastAsia="Times New Roman" w:cs="Arial"/>
          <w:color w:val="FF0000"/>
        </w:rPr>
        <w:t>, 202</w:t>
      </w:r>
      <w:r w:rsidR="00907BAA">
        <w:rPr>
          <w:rFonts w:eastAsia="Times New Roman" w:cs="Arial"/>
          <w:color w:val="FF0000"/>
        </w:rPr>
        <w:t>6</w:t>
      </w:r>
      <w:r w:rsidRPr="00BA25C7">
        <w:rPr>
          <w:rFonts w:eastAsia="Times New Roman" w:cs="Arial"/>
          <w:color w:val="FF0000"/>
        </w:rPr>
        <w:t>.</w:t>
      </w:r>
      <w:r w:rsidRPr="00A6743F">
        <w:rPr>
          <w:rFonts w:eastAsia="Times New Roman" w:cs="Arial"/>
          <w:color w:val="FF0000"/>
        </w:rPr>
        <w:t xml:space="preserve"> </w:t>
      </w:r>
      <w:r>
        <w:rPr>
          <w:rFonts w:eastAsia="Times New Roman" w:cs="Arial"/>
          <w:color w:val="FF0000"/>
        </w:rPr>
        <w:t xml:space="preserve"> </w:t>
      </w:r>
      <w:r w:rsidRPr="00DB0C54">
        <w:rPr>
          <w:rFonts w:eastAsia="Times New Roman" w:cs="Arial"/>
        </w:rPr>
        <w:t>Questions received after this date will not receive a response, unless related to a previous question/response.</w:t>
      </w:r>
    </w:p>
    <w:p w14:paraId="75B14774" w14:textId="35EF4420" w:rsidR="00405221" w:rsidRPr="00832700" w:rsidRDefault="00832700" w:rsidP="00832700">
      <w:pPr>
        <w:spacing w:after="240" w:line="264" w:lineRule="auto"/>
      </w:pPr>
      <w:r w:rsidRPr="00832700">
        <w:t xml:space="preserve">An electronic submission of your complete response should be </w:t>
      </w:r>
      <w:r w:rsidR="00DB0C54">
        <w:t>emailed</w:t>
      </w:r>
      <w:r w:rsidRPr="00832700">
        <w:t xml:space="preserve"> to </w:t>
      </w:r>
      <w:r w:rsidR="00907BAA">
        <w:t>Patty</w:t>
      </w:r>
      <w:r w:rsidR="008B7333">
        <w:t xml:space="preserve"> and</w:t>
      </w:r>
      <w:r w:rsidR="00BA25C7">
        <w:t xml:space="preserve"> Katie</w:t>
      </w:r>
      <w:r w:rsidRPr="00832700">
        <w:t xml:space="preserve"> by </w:t>
      </w:r>
      <w:r w:rsidR="00732CF6" w:rsidRPr="00732CF6">
        <w:rPr>
          <w:color w:val="FF0000"/>
        </w:rPr>
        <w:t>February</w:t>
      </w:r>
      <w:r w:rsidR="008B7333" w:rsidRPr="00732CF6">
        <w:rPr>
          <w:color w:val="FF0000"/>
        </w:rPr>
        <w:t xml:space="preserve"> </w:t>
      </w:r>
      <w:r w:rsidR="00BF1FA0">
        <w:rPr>
          <w:color w:val="FF0000"/>
        </w:rPr>
        <w:t>25</w:t>
      </w:r>
      <w:r w:rsidRPr="00BA25C7">
        <w:rPr>
          <w:color w:val="FF0000"/>
        </w:rPr>
        <w:t xml:space="preserve">, </w:t>
      </w:r>
      <w:proofErr w:type="gramStart"/>
      <w:r w:rsidRPr="00BA25C7">
        <w:rPr>
          <w:color w:val="FF0000"/>
        </w:rPr>
        <w:t>202</w:t>
      </w:r>
      <w:r w:rsidR="00907BAA">
        <w:rPr>
          <w:color w:val="FF0000"/>
        </w:rPr>
        <w:t>6</w:t>
      </w:r>
      <w:proofErr w:type="gramEnd"/>
      <w:r w:rsidRPr="00832700">
        <w:rPr>
          <w:color w:val="FF0000"/>
        </w:rPr>
        <w:t xml:space="preserve"> at 5:00 p.m. E</w:t>
      </w:r>
      <w:r w:rsidR="000F4908">
        <w:rPr>
          <w:color w:val="FF0000"/>
        </w:rPr>
        <w:t>S</w:t>
      </w:r>
      <w:r w:rsidRPr="00832700">
        <w:rPr>
          <w:color w:val="FF0000"/>
        </w:rPr>
        <w:t>T.</w:t>
      </w:r>
    </w:p>
    <w:p w14:paraId="1D16C09D" w14:textId="20570B91" w:rsidR="00832700" w:rsidRPr="00832700" w:rsidRDefault="00832700" w:rsidP="00832700">
      <w:pPr>
        <w:spacing w:after="240" w:line="264" w:lineRule="auto"/>
      </w:pPr>
      <w:r w:rsidRPr="00832700">
        <w:t>This RFP is subject to the Ohio public records law since Columbus City Schools is a public entity.</w:t>
      </w:r>
      <w:r w:rsidR="00CB792D">
        <w:t xml:space="preserve"> </w:t>
      </w:r>
      <w:r w:rsidRPr="00832700">
        <w:t xml:space="preserve"> If there are elements of your proposal response that are confidential and not subject to public disclosure, your response should clearly indicate </w:t>
      </w:r>
      <w:proofErr w:type="gramStart"/>
      <w:r w:rsidRPr="00832700">
        <w:t>all of</w:t>
      </w:r>
      <w:proofErr w:type="gramEnd"/>
      <w:r w:rsidRPr="00832700">
        <w:t xml:space="preserve">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5ECBF877" w14:textId="7733BB43" w:rsidR="00DE0AC6" w:rsidRPr="00A44F59" w:rsidRDefault="00DE0AC6" w:rsidP="00040B20">
      <w:pPr>
        <w:rPr>
          <w:rFonts w:asciiTheme="minorHAnsi" w:hAnsiTheme="minorHAnsi" w:cstheme="minorHAnsi"/>
        </w:rPr>
      </w:pPr>
      <w:r w:rsidRPr="00832700">
        <w:rPr>
          <w:rFonts w:asciiTheme="minorHAnsi" w:hAnsiTheme="minorHAnsi" w:cstheme="minorHAnsi"/>
          <w:bCs/>
        </w:rPr>
        <w:t xml:space="preserve">Your proposal should fully respond to all elements of this RFP. </w:t>
      </w:r>
      <w:r w:rsidR="00CB792D">
        <w:rPr>
          <w:rFonts w:asciiTheme="minorHAnsi" w:hAnsiTheme="minorHAnsi" w:cstheme="minorHAnsi"/>
          <w:bCs/>
        </w:rPr>
        <w:t xml:space="preserve"> </w:t>
      </w:r>
      <w:r w:rsidRPr="00832700">
        <w:rPr>
          <w:rFonts w:asciiTheme="minorHAnsi" w:hAnsiTheme="minorHAnsi" w:cstheme="minorHAnsi"/>
          <w:bCs/>
        </w:rPr>
        <w:t xml:space="preserve">Any cost of proposal preparation is the responsibility of your organization. </w:t>
      </w:r>
      <w:r w:rsidRPr="0090505A">
        <w:rPr>
          <w:rFonts w:asciiTheme="majorHAnsi" w:hAnsiTheme="majorHAnsi" w:cstheme="majorHAnsi"/>
          <w:b/>
          <w:bCs/>
        </w:rPr>
        <w:t xml:space="preserve">Responses will be evaluated </w:t>
      </w:r>
      <w:r w:rsidR="005825AE">
        <w:rPr>
          <w:rFonts w:asciiTheme="majorHAnsi" w:hAnsiTheme="majorHAnsi" w:cstheme="majorHAnsi"/>
          <w:b/>
          <w:bCs/>
        </w:rPr>
        <w:t>by completing the Excel RFP File included in the posting:</w:t>
      </w:r>
      <w:r w:rsidRPr="0090505A">
        <w:rPr>
          <w:rFonts w:asciiTheme="majorHAnsi" w:hAnsiTheme="majorHAnsi" w:cstheme="majorHAnsi"/>
        </w:rPr>
        <w:t xml:space="preserve"> </w:t>
      </w:r>
      <w:r w:rsidR="00756B01">
        <w:rPr>
          <w:rFonts w:asciiTheme="majorHAnsi" w:hAnsiTheme="majorHAnsi" w:cstheme="majorHAnsi"/>
        </w:rPr>
        <w:t>Columbus City Schools</w:t>
      </w:r>
      <w:r w:rsidR="00732CF6">
        <w:rPr>
          <w:rFonts w:asciiTheme="majorHAnsi" w:hAnsiTheme="majorHAnsi" w:cstheme="majorHAnsi"/>
        </w:rPr>
        <w:t xml:space="preserve"> </w:t>
      </w:r>
      <w:r w:rsidR="002819AA">
        <w:rPr>
          <w:rFonts w:asciiTheme="majorHAnsi" w:hAnsiTheme="majorHAnsi" w:cstheme="majorHAnsi"/>
        </w:rPr>
        <w:t>COBRA and FSA</w:t>
      </w:r>
      <w:r w:rsidR="00756B01">
        <w:rPr>
          <w:rFonts w:asciiTheme="majorHAnsi" w:hAnsiTheme="majorHAnsi" w:cstheme="majorHAnsi"/>
        </w:rPr>
        <w:t xml:space="preserve"> RFP 202</w:t>
      </w:r>
      <w:r w:rsidR="00AC2C69">
        <w:rPr>
          <w:rFonts w:asciiTheme="majorHAnsi" w:hAnsiTheme="majorHAnsi" w:cstheme="majorHAnsi"/>
        </w:rPr>
        <w:t>6</w:t>
      </w:r>
      <w:r w:rsidR="0029285A">
        <w:rPr>
          <w:rFonts w:asciiTheme="minorHAnsi" w:hAnsiTheme="minorHAnsi" w:cstheme="minorHAnsi"/>
        </w:rPr>
        <w:t>.</w:t>
      </w:r>
      <w:r w:rsidR="00A44F59">
        <w:rPr>
          <w:rFonts w:asciiTheme="minorHAnsi" w:hAnsiTheme="minorHAnsi" w:cstheme="minorHAnsi"/>
        </w:rPr>
        <w:t xml:space="preserve"> </w:t>
      </w:r>
    </w:p>
    <w:p w14:paraId="5207CFD6" w14:textId="77777777" w:rsidR="00DE0AC6" w:rsidRPr="007953A3" w:rsidRDefault="00DE0AC6" w:rsidP="00040B20">
      <w:pPr>
        <w:rPr>
          <w:rFonts w:asciiTheme="majorHAnsi" w:hAnsiTheme="majorHAnsi" w:cstheme="majorHAnsi"/>
          <w:b/>
          <w:u w:val="single"/>
        </w:rPr>
      </w:pPr>
    </w:p>
    <w:p w14:paraId="14FFFAB7" w14:textId="54B0370D" w:rsidR="00AB0727" w:rsidRDefault="00DE0AC6" w:rsidP="00393019">
      <w:pPr>
        <w:rPr>
          <w:rFonts w:asciiTheme="majorHAnsi" w:hAnsiTheme="majorHAnsi" w:cstheme="majorHAnsi"/>
        </w:rPr>
      </w:pPr>
      <w:r w:rsidRPr="007953A3">
        <w:rPr>
          <w:rFonts w:asciiTheme="majorHAnsi" w:hAnsiTheme="majorHAnsi" w:cstheme="majorHAnsi"/>
        </w:rPr>
        <w:t xml:space="preserve">The Columbus Board of Education and Columbus City Schools are committed to assuring that all qualified contractors, subcontractors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  This program is not a race-based or gender-based quota or set-aside program.  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5237B16C" w14:textId="77777777" w:rsidR="00AC2C69" w:rsidRDefault="00AC2C69" w:rsidP="00393019">
      <w:pPr>
        <w:rPr>
          <w:rFonts w:asciiTheme="majorHAnsi" w:hAnsiTheme="majorHAnsi" w:cstheme="majorHAnsi"/>
        </w:rPr>
      </w:pPr>
    </w:p>
    <w:p w14:paraId="7F41BE18" w14:textId="77777777" w:rsidR="00AC2C69" w:rsidRDefault="00AC2C69" w:rsidP="00393019">
      <w:pPr>
        <w:rPr>
          <w:rFonts w:asciiTheme="majorHAnsi" w:hAnsiTheme="majorHAnsi" w:cstheme="majorHAnsi"/>
        </w:rPr>
      </w:pPr>
    </w:p>
    <w:p w14:paraId="1E52228C" w14:textId="77777777" w:rsidR="00AC2C69" w:rsidRDefault="00AC2C69" w:rsidP="00393019">
      <w:pPr>
        <w:rPr>
          <w:rFonts w:asciiTheme="majorHAnsi" w:hAnsiTheme="majorHAnsi" w:cstheme="majorHAnsi"/>
        </w:rPr>
      </w:pPr>
    </w:p>
    <w:p w14:paraId="48F997CC" w14:textId="77777777" w:rsidR="00AC2C69" w:rsidRDefault="00AC2C69" w:rsidP="00393019">
      <w:pPr>
        <w:rPr>
          <w:rFonts w:asciiTheme="majorHAnsi" w:hAnsiTheme="majorHAnsi" w:cstheme="majorHAnsi"/>
        </w:rPr>
      </w:pPr>
    </w:p>
    <w:p w14:paraId="26347F7A" w14:textId="77777777" w:rsidR="00AC2C69" w:rsidRDefault="00AC2C69" w:rsidP="00393019">
      <w:pPr>
        <w:rPr>
          <w:rFonts w:asciiTheme="majorHAnsi" w:hAnsiTheme="majorHAnsi" w:cstheme="majorHAnsi"/>
        </w:rPr>
      </w:pPr>
    </w:p>
    <w:p w14:paraId="435E9E5D" w14:textId="77777777" w:rsidR="007D66E1" w:rsidRDefault="007D66E1" w:rsidP="00393019">
      <w:pPr>
        <w:rPr>
          <w:rFonts w:asciiTheme="majorHAnsi" w:hAnsiTheme="majorHAnsi" w:cstheme="majorHAnsi"/>
        </w:rPr>
      </w:pP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lastRenderedPageBreak/>
        <w:t>Vendor’s Errors/Omissions</w:t>
      </w:r>
    </w:p>
    <w:p w14:paraId="19811B6D" w14:textId="5DA53B81" w:rsidR="0090505A" w:rsidRPr="007953A3" w:rsidRDefault="00DE0AC6" w:rsidP="00040B20">
      <w:pPr>
        <w:pStyle w:val="Header"/>
        <w:rPr>
          <w:rFonts w:asciiTheme="majorHAnsi" w:hAnsiTheme="majorHAnsi" w:cstheme="majorHAnsi"/>
        </w:rPr>
      </w:pPr>
      <w:r w:rsidRPr="007953A3">
        <w:rPr>
          <w:rFonts w:asciiTheme="majorHAnsi" w:hAnsiTheme="majorHAnsi" w:cstheme="majorHAnsi"/>
        </w:rPr>
        <w:t xml:space="preserve">Neither CCS nor Aon will be responsible for errors or omissions made in your proposal. </w:t>
      </w:r>
      <w:r w:rsidR="00CB792D">
        <w:rPr>
          <w:rFonts w:asciiTheme="majorHAnsi" w:hAnsiTheme="majorHAnsi" w:cstheme="majorHAnsi"/>
        </w:rPr>
        <w:t xml:space="preserve"> </w:t>
      </w:r>
      <w:r w:rsidRPr="007953A3">
        <w:rPr>
          <w:rFonts w:asciiTheme="majorHAnsi" w:hAnsiTheme="majorHAnsi" w:cstheme="majorHAnsi"/>
        </w:rPr>
        <w:t>You will be permitted to submit only one proposal.</w:t>
      </w:r>
      <w:r w:rsidR="00CB792D">
        <w:rPr>
          <w:rFonts w:asciiTheme="majorHAnsi" w:hAnsiTheme="majorHAnsi" w:cstheme="majorHAnsi"/>
        </w:rPr>
        <w:t xml:space="preserve"> </w:t>
      </w:r>
      <w:r w:rsidRPr="007953A3">
        <w:rPr>
          <w:rFonts w:asciiTheme="majorHAnsi" w:hAnsiTheme="majorHAnsi" w:cstheme="majorHAnsi"/>
        </w:rPr>
        <w:t xml:space="preserve"> 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 xml:space="preserve">sal be complete and that it complies with all aspects of these specifications. Any missing information, including incomplete answers could disqualify your proposal. </w:t>
      </w:r>
      <w:r w:rsidR="00CB792D">
        <w:rPr>
          <w:rFonts w:asciiTheme="minorHAnsi" w:hAnsiTheme="minorHAnsi" w:cstheme="minorHAnsi"/>
          <w:bCs/>
        </w:rPr>
        <w:t xml:space="preserve"> </w:t>
      </w:r>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0905D0F5"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p>
    <w:p w14:paraId="1CD9B8BB" w14:textId="0D215804" w:rsidR="00EB751E" w:rsidRPr="001D3327" w:rsidRDefault="00EB751E" w:rsidP="00EB751E">
      <w:pPr>
        <w:pStyle w:val="AonBodyCopy"/>
      </w:pPr>
      <w:r w:rsidRPr="001D3327">
        <w:t xml:space="preserve">Aon will receive and evaluate the proposals submitted by all bidders. The </w:t>
      </w:r>
      <w:r w:rsidR="007D66E1">
        <w:t xml:space="preserve">CCS </w:t>
      </w:r>
      <w:r w:rsidR="00B71302">
        <w:t xml:space="preserve">Joint Insurance </w:t>
      </w:r>
      <w:r w:rsidRPr="001D3327">
        <w:t>Committee will review the proposal summary and detail as necessary to select finalists.</w:t>
      </w:r>
    </w:p>
    <w:p w14:paraId="6790A231" w14:textId="124FD6C6" w:rsidR="00EB751E" w:rsidRPr="001D3327" w:rsidRDefault="00EB751E" w:rsidP="00EB751E">
      <w:pPr>
        <w:pStyle w:val="AonBodyCopy"/>
      </w:pPr>
      <w:r w:rsidRPr="001D3327">
        <w:t xml:space="preserve">The </w:t>
      </w:r>
      <w:proofErr w:type="gramStart"/>
      <w:r w:rsidRPr="001D3327">
        <w:t>District</w:t>
      </w:r>
      <w:proofErr w:type="gramEnd"/>
      <w:r w:rsidRPr="001D3327">
        <w:t xml:space="preserve"> reserves the right to determine the number of vendors</w:t>
      </w:r>
      <w:r>
        <w:t>, if any,</w:t>
      </w:r>
      <w:r w:rsidRPr="001D3327">
        <w:t xml:space="preserve"> that will provide a finalist presentation. </w:t>
      </w:r>
      <w:r>
        <w:t xml:space="preserve"> </w:t>
      </w:r>
      <w:r w:rsidRPr="001D3327">
        <w:t>Selection of the vendors making a finalist presentation and the meeting agenda is at the sole discretion of Columbus City Schools.</w:t>
      </w:r>
      <w:r>
        <w:t xml:space="preserve">  Please refer to the timeline </w:t>
      </w:r>
      <w:r w:rsidR="007D66E1">
        <w:t>above</w:t>
      </w:r>
      <w:r>
        <w:t xml:space="preserve">.  The selected vendor will work closely with CCS and Aon to implement the program, with an </w:t>
      </w:r>
      <w:r w:rsidR="007D66E1">
        <w:t>expected</w:t>
      </w:r>
      <w:r>
        <w:t xml:space="preserve"> effective date of J</w:t>
      </w:r>
      <w:r w:rsidR="00395631">
        <w:t>anuary</w:t>
      </w:r>
      <w:r>
        <w:t xml:space="preserve"> 1, 202</w:t>
      </w:r>
      <w:r w:rsidR="00AC2C69">
        <w:t>7</w:t>
      </w:r>
      <w:r>
        <w:t>.</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reject all offers, waive technicalities, amend the original estimates, and </w:t>
      </w:r>
      <w:proofErr w:type="gramStart"/>
      <w:r w:rsidRPr="007953A3">
        <w:rPr>
          <w:rFonts w:asciiTheme="majorHAnsi" w:hAnsiTheme="majorHAnsi" w:cstheme="majorHAnsi"/>
        </w:rPr>
        <w:t>advertise for</w:t>
      </w:r>
      <w:proofErr w:type="gramEnd"/>
      <w:r w:rsidRPr="007953A3">
        <w:rPr>
          <w:rFonts w:asciiTheme="majorHAnsi" w:hAnsiTheme="majorHAnsi" w:cstheme="majorHAnsi"/>
        </w:rPr>
        <w:t xml:space="preserve"> new offers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398223C5" w14:textId="77777777" w:rsidR="00405221" w:rsidRPr="007953A3" w:rsidRDefault="00405221" w:rsidP="00DE0AC6">
      <w:pPr>
        <w:ind w:left="720"/>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Vendor’s terms and conditions submitted with this RFP which are contrary to those set forth in this RFP will not be a part of any contract awarded </w:t>
      </w:r>
      <w:proofErr w:type="gramStart"/>
      <w:r w:rsidRPr="007953A3">
        <w:rPr>
          <w:rFonts w:asciiTheme="majorHAnsi" w:hAnsiTheme="majorHAnsi" w:cstheme="majorHAnsi"/>
        </w:rPr>
        <w:t>as a result of</w:t>
      </w:r>
      <w:proofErr w:type="gramEnd"/>
      <w:r w:rsidRPr="007953A3">
        <w:rPr>
          <w:rFonts w:asciiTheme="majorHAnsi" w:hAnsiTheme="majorHAnsi" w:cstheme="majorHAnsi"/>
        </w:rPr>
        <w:t xml:space="preserve">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37907C8B"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 xml:space="preserve">VI.       </w:t>
      </w:r>
      <w:r w:rsidR="00B46293">
        <w:rPr>
          <w:rFonts w:asciiTheme="majorHAnsi" w:hAnsiTheme="majorHAnsi" w:cstheme="majorHAnsi"/>
          <w:b/>
          <w:spacing w:val="-2"/>
        </w:rPr>
        <w:tab/>
      </w:r>
      <w:r w:rsidRPr="007953A3">
        <w:rPr>
          <w:rFonts w:asciiTheme="majorHAnsi" w:hAnsiTheme="majorHAnsi" w:cstheme="majorHAnsi"/>
          <w:b/>
          <w:spacing w:val="-2"/>
        </w:rPr>
        <w:t>Confidential &amp; Proprietary Information</w:t>
      </w:r>
    </w:p>
    <w:p w14:paraId="301E9FF5" w14:textId="2912D55C"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xml:space="preserve">,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have the right to duplicate, use, or disclose the data to the extent consistent with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needs in the procurement process.  This restriction does not limit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If the vendor receives a request for such information, the vendor will immediately send the request to the District’s Chief Legal Counsel.</w:t>
      </w:r>
    </w:p>
    <w:p w14:paraId="7A49D504" w14:textId="77777777" w:rsidR="00E26475" w:rsidRDefault="00E26475"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639BA112" w14:textId="77777777" w:rsidR="00E26475" w:rsidRDefault="00E26475"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28FF7F9" w14:textId="7828E538"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lastRenderedPageBreak/>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agrees to protect, defend, indemnify, and hold harmless Columbus City Schools and its respective officials, employees, agents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6F92523F"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Vendors are required to disclose in writing any relationship or affinity with a member of the Columbus City Schools Board of Education, authorizing official, or member of the </w:t>
      </w:r>
      <w:r w:rsidR="00B71302">
        <w:rPr>
          <w:rFonts w:asciiTheme="majorHAnsi" w:hAnsiTheme="majorHAnsi" w:cstheme="majorHAnsi"/>
          <w:spacing w:val="-2"/>
        </w:rPr>
        <w:t>joint insurance</w:t>
      </w:r>
      <w:r w:rsidRPr="007953A3">
        <w:rPr>
          <w:rFonts w:asciiTheme="majorHAnsi" w:hAnsiTheme="majorHAnsi" w:cstheme="majorHAnsi"/>
          <w:spacing w:val="-2"/>
        </w:rPr>
        <w:t xml:space="preserve"> committee.  Failure to properly disclose such a relationship may result in termination of the contract and may jeopardize the vendor’s future business opportunities with the </w:t>
      </w:r>
      <w:proofErr w:type="gramStart"/>
      <w:r w:rsidRPr="007953A3">
        <w:rPr>
          <w:rFonts w:asciiTheme="majorHAnsi" w:hAnsiTheme="majorHAnsi" w:cstheme="majorHAnsi"/>
          <w:spacing w:val="-2"/>
        </w:rPr>
        <w:t>District</w:t>
      </w:r>
      <w:proofErr w:type="gramEnd"/>
      <w:r w:rsidRPr="007953A3">
        <w:rPr>
          <w:rFonts w:asciiTheme="majorHAnsi" w:hAnsiTheme="majorHAnsi" w:cstheme="majorHAnsi"/>
          <w:spacing w:val="-2"/>
        </w:rPr>
        <w: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  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20DF74CC" w:rsidR="00DE0AC6" w:rsidRDefault="00DE0AC6" w:rsidP="00DE0AC6">
      <w:pPr>
        <w:rPr>
          <w:rFonts w:asciiTheme="majorHAnsi" w:hAnsiTheme="majorHAnsi" w:cstheme="majorHAnsi"/>
          <w:b/>
        </w:rPr>
      </w:pPr>
      <w:bookmarkStart w:id="3" w:name="_Hlk179295441"/>
      <w:r w:rsidRPr="007953A3">
        <w:rPr>
          <w:rFonts w:asciiTheme="majorHAnsi" w:hAnsiTheme="majorHAnsi" w:cstheme="majorHAnsi"/>
          <w:b/>
        </w:rPr>
        <w:t>X.</w:t>
      </w:r>
      <w:r w:rsidRPr="007953A3">
        <w:rPr>
          <w:rFonts w:asciiTheme="majorHAnsi" w:hAnsiTheme="majorHAnsi" w:cstheme="majorHAnsi"/>
        </w:rPr>
        <w:t xml:space="preserve">        </w:t>
      </w:r>
      <w:r w:rsidR="00B46293">
        <w:rPr>
          <w:rFonts w:asciiTheme="majorHAnsi" w:hAnsiTheme="majorHAnsi" w:cstheme="majorHAnsi"/>
        </w:rPr>
        <w:tab/>
      </w:r>
      <w:r w:rsidR="00CB792D" w:rsidRPr="00A6743F">
        <w:rPr>
          <w:rFonts w:eastAsia="Times New Roman" w:cs="Arial"/>
          <w:b/>
          <w:bCs/>
        </w:rPr>
        <w:t>Contract/Rate Guarantee Periods</w:t>
      </w:r>
    </w:p>
    <w:p w14:paraId="673BD57B" w14:textId="1AA5B31D" w:rsidR="00CB792D" w:rsidRPr="007953A3" w:rsidRDefault="00756B01" w:rsidP="00B46293">
      <w:pPr>
        <w:ind w:left="720"/>
        <w:rPr>
          <w:rFonts w:asciiTheme="majorHAnsi" w:hAnsiTheme="majorHAnsi" w:cstheme="majorHAnsi"/>
          <w:b/>
        </w:rPr>
      </w:pPr>
      <w:r>
        <w:rPr>
          <w:rFonts w:eastAsia="Times New Roman" w:cs="Arial"/>
          <w:color w:val="000000"/>
        </w:rPr>
        <w:t>Columbus City Schools</w:t>
      </w:r>
      <w:r w:rsidR="00CB792D" w:rsidRPr="00CB792D">
        <w:rPr>
          <w:rFonts w:eastAsia="Times New Roman" w:cs="Arial"/>
          <w:color w:val="000000"/>
        </w:rPr>
        <w:t xml:space="preserve"> plans to enter into an agreement with the selected vendor effective J</w:t>
      </w:r>
      <w:r w:rsidR="00395631">
        <w:rPr>
          <w:rFonts w:eastAsia="Times New Roman" w:cs="Arial"/>
          <w:color w:val="000000"/>
        </w:rPr>
        <w:t>anuary</w:t>
      </w:r>
      <w:r w:rsidR="00CB792D" w:rsidRPr="00CB792D">
        <w:rPr>
          <w:rFonts w:eastAsia="Times New Roman" w:cs="Arial"/>
          <w:color w:val="000000"/>
        </w:rPr>
        <w:t xml:space="preserve"> 1, </w:t>
      </w:r>
      <w:proofErr w:type="gramStart"/>
      <w:r w:rsidR="00CB792D" w:rsidRPr="00CB792D">
        <w:rPr>
          <w:rFonts w:eastAsia="Times New Roman" w:cs="Arial"/>
          <w:color w:val="000000"/>
        </w:rPr>
        <w:t>202</w:t>
      </w:r>
      <w:r w:rsidR="00AC2C69">
        <w:rPr>
          <w:rFonts w:eastAsia="Times New Roman" w:cs="Arial"/>
          <w:color w:val="000000"/>
        </w:rPr>
        <w:t>7</w:t>
      </w:r>
      <w:proofErr w:type="gramEnd"/>
      <w:r w:rsidR="00CB792D" w:rsidRPr="00CB792D">
        <w:rPr>
          <w:rFonts w:eastAsia="Times New Roman" w:cs="Arial"/>
          <w:color w:val="000000"/>
        </w:rPr>
        <w:t xml:space="preserve"> for an initial period of 3 years, with </w:t>
      </w:r>
      <w:proofErr w:type="gramStart"/>
      <w:r w:rsidR="00CB792D" w:rsidRPr="00CB792D">
        <w:rPr>
          <w:rFonts w:eastAsia="Times New Roman" w:cs="Arial"/>
          <w:color w:val="000000"/>
        </w:rPr>
        <w:t>two,</w:t>
      </w:r>
      <w:proofErr w:type="gramEnd"/>
      <w:r w:rsidR="00CB792D" w:rsidRPr="00CB792D">
        <w:rPr>
          <w:rFonts w:eastAsia="Times New Roman" w:cs="Arial"/>
          <w:color w:val="000000"/>
        </w:rPr>
        <w:t xml:space="preserve"> optional one-year renewals. </w:t>
      </w:r>
      <w:r w:rsidR="00CB792D">
        <w:rPr>
          <w:rFonts w:eastAsia="Times New Roman" w:cs="Arial"/>
          <w:color w:val="000000"/>
        </w:rPr>
        <w:t xml:space="preserve"> </w:t>
      </w:r>
      <w:r w:rsidR="00CB792D" w:rsidRPr="00CB792D">
        <w:rPr>
          <w:rFonts w:eastAsia="Times New Roman" w:cs="Arial"/>
          <w:color w:val="000000"/>
        </w:rPr>
        <w:t xml:space="preserve">The vendor must guarantee first contract period rates/fees through </w:t>
      </w:r>
      <w:r w:rsidR="00395631">
        <w:rPr>
          <w:rFonts w:eastAsia="Times New Roman" w:cs="Arial"/>
          <w:color w:val="000000"/>
        </w:rPr>
        <w:t>December</w:t>
      </w:r>
      <w:r w:rsidR="00CB792D" w:rsidRPr="00CB792D">
        <w:rPr>
          <w:rFonts w:eastAsia="Times New Roman" w:cs="Arial"/>
          <w:color w:val="000000"/>
        </w:rPr>
        <w:t xml:space="preserve"> 3</w:t>
      </w:r>
      <w:r w:rsidR="00395631">
        <w:rPr>
          <w:rFonts w:eastAsia="Times New Roman" w:cs="Arial"/>
          <w:color w:val="000000"/>
        </w:rPr>
        <w:t>1</w:t>
      </w:r>
      <w:r w:rsidR="00CB792D" w:rsidRPr="00CB792D">
        <w:rPr>
          <w:rFonts w:eastAsia="Times New Roman" w:cs="Arial"/>
          <w:color w:val="000000"/>
        </w:rPr>
        <w:t>, 202</w:t>
      </w:r>
      <w:r w:rsidR="00AC2C69">
        <w:rPr>
          <w:rFonts w:eastAsia="Times New Roman" w:cs="Arial"/>
          <w:color w:val="000000"/>
        </w:rPr>
        <w:t>9</w:t>
      </w:r>
      <w:r w:rsidR="00CB792D" w:rsidRPr="00CB792D">
        <w:rPr>
          <w:rFonts w:eastAsia="Times New Roman" w:cs="Arial"/>
          <w:color w:val="000000"/>
        </w:rPr>
        <w:t>.</w:t>
      </w:r>
      <w:r w:rsidR="00CB792D">
        <w:rPr>
          <w:rFonts w:eastAsia="Times New Roman" w:cs="Arial"/>
          <w:color w:val="000000"/>
        </w:rPr>
        <w:t xml:space="preserve"> </w:t>
      </w:r>
      <w:r w:rsidR="00CB792D" w:rsidRPr="00CB792D">
        <w:rPr>
          <w:rFonts w:eastAsia="Times New Roman" w:cs="Arial"/>
          <w:color w:val="000000"/>
        </w:rPr>
        <w:t xml:space="preserve"> Additional consideration will be given to those proposals willing to offer multi-year rate guarantees or rate caps.</w:t>
      </w:r>
    </w:p>
    <w:bookmarkEnd w:id="3"/>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After receipt of original vendor responses, negotiations may be conducted.  Vendors may also be asked to submit written best and final offers at a designated date and time.  After receipt of best and final offers, no discussions will be reopened unless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determines that it is clearly in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best interest to do so, e.g., </w:t>
      </w:r>
      <w:proofErr w:type="gramStart"/>
      <w:r w:rsidRPr="007953A3">
        <w:rPr>
          <w:rFonts w:asciiTheme="majorHAnsi" w:hAnsiTheme="majorHAnsi" w:cstheme="majorHAnsi"/>
        </w:rPr>
        <w:t>it is clear that information</w:t>
      </w:r>
      <w:proofErr w:type="gramEnd"/>
      <w:r w:rsidRPr="007953A3">
        <w:rPr>
          <w:rFonts w:asciiTheme="majorHAnsi" w:hAnsiTheme="majorHAnsi" w:cstheme="majorHAnsi"/>
        </w:rPr>
        <w:t xml:space="preserve"> available at that time is inadequate to reasonably justify vendor selection and award based on the best and final offers received.  If discussions are reopened,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081513BB" w14:textId="3697ADEF" w:rsidR="00191BE9" w:rsidRDefault="00DE0AC6" w:rsidP="00405221">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 xml:space="preserve">All vendors are bound by the District’s Purchase Order, Contract, and Solicitation General Terms and Conditions which can be found on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website.</w:t>
      </w:r>
      <w:r w:rsidR="00191BE9">
        <w:rPr>
          <w:rFonts w:asciiTheme="majorHAnsi" w:hAnsiTheme="majorHAnsi" w:cstheme="majorHAnsi"/>
        </w:rPr>
        <w:br w:type="page"/>
      </w:r>
    </w:p>
    <w:p w14:paraId="69394AA9" w14:textId="780DDD7E"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2130323F"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r w:rsidR="003F6289">
        <w:rPr>
          <w:rFonts w:asciiTheme="majorHAnsi" w:hAnsiTheme="majorHAnsi" w:cstheme="majorHAnsi"/>
        </w:rPr>
        <w:t xml:space="preserve"> </w:t>
      </w:r>
      <w:r w:rsidRPr="007953A3">
        <w:rPr>
          <w:rFonts w:asciiTheme="majorHAnsi" w:hAnsiTheme="majorHAnsi" w:cstheme="majorHAnsi"/>
        </w:rPr>
        <w:t xml:space="preserve"> The Outreach Program was established to achieve a goal of </w:t>
      </w:r>
      <w:r w:rsidRPr="00004C1C">
        <w:rPr>
          <w:rFonts w:asciiTheme="majorHAnsi" w:hAnsiTheme="majorHAnsi" w:cstheme="majorHAnsi"/>
          <w:b/>
          <w:bCs/>
        </w:rPr>
        <w:t>20% participation</w:t>
      </w:r>
      <w:r w:rsidR="00AC2C69">
        <w:rPr>
          <w:rFonts w:asciiTheme="majorHAnsi" w:hAnsiTheme="majorHAnsi" w:cstheme="majorHAnsi"/>
          <w:b/>
          <w:bCs/>
        </w:rPr>
        <w:t xml:space="preserve"> (of administration fees)</w:t>
      </w:r>
      <w:r w:rsidRPr="007953A3">
        <w:rPr>
          <w:rFonts w:asciiTheme="majorHAnsi" w:hAnsiTheme="majorHAnsi" w:cstheme="majorHAnsi"/>
        </w:rPr>
        <w:t xml:space="preserve"> by Local Economically Disadvantaged Enterprise (LEDE) vendors including subcontracts for supplies or services issued by any vendor doing business with the </w:t>
      </w:r>
      <w:proofErr w:type="gramStart"/>
      <w:r w:rsidRPr="007953A3">
        <w:rPr>
          <w:rFonts w:asciiTheme="majorHAnsi" w:hAnsiTheme="majorHAnsi" w:cstheme="majorHAnsi"/>
        </w:rPr>
        <w:t>District</w:t>
      </w:r>
      <w:proofErr w:type="gramEnd"/>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  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Prospective LEDE vendors must be certified as such before the date and time that the RFP responses are due.  </w:t>
      </w:r>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approve all LEDE vendors that will serve as subcontractors on any project and to reject any LEDE subcontractors that do not meet the requirements outlined in this document and any other factors that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LEDE vendors are not required to sign an exclusive agreement with prime vendors and are encouraged to respond as a prime vendor and/or partner with several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37AD0E9C" w:rsidR="00DE0AC6" w:rsidRPr="00036BEC" w:rsidRDefault="00036BEC" w:rsidP="00DE0AC6">
      <w:pPr>
        <w:rPr>
          <w:rFonts w:asciiTheme="minorHAnsi" w:hAnsiTheme="minorHAnsi" w:cstheme="minorHAnsi"/>
        </w:rPr>
      </w:pPr>
      <w:r>
        <w:rPr>
          <w:rFonts w:asciiTheme="minorHAnsi" w:hAnsiTheme="minorHAnsi" w:cstheme="minorHAnsi"/>
        </w:rPr>
        <w:t>For a</w:t>
      </w:r>
      <w:r w:rsidR="00DE0AC6" w:rsidRPr="00036BEC">
        <w:rPr>
          <w:rFonts w:asciiTheme="minorHAnsi" w:hAnsiTheme="minorHAnsi" w:cstheme="minorHAnsi"/>
        </w:rPr>
        <w:t>dditional information regarding the Outreach Program</w:t>
      </w:r>
      <w:r>
        <w:rPr>
          <w:rFonts w:asciiTheme="minorHAnsi" w:hAnsiTheme="minorHAnsi" w:cstheme="minorHAnsi"/>
        </w:rPr>
        <w:t xml:space="preserve">, please contact:  </w:t>
      </w:r>
      <w:r w:rsidR="00DE0AC6" w:rsidRPr="00036BEC">
        <w:rPr>
          <w:rFonts w:asciiTheme="minorHAnsi" w:hAnsiTheme="minorHAnsi" w:cstheme="minorHAnsi"/>
        </w:rPr>
        <w:t xml:space="preserve"> </w:t>
      </w:r>
      <w:hyperlink r:id="rId13" w:tooltip="mailto:outreachservices@columbus.k12.oh.us" w:history="1">
        <w:r w:rsidRPr="00036BEC">
          <w:rPr>
            <w:rFonts w:asciiTheme="minorHAnsi" w:hAnsiTheme="minorHAnsi" w:cstheme="minorHAnsi"/>
            <w:u w:val="single"/>
            <w:bdr w:val="none" w:sz="0" w:space="0" w:color="auto" w:frame="1"/>
            <w:shd w:val="clear" w:color="auto" w:fill="FFFFFF"/>
          </w:rPr>
          <w:t>outreachservices@columbus.k12.oh.us</w:t>
        </w:r>
      </w:hyperlink>
      <w:r w:rsidRPr="00036BEC">
        <w:rPr>
          <w:rFonts w:asciiTheme="minorHAnsi" w:hAnsiTheme="minorHAnsi" w:cstheme="minorHAnsi"/>
          <w:shd w:val="clear" w:color="auto" w:fill="FFFFFF"/>
        </w:rPr>
        <w:t>.</w:t>
      </w:r>
    </w:p>
    <w:p w14:paraId="2696C273" w14:textId="00AE6C2E" w:rsidR="00002DB4" w:rsidRDefault="00002DB4" w:rsidP="00DE0AC6">
      <w:pPr>
        <w:rPr>
          <w:rFonts w:asciiTheme="majorHAnsi" w:hAnsiTheme="majorHAnsi" w:cstheme="majorHAnsi"/>
        </w:rPr>
      </w:pPr>
    </w:p>
    <w:p w14:paraId="3BB34FA6" w14:textId="40F264B5" w:rsidR="00002DB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20195FD8" w14:textId="77777777" w:rsidR="00405221" w:rsidRPr="00F70CD4" w:rsidRDefault="00405221" w:rsidP="00002DB4">
      <w:pPr>
        <w:pStyle w:val="AonBodyCopy"/>
      </w:pP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proofErr w:type="spellStart"/>
      <w:r w:rsidRPr="007953A3">
        <w:rPr>
          <w:rFonts w:asciiTheme="majorHAnsi" w:eastAsia="Times New Roman" w:hAnsiTheme="majorHAnsi" w:cstheme="majorHAnsi"/>
          <w:spacing w:val="-2"/>
          <w:lang w:val="x-none" w:eastAsia="x-none"/>
        </w:rPr>
        <w:t>utreach</w:t>
      </w:r>
      <w:proofErr w:type="spellEnd"/>
      <w:r w:rsidRPr="007953A3">
        <w:rPr>
          <w:rFonts w:asciiTheme="majorHAnsi" w:eastAsia="Times New Roman" w:hAnsiTheme="majorHAnsi" w:cstheme="majorHAnsi"/>
          <w:spacing w:val="-2"/>
          <w:lang w:val="x-none" w:eastAsia="x-none"/>
        </w:rPr>
        <w:t xml:space="preserve">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Default="00DE0AC6" w:rsidP="00002DB4">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7FFEA1B7" w14:textId="77777777" w:rsidR="00405221" w:rsidRPr="007953A3" w:rsidRDefault="00405221" w:rsidP="00002DB4">
      <w:pPr>
        <w:tabs>
          <w:tab w:val="left" w:pos="-720"/>
          <w:tab w:val="left" w:pos="720"/>
        </w:tabs>
        <w:suppressAutoHyphens/>
        <w:spacing w:after="240"/>
        <w:rPr>
          <w:rFonts w:asciiTheme="majorHAnsi" w:hAnsiTheme="majorHAnsi" w:cstheme="majorHAnsi"/>
        </w:rPr>
      </w:pP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following list includes good faith efforts that vendors may make in obtaining LEDE participation.  It is not intended to be mandatory, exclusive, or exhaustive.  </w:t>
      </w:r>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  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proofErr w:type="gramStart"/>
      <w:r w:rsidRPr="007953A3">
        <w:rPr>
          <w:rFonts w:asciiTheme="majorHAnsi" w:hAnsiTheme="majorHAnsi" w:cstheme="majorHAnsi"/>
        </w:rPr>
        <w:t>In order to</w:t>
      </w:r>
      <w:proofErr w:type="gramEnd"/>
      <w:r w:rsidRPr="007953A3">
        <w:rPr>
          <w:rFonts w:asciiTheme="majorHAnsi" w:hAnsiTheme="majorHAnsi" w:cstheme="majorHAnsi"/>
        </w:rPr>
        <w:t xml:space="preserve">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  Efforts to obtain LEDE participation are considered inadequate, even if they are sincerely motivated, if given all relevant circumstances, they could not reasonably be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  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Attended any pre-response meetings that were scheduled by Columbus City </w:t>
      </w:r>
      <w:proofErr w:type="gramStart"/>
      <w:r w:rsidRPr="007953A3">
        <w:rPr>
          <w:rFonts w:asciiTheme="majorHAnsi" w:hAnsiTheme="majorHAnsi" w:cstheme="majorHAnsi"/>
        </w:rPr>
        <w:t>Schools;</w:t>
      </w:r>
      <w:proofErr w:type="gramEnd"/>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Advertised in general circulation, trade association, and minority-focused media concerning subcontracting </w:t>
      </w:r>
      <w:proofErr w:type="gramStart"/>
      <w:r w:rsidRPr="007953A3">
        <w:rPr>
          <w:rFonts w:asciiTheme="majorHAnsi" w:hAnsiTheme="majorHAnsi" w:cstheme="majorHAnsi"/>
        </w:rPr>
        <w:t>opportunities;</w:t>
      </w:r>
      <w:proofErr w:type="gramEnd"/>
    </w:p>
    <w:p w14:paraId="523B42A2" w14:textId="77777777" w:rsidR="00DE0AC6" w:rsidRPr="007953A3" w:rsidRDefault="00DE0AC6" w:rsidP="00DE0AC6">
      <w:pPr>
        <w:numPr>
          <w:ilvl w:val="0"/>
          <w:numId w:val="35"/>
        </w:numPr>
        <w:spacing w:after="240"/>
        <w:jc w:val="both"/>
        <w:rPr>
          <w:rFonts w:asciiTheme="majorHAnsi" w:hAnsiTheme="majorHAnsi" w:cstheme="majorHAnsi"/>
        </w:rPr>
      </w:pPr>
      <w:proofErr w:type="gramStart"/>
      <w:r w:rsidRPr="007953A3">
        <w:rPr>
          <w:rFonts w:asciiTheme="majorHAnsi" w:hAnsiTheme="majorHAnsi" w:cstheme="majorHAnsi"/>
        </w:rPr>
        <w:t>Provided</w:t>
      </w:r>
      <w:proofErr w:type="gramEnd"/>
      <w:r w:rsidRPr="007953A3">
        <w:rPr>
          <w:rFonts w:asciiTheme="majorHAnsi" w:hAnsiTheme="majorHAnsi" w:cstheme="majorHAnsi"/>
        </w:rPr>
        <w:t xml:space="preserve"> written notice to a reasonable number of specific LEDEs that their interest in the contract is being solicited, in sufficient time to allow the LEDEs to participate </w:t>
      </w:r>
      <w:proofErr w:type="gramStart"/>
      <w:r w:rsidRPr="007953A3">
        <w:rPr>
          <w:rFonts w:asciiTheme="majorHAnsi" w:hAnsiTheme="majorHAnsi" w:cstheme="majorHAnsi"/>
        </w:rPr>
        <w:t>effectively;</w:t>
      </w:r>
      <w:proofErr w:type="gramEnd"/>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Followed initial solicitations of interest by contacting LEDEs to determine with certainty whether the LEDEs were </w:t>
      </w:r>
      <w:proofErr w:type="gramStart"/>
      <w:r w:rsidRPr="007953A3">
        <w:rPr>
          <w:rFonts w:asciiTheme="majorHAnsi" w:hAnsiTheme="majorHAnsi" w:cstheme="majorHAnsi"/>
        </w:rPr>
        <w:t>interested;</w:t>
      </w:r>
      <w:proofErr w:type="gramEnd"/>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Partitioned the work to increase the likelihood of meeting the LEDE goals including, where appropriate, breaking the contracts into economically feasible units to facilitate LEDE </w:t>
      </w:r>
      <w:proofErr w:type="gramStart"/>
      <w:r w:rsidRPr="007953A3">
        <w:rPr>
          <w:rFonts w:asciiTheme="majorHAnsi" w:hAnsiTheme="majorHAnsi" w:cstheme="majorHAnsi"/>
        </w:rPr>
        <w:t>participation;</w:t>
      </w:r>
      <w:proofErr w:type="gramEnd"/>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interested LEDEs with adequate information about the plans, specifications, and requirements of the </w:t>
      </w:r>
      <w:proofErr w:type="gramStart"/>
      <w:r w:rsidRPr="007953A3">
        <w:rPr>
          <w:rFonts w:asciiTheme="majorHAnsi" w:hAnsiTheme="majorHAnsi" w:cstheme="majorHAnsi"/>
        </w:rPr>
        <w:t>contract;</w:t>
      </w:r>
      <w:proofErr w:type="gramEnd"/>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Negotiated in good faith with interested LEDEs based on a thorough investigation of their capabilities, not rejecting LEDEs as unqualified without sound </w:t>
      </w:r>
      <w:proofErr w:type="gramStart"/>
      <w:r w:rsidRPr="007953A3">
        <w:rPr>
          <w:rFonts w:asciiTheme="majorHAnsi" w:hAnsiTheme="majorHAnsi" w:cstheme="majorHAnsi"/>
        </w:rPr>
        <w:t>reasons;</w:t>
      </w:r>
      <w:proofErr w:type="gramEnd"/>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Made efforts to assist interested LEDEs in obtaining bonding, lines of credit, or insurance as required by Columbus City </w:t>
      </w:r>
      <w:proofErr w:type="gramStart"/>
      <w:r w:rsidRPr="007953A3">
        <w:rPr>
          <w:rFonts w:asciiTheme="majorHAnsi" w:hAnsiTheme="majorHAnsi" w:cstheme="majorHAnsi"/>
        </w:rPr>
        <w:t>Schools;</w:t>
      </w:r>
      <w:proofErr w:type="gramEnd"/>
    </w:p>
    <w:p w14:paraId="0C4D4AF9" w14:textId="4868E814" w:rsidR="00002DB4" w:rsidRPr="00405221" w:rsidRDefault="00DE0AC6" w:rsidP="00133654">
      <w:pPr>
        <w:numPr>
          <w:ilvl w:val="0"/>
          <w:numId w:val="35"/>
        </w:numPr>
        <w:spacing w:after="240"/>
        <w:jc w:val="both"/>
        <w:rPr>
          <w:rFonts w:asciiTheme="majorHAnsi" w:hAnsiTheme="majorHAnsi" w:cstheme="majorHAnsi"/>
        </w:rPr>
      </w:pPr>
      <w:r w:rsidRPr="00405221">
        <w:rPr>
          <w:rFonts w:asciiTheme="majorHAnsi" w:hAnsiTheme="majorHAnsi" w:cstheme="majorHAnsi"/>
        </w:rPr>
        <w:t xml:space="preserve">Effectively used the services of available minority community organizations; minority vendors groups; local, state and federal minority business assistance offices; and other organizations that </w:t>
      </w:r>
      <w:proofErr w:type="gramStart"/>
      <w:r w:rsidRPr="00405221">
        <w:rPr>
          <w:rFonts w:asciiTheme="majorHAnsi" w:hAnsiTheme="majorHAnsi" w:cstheme="majorHAnsi"/>
        </w:rPr>
        <w:t>provide assistance</w:t>
      </w:r>
      <w:proofErr w:type="gramEnd"/>
      <w:r w:rsidRPr="00405221">
        <w:rPr>
          <w:rFonts w:asciiTheme="majorHAnsi" w:hAnsiTheme="majorHAnsi" w:cstheme="majorHAnsi"/>
        </w:rPr>
        <w:t xml:space="preserve"> in the recruitment and placement of LEDEs.</w:t>
      </w: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If LEDE vendors have agreed to participate, please complete this section.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directly related to the contract with Columbus City Schools.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lastRenderedPageBreak/>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 xml:space="preserve">The undersigned certifies that, if awarded the contract, it will adhere to the stipulations outlined in this section, continue to work with the Outreach Program Office to fulfill the goals as stated, </w:t>
      </w:r>
      <w:proofErr w:type="gramStart"/>
      <w:r w:rsidRPr="007953A3">
        <w:rPr>
          <w:rFonts w:asciiTheme="majorHAnsi" w:hAnsiTheme="majorHAnsi" w:cstheme="majorHAnsi"/>
        </w:rPr>
        <w:t>enter into</w:t>
      </w:r>
      <w:proofErr w:type="gramEnd"/>
      <w:r w:rsidRPr="007953A3">
        <w:rPr>
          <w:rFonts w:asciiTheme="majorHAnsi" w:hAnsiTheme="majorHAnsi" w:cstheme="majorHAnsi"/>
        </w:rPr>
        <w:t xml:space="preserve"> formal contracts with the LEDEs identified above, and to provide the Outreach Program Office with proof of contracts and payments upon request.  The undersigned further agrees that it will immediately notify the Columbus City Schools </w:t>
      </w:r>
      <w:proofErr w:type="gramStart"/>
      <w:r w:rsidRPr="007953A3">
        <w:rPr>
          <w:rFonts w:asciiTheme="majorHAnsi" w:hAnsiTheme="majorHAnsi" w:cstheme="majorHAnsi"/>
        </w:rPr>
        <w:t>in the event that</w:t>
      </w:r>
      <w:proofErr w:type="gramEnd"/>
      <w:r w:rsidRPr="007953A3">
        <w:rPr>
          <w:rFonts w:asciiTheme="majorHAnsi" w:hAnsiTheme="majorHAnsi" w:cstheme="majorHAnsi"/>
        </w:rPr>
        <w:t xml:space="preserve">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B7333">
      <w:headerReference w:type="even" r:id="rId14"/>
      <w:headerReference w:type="default" r:id="rId15"/>
      <w:footerReference w:type="even" r:id="rId16"/>
      <w:footerReference w:type="default" r:id="rId17"/>
      <w:headerReference w:type="first" r:id="rId18"/>
      <w:footerReference w:type="first" r:id="rId19"/>
      <w:pgSz w:w="11906" w:h="16838" w:code="9"/>
      <w:pgMar w:top="1800" w:right="1080" w:bottom="1080" w:left="1080"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B22907DB-90C1-46A3-A138-BF5319BB7A66}"/>
    <w:embedBold r:id="rId2" w:fontKey="{C74D9FEA-1B6D-4E4A-9615-69B619BC1E21}"/>
    <w:embedItalic r:id="rId3" w:fontKey="{4FCB3A3B-8717-45F3-9068-9C7BA33E3AF7}"/>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8A810EA4-5BDD-4CE2-9737-154C0FF46FD8}"/>
    <w:embedBold r:id="rId5" w:fontKey="{28283F5F-4992-49A3-8E12-C2A2C52CCDDB}"/>
  </w:font>
  <w:font w:name="Tahoma">
    <w:panose1 w:val="020B0604030504040204"/>
    <w:charset w:val="00"/>
    <w:family w:val="swiss"/>
    <w:pitch w:val="variable"/>
    <w:sig w:usb0="E1002EFF" w:usb1="C000605B" w:usb2="00000029" w:usb3="00000000" w:csb0="000101FF" w:csb1="00000000"/>
    <w:embedRegular r:id="rId6" w:fontKey="{1C3AB53E-6FA4-4446-A105-ABC1B975244B}"/>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71AD54D6-F8F5-4827-A29C-EC8AED388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9BF8" w14:textId="77777777" w:rsidR="00E26475" w:rsidRDefault="00E26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sidR="00AB0727">
              <w:fldChar w:fldCharType="begin"/>
            </w:r>
            <w:r w:rsidR="00AB0727">
              <w:instrText xml:space="preserve"> NUMPAGES  </w:instrText>
            </w:r>
            <w:r w:rsidR="00AB0727">
              <w:fldChar w:fldCharType="separate"/>
            </w:r>
            <w:r>
              <w:rPr>
                <w:sz w:val="24"/>
                <w:szCs w:val="24"/>
              </w:rPr>
              <w:t>2</w:t>
            </w:r>
            <w:r w:rsidR="00AB0727">
              <w:rPr>
                <w:sz w:val="24"/>
                <w:szCs w:val="24"/>
              </w:rPr>
              <w:fldChar w:fldCharType="end"/>
            </w:r>
            <w:r w:rsidRPr="00D20436">
              <w:rPr>
                <w:rFonts w:cs="Arial"/>
                <w:color w:val="000000"/>
              </w:rPr>
              <w:t xml:space="preserve"> </w:t>
            </w:r>
          </w:p>
          <w:p w14:paraId="0915D724" w14:textId="0D6FC3D6"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sidR="001A3A51">
              <w:rPr>
                <w:rFonts w:ascii="Arial" w:hAnsi="Arial"/>
                <w:sz w:val="16"/>
                <w:szCs w:val="16"/>
              </w:rPr>
              <w:t>January</w:t>
            </w:r>
            <w:r w:rsidRPr="00CA12A9">
              <w:rPr>
                <w:rFonts w:ascii="Arial" w:hAnsi="Arial"/>
                <w:sz w:val="16"/>
                <w:szCs w:val="16"/>
              </w:rPr>
              <w:t xml:space="preserve"> 202</w:t>
            </w:r>
            <w:r w:rsidR="00E26475">
              <w:rPr>
                <w:rFonts w:ascii="Arial" w:hAnsi="Arial"/>
                <w:sz w:val="16"/>
                <w:szCs w:val="16"/>
              </w:rPr>
              <w:t>6</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r w:rsidR="000E4B5A" w:rsidRPr="00F5291D">
              <w:t>1</w:t>
            </w:r>
            <w:r w:rsidR="000E4B5A" w:rsidRPr="00F5291D">
              <w:fldChar w:fldCharType="end"/>
            </w:r>
            <w:r w:rsidR="000E4B5A" w:rsidRPr="00F5291D">
              <w:t xml:space="preserve"> of </w:t>
            </w:r>
            <w:r w:rsidR="00AB0727">
              <w:fldChar w:fldCharType="begin"/>
            </w:r>
            <w:r w:rsidR="00AB0727">
              <w:instrText xml:space="preserve"> NUMPAGES  </w:instrText>
            </w:r>
            <w:r w:rsidR="00AB0727">
              <w:fldChar w:fldCharType="separate"/>
            </w:r>
            <w:r w:rsidR="000E4B5A" w:rsidRPr="00F5291D">
              <w:t>2</w:t>
            </w:r>
            <w:r w:rsidR="00AB0727">
              <w:fldChar w:fldCharType="end"/>
            </w:r>
            <w:r w:rsidR="000E4B5A" w:rsidRPr="00D20436">
              <w:rPr>
                <w:rFonts w:cs="Arial"/>
                <w:color w:val="000000"/>
              </w:rPr>
              <w:t xml:space="preserve"> </w:t>
            </w:r>
          </w:p>
          <w:p w14:paraId="271757C3" w14:textId="45168CA6" w:rsidR="000E4B5A" w:rsidRPr="00F5291D" w:rsidRDefault="00BF1FA0"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3117" w14:textId="77777777" w:rsidR="00E26475" w:rsidRDefault="00E26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 w:name="_Hlk73524682"/>
  <w:p w14:paraId="4DB502C5" w14:textId="23841B88" w:rsidR="000E4B5A" w:rsidRPr="00F0734D" w:rsidRDefault="000E4B5A" w:rsidP="00306418">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6157C1"/>
    <w:multiLevelType w:val="hybridMultilevel"/>
    <w:tmpl w:val="9A2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9"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0"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2"/>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3"/>
  </w:num>
  <w:num w:numId="20" w16cid:durableId="1328022264">
    <w:abstractNumId w:val="34"/>
  </w:num>
  <w:num w:numId="21" w16cid:durableId="407581870">
    <w:abstractNumId w:val="10"/>
  </w:num>
  <w:num w:numId="22" w16cid:durableId="1041978754">
    <w:abstractNumId w:val="36"/>
  </w:num>
  <w:num w:numId="23" w16cid:durableId="312222833">
    <w:abstractNumId w:val="27"/>
  </w:num>
  <w:num w:numId="24" w16cid:durableId="950015518">
    <w:abstractNumId w:val="26"/>
  </w:num>
  <w:num w:numId="25" w16cid:durableId="570848078">
    <w:abstractNumId w:val="31"/>
  </w:num>
  <w:num w:numId="26" w16cid:durableId="911934665">
    <w:abstractNumId w:val="12"/>
  </w:num>
  <w:num w:numId="27" w16cid:durableId="977689438">
    <w:abstractNumId w:val="25"/>
  </w:num>
  <w:num w:numId="28" w16cid:durableId="1739211560">
    <w:abstractNumId w:val="19"/>
  </w:num>
  <w:num w:numId="29" w16cid:durableId="530999534">
    <w:abstractNumId w:val="23"/>
  </w:num>
  <w:num w:numId="30" w16cid:durableId="1066340840">
    <w:abstractNumId w:val="16"/>
  </w:num>
  <w:num w:numId="31" w16cid:durableId="419527721">
    <w:abstractNumId w:val="24"/>
  </w:num>
  <w:num w:numId="32" w16cid:durableId="34548960">
    <w:abstractNumId w:val="21"/>
  </w:num>
  <w:num w:numId="33" w16cid:durableId="1114592115">
    <w:abstractNumId w:val="28"/>
  </w:num>
  <w:num w:numId="34" w16cid:durableId="534856927">
    <w:abstractNumId w:val="13"/>
  </w:num>
  <w:num w:numId="35" w16cid:durableId="1613394068">
    <w:abstractNumId w:val="30"/>
  </w:num>
  <w:num w:numId="36" w16cid:durableId="589124704">
    <w:abstractNumId w:val="11"/>
  </w:num>
  <w:num w:numId="37" w16cid:durableId="776024569">
    <w:abstractNumId w:val="20"/>
  </w:num>
  <w:num w:numId="38" w16cid:durableId="1626543643">
    <w:abstractNumId w:val="29"/>
  </w:num>
  <w:num w:numId="39" w16cid:durableId="981228161">
    <w:abstractNumId w:val="32"/>
  </w:num>
  <w:num w:numId="40" w16cid:durableId="1553346493">
    <w:abstractNumId w:val="18"/>
  </w:num>
  <w:num w:numId="41" w16cid:durableId="416636084">
    <w:abstractNumId w:val="35"/>
  </w:num>
  <w:num w:numId="42" w16cid:durableId="571158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4C1C"/>
    <w:rsid w:val="0000562B"/>
    <w:rsid w:val="000066D5"/>
    <w:rsid w:val="0001542D"/>
    <w:rsid w:val="0001593C"/>
    <w:rsid w:val="00022AAD"/>
    <w:rsid w:val="00023FBB"/>
    <w:rsid w:val="00030037"/>
    <w:rsid w:val="00032C1D"/>
    <w:rsid w:val="00032DA2"/>
    <w:rsid w:val="00036BEC"/>
    <w:rsid w:val="00040B20"/>
    <w:rsid w:val="00041946"/>
    <w:rsid w:val="00043956"/>
    <w:rsid w:val="000448C1"/>
    <w:rsid w:val="000449BE"/>
    <w:rsid w:val="000457D1"/>
    <w:rsid w:val="00046CAA"/>
    <w:rsid w:val="00051BEC"/>
    <w:rsid w:val="0005702D"/>
    <w:rsid w:val="00057660"/>
    <w:rsid w:val="00060BF9"/>
    <w:rsid w:val="000626E8"/>
    <w:rsid w:val="000679FD"/>
    <w:rsid w:val="00073346"/>
    <w:rsid w:val="0008154E"/>
    <w:rsid w:val="0008633A"/>
    <w:rsid w:val="00091722"/>
    <w:rsid w:val="00096BCD"/>
    <w:rsid w:val="000A0FEB"/>
    <w:rsid w:val="000A1623"/>
    <w:rsid w:val="000A2067"/>
    <w:rsid w:val="000A448D"/>
    <w:rsid w:val="000B5CA5"/>
    <w:rsid w:val="000C24C0"/>
    <w:rsid w:val="000C307C"/>
    <w:rsid w:val="000C6873"/>
    <w:rsid w:val="000D1A4C"/>
    <w:rsid w:val="000D4845"/>
    <w:rsid w:val="000D5010"/>
    <w:rsid w:val="000D77CE"/>
    <w:rsid w:val="000E14D5"/>
    <w:rsid w:val="000E4B5A"/>
    <w:rsid w:val="000F1836"/>
    <w:rsid w:val="000F4908"/>
    <w:rsid w:val="00100297"/>
    <w:rsid w:val="001047BA"/>
    <w:rsid w:val="00106195"/>
    <w:rsid w:val="00107DE6"/>
    <w:rsid w:val="00115323"/>
    <w:rsid w:val="00120200"/>
    <w:rsid w:val="0012673F"/>
    <w:rsid w:val="00133864"/>
    <w:rsid w:val="001341BD"/>
    <w:rsid w:val="00134BA0"/>
    <w:rsid w:val="001434C6"/>
    <w:rsid w:val="00147DD0"/>
    <w:rsid w:val="001538A6"/>
    <w:rsid w:val="001637E1"/>
    <w:rsid w:val="00167AD6"/>
    <w:rsid w:val="001725E9"/>
    <w:rsid w:val="00172AA0"/>
    <w:rsid w:val="001740DD"/>
    <w:rsid w:val="001747DA"/>
    <w:rsid w:val="00175A91"/>
    <w:rsid w:val="00175E5E"/>
    <w:rsid w:val="00177650"/>
    <w:rsid w:val="00182135"/>
    <w:rsid w:val="00184713"/>
    <w:rsid w:val="0018485F"/>
    <w:rsid w:val="00191BE9"/>
    <w:rsid w:val="001A1403"/>
    <w:rsid w:val="001A3162"/>
    <w:rsid w:val="001A3A51"/>
    <w:rsid w:val="001A5265"/>
    <w:rsid w:val="001A55C4"/>
    <w:rsid w:val="001A56EA"/>
    <w:rsid w:val="001A5943"/>
    <w:rsid w:val="001B03CE"/>
    <w:rsid w:val="001B4427"/>
    <w:rsid w:val="001B7156"/>
    <w:rsid w:val="001B79C2"/>
    <w:rsid w:val="001B7C86"/>
    <w:rsid w:val="001B7F19"/>
    <w:rsid w:val="001C0429"/>
    <w:rsid w:val="001C3DE2"/>
    <w:rsid w:val="001C7171"/>
    <w:rsid w:val="001D0EFD"/>
    <w:rsid w:val="001D7D3F"/>
    <w:rsid w:val="001E673D"/>
    <w:rsid w:val="001E6C5A"/>
    <w:rsid w:val="001F220A"/>
    <w:rsid w:val="001F4924"/>
    <w:rsid w:val="0020011E"/>
    <w:rsid w:val="002139E5"/>
    <w:rsid w:val="002165B7"/>
    <w:rsid w:val="00216CCE"/>
    <w:rsid w:val="002219ED"/>
    <w:rsid w:val="002341FB"/>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19AA"/>
    <w:rsid w:val="002862B3"/>
    <w:rsid w:val="00291ED7"/>
    <w:rsid w:val="0029285A"/>
    <w:rsid w:val="002928D9"/>
    <w:rsid w:val="00294666"/>
    <w:rsid w:val="002957CB"/>
    <w:rsid w:val="002A05D5"/>
    <w:rsid w:val="002A145D"/>
    <w:rsid w:val="002A4544"/>
    <w:rsid w:val="002B1D47"/>
    <w:rsid w:val="002C0D0C"/>
    <w:rsid w:val="002C344D"/>
    <w:rsid w:val="002D05E0"/>
    <w:rsid w:val="002D3AB8"/>
    <w:rsid w:val="002D4D3C"/>
    <w:rsid w:val="002D4DCA"/>
    <w:rsid w:val="002D79F0"/>
    <w:rsid w:val="002E4863"/>
    <w:rsid w:val="002E4A51"/>
    <w:rsid w:val="002E58BE"/>
    <w:rsid w:val="002E651E"/>
    <w:rsid w:val="002F4217"/>
    <w:rsid w:val="002F6392"/>
    <w:rsid w:val="00306418"/>
    <w:rsid w:val="00315E3E"/>
    <w:rsid w:val="00323293"/>
    <w:rsid w:val="0033598E"/>
    <w:rsid w:val="00341080"/>
    <w:rsid w:val="00344DFA"/>
    <w:rsid w:val="0035190D"/>
    <w:rsid w:val="003557FC"/>
    <w:rsid w:val="003567AD"/>
    <w:rsid w:val="00357182"/>
    <w:rsid w:val="003639E0"/>
    <w:rsid w:val="00363C1B"/>
    <w:rsid w:val="00371F98"/>
    <w:rsid w:val="00373A62"/>
    <w:rsid w:val="00381810"/>
    <w:rsid w:val="0038587A"/>
    <w:rsid w:val="00387FB0"/>
    <w:rsid w:val="003917B6"/>
    <w:rsid w:val="00393019"/>
    <w:rsid w:val="00393591"/>
    <w:rsid w:val="00394C98"/>
    <w:rsid w:val="00395631"/>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D7AE5"/>
    <w:rsid w:val="003E2DC6"/>
    <w:rsid w:val="003E6792"/>
    <w:rsid w:val="003F5990"/>
    <w:rsid w:val="003F6289"/>
    <w:rsid w:val="00401DA2"/>
    <w:rsid w:val="00404BAB"/>
    <w:rsid w:val="00405221"/>
    <w:rsid w:val="0040566A"/>
    <w:rsid w:val="00410A6A"/>
    <w:rsid w:val="00422092"/>
    <w:rsid w:val="0043549C"/>
    <w:rsid w:val="00436BFF"/>
    <w:rsid w:val="00444063"/>
    <w:rsid w:val="00452C85"/>
    <w:rsid w:val="00454B1C"/>
    <w:rsid w:val="004563A9"/>
    <w:rsid w:val="004575AD"/>
    <w:rsid w:val="00465935"/>
    <w:rsid w:val="004748BF"/>
    <w:rsid w:val="004822A5"/>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07237"/>
    <w:rsid w:val="005117C1"/>
    <w:rsid w:val="0051375C"/>
    <w:rsid w:val="00520EC4"/>
    <w:rsid w:val="00524F03"/>
    <w:rsid w:val="00526C20"/>
    <w:rsid w:val="00527D28"/>
    <w:rsid w:val="00533D12"/>
    <w:rsid w:val="0053602D"/>
    <w:rsid w:val="0053737E"/>
    <w:rsid w:val="005417D5"/>
    <w:rsid w:val="00544875"/>
    <w:rsid w:val="005464E5"/>
    <w:rsid w:val="00550D88"/>
    <w:rsid w:val="00556B5D"/>
    <w:rsid w:val="00560782"/>
    <w:rsid w:val="005621BE"/>
    <w:rsid w:val="00563004"/>
    <w:rsid w:val="005637A9"/>
    <w:rsid w:val="005643FA"/>
    <w:rsid w:val="0056564B"/>
    <w:rsid w:val="00565C84"/>
    <w:rsid w:val="00573D04"/>
    <w:rsid w:val="00576EA3"/>
    <w:rsid w:val="00580B45"/>
    <w:rsid w:val="00581C4A"/>
    <w:rsid w:val="005825AE"/>
    <w:rsid w:val="00586685"/>
    <w:rsid w:val="0059222E"/>
    <w:rsid w:val="00595FD3"/>
    <w:rsid w:val="005A5943"/>
    <w:rsid w:val="005A75ED"/>
    <w:rsid w:val="005B0CC5"/>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46AA8"/>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7D49"/>
    <w:rsid w:val="006C69B6"/>
    <w:rsid w:val="006D3218"/>
    <w:rsid w:val="006D3E26"/>
    <w:rsid w:val="006E4873"/>
    <w:rsid w:val="006E5841"/>
    <w:rsid w:val="006E7336"/>
    <w:rsid w:val="006F04DA"/>
    <w:rsid w:val="006F2F5A"/>
    <w:rsid w:val="006F4149"/>
    <w:rsid w:val="006F7615"/>
    <w:rsid w:val="006F7B1B"/>
    <w:rsid w:val="00702409"/>
    <w:rsid w:val="0070481A"/>
    <w:rsid w:val="00706129"/>
    <w:rsid w:val="007137DA"/>
    <w:rsid w:val="00713EAE"/>
    <w:rsid w:val="00714F45"/>
    <w:rsid w:val="00716EBB"/>
    <w:rsid w:val="00721EE6"/>
    <w:rsid w:val="00732CF6"/>
    <w:rsid w:val="00732E75"/>
    <w:rsid w:val="00751C60"/>
    <w:rsid w:val="00756B01"/>
    <w:rsid w:val="00757C7D"/>
    <w:rsid w:val="00761221"/>
    <w:rsid w:val="00762F11"/>
    <w:rsid w:val="007762F4"/>
    <w:rsid w:val="007779C8"/>
    <w:rsid w:val="0078183D"/>
    <w:rsid w:val="007830B4"/>
    <w:rsid w:val="00783DBF"/>
    <w:rsid w:val="007842A7"/>
    <w:rsid w:val="00793EFA"/>
    <w:rsid w:val="007953A3"/>
    <w:rsid w:val="007A1A24"/>
    <w:rsid w:val="007A4E61"/>
    <w:rsid w:val="007C23A5"/>
    <w:rsid w:val="007D175B"/>
    <w:rsid w:val="007D5B2B"/>
    <w:rsid w:val="007D66E1"/>
    <w:rsid w:val="007E283A"/>
    <w:rsid w:val="007E306D"/>
    <w:rsid w:val="007E4F25"/>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0655"/>
    <w:rsid w:val="008B270A"/>
    <w:rsid w:val="008B5EBF"/>
    <w:rsid w:val="008B7333"/>
    <w:rsid w:val="008C14A9"/>
    <w:rsid w:val="008C20BC"/>
    <w:rsid w:val="008C30FD"/>
    <w:rsid w:val="008C44C4"/>
    <w:rsid w:val="008C5A78"/>
    <w:rsid w:val="008C6DF3"/>
    <w:rsid w:val="008D51D7"/>
    <w:rsid w:val="008E63FF"/>
    <w:rsid w:val="008F14D1"/>
    <w:rsid w:val="008F1F95"/>
    <w:rsid w:val="0090505A"/>
    <w:rsid w:val="00907BAA"/>
    <w:rsid w:val="00911FE4"/>
    <w:rsid w:val="009124B1"/>
    <w:rsid w:val="00914578"/>
    <w:rsid w:val="009156E1"/>
    <w:rsid w:val="00915BFD"/>
    <w:rsid w:val="00921C0D"/>
    <w:rsid w:val="00922B90"/>
    <w:rsid w:val="00922D8F"/>
    <w:rsid w:val="00922EBE"/>
    <w:rsid w:val="00924288"/>
    <w:rsid w:val="00933B6B"/>
    <w:rsid w:val="00936822"/>
    <w:rsid w:val="0094392C"/>
    <w:rsid w:val="00943BF4"/>
    <w:rsid w:val="00944CDF"/>
    <w:rsid w:val="0095085C"/>
    <w:rsid w:val="00952D44"/>
    <w:rsid w:val="00963898"/>
    <w:rsid w:val="00963D1E"/>
    <w:rsid w:val="00964C80"/>
    <w:rsid w:val="00966381"/>
    <w:rsid w:val="0096698D"/>
    <w:rsid w:val="00967BC1"/>
    <w:rsid w:val="0097154B"/>
    <w:rsid w:val="0097467D"/>
    <w:rsid w:val="0097536E"/>
    <w:rsid w:val="00981373"/>
    <w:rsid w:val="00983DCA"/>
    <w:rsid w:val="009869FB"/>
    <w:rsid w:val="00990448"/>
    <w:rsid w:val="0099156F"/>
    <w:rsid w:val="009A0BFC"/>
    <w:rsid w:val="009A3F58"/>
    <w:rsid w:val="009A4368"/>
    <w:rsid w:val="009A69EA"/>
    <w:rsid w:val="009B7049"/>
    <w:rsid w:val="009C2609"/>
    <w:rsid w:val="009C606F"/>
    <w:rsid w:val="009C6F54"/>
    <w:rsid w:val="009C78EB"/>
    <w:rsid w:val="009C7DEF"/>
    <w:rsid w:val="009D1CA3"/>
    <w:rsid w:val="009D6A8A"/>
    <w:rsid w:val="009D7D10"/>
    <w:rsid w:val="009E045A"/>
    <w:rsid w:val="009E31CC"/>
    <w:rsid w:val="009E4C57"/>
    <w:rsid w:val="009E62F3"/>
    <w:rsid w:val="009F0F27"/>
    <w:rsid w:val="009F2FFB"/>
    <w:rsid w:val="009F6EC9"/>
    <w:rsid w:val="00A0042F"/>
    <w:rsid w:val="00A048DA"/>
    <w:rsid w:val="00A05758"/>
    <w:rsid w:val="00A128B7"/>
    <w:rsid w:val="00A14E95"/>
    <w:rsid w:val="00A16BF7"/>
    <w:rsid w:val="00A23B8B"/>
    <w:rsid w:val="00A36544"/>
    <w:rsid w:val="00A44F59"/>
    <w:rsid w:val="00A4555E"/>
    <w:rsid w:val="00A5237F"/>
    <w:rsid w:val="00A53910"/>
    <w:rsid w:val="00A613E4"/>
    <w:rsid w:val="00A62B3B"/>
    <w:rsid w:val="00A65446"/>
    <w:rsid w:val="00A65B22"/>
    <w:rsid w:val="00A71A3C"/>
    <w:rsid w:val="00A72451"/>
    <w:rsid w:val="00A74B9A"/>
    <w:rsid w:val="00A77950"/>
    <w:rsid w:val="00A856DB"/>
    <w:rsid w:val="00A925F8"/>
    <w:rsid w:val="00A95228"/>
    <w:rsid w:val="00AA1841"/>
    <w:rsid w:val="00AA2259"/>
    <w:rsid w:val="00AA606C"/>
    <w:rsid w:val="00AB0727"/>
    <w:rsid w:val="00AB1C0A"/>
    <w:rsid w:val="00AC0A6D"/>
    <w:rsid w:val="00AC0AB5"/>
    <w:rsid w:val="00AC2C69"/>
    <w:rsid w:val="00AC5CB8"/>
    <w:rsid w:val="00AD67F6"/>
    <w:rsid w:val="00AD70D2"/>
    <w:rsid w:val="00AD7465"/>
    <w:rsid w:val="00AD777A"/>
    <w:rsid w:val="00AE1474"/>
    <w:rsid w:val="00AE1A3D"/>
    <w:rsid w:val="00AE2146"/>
    <w:rsid w:val="00AE76C8"/>
    <w:rsid w:val="00AF065D"/>
    <w:rsid w:val="00AF2F6B"/>
    <w:rsid w:val="00AF3351"/>
    <w:rsid w:val="00AF5E0C"/>
    <w:rsid w:val="00B005FC"/>
    <w:rsid w:val="00B02617"/>
    <w:rsid w:val="00B02839"/>
    <w:rsid w:val="00B02BC8"/>
    <w:rsid w:val="00B045CC"/>
    <w:rsid w:val="00B0561E"/>
    <w:rsid w:val="00B07E53"/>
    <w:rsid w:val="00B17BCF"/>
    <w:rsid w:val="00B21078"/>
    <w:rsid w:val="00B23529"/>
    <w:rsid w:val="00B31EC8"/>
    <w:rsid w:val="00B365D8"/>
    <w:rsid w:val="00B42DF0"/>
    <w:rsid w:val="00B46054"/>
    <w:rsid w:val="00B46293"/>
    <w:rsid w:val="00B5330A"/>
    <w:rsid w:val="00B5393B"/>
    <w:rsid w:val="00B64848"/>
    <w:rsid w:val="00B71070"/>
    <w:rsid w:val="00B71302"/>
    <w:rsid w:val="00B84F85"/>
    <w:rsid w:val="00B85B92"/>
    <w:rsid w:val="00B91767"/>
    <w:rsid w:val="00B93757"/>
    <w:rsid w:val="00B93984"/>
    <w:rsid w:val="00B96BA4"/>
    <w:rsid w:val="00B97A38"/>
    <w:rsid w:val="00BA25C7"/>
    <w:rsid w:val="00BA38C4"/>
    <w:rsid w:val="00BA3A57"/>
    <w:rsid w:val="00BB11B8"/>
    <w:rsid w:val="00BB196D"/>
    <w:rsid w:val="00BB48EE"/>
    <w:rsid w:val="00BB56AF"/>
    <w:rsid w:val="00BC1FAF"/>
    <w:rsid w:val="00BC2E6E"/>
    <w:rsid w:val="00BC67AA"/>
    <w:rsid w:val="00BC7852"/>
    <w:rsid w:val="00BD064C"/>
    <w:rsid w:val="00BD0DAB"/>
    <w:rsid w:val="00BF1FA0"/>
    <w:rsid w:val="00BF51AD"/>
    <w:rsid w:val="00C1306E"/>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C1909"/>
    <w:rsid w:val="00CD6029"/>
    <w:rsid w:val="00CD6A95"/>
    <w:rsid w:val="00CE3CDC"/>
    <w:rsid w:val="00CE3D8C"/>
    <w:rsid w:val="00CE57A3"/>
    <w:rsid w:val="00CF0F9B"/>
    <w:rsid w:val="00D00929"/>
    <w:rsid w:val="00D011BE"/>
    <w:rsid w:val="00D027B6"/>
    <w:rsid w:val="00D13849"/>
    <w:rsid w:val="00D13F2B"/>
    <w:rsid w:val="00D20436"/>
    <w:rsid w:val="00D214F6"/>
    <w:rsid w:val="00D31A61"/>
    <w:rsid w:val="00D404B1"/>
    <w:rsid w:val="00D40E24"/>
    <w:rsid w:val="00D4549F"/>
    <w:rsid w:val="00D46558"/>
    <w:rsid w:val="00D47968"/>
    <w:rsid w:val="00D61B9F"/>
    <w:rsid w:val="00D64F68"/>
    <w:rsid w:val="00D66A40"/>
    <w:rsid w:val="00D751FB"/>
    <w:rsid w:val="00D761DF"/>
    <w:rsid w:val="00D808B6"/>
    <w:rsid w:val="00D80C34"/>
    <w:rsid w:val="00D83491"/>
    <w:rsid w:val="00D85253"/>
    <w:rsid w:val="00D855F7"/>
    <w:rsid w:val="00D92C2A"/>
    <w:rsid w:val="00D93964"/>
    <w:rsid w:val="00D948B4"/>
    <w:rsid w:val="00D967DC"/>
    <w:rsid w:val="00D96C44"/>
    <w:rsid w:val="00DA27B1"/>
    <w:rsid w:val="00DA5087"/>
    <w:rsid w:val="00DA5D4F"/>
    <w:rsid w:val="00DB0C54"/>
    <w:rsid w:val="00DB4E26"/>
    <w:rsid w:val="00DB588E"/>
    <w:rsid w:val="00DB7A24"/>
    <w:rsid w:val="00DB7D82"/>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0837"/>
    <w:rsid w:val="00E240F6"/>
    <w:rsid w:val="00E26475"/>
    <w:rsid w:val="00E30B06"/>
    <w:rsid w:val="00E3262E"/>
    <w:rsid w:val="00E4279F"/>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EF68C4"/>
    <w:rsid w:val="00F0175A"/>
    <w:rsid w:val="00F01AD7"/>
    <w:rsid w:val="00F04170"/>
    <w:rsid w:val="00F0734D"/>
    <w:rsid w:val="00F10E55"/>
    <w:rsid w:val="00F13D99"/>
    <w:rsid w:val="00F14594"/>
    <w:rsid w:val="00F16715"/>
    <w:rsid w:val="00F169FE"/>
    <w:rsid w:val="00F2335B"/>
    <w:rsid w:val="00F234BC"/>
    <w:rsid w:val="00F34627"/>
    <w:rsid w:val="00F35803"/>
    <w:rsid w:val="00F4444B"/>
    <w:rsid w:val="00F465AC"/>
    <w:rsid w:val="00F5291D"/>
    <w:rsid w:val="00F54107"/>
    <w:rsid w:val="00F60A2B"/>
    <w:rsid w:val="00F774C2"/>
    <w:rsid w:val="00F777A4"/>
    <w:rsid w:val="00F80553"/>
    <w:rsid w:val="00F80C07"/>
    <w:rsid w:val="00F85231"/>
    <w:rsid w:val="00F874C2"/>
    <w:rsid w:val="00F93F54"/>
    <w:rsid w:val="00FA358D"/>
    <w:rsid w:val="00FC75FB"/>
    <w:rsid w:val="00FD1D50"/>
    <w:rsid w:val="00FD3896"/>
    <w:rsid w:val="00FE12C7"/>
    <w:rsid w:val="00FE4297"/>
    <w:rsid w:val="00FF07B1"/>
    <w:rsid w:val="00FF178A"/>
    <w:rsid w:val="00FF43E2"/>
    <w:rsid w:val="00FF55A3"/>
    <w:rsid w:val="00FF5AA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 w:type="character" w:customStyle="1" w:styleId="ui-provider">
    <w:name w:val="ui-provider"/>
    <w:basedOn w:val="DefaultParagraphFont"/>
    <w:rsid w:val="00D13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26697">
      <w:bodyDiv w:val="1"/>
      <w:marLeft w:val="0"/>
      <w:marRight w:val="0"/>
      <w:marTop w:val="0"/>
      <w:marBottom w:val="0"/>
      <w:divBdr>
        <w:top w:val="none" w:sz="0" w:space="0" w:color="auto"/>
        <w:left w:val="none" w:sz="0" w:space="0" w:color="auto"/>
        <w:bottom w:val="none" w:sz="0" w:space="0" w:color="auto"/>
        <w:right w:val="none" w:sz="0" w:space="0" w:color="auto"/>
      </w:divBdr>
    </w:div>
    <w:div w:id="597954044">
      <w:bodyDiv w:val="1"/>
      <w:marLeft w:val="0"/>
      <w:marRight w:val="0"/>
      <w:marTop w:val="0"/>
      <w:marBottom w:val="0"/>
      <w:divBdr>
        <w:top w:val="none" w:sz="0" w:space="0" w:color="auto"/>
        <w:left w:val="none" w:sz="0" w:space="0" w:color="auto"/>
        <w:bottom w:val="none" w:sz="0" w:space="0" w:color="auto"/>
        <w:right w:val="none" w:sz="0" w:space="0" w:color="auto"/>
      </w:divBdr>
    </w:div>
    <w:div w:id="188968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utreachservices@columbus.k12.oh.u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bethany.ruehrmund@a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ie.m.tuttle@aon.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2673F"/>
    <w:rsid w:val="00161ABB"/>
    <w:rsid w:val="001A55C4"/>
    <w:rsid w:val="0020011E"/>
    <w:rsid w:val="00507237"/>
    <w:rsid w:val="005417D5"/>
    <w:rsid w:val="00646AA8"/>
    <w:rsid w:val="006D3218"/>
    <w:rsid w:val="006E74F5"/>
    <w:rsid w:val="007842A7"/>
    <w:rsid w:val="007E4F25"/>
    <w:rsid w:val="008C30FD"/>
    <w:rsid w:val="00933B6B"/>
    <w:rsid w:val="00952D44"/>
    <w:rsid w:val="009C2609"/>
    <w:rsid w:val="00C25EB4"/>
    <w:rsid w:val="00CC1909"/>
    <w:rsid w:val="00D027B6"/>
    <w:rsid w:val="00D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815B16-8FEC-4346-96CD-61BC8501CB77}">
  <ds:schemaRefs>
    <ds:schemaRef ds:uri="http://schemas.microsoft.com/sharepoint/v3/contenttype/forms"/>
  </ds:schemaRefs>
</ds:datastoreItem>
</file>

<file path=customXml/itemProps3.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customXml/itemProps4.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8</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2026-02-03T16:15:00Z</dcterms:created>
  <dcterms:modified xsi:type="dcterms:W3CDTF">2026-02-03T16:34:00Z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