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3EAD8" w14:textId="2EC966CD" w:rsidR="00E20E24" w:rsidRPr="008F38CC" w:rsidRDefault="003B7B3A" w:rsidP="003B7B3A">
      <w:pPr>
        <w:spacing w:before="240"/>
        <w:jc w:val="center"/>
        <w:rPr>
          <w:noProof/>
          <w:sz w:val="28"/>
          <w:szCs w:val="28"/>
        </w:rPr>
      </w:pPr>
      <w:r>
        <w:rPr>
          <w:noProof/>
        </w:rPr>
        <mc:AlternateContent>
          <mc:Choice Requires="wps">
            <w:drawing>
              <wp:anchor distT="0" distB="0" distL="114300" distR="114300" simplePos="0" relativeHeight="251656704" behindDoc="0" locked="0" layoutInCell="1" allowOverlap="1" wp14:anchorId="7223EADF" wp14:editId="1C2DB0D8">
                <wp:simplePos x="0" y="0"/>
                <wp:positionH relativeFrom="margin">
                  <wp:align>left</wp:align>
                </wp:positionH>
                <wp:positionV relativeFrom="page">
                  <wp:posOffset>438150</wp:posOffset>
                </wp:positionV>
                <wp:extent cx="2311400" cy="914400"/>
                <wp:effectExtent l="0" t="0" r="1270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0" cy="914400"/>
                        </a:xfrm>
                        <a:prstGeom prst="rect">
                          <a:avLst/>
                        </a:prstGeom>
                        <a:noFill/>
                        <a:ln w="6350">
                          <a:noFill/>
                        </a:ln>
                      </wps:spPr>
                      <wps:txbx>
                        <w:txbxContent>
                          <w:p w14:paraId="7223EAEA" w14:textId="77777777" w:rsidR="00314C44" w:rsidRPr="00B41225" w:rsidRDefault="00762B3D" w:rsidP="0038661F">
                            <w:pPr>
                              <w:tabs>
                                <w:tab w:val="left" w:pos="0"/>
                              </w:tabs>
                              <w:spacing w:before="65" w:after="40"/>
                              <w:rPr>
                                <w:rFonts w:ascii="Arial" w:hAnsi="Arial" w:cs="Arial"/>
                                <w:color w:val="00A3C5"/>
                                <w:sz w:val="20"/>
                              </w:rPr>
                            </w:pPr>
                            <w:r>
                              <w:rPr>
                                <w:rFonts w:ascii="Arial" w:hAnsi="Arial" w:cs="Arial"/>
                                <w:color w:val="00A3C5"/>
                                <w:sz w:val="20"/>
                              </w:rPr>
                              <w:t xml:space="preserve">10501 </w:t>
                            </w:r>
                            <w:r w:rsidR="00343F15">
                              <w:rPr>
                                <w:rFonts w:ascii="Arial" w:hAnsi="Arial" w:cs="Arial"/>
                                <w:color w:val="00A3C5"/>
                                <w:sz w:val="20"/>
                              </w:rPr>
                              <w:t>Windy Grove Rd</w:t>
                            </w:r>
                          </w:p>
                          <w:p w14:paraId="7223EAEB" w14:textId="77777777" w:rsidR="00314C44" w:rsidRPr="00B41225" w:rsidRDefault="00343F15" w:rsidP="0038661F">
                            <w:pPr>
                              <w:tabs>
                                <w:tab w:val="left" w:pos="0"/>
                              </w:tabs>
                              <w:spacing w:after="40"/>
                              <w:rPr>
                                <w:rFonts w:ascii="Arial" w:hAnsi="Arial" w:cs="Arial"/>
                                <w:color w:val="00A3C5"/>
                                <w:sz w:val="20"/>
                              </w:rPr>
                            </w:pPr>
                            <w:r>
                              <w:rPr>
                                <w:rFonts w:ascii="Arial" w:hAnsi="Arial" w:cs="Arial"/>
                                <w:color w:val="00A3C5"/>
                                <w:sz w:val="20"/>
                              </w:rPr>
                              <w:t>Charlotte, NC 28278</w:t>
                            </w:r>
                          </w:p>
                          <w:p w14:paraId="7223EAEC" w14:textId="77777777" w:rsidR="00314C44" w:rsidRPr="00B41225" w:rsidRDefault="00343F15" w:rsidP="0038661F">
                            <w:pPr>
                              <w:tabs>
                                <w:tab w:val="left" w:pos="0"/>
                              </w:tabs>
                              <w:spacing w:after="40"/>
                              <w:rPr>
                                <w:rFonts w:ascii="Arial" w:hAnsi="Arial" w:cs="Arial"/>
                                <w:color w:val="00A3C5"/>
                                <w:sz w:val="20"/>
                              </w:rPr>
                            </w:pPr>
                            <w:r>
                              <w:rPr>
                                <w:rFonts w:ascii="Arial" w:hAnsi="Arial" w:cs="Arial"/>
                                <w:color w:val="00A3C5"/>
                                <w:sz w:val="20"/>
                              </w:rPr>
                              <w:t>980.343.6100</w:t>
                            </w:r>
                          </w:p>
                          <w:p w14:paraId="7223EAED" w14:textId="77777777" w:rsidR="001920BA" w:rsidRDefault="00343F15" w:rsidP="0038661F">
                            <w:pPr>
                              <w:tabs>
                                <w:tab w:val="left" w:pos="0"/>
                              </w:tabs>
                              <w:spacing w:after="40"/>
                              <w:rPr>
                                <w:rFonts w:ascii="Arial" w:hAnsi="Arial" w:cs="Arial"/>
                                <w:color w:val="00A3C5"/>
                                <w:sz w:val="20"/>
                              </w:rPr>
                            </w:pPr>
                            <w:r>
                              <w:rPr>
                                <w:rFonts w:ascii="Arial" w:hAnsi="Arial" w:cs="Arial"/>
                                <w:color w:val="00A3C5"/>
                                <w:sz w:val="20"/>
                              </w:rPr>
                              <w:t>980.343.6146</w:t>
                            </w:r>
                            <w:r w:rsidR="00E20E24">
                              <w:rPr>
                                <w:rFonts w:ascii="Arial" w:hAnsi="Arial" w:cs="Arial"/>
                                <w:color w:val="00A3C5"/>
                                <w:sz w:val="20"/>
                              </w:rPr>
                              <w:tab/>
                            </w:r>
                            <w:r w:rsidR="00E20E24">
                              <w:rPr>
                                <w:rFonts w:ascii="Arial" w:hAnsi="Arial" w:cs="Arial"/>
                                <w:color w:val="00A3C5"/>
                                <w:sz w:val="20"/>
                              </w:rPr>
                              <w:tab/>
                            </w:r>
                          </w:p>
                          <w:p w14:paraId="7223EAEE" w14:textId="7FD5BFEA" w:rsidR="00314C44" w:rsidRDefault="00840228" w:rsidP="0038661F">
                            <w:pPr>
                              <w:tabs>
                                <w:tab w:val="left" w:pos="0"/>
                              </w:tabs>
                              <w:spacing w:after="40"/>
                              <w:rPr>
                                <w:rFonts w:ascii="Arial" w:hAnsi="Arial" w:cs="Arial"/>
                                <w:color w:val="00A3C5"/>
                                <w:sz w:val="20"/>
                              </w:rPr>
                            </w:pPr>
                            <w:r>
                              <w:rPr>
                                <w:rFonts w:ascii="Arial" w:hAnsi="Arial" w:cs="Arial"/>
                                <w:color w:val="00A3C5"/>
                                <w:sz w:val="20"/>
                              </w:rPr>
                              <w:t>www.</w:t>
                            </w:r>
                            <w:r w:rsidR="007401D2">
                              <w:rPr>
                                <w:rFonts w:ascii="Arial" w:hAnsi="Arial" w:cs="Arial"/>
                                <w:color w:val="00A3C5"/>
                                <w:sz w:val="20"/>
                              </w:rPr>
                              <w:t>cmsk12.org</w:t>
                            </w:r>
                          </w:p>
                          <w:p w14:paraId="7223EAEF" w14:textId="77777777" w:rsidR="00E20E24" w:rsidRDefault="00E20E24" w:rsidP="0038661F">
                            <w:pPr>
                              <w:tabs>
                                <w:tab w:val="left" w:pos="0"/>
                              </w:tabs>
                              <w:spacing w:after="40"/>
                              <w:rPr>
                                <w:rFonts w:ascii="Arial" w:hAnsi="Arial" w:cs="Arial"/>
                                <w:color w:val="00A3C5"/>
                                <w:sz w:val="20"/>
                              </w:rPr>
                            </w:pPr>
                          </w:p>
                          <w:p w14:paraId="7223EAF0" w14:textId="77777777" w:rsidR="00E20E24" w:rsidRDefault="00E20E24" w:rsidP="0038661F">
                            <w:pPr>
                              <w:tabs>
                                <w:tab w:val="left" w:pos="0"/>
                              </w:tabs>
                              <w:spacing w:after="40"/>
                              <w:rPr>
                                <w:rFonts w:ascii="Arial" w:hAnsi="Arial" w:cs="Arial"/>
                                <w:color w:val="00A3C5"/>
                                <w:sz w:val="20"/>
                              </w:rPr>
                            </w:pPr>
                          </w:p>
                          <w:p w14:paraId="7223EAF1" w14:textId="77777777" w:rsidR="00E20E24" w:rsidRDefault="00E20E24" w:rsidP="0038661F">
                            <w:pPr>
                              <w:tabs>
                                <w:tab w:val="left" w:pos="0"/>
                              </w:tabs>
                              <w:spacing w:after="40"/>
                              <w:rPr>
                                <w:rFonts w:ascii="Arial" w:hAnsi="Arial" w:cs="Arial"/>
                                <w:color w:val="00A3C5"/>
                                <w:sz w:val="20"/>
                              </w:rPr>
                            </w:pPr>
                          </w:p>
                          <w:p w14:paraId="7223EAF2" w14:textId="77777777" w:rsidR="00E20E24" w:rsidRDefault="00E20E24" w:rsidP="0038661F">
                            <w:pPr>
                              <w:tabs>
                                <w:tab w:val="left" w:pos="0"/>
                              </w:tabs>
                              <w:spacing w:after="40"/>
                              <w:rPr>
                                <w:rFonts w:ascii="Arial" w:hAnsi="Arial" w:cs="Arial"/>
                                <w:color w:val="00A3C5"/>
                                <w:sz w:val="20"/>
                              </w:rPr>
                            </w:pPr>
                          </w:p>
                          <w:p w14:paraId="7223EAF3" w14:textId="77777777" w:rsidR="00E20E24" w:rsidRDefault="00E20E24" w:rsidP="0038661F">
                            <w:pPr>
                              <w:tabs>
                                <w:tab w:val="left" w:pos="0"/>
                              </w:tabs>
                              <w:spacing w:after="40"/>
                              <w:rPr>
                                <w:rFonts w:ascii="Arial" w:hAnsi="Arial" w:cs="Arial"/>
                                <w:color w:val="00A3C5"/>
                                <w:sz w:val="20"/>
                              </w:rPr>
                            </w:pPr>
                          </w:p>
                          <w:p w14:paraId="7223EAF4" w14:textId="77777777" w:rsidR="00E20E24" w:rsidRDefault="00E20E24" w:rsidP="0038661F">
                            <w:pPr>
                              <w:tabs>
                                <w:tab w:val="left" w:pos="0"/>
                              </w:tabs>
                              <w:spacing w:after="40"/>
                              <w:rPr>
                                <w:rFonts w:ascii="Arial" w:hAnsi="Arial" w:cs="Arial"/>
                                <w:color w:val="00A3C5"/>
                                <w:sz w:val="20"/>
                              </w:rPr>
                            </w:pPr>
                          </w:p>
                          <w:p w14:paraId="7223EAF5" w14:textId="77777777" w:rsidR="00E20E24" w:rsidRPr="00B41225" w:rsidRDefault="00E20E24" w:rsidP="0038661F">
                            <w:pPr>
                              <w:tabs>
                                <w:tab w:val="left" w:pos="0"/>
                              </w:tabs>
                              <w:spacing w:after="40"/>
                              <w:rPr>
                                <w:rFonts w:ascii="Arial" w:hAnsi="Arial" w:cs="Arial"/>
                                <w:color w:val="00A3C5"/>
                                <w:sz w:val="20"/>
                              </w:rPr>
                            </w:pPr>
                          </w:p>
                          <w:p w14:paraId="7223EAF6" w14:textId="77777777" w:rsidR="00B41225" w:rsidRDefault="00B412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3EADF" id="_x0000_t202" coordsize="21600,21600" o:spt="202" path="m,l,21600r21600,l21600,xe">
                <v:stroke joinstyle="miter"/>
                <v:path gradientshapeok="t" o:connecttype="rect"/>
              </v:shapetype>
              <v:shape id="Text Box 2" o:spid="_x0000_s1026" type="#_x0000_t202" style="position:absolute;left:0;text-align:left;margin-left:0;margin-top:34.5pt;width:182pt;height:1in;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" filled="f" stroked="f" strokeweight=".5pt">
                <v:textbox inset="0,0,0,0">
                  <w:txbxContent>
                    <w:p w14:paraId="7223EAEA" w14:textId="77777777" w:rsidR="00314C44" w:rsidRPr="00B41225" w:rsidRDefault="00762B3D" w:rsidP="0038661F">
                      <w:pPr>
                        <w:tabs>
                          <w:tab w:val="left" w:pos="0"/>
                        </w:tabs>
                        <w:spacing w:before="65" w:after="40"/>
                        <w:rPr>
                          <w:rFonts w:ascii="Arial" w:hAnsi="Arial" w:cs="Arial"/>
                          <w:color w:val="00A3C5"/>
                          <w:sz w:val="20"/>
                        </w:rPr>
                      </w:pPr>
                      <w:r>
                        <w:rPr>
                          <w:rFonts w:ascii="Arial" w:hAnsi="Arial" w:cs="Arial"/>
                          <w:color w:val="00A3C5"/>
                          <w:sz w:val="20"/>
                        </w:rPr>
                        <w:t xml:space="preserve">10501 </w:t>
                      </w:r>
                      <w:r w:rsidR="00343F15">
                        <w:rPr>
                          <w:rFonts w:ascii="Arial" w:hAnsi="Arial" w:cs="Arial"/>
                          <w:color w:val="00A3C5"/>
                          <w:sz w:val="20"/>
                        </w:rPr>
                        <w:t>Windy Grove Rd</w:t>
                      </w:r>
                    </w:p>
                    <w:p w14:paraId="7223EAEB" w14:textId="77777777" w:rsidR="00314C44" w:rsidRPr="00B41225" w:rsidRDefault="00343F15" w:rsidP="0038661F">
                      <w:pPr>
                        <w:tabs>
                          <w:tab w:val="left" w:pos="0"/>
                        </w:tabs>
                        <w:spacing w:after="40"/>
                        <w:rPr>
                          <w:rFonts w:ascii="Arial" w:hAnsi="Arial" w:cs="Arial"/>
                          <w:color w:val="00A3C5"/>
                          <w:sz w:val="20"/>
                        </w:rPr>
                      </w:pPr>
                      <w:r>
                        <w:rPr>
                          <w:rFonts w:ascii="Arial" w:hAnsi="Arial" w:cs="Arial"/>
                          <w:color w:val="00A3C5"/>
                          <w:sz w:val="20"/>
                        </w:rPr>
                        <w:t>Charlotte, NC 28278</w:t>
                      </w:r>
                    </w:p>
                    <w:p w14:paraId="7223EAEC" w14:textId="77777777" w:rsidR="00314C44" w:rsidRPr="00B41225" w:rsidRDefault="00343F15" w:rsidP="0038661F">
                      <w:pPr>
                        <w:tabs>
                          <w:tab w:val="left" w:pos="0"/>
                        </w:tabs>
                        <w:spacing w:after="40"/>
                        <w:rPr>
                          <w:rFonts w:ascii="Arial" w:hAnsi="Arial" w:cs="Arial"/>
                          <w:color w:val="00A3C5"/>
                          <w:sz w:val="20"/>
                        </w:rPr>
                      </w:pPr>
                      <w:r>
                        <w:rPr>
                          <w:rFonts w:ascii="Arial" w:hAnsi="Arial" w:cs="Arial"/>
                          <w:color w:val="00A3C5"/>
                          <w:sz w:val="20"/>
                        </w:rPr>
                        <w:t>980.343.6100</w:t>
                      </w:r>
                    </w:p>
                    <w:p w14:paraId="7223EAED" w14:textId="77777777" w:rsidR="001920BA" w:rsidRDefault="00343F15" w:rsidP="0038661F">
                      <w:pPr>
                        <w:tabs>
                          <w:tab w:val="left" w:pos="0"/>
                        </w:tabs>
                        <w:spacing w:after="40"/>
                        <w:rPr>
                          <w:rFonts w:ascii="Arial" w:hAnsi="Arial" w:cs="Arial"/>
                          <w:color w:val="00A3C5"/>
                          <w:sz w:val="20"/>
                        </w:rPr>
                      </w:pPr>
                      <w:r>
                        <w:rPr>
                          <w:rFonts w:ascii="Arial" w:hAnsi="Arial" w:cs="Arial"/>
                          <w:color w:val="00A3C5"/>
                          <w:sz w:val="20"/>
                        </w:rPr>
                        <w:t>980.343.6146</w:t>
                      </w:r>
                      <w:r w:rsidR="00E20E24">
                        <w:rPr>
                          <w:rFonts w:ascii="Arial" w:hAnsi="Arial" w:cs="Arial"/>
                          <w:color w:val="00A3C5"/>
                          <w:sz w:val="20"/>
                        </w:rPr>
                        <w:tab/>
                      </w:r>
                      <w:r w:rsidR="00E20E24">
                        <w:rPr>
                          <w:rFonts w:ascii="Arial" w:hAnsi="Arial" w:cs="Arial"/>
                          <w:color w:val="00A3C5"/>
                          <w:sz w:val="20"/>
                        </w:rPr>
                        <w:tab/>
                      </w:r>
                    </w:p>
                    <w:p w14:paraId="7223EAEE" w14:textId="7FD5BFEA" w:rsidR="00314C44" w:rsidRDefault="00840228" w:rsidP="0038661F">
                      <w:pPr>
                        <w:tabs>
                          <w:tab w:val="left" w:pos="0"/>
                        </w:tabs>
                        <w:spacing w:after="40"/>
                        <w:rPr>
                          <w:rFonts w:ascii="Arial" w:hAnsi="Arial" w:cs="Arial"/>
                          <w:color w:val="00A3C5"/>
                          <w:sz w:val="20"/>
                        </w:rPr>
                      </w:pPr>
                      <w:r>
                        <w:rPr>
                          <w:rFonts w:ascii="Arial" w:hAnsi="Arial" w:cs="Arial"/>
                          <w:color w:val="00A3C5"/>
                          <w:sz w:val="20"/>
                        </w:rPr>
                        <w:t>www.</w:t>
                      </w:r>
                      <w:r w:rsidR="007401D2">
                        <w:rPr>
                          <w:rFonts w:ascii="Arial" w:hAnsi="Arial" w:cs="Arial"/>
                          <w:color w:val="00A3C5"/>
                          <w:sz w:val="20"/>
                        </w:rPr>
                        <w:t>cmsk12.org</w:t>
                      </w:r>
                    </w:p>
                    <w:p w14:paraId="7223EAEF" w14:textId="77777777" w:rsidR="00E20E24" w:rsidRDefault="00E20E24" w:rsidP="0038661F">
                      <w:pPr>
                        <w:tabs>
                          <w:tab w:val="left" w:pos="0"/>
                        </w:tabs>
                        <w:spacing w:after="40"/>
                        <w:rPr>
                          <w:rFonts w:ascii="Arial" w:hAnsi="Arial" w:cs="Arial"/>
                          <w:color w:val="00A3C5"/>
                          <w:sz w:val="20"/>
                        </w:rPr>
                      </w:pPr>
                    </w:p>
                    <w:p w14:paraId="7223EAF0" w14:textId="77777777" w:rsidR="00E20E24" w:rsidRDefault="00E20E24" w:rsidP="0038661F">
                      <w:pPr>
                        <w:tabs>
                          <w:tab w:val="left" w:pos="0"/>
                        </w:tabs>
                        <w:spacing w:after="40"/>
                        <w:rPr>
                          <w:rFonts w:ascii="Arial" w:hAnsi="Arial" w:cs="Arial"/>
                          <w:color w:val="00A3C5"/>
                          <w:sz w:val="20"/>
                        </w:rPr>
                      </w:pPr>
                    </w:p>
                    <w:p w14:paraId="7223EAF1" w14:textId="77777777" w:rsidR="00E20E24" w:rsidRDefault="00E20E24" w:rsidP="0038661F">
                      <w:pPr>
                        <w:tabs>
                          <w:tab w:val="left" w:pos="0"/>
                        </w:tabs>
                        <w:spacing w:after="40"/>
                        <w:rPr>
                          <w:rFonts w:ascii="Arial" w:hAnsi="Arial" w:cs="Arial"/>
                          <w:color w:val="00A3C5"/>
                          <w:sz w:val="20"/>
                        </w:rPr>
                      </w:pPr>
                    </w:p>
                    <w:p w14:paraId="7223EAF2" w14:textId="77777777" w:rsidR="00E20E24" w:rsidRDefault="00E20E24" w:rsidP="0038661F">
                      <w:pPr>
                        <w:tabs>
                          <w:tab w:val="left" w:pos="0"/>
                        </w:tabs>
                        <w:spacing w:after="40"/>
                        <w:rPr>
                          <w:rFonts w:ascii="Arial" w:hAnsi="Arial" w:cs="Arial"/>
                          <w:color w:val="00A3C5"/>
                          <w:sz w:val="20"/>
                        </w:rPr>
                      </w:pPr>
                    </w:p>
                    <w:p w14:paraId="7223EAF3" w14:textId="77777777" w:rsidR="00E20E24" w:rsidRDefault="00E20E24" w:rsidP="0038661F">
                      <w:pPr>
                        <w:tabs>
                          <w:tab w:val="left" w:pos="0"/>
                        </w:tabs>
                        <w:spacing w:after="40"/>
                        <w:rPr>
                          <w:rFonts w:ascii="Arial" w:hAnsi="Arial" w:cs="Arial"/>
                          <w:color w:val="00A3C5"/>
                          <w:sz w:val="20"/>
                        </w:rPr>
                      </w:pPr>
                    </w:p>
                    <w:p w14:paraId="7223EAF4" w14:textId="77777777" w:rsidR="00E20E24" w:rsidRDefault="00E20E24" w:rsidP="0038661F">
                      <w:pPr>
                        <w:tabs>
                          <w:tab w:val="left" w:pos="0"/>
                        </w:tabs>
                        <w:spacing w:after="40"/>
                        <w:rPr>
                          <w:rFonts w:ascii="Arial" w:hAnsi="Arial" w:cs="Arial"/>
                          <w:color w:val="00A3C5"/>
                          <w:sz w:val="20"/>
                        </w:rPr>
                      </w:pPr>
                    </w:p>
                    <w:p w14:paraId="7223EAF5" w14:textId="77777777" w:rsidR="00E20E24" w:rsidRPr="00B41225" w:rsidRDefault="00E20E24" w:rsidP="0038661F">
                      <w:pPr>
                        <w:tabs>
                          <w:tab w:val="left" w:pos="0"/>
                        </w:tabs>
                        <w:spacing w:after="40"/>
                        <w:rPr>
                          <w:rFonts w:ascii="Arial" w:hAnsi="Arial" w:cs="Arial"/>
                          <w:color w:val="00A3C5"/>
                          <w:sz w:val="20"/>
                        </w:rPr>
                      </w:pPr>
                    </w:p>
                    <w:p w14:paraId="7223EAF6" w14:textId="77777777" w:rsidR="00B41225" w:rsidRDefault="00B41225"/>
                  </w:txbxContent>
                </v:textbox>
                <w10:wrap anchorx="margin" anchory="page"/>
              </v:shape>
            </w:pict>
          </mc:Fallback>
        </mc:AlternateContent>
      </w:r>
      <w:r w:rsidR="009C7728">
        <w:rPr>
          <w:noProof/>
        </w:rPr>
        <w:drawing>
          <wp:anchor distT="0" distB="0" distL="114300" distR="114300" simplePos="0" relativeHeight="251658752" behindDoc="1" locked="0" layoutInCell="1" allowOverlap="1" wp14:anchorId="7223EAE1" wp14:editId="7223EAE2">
            <wp:simplePos x="0" y="0"/>
            <wp:positionH relativeFrom="column">
              <wp:posOffset>-146685</wp:posOffset>
            </wp:positionH>
            <wp:positionV relativeFrom="paragraph">
              <wp:posOffset>-76200</wp:posOffset>
            </wp:positionV>
            <wp:extent cx="114300" cy="304800"/>
            <wp:effectExtent l="0" t="0" r="0"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15908" cy="3090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8F38CC">
        <w:rPr>
          <w:noProof/>
        </w:rPr>
        <w:t xml:space="preserve">                              </w:t>
      </w:r>
      <w:r>
        <w:rPr>
          <w:noProof/>
        </w:rPr>
        <w:t xml:space="preserve">    </w:t>
      </w:r>
      <w:r w:rsidR="001920BA" w:rsidRPr="008F38CC">
        <w:rPr>
          <w:rFonts w:ascii="Arial Black" w:hAnsi="Arial Black"/>
          <w:b/>
          <w:noProof/>
          <w:color w:val="00B0F0"/>
          <w:sz w:val="28"/>
          <w:szCs w:val="28"/>
        </w:rPr>
        <w:t>Berryhill PK-8 School</w:t>
      </w:r>
    </w:p>
    <w:p w14:paraId="7223EAD9" w14:textId="77777777" w:rsidR="00387275" w:rsidRPr="008F38CC" w:rsidRDefault="00387275" w:rsidP="00387275">
      <w:pPr>
        <w:jc w:val="right"/>
        <w:rPr>
          <w:rFonts w:ascii="Arial Rounded MT Bold" w:hAnsi="Arial Rounded MT Bold"/>
          <w:color w:val="00B0F0"/>
          <w:spacing w:val="20"/>
          <w:sz w:val="8"/>
          <w:szCs w:val="8"/>
        </w:rPr>
      </w:pPr>
    </w:p>
    <w:p w14:paraId="7223EADA" w14:textId="44D5E5D3" w:rsidR="00387275" w:rsidRPr="007401D2" w:rsidRDefault="00981720" w:rsidP="00387275">
      <w:pPr>
        <w:rPr>
          <w:rFonts w:ascii="Arial Rounded MT Bold" w:hAnsi="Arial Rounded MT Bold"/>
          <w:color w:val="00B0F0"/>
          <w:spacing w:val="20"/>
          <w:sz w:val="16"/>
          <w:szCs w:val="16"/>
        </w:rPr>
      </w:pPr>
      <w:r w:rsidRPr="00981720">
        <w:rPr>
          <w:rFonts w:ascii="Arial Rounded MT Bold" w:hAnsi="Arial Rounded MT Bold"/>
          <w:color w:val="00B0F0"/>
          <w:spacing w:val="20"/>
          <w:sz w:val="18"/>
          <w:szCs w:val="18"/>
          <w:lang w:val="es-US"/>
        </w:rPr>
        <w:t>Cara Bahnson</w:t>
      </w:r>
      <w:r w:rsidR="00387275" w:rsidRPr="00981720">
        <w:rPr>
          <w:rFonts w:ascii="Arial Rounded MT Bold" w:hAnsi="Arial Rounded MT Bold"/>
          <w:color w:val="00B0F0"/>
          <w:spacing w:val="20"/>
          <w:sz w:val="18"/>
          <w:szCs w:val="18"/>
          <w:lang w:val="es-US"/>
        </w:rPr>
        <w:t>, Principal</w:t>
      </w:r>
      <w:r w:rsidR="00387275" w:rsidRPr="00981720">
        <w:rPr>
          <w:rFonts w:ascii="Arial Rounded MT Bold" w:hAnsi="Arial Rounded MT Bold"/>
          <w:color w:val="00B0F0"/>
          <w:spacing w:val="20"/>
          <w:sz w:val="18"/>
          <w:szCs w:val="18"/>
          <w:lang w:val="es-US"/>
        </w:rPr>
        <w:tab/>
      </w:r>
      <w:r w:rsidR="00387275" w:rsidRPr="00981720">
        <w:rPr>
          <w:rFonts w:ascii="Arial Rounded MT Bold" w:hAnsi="Arial Rounded MT Bold"/>
          <w:color w:val="00B0F0"/>
          <w:spacing w:val="20"/>
          <w:sz w:val="18"/>
          <w:szCs w:val="18"/>
          <w:lang w:val="es-US"/>
        </w:rPr>
        <w:tab/>
      </w:r>
      <w:r w:rsidR="00387275" w:rsidRPr="00981720">
        <w:rPr>
          <w:rFonts w:ascii="Arial Rounded MT Bold" w:hAnsi="Arial Rounded MT Bold"/>
          <w:color w:val="00B0F0"/>
          <w:spacing w:val="20"/>
          <w:sz w:val="18"/>
          <w:szCs w:val="18"/>
          <w:lang w:val="es-US"/>
        </w:rPr>
        <w:tab/>
      </w:r>
      <w:r w:rsidR="00387275" w:rsidRPr="00981720">
        <w:rPr>
          <w:rFonts w:ascii="Arial Rounded MT Bold" w:hAnsi="Arial Rounded MT Bold"/>
          <w:color w:val="00B0F0"/>
          <w:spacing w:val="20"/>
          <w:sz w:val="18"/>
          <w:szCs w:val="18"/>
          <w:lang w:val="es-US"/>
        </w:rPr>
        <w:tab/>
      </w:r>
      <w:r w:rsidR="00387275" w:rsidRPr="00981720">
        <w:rPr>
          <w:rFonts w:ascii="Arial Rounded MT Bold" w:hAnsi="Arial Rounded MT Bold"/>
          <w:color w:val="00B0F0"/>
          <w:spacing w:val="20"/>
          <w:sz w:val="18"/>
          <w:szCs w:val="18"/>
          <w:lang w:val="es-US"/>
        </w:rPr>
        <w:tab/>
        <w:t xml:space="preserve">    </w:t>
      </w:r>
      <w:r w:rsidR="00387275" w:rsidRPr="00981720">
        <w:rPr>
          <w:rFonts w:ascii="Arial Rounded MT Bold" w:hAnsi="Arial Rounded MT Bold"/>
          <w:color w:val="00B0F0"/>
          <w:spacing w:val="20"/>
          <w:sz w:val="18"/>
          <w:szCs w:val="18"/>
          <w:lang w:val="es-US"/>
        </w:rPr>
        <w:tab/>
      </w:r>
      <w:r w:rsidR="004C5C45">
        <w:rPr>
          <w:rFonts w:ascii="Arial Rounded MT Bold" w:hAnsi="Arial Rounded MT Bold"/>
          <w:color w:val="00B0F0"/>
          <w:spacing w:val="20"/>
          <w:sz w:val="18"/>
          <w:szCs w:val="18"/>
          <w:lang w:val="es-US"/>
        </w:rPr>
        <w:t xml:space="preserve"> </w:t>
      </w:r>
      <w:r w:rsidR="00F97DB2">
        <w:rPr>
          <w:rFonts w:ascii="Arial Rounded MT Bold" w:hAnsi="Arial Rounded MT Bold"/>
          <w:color w:val="00B0F0"/>
          <w:spacing w:val="20"/>
          <w:sz w:val="18"/>
          <w:szCs w:val="18"/>
          <w:lang w:val="es-US"/>
        </w:rPr>
        <w:t xml:space="preserve">Natasha </w:t>
      </w:r>
      <w:proofErr w:type="spellStart"/>
      <w:r w:rsidR="00F97DB2">
        <w:rPr>
          <w:rFonts w:ascii="Arial Rounded MT Bold" w:hAnsi="Arial Rounded MT Bold"/>
          <w:color w:val="00B0F0"/>
          <w:spacing w:val="20"/>
          <w:sz w:val="18"/>
          <w:szCs w:val="18"/>
          <w:lang w:val="es-US"/>
        </w:rPr>
        <w:t>Mcbryde</w:t>
      </w:r>
      <w:proofErr w:type="spellEnd"/>
      <w:r w:rsidR="00141DE6">
        <w:rPr>
          <w:rFonts w:ascii="Arial Rounded MT Bold" w:hAnsi="Arial Rounded MT Bold"/>
          <w:color w:val="00B0F0"/>
          <w:spacing w:val="20"/>
          <w:sz w:val="18"/>
          <w:szCs w:val="18"/>
          <w:lang w:val="es-US"/>
        </w:rPr>
        <w:t>,</w:t>
      </w:r>
      <w:r w:rsidR="00387275" w:rsidRPr="00981720">
        <w:rPr>
          <w:rFonts w:ascii="Arial Rounded MT Bold" w:hAnsi="Arial Rounded MT Bold"/>
          <w:color w:val="00B0F0"/>
          <w:spacing w:val="20"/>
          <w:sz w:val="18"/>
          <w:szCs w:val="18"/>
          <w:lang w:val="es-US"/>
        </w:rPr>
        <w:t xml:space="preserve"> </w:t>
      </w:r>
      <w:proofErr w:type="spellStart"/>
      <w:r w:rsidR="00387275" w:rsidRPr="00981720">
        <w:rPr>
          <w:rFonts w:ascii="Arial Rounded MT Bold" w:hAnsi="Arial Rounded MT Bold"/>
          <w:color w:val="00B0F0"/>
          <w:spacing w:val="20"/>
          <w:sz w:val="18"/>
          <w:szCs w:val="18"/>
          <w:lang w:val="es-US"/>
        </w:rPr>
        <w:t>Asst.Principa</w:t>
      </w:r>
      <w:r w:rsidR="00387275" w:rsidRPr="00981720">
        <w:rPr>
          <w:rFonts w:ascii="Arial Rounded MT Bold" w:hAnsi="Arial Rounded MT Bold"/>
          <w:color w:val="00B0F0"/>
          <w:spacing w:val="20"/>
          <w:sz w:val="16"/>
          <w:szCs w:val="16"/>
          <w:lang w:val="es-US"/>
        </w:rPr>
        <w:t>l</w:t>
      </w:r>
      <w:proofErr w:type="spellEnd"/>
    </w:p>
    <w:p w14:paraId="7223EADB" w14:textId="74B1F6E3" w:rsidR="00387275" w:rsidRPr="007401D2" w:rsidRDefault="00433B56" w:rsidP="00433B56">
      <w:pPr>
        <w:rPr>
          <w:rFonts w:ascii="Arial (W1)" w:hAnsi="Arial (W1)"/>
          <w:spacing w:val="20"/>
          <w:sz w:val="14"/>
          <w:szCs w:val="14"/>
        </w:rPr>
      </w:pPr>
      <w:hyperlink r:id="rId12" w:history="1">
        <w:r w:rsidRPr="003A1A9C">
          <w:rPr>
            <w:rStyle w:val="Hyperlink"/>
            <w:rFonts w:ascii="Arial Rounded MT Bold" w:hAnsi="Arial Rounded MT Bold"/>
            <w:spacing w:val="20"/>
            <w:sz w:val="14"/>
            <w:szCs w:val="14"/>
            <w:lang w:val="es-US"/>
          </w:rPr>
          <w:t>carah.bahnson@cms.k12.nc.us</w:t>
        </w:r>
      </w:hyperlink>
      <w:r w:rsidR="00981720">
        <w:rPr>
          <w:rFonts w:ascii="Arial Rounded MT Bold" w:hAnsi="Arial Rounded MT Bold"/>
          <w:spacing w:val="20"/>
          <w:sz w:val="14"/>
          <w:szCs w:val="14"/>
          <w:lang w:val="es-US"/>
        </w:rPr>
        <w:t xml:space="preserve"> </w:t>
      </w:r>
      <w:r w:rsidR="00387275" w:rsidRPr="00981720">
        <w:rPr>
          <w:rFonts w:ascii="Arial Rounded MT Bold" w:hAnsi="Arial Rounded MT Bold"/>
          <w:spacing w:val="20"/>
          <w:sz w:val="14"/>
          <w:szCs w:val="14"/>
          <w:lang w:val="es-US"/>
        </w:rPr>
        <w:tab/>
      </w:r>
      <w:r w:rsidR="00387275" w:rsidRPr="00981720">
        <w:rPr>
          <w:rFonts w:ascii="Arial Rounded MT Bold" w:hAnsi="Arial Rounded MT Bold"/>
          <w:spacing w:val="20"/>
          <w:sz w:val="14"/>
          <w:szCs w:val="14"/>
          <w:lang w:val="es-US"/>
        </w:rPr>
        <w:tab/>
      </w:r>
      <w:r>
        <w:rPr>
          <w:rFonts w:ascii="Arial Rounded MT Bold" w:hAnsi="Arial Rounded MT Bold"/>
          <w:spacing w:val="20"/>
          <w:sz w:val="14"/>
          <w:szCs w:val="14"/>
          <w:lang w:val="es-US"/>
        </w:rPr>
        <w:tab/>
      </w:r>
      <w:r>
        <w:rPr>
          <w:rFonts w:ascii="Arial Rounded MT Bold" w:hAnsi="Arial Rounded MT Bold"/>
          <w:spacing w:val="20"/>
          <w:sz w:val="14"/>
          <w:szCs w:val="14"/>
          <w:lang w:val="es-US"/>
        </w:rPr>
        <w:tab/>
      </w:r>
      <w:r>
        <w:rPr>
          <w:rFonts w:ascii="Arial Rounded MT Bold" w:hAnsi="Arial Rounded MT Bold"/>
          <w:spacing w:val="20"/>
          <w:sz w:val="14"/>
          <w:szCs w:val="14"/>
          <w:lang w:val="es-US"/>
        </w:rPr>
        <w:tab/>
      </w:r>
      <w:r>
        <w:rPr>
          <w:rFonts w:ascii="Arial Rounded MT Bold" w:hAnsi="Arial Rounded MT Bold"/>
          <w:spacing w:val="20"/>
          <w:sz w:val="14"/>
          <w:szCs w:val="14"/>
          <w:lang w:val="es-US"/>
        </w:rPr>
        <w:tab/>
      </w:r>
      <w:r w:rsidR="00EA0DC9">
        <w:rPr>
          <w:rFonts w:ascii="Arial Rounded MT Bold" w:hAnsi="Arial Rounded MT Bold"/>
          <w:spacing w:val="20"/>
          <w:sz w:val="14"/>
          <w:szCs w:val="14"/>
          <w:lang w:val="es-US"/>
        </w:rPr>
        <w:t xml:space="preserve">          </w:t>
      </w:r>
      <w:hyperlink r:id="rId13" w:history="1">
        <w:r w:rsidR="00EA0DC9" w:rsidRPr="005115D5">
          <w:rPr>
            <w:rStyle w:val="Hyperlink"/>
            <w:rFonts w:ascii="Arial Rounded MT Bold" w:hAnsi="Arial Rounded MT Bold"/>
            <w:spacing w:val="20"/>
            <w:sz w:val="14"/>
            <w:szCs w:val="14"/>
            <w:lang w:val="es-US"/>
          </w:rPr>
          <w:t>natasha1.mcbryde@cms.k12.nc.us</w:t>
        </w:r>
      </w:hyperlink>
      <w:r w:rsidR="00EA0DC9">
        <w:rPr>
          <w:rFonts w:ascii="Arial Rounded MT Bold" w:hAnsi="Arial Rounded MT Bold"/>
          <w:spacing w:val="20"/>
          <w:sz w:val="14"/>
          <w:szCs w:val="14"/>
          <w:lang w:val="es-US"/>
        </w:rPr>
        <w:t xml:space="preserve"> </w:t>
      </w:r>
      <w:r w:rsidR="00387275" w:rsidRPr="00981720">
        <w:rPr>
          <w:rFonts w:ascii="Arial (W1)" w:hAnsi="Arial (W1)"/>
          <w:spacing w:val="20"/>
          <w:sz w:val="14"/>
          <w:szCs w:val="14"/>
          <w:lang w:val="es-US"/>
        </w:rPr>
        <w:tab/>
      </w:r>
    </w:p>
    <w:p w14:paraId="69AF5F9C" w14:textId="77777777" w:rsidR="00B0343A" w:rsidRPr="00B0343A" w:rsidRDefault="00B0343A" w:rsidP="00B0343A">
      <w:r w:rsidRPr="00B0343A">
        <w:t>To</w:t>
      </w:r>
      <w:proofErr w:type="gramStart"/>
      <w:r w:rsidRPr="00B0343A">
        <w:t>:  All</w:t>
      </w:r>
      <w:proofErr w:type="gramEnd"/>
      <w:r w:rsidRPr="00B0343A">
        <w:t xml:space="preserve"> Parents/Legal Guardians in Title I Schools</w:t>
      </w:r>
    </w:p>
    <w:p w14:paraId="07F3D92A" w14:textId="18D3A28A" w:rsidR="00B0343A" w:rsidRPr="00B0343A" w:rsidRDefault="00B0343A" w:rsidP="00B0343A">
      <w:r w:rsidRPr="00B0343A">
        <w:t>From</w:t>
      </w:r>
      <w:proofErr w:type="gramStart"/>
      <w:r w:rsidRPr="00B0343A">
        <w:t xml:space="preserve">:  </w:t>
      </w:r>
      <w:r>
        <w:t>Cara</w:t>
      </w:r>
      <w:proofErr w:type="gramEnd"/>
      <w:r>
        <w:t xml:space="preserve"> Bahnson/Berryhill School</w:t>
      </w:r>
    </w:p>
    <w:p w14:paraId="302C1056" w14:textId="77777777" w:rsidR="00B0343A" w:rsidRDefault="00B0343A" w:rsidP="00B0343A">
      <w:r w:rsidRPr="00B0343A">
        <w:t>Date: </w:t>
      </w:r>
      <w:r>
        <w:t>09/08/2025</w:t>
      </w:r>
    </w:p>
    <w:p w14:paraId="6E59B162" w14:textId="2268F92E" w:rsidR="00B0343A" w:rsidRPr="00B0343A" w:rsidRDefault="00B0343A" w:rsidP="00B0343A">
      <w:r w:rsidRPr="00B0343A">
        <w:t>Subject: “Right to Know” Notification to Parents of Teacher and Teacher Assistant Qualifications </w:t>
      </w:r>
    </w:p>
    <w:p w14:paraId="26A1EBA2" w14:textId="49A46D40" w:rsidR="00B0343A" w:rsidRPr="00B0343A" w:rsidRDefault="00B0343A" w:rsidP="00B0343A">
      <w:pPr>
        <w:spacing w:before="240"/>
      </w:pPr>
      <w:r w:rsidRPr="00B0343A">
        <w:t xml:space="preserve"> The federal Every Student Succeeds Act requires school districts to notify parents of children attending a Title I school of their </w:t>
      </w:r>
      <w:r w:rsidRPr="00B0343A">
        <w:rPr>
          <w:b/>
          <w:bCs/>
        </w:rPr>
        <w:t>right to know</w:t>
      </w:r>
      <w:r w:rsidRPr="00B0343A">
        <w:t xml:space="preserve"> the professional qualifications of the classroom teachers who instruct their child. </w:t>
      </w:r>
    </w:p>
    <w:p w14:paraId="2D440F26" w14:textId="44001D7F" w:rsidR="00B0343A" w:rsidRPr="00B0343A" w:rsidRDefault="00B0343A" w:rsidP="00B0343A">
      <w:pPr>
        <w:spacing w:before="240"/>
      </w:pPr>
      <w:r w:rsidRPr="00B0343A">
        <w:t>As a recipient of these funds, Charlotte-Mecklenburg Schools will provide you with this information in a timely manner if you request it. Specifically, you have the right to request the following information about each of your child’s classroom teachers: </w:t>
      </w:r>
    </w:p>
    <w:p w14:paraId="7BB2485C" w14:textId="77777777" w:rsidR="00B0343A" w:rsidRDefault="00B0343A" w:rsidP="00B0343A">
      <w:pPr>
        <w:pStyle w:val="ListParagraph"/>
        <w:numPr>
          <w:ilvl w:val="0"/>
          <w:numId w:val="1"/>
        </w:numPr>
        <w:spacing w:before="240"/>
      </w:pPr>
      <w:r w:rsidRPr="00B0343A">
        <w:t>Whether the teacher meets the state qualifications and licensing criteria for the grades and core academic subjects he or she teaches. </w:t>
      </w:r>
    </w:p>
    <w:p w14:paraId="7D2DF6DA" w14:textId="77777777" w:rsidR="00B0343A" w:rsidRDefault="00B0343A" w:rsidP="00B0343A">
      <w:pPr>
        <w:pStyle w:val="ListParagraph"/>
        <w:numPr>
          <w:ilvl w:val="0"/>
          <w:numId w:val="1"/>
        </w:numPr>
        <w:spacing w:before="240"/>
      </w:pPr>
      <w:r w:rsidRPr="00B0343A">
        <w:t xml:space="preserve"> Whether the teacher is teaching under emergency status because of special circumstances. </w:t>
      </w:r>
    </w:p>
    <w:p w14:paraId="01D321FB" w14:textId="77777777" w:rsidR="00B0343A" w:rsidRDefault="00B0343A" w:rsidP="00B0343A">
      <w:pPr>
        <w:pStyle w:val="ListParagraph"/>
        <w:numPr>
          <w:ilvl w:val="0"/>
          <w:numId w:val="1"/>
        </w:numPr>
        <w:spacing w:before="240"/>
      </w:pPr>
      <w:r w:rsidRPr="00B0343A">
        <w:t>The teacher’s college major, whether the teacher has any advanced degrees, and the field or discipline of the certification or degree. </w:t>
      </w:r>
    </w:p>
    <w:p w14:paraId="27203870" w14:textId="757B8485" w:rsidR="00B0343A" w:rsidRPr="00B0343A" w:rsidRDefault="00B0343A" w:rsidP="00B0343A">
      <w:pPr>
        <w:pStyle w:val="ListParagraph"/>
        <w:numPr>
          <w:ilvl w:val="0"/>
          <w:numId w:val="1"/>
        </w:numPr>
        <w:spacing w:before="240"/>
      </w:pPr>
      <w:r w:rsidRPr="00B0343A">
        <w:t>Whether teacher assistants provide services to your child and, if so, their qualifications. </w:t>
      </w:r>
    </w:p>
    <w:p w14:paraId="217E6248" w14:textId="43FF384F" w:rsidR="00B0343A" w:rsidRPr="00B0343A" w:rsidRDefault="00B0343A" w:rsidP="00B0343A">
      <w:pPr>
        <w:spacing w:before="240"/>
      </w:pPr>
      <w:r w:rsidRPr="00B0343A">
        <w:t>In addition, the law requires that all schools that receive Title I funds must provide notification to every parent in the school whose child is being taught for four or more weeks by a teacher who is not Highly Qualified. </w:t>
      </w:r>
    </w:p>
    <w:p w14:paraId="088D2BF1" w14:textId="77777777" w:rsidR="00B0343A" w:rsidRPr="00B0343A" w:rsidRDefault="00B0343A" w:rsidP="00B0343A">
      <w:pPr>
        <w:spacing w:before="240"/>
      </w:pPr>
      <w:r w:rsidRPr="00B0343A">
        <w:t xml:space="preserve"> Charlotte-Mecklenburg Schools is committed to providing quality instruction for all students and does so by employing the most qualified individuals to teach and support each student in the classroom. If you would like to receive any of the information listed above for your child’s </w:t>
      </w:r>
      <w:proofErr w:type="gramStart"/>
      <w:r w:rsidRPr="00B0343A">
        <w:t>teacher</w:t>
      </w:r>
      <w:proofErr w:type="gramEnd"/>
      <w:r w:rsidRPr="00B0343A">
        <w:t xml:space="preserve"> please complete the enclosed form and send </w:t>
      </w:r>
      <w:proofErr w:type="gramStart"/>
      <w:r w:rsidRPr="00B0343A">
        <w:t>in</w:t>
      </w:r>
      <w:proofErr w:type="gramEnd"/>
      <w:r w:rsidRPr="00B0343A">
        <w:t xml:space="preserve"> as directed. </w:t>
      </w:r>
    </w:p>
    <w:p w14:paraId="2ADB707A" w14:textId="77777777" w:rsidR="00B0343A" w:rsidRPr="00B0343A" w:rsidRDefault="00B0343A" w:rsidP="00B0343A">
      <w:pPr>
        <w:spacing w:before="240"/>
      </w:pPr>
      <w:r w:rsidRPr="00B0343A">
        <w:t> </w:t>
      </w:r>
    </w:p>
    <w:p w14:paraId="3F76CD70" w14:textId="77777777" w:rsidR="00B0343A" w:rsidRDefault="00B0343A" w:rsidP="00B0343A">
      <w:pPr>
        <w:spacing w:before="240"/>
      </w:pPr>
      <w:r w:rsidRPr="00B0343A">
        <w:t>Encl.: Teacher/Teacher Assistant Information Request Form </w:t>
      </w:r>
    </w:p>
    <w:p w14:paraId="329BA2D6" w14:textId="77777777" w:rsidR="00B0343A" w:rsidRDefault="00B0343A" w:rsidP="00B0343A">
      <w:pPr>
        <w:spacing w:before="240"/>
      </w:pPr>
    </w:p>
    <w:p w14:paraId="22E9BBEB" w14:textId="77777777" w:rsidR="00B0343A" w:rsidRDefault="00B0343A" w:rsidP="00B0343A">
      <w:pPr>
        <w:spacing w:before="240"/>
      </w:pPr>
    </w:p>
    <w:p w14:paraId="1A989552" w14:textId="77777777" w:rsidR="00B0343A" w:rsidRDefault="00B0343A" w:rsidP="00B0343A">
      <w:pPr>
        <w:spacing w:before="240"/>
      </w:pPr>
    </w:p>
    <w:p w14:paraId="5B6A29AB" w14:textId="77777777" w:rsidR="00B0343A" w:rsidRPr="00B0343A" w:rsidRDefault="00B0343A" w:rsidP="00B0343A">
      <w:pPr>
        <w:spacing w:before="240"/>
      </w:pPr>
    </w:p>
    <w:p w14:paraId="19CD742F" w14:textId="77777777" w:rsidR="00B0343A" w:rsidRPr="00B0343A" w:rsidRDefault="00B0343A" w:rsidP="00B0343A">
      <w:pPr>
        <w:spacing w:before="240"/>
      </w:pPr>
      <w:r w:rsidRPr="00B0343A">
        <w:rPr>
          <w:b/>
          <w:bCs/>
        </w:rPr>
        <w:lastRenderedPageBreak/>
        <w:t>TEACHER/TEACHER ASSISTANT INFORMATION REQUEST FORM</w:t>
      </w:r>
      <w:r w:rsidRPr="00B0343A">
        <w:t>  </w:t>
      </w:r>
    </w:p>
    <w:p w14:paraId="60EE196C" w14:textId="6C1CD0E6" w:rsidR="00B0343A" w:rsidRPr="00B0343A" w:rsidRDefault="00B0343A" w:rsidP="00B0343A">
      <w:pPr>
        <w:spacing w:before="240"/>
      </w:pPr>
      <w:r w:rsidRPr="00B0343A">
        <w:t> Charlotte-Mecklenburg Schools</w:t>
      </w:r>
    </w:p>
    <w:p w14:paraId="4FB1810E" w14:textId="2886F686" w:rsidR="00B0343A" w:rsidRPr="00B0343A" w:rsidRDefault="00B0343A" w:rsidP="00B0343A">
      <w:pPr>
        <w:spacing w:before="240"/>
      </w:pPr>
      <w:r w:rsidRPr="00B0343A">
        <w:t> Request for Information About Teacher/Teacher Assistant Qualifications </w:t>
      </w:r>
    </w:p>
    <w:p w14:paraId="05B5424F" w14:textId="40251BBE" w:rsidR="00B0343A" w:rsidRPr="00B0343A" w:rsidRDefault="00B0343A" w:rsidP="00B0343A">
      <w:pPr>
        <w:spacing w:before="240"/>
      </w:pPr>
      <w:r w:rsidRPr="00B0343A">
        <w:t> Instructions to Parents</w:t>
      </w:r>
      <w:proofErr w:type="gramStart"/>
      <w:r w:rsidRPr="00B0343A">
        <w:t>:  Please</w:t>
      </w:r>
      <w:proofErr w:type="gramEnd"/>
      <w:r w:rsidRPr="00B0343A">
        <w:t xml:space="preserve"> complete this form. Use a separate form for each teacher or teacher assistant. Return the completed form to your school’s office or mail </w:t>
      </w:r>
      <w:proofErr w:type="gramStart"/>
      <w:r w:rsidRPr="00B0343A">
        <w:t>to:</w:t>
      </w:r>
      <w:proofErr w:type="gramEnd"/>
      <w:r>
        <w:rPr>
          <w:i/>
          <w:iCs/>
        </w:rPr>
        <w:t xml:space="preserve"> 10501 Windy Grove Rd, Charlotte, NC </w:t>
      </w:r>
      <w:proofErr w:type="gramStart"/>
      <w:r>
        <w:rPr>
          <w:i/>
          <w:iCs/>
        </w:rPr>
        <w:t xml:space="preserve">28278 </w:t>
      </w:r>
      <w:r w:rsidRPr="00B0343A">
        <w:rPr>
          <w:i/>
          <w:iCs/>
        </w:rPr>
        <w:t xml:space="preserve"> </w:t>
      </w:r>
      <w:r w:rsidRPr="00B0343A">
        <w:t>Information</w:t>
      </w:r>
      <w:proofErr w:type="gramEnd"/>
      <w:r w:rsidRPr="00B0343A">
        <w:t xml:space="preserve"> will be sent to you within 30 days. </w:t>
      </w:r>
    </w:p>
    <w:p w14:paraId="20511D5F" w14:textId="6AA623BC" w:rsidR="00B0343A" w:rsidRPr="00B0343A" w:rsidRDefault="00B0343A" w:rsidP="00B0343A">
      <w:pPr>
        <w:spacing w:before="240"/>
      </w:pPr>
      <w:r w:rsidRPr="00B0343A">
        <w:t> School Name: ________________________________________________ </w:t>
      </w:r>
    </w:p>
    <w:p w14:paraId="69A55D91" w14:textId="77777777" w:rsidR="00232F85" w:rsidRDefault="00B0343A" w:rsidP="00B0343A">
      <w:pPr>
        <w:spacing w:before="240"/>
      </w:pPr>
      <w:r w:rsidRPr="00B0343A">
        <w:t> Name of Teacher</w:t>
      </w:r>
      <w:proofErr w:type="gramStart"/>
      <w:r w:rsidRPr="00B0343A">
        <w:t>:  Mr</w:t>
      </w:r>
      <w:proofErr w:type="gramEnd"/>
      <w:r w:rsidRPr="00B0343A">
        <w:t>.        Mrs.           Ms. _______________________________ </w:t>
      </w:r>
    </w:p>
    <w:p w14:paraId="61366E1C" w14:textId="5699E9A6" w:rsidR="00B0343A" w:rsidRPr="00B0343A" w:rsidRDefault="00B0343A" w:rsidP="00232F85">
      <w:r w:rsidRPr="00B0343A">
        <w:t>or </w:t>
      </w:r>
    </w:p>
    <w:p w14:paraId="002B2502" w14:textId="54175114" w:rsidR="00B0343A" w:rsidRPr="00B0343A" w:rsidRDefault="00B0343A" w:rsidP="00232F85">
      <w:r w:rsidRPr="00B0343A">
        <w:t>Name of Teacher Assistant</w:t>
      </w:r>
      <w:proofErr w:type="gramStart"/>
      <w:r w:rsidRPr="00B0343A">
        <w:t>:  Mr</w:t>
      </w:r>
      <w:proofErr w:type="gramEnd"/>
      <w:r w:rsidRPr="00B0343A">
        <w:t>.     Mrs.    Ms. ______________________________ </w:t>
      </w:r>
    </w:p>
    <w:p w14:paraId="4145FAB8" w14:textId="18BE2B18" w:rsidR="00B0343A" w:rsidRPr="00B0343A" w:rsidRDefault="00232F85" w:rsidP="00B0343A">
      <w:pPr>
        <w:spacing w:before="240"/>
      </w:pPr>
      <w:r w:rsidRPr="00232F85">
        <w:t>Grade Level</w:t>
      </w:r>
      <w:proofErr w:type="gramStart"/>
      <w:r w:rsidRPr="00232F85">
        <w:t>:</w:t>
      </w:r>
      <w:r w:rsidRPr="00232F85">
        <w:tab/>
        <w:t>_</w:t>
      </w:r>
      <w:proofErr w:type="gramEnd"/>
      <w:r w:rsidRPr="00232F85">
        <w:t>___________________________ Subject (if applicable): _____________</w:t>
      </w:r>
      <w:r w:rsidR="00B0343A" w:rsidRPr="00B0343A">
        <w:t> </w:t>
      </w:r>
    </w:p>
    <w:p w14:paraId="34B038B1" w14:textId="77777777" w:rsidR="00B0343A" w:rsidRPr="00B0343A" w:rsidRDefault="00B0343A" w:rsidP="00B0343A">
      <w:pPr>
        <w:spacing w:before="240"/>
      </w:pPr>
      <w:r w:rsidRPr="00B0343A">
        <w:t>Name of Pare</w:t>
      </w:r>
      <w:r w:rsidRPr="00B0343A">
        <w:tab/>
        <w:t>Name of Parent(s) Requesting Information: ______________________________________ </w:t>
      </w:r>
    </w:p>
    <w:p w14:paraId="6B480002" w14:textId="77777777" w:rsidR="00232F85" w:rsidRDefault="00B0343A" w:rsidP="00B0343A">
      <w:pPr>
        <w:spacing w:before="240"/>
      </w:pPr>
      <w:r w:rsidRPr="00B0343A">
        <w:t> Name of Stud</w:t>
      </w:r>
      <w:r w:rsidRPr="00B0343A">
        <w:tab/>
        <w:t>Name of Student:</w:t>
      </w:r>
    </w:p>
    <w:p w14:paraId="0C0CE007" w14:textId="49AF75D3" w:rsidR="00B0343A" w:rsidRPr="00B0343A" w:rsidRDefault="00B0343A" w:rsidP="00232F85">
      <w:r w:rsidRPr="00B0343A">
        <w:t xml:space="preserve"> ________________________________________________________ </w:t>
      </w:r>
    </w:p>
    <w:p w14:paraId="108C970D" w14:textId="58370EEB" w:rsidR="00B0343A" w:rsidRPr="00B0343A" w:rsidRDefault="00B0343A" w:rsidP="00B0343A">
      <w:pPr>
        <w:spacing w:before="240"/>
      </w:pPr>
      <w:r w:rsidRPr="00B0343A">
        <w:t> Mailing Address (where information is to be sent or faxed): </w:t>
      </w:r>
    </w:p>
    <w:p w14:paraId="12664AFB" w14:textId="3EB2B6F2" w:rsidR="00B0343A" w:rsidRPr="00B0343A" w:rsidRDefault="00B0343A" w:rsidP="00B0343A">
      <w:pPr>
        <w:spacing w:before="240"/>
      </w:pPr>
      <w:r w:rsidRPr="00B0343A">
        <w:t> </w:t>
      </w:r>
      <w:r w:rsidR="00232F85">
        <w:t>___________________________________________________________________________________</w:t>
      </w:r>
    </w:p>
    <w:p w14:paraId="795748FC" w14:textId="69212712" w:rsidR="00B0343A" w:rsidRPr="00B0343A" w:rsidRDefault="00B0343A" w:rsidP="00232F85">
      <w:r w:rsidRPr="00B0343A">
        <w:t xml:space="preserve">City                            </w:t>
      </w:r>
      <w:proofErr w:type="gramStart"/>
      <w:r w:rsidRPr="00B0343A">
        <w:tab/>
        <w:t xml:space="preserve">  </w:t>
      </w:r>
      <w:r w:rsidRPr="00B0343A">
        <w:tab/>
      </w:r>
      <w:proofErr w:type="gramEnd"/>
      <w:r w:rsidRPr="00B0343A">
        <w:t xml:space="preserve">State                                            </w:t>
      </w:r>
      <w:r w:rsidRPr="00B0343A">
        <w:tab/>
        <w:t>Zip code </w:t>
      </w:r>
    </w:p>
    <w:p w14:paraId="72C05BFB" w14:textId="6322F6AA" w:rsidR="00B0343A" w:rsidRPr="00B0343A" w:rsidRDefault="00B0343A" w:rsidP="00B0343A">
      <w:pPr>
        <w:spacing w:before="240"/>
      </w:pPr>
      <w:r w:rsidRPr="00B0343A">
        <w:t> Fax number:</w:t>
      </w:r>
      <w:r w:rsidRPr="00B0343A">
        <w:tab/>
        <w:t>____________________________________________________ </w:t>
      </w:r>
    </w:p>
    <w:p w14:paraId="7EC15DC7" w14:textId="5D4CD462" w:rsidR="00B0343A" w:rsidRPr="00B0343A" w:rsidRDefault="00B0343A" w:rsidP="00B0343A">
      <w:pPr>
        <w:spacing w:before="240"/>
      </w:pPr>
      <w:r w:rsidRPr="00B0343A">
        <w:t> Daytime telephone number in case of questions: ____________________________</w:t>
      </w:r>
    </w:p>
    <w:p w14:paraId="5B379952" w14:textId="77777777" w:rsidR="00B0343A" w:rsidRPr="00B0343A" w:rsidRDefault="00B0343A" w:rsidP="00B0343A">
      <w:pPr>
        <w:spacing w:before="240"/>
      </w:pPr>
      <w:r w:rsidRPr="00B0343A">
        <w:t> </w:t>
      </w:r>
    </w:p>
    <w:p w14:paraId="14D57DCB" w14:textId="1FC0494D" w:rsidR="00B01BF5" w:rsidRDefault="00B01BF5" w:rsidP="00314C44">
      <w:pPr>
        <w:spacing w:before="240"/>
      </w:pPr>
    </w:p>
    <w:sectPr w:rsidR="00B01BF5" w:rsidSect="00387275">
      <w:headerReference w:type="default" r:id="rId14"/>
      <w:pgSz w:w="12240" w:h="15840"/>
      <w:pgMar w:top="1440" w:right="864"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9BF8F" w14:textId="77777777" w:rsidR="00D50CF7" w:rsidRDefault="00D50CF7" w:rsidP="00314C44">
      <w:r>
        <w:separator/>
      </w:r>
    </w:p>
  </w:endnote>
  <w:endnote w:type="continuationSeparator" w:id="0">
    <w:p w14:paraId="622997B4" w14:textId="77777777" w:rsidR="00D50CF7" w:rsidRDefault="00D50CF7" w:rsidP="0031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C0B1A6B-FE3B-45F5-9CDF-35ADAAFA9284}"/>
    <w:embedBold r:id="rId2" w:fontKey="{DDD53D04-2F86-403B-90C6-B14E3F229CC3}"/>
    <w:embedItalic r:id="rId3" w:fontKey="{D265CF51-40C6-4823-852F-D90170FEBA1D}"/>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4" w:fontKey="{3F53F730-FD18-43FC-997C-D2D2B4FAE414}"/>
  </w:font>
  <w:font w:name="Arial Rounded MT Bold">
    <w:panose1 w:val="020F0704030504030204"/>
    <w:charset w:val="00"/>
    <w:family w:val="swiss"/>
    <w:pitch w:val="variable"/>
    <w:sig w:usb0="00000003" w:usb1="00000000" w:usb2="00000000" w:usb3="00000000" w:csb0="00000001" w:csb1="00000000"/>
    <w:embedRegular r:id="rId5" w:fontKey="{4A0A7559-667D-4DD0-A692-AA2C361E2845}"/>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69C20C68-4D0F-4069-88ED-645C018AB1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9DFDE" w14:textId="77777777" w:rsidR="00D50CF7" w:rsidRDefault="00D50CF7" w:rsidP="00314C44">
      <w:r>
        <w:separator/>
      </w:r>
    </w:p>
  </w:footnote>
  <w:footnote w:type="continuationSeparator" w:id="0">
    <w:p w14:paraId="69C0F8D7" w14:textId="77777777" w:rsidR="00D50CF7" w:rsidRDefault="00D50CF7" w:rsidP="00314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EAE7" w14:textId="77777777" w:rsidR="00314C44" w:rsidRDefault="001E1E13">
    <w:pPr>
      <w:pStyle w:val="Header"/>
    </w:pPr>
    <w:r>
      <w:rPr>
        <w:noProof/>
      </w:rPr>
      <w:drawing>
        <wp:anchor distT="0" distB="0" distL="114300" distR="114300" simplePos="0" relativeHeight="251657728" behindDoc="1" locked="0" layoutInCell="1" allowOverlap="1" wp14:anchorId="7223EAE8" wp14:editId="7223EAE9">
          <wp:simplePos x="0" y="0"/>
          <wp:positionH relativeFrom="page">
            <wp:posOffset>0</wp:posOffset>
          </wp:positionH>
          <wp:positionV relativeFrom="page">
            <wp:posOffset>0</wp:posOffset>
          </wp:positionV>
          <wp:extent cx="7772400" cy="10058400"/>
          <wp:effectExtent l="0" t="0" r="0" b="0"/>
          <wp:wrapNone/>
          <wp:docPr id="3" name="Picture 6"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screensho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0160EB"/>
    <w:multiLevelType w:val="hybridMultilevel"/>
    <w:tmpl w:val="BAFC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9335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s-US" w:vendorID="64" w:dllVersion="6" w:nlCheck="1" w:checkStyle="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s-ES_tradnl" w:vendorID="64" w:dllVersion="0" w:nlCheck="1" w:checkStyle="0"/>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15"/>
    <w:rsid w:val="00081A42"/>
    <w:rsid w:val="000D0067"/>
    <w:rsid w:val="000F66CA"/>
    <w:rsid w:val="00141DE6"/>
    <w:rsid w:val="00163D25"/>
    <w:rsid w:val="001920B8"/>
    <w:rsid w:val="001920BA"/>
    <w:rsid w:val="001A0710"/>
    <w:rsid w:val="001C0615"/>
    <w:rsid w:val="001D3D84"/>
    <w:rsid w:val="001E1E13"/>
    <w:rsid w:val="001E329B"/>
    <w:rsid w:val="001E58B7"/>
    <w:rsid w:val="001E66D7"/>
    <w:rsid w:val="002326B7"/>
    <w:rsid w:val="00232F85"/>
    <w:rsid w:val="002348A0"/>
    <w:rsid w:val="002567FA"/>
    <w:rsid w:val="00256BA1"/>
    <w:rsid w:val="00263D6E"/>
    <w:rsid w:val="00314C44"/>
    <w:rsid w:val="00330E4D"/>
    <w:rsid w:val="00343F15"/>
    <w:rsid w:val="00352D97"/>
    <w:rsid w:val="00353D75"/>
    <w:rsid w:val="003700F9"/>
    <w:rsid w:val="00371BE4"/>
    <w:rsid w:val="0038661F"/>
    <w:rsid w:val="00387275"/>
    <w:rsid w:val="003A1284"/>
    <w:rsid w:val="003A204F"/>
    <w:rsid w:val="003A7946"/>
    <w:rsid w:val="003B7B3A"/>
    <w:rsid w:val="003F191A"/>
    <w:rsid w:val="003F6828"/>
    <w:rsid w:val="003F7BB0"/>
    <w:rsid w:val="0042740A"/>
    <w:rsid w:val="00433B56"/>
    <w:rsid w:val="00440B11"/>
    <w:rsid w:val="00471638"/>
    <w:rsid w:val="00471CCC"/>
    <w:rsid w:val="0048358A"/>
    <w:rsid w:val="004C1AE6"/>
    <w:rsid w:val="004C5C45"/>
    <w:rsid w:val="004D1072"/>
    <w:rsid w:val="00515DB9"/>
    <w:rsid w:val="005213A9"/>
    <w:rsid w:val="00530DD0"/>
    <w:rsid w:val="00536453"/>
    <w:rsid w:val="005871EF"/>
    <w:rsid w:val="00616956"/>
    <w:rsid w:val="006236DC"/>
    <w:rsid w:val="00641972"/>
    <w:rsid w:val="006555DD"/>
    <w:rsid w:val="00671D3C"/>
    <w:rsid w:val="006758E2"/>
    <w:rsid w:val="006B0947"/>
    <w:rsid w:val="007401D2"/>
    <w:rsid w:val="007448A0"/>
    <w:rsid w:val="00762B3D"/>
    <w:rsid w:val="00766E7B"/>
    <w:rsid w:val="007946F2"/>
    <w:rsid w:val="007A7C54"/>
    <w:rsid w:val="007B57FF"/>
    <w:rsid w:val="00840228"/>
    <w:rsid w:val="00855B3F"/>
    <w:rsid w:val="008603EE"/>
    <w:rsid w:val="00877A9A"/>
    <w:rsid w:val="008A161C"/>
    <w:rsid w:val="008A4D49"/>
    <w:rsid w:val="008F0718"/>
    <w:rsid w:val="008F38CC"/>
    <w:rsid w:val="008F647C"/>
    <w:rsid w:val="0090565D"/>
    <w:rsid w:val="00935C08"/>
    <w:rsid w:val="00944985"/>
    <w:rsid w:val="00981720"/>
    <w:rsid w:val="00992862"/>
    <w:rsid w:val="009C7728"/>
    <w:rsid w:val="009D5697"/>
    <w:rsid w:val="009F63B9"/>
    <w:rsid w:val="00A062D3"/>
    <w:rsid w:val="00A51C6A"/>
    <w:rsid w:val="00A51F13"/>
    <w:rsid w:val="00A83958"/>
    <w:rsid w:val="00AB02EB"/>
    <w:rsid w:val="00AE2C18"/>
    <w:rsid w:val="00B01BF5"/>
    <w:rsid w:val="00B0343A"/>
    <w:rsid w:val="00B049F9"/>
    <w:rsid w:val="00B41225"/>
    <w:rsid w:val="00BB06B4"/>
    <w:rsid w:val="00BB64FB"/>
    <w:rsid w:val="00BE38F4"/>
    <w:rsid w:val="00BE5A01"/>
    <w:rsid w:val="00BE6311"/>
    <w:rsid w:val="00C25399"/>
    <w:rsid w:val="00C36929"/>
    <w:rsid w:val="00C470CC"/>
    <w:rsid w:val="00C647A7"/>
    <w:rsid w:val="00C9058D"/>
    <w:rsid w:val="00C96B74"/>
    <w:rsid w:val="00CD1D71"/>
    <w:rsid w:val="00CD5E53"/>
    <w:rsid w:val="00CE4F45"/>
    <w:rsid w:val="00CF2F15"/>
    <w:rsid w:val="00D02066"/>
    <w:rsid w:val="00D21294"/>
    <w:rsid w:val="00D262BF"/>
    <w:rsid w:val="00D34F7C"/>
    <w:rsid w:val="00D508A0"/>
    <w:rsid w:val="00D50CF7"/>
    <w:rsid w:val="00D94AD5"/>
    <w:rsid w:val="00DE3159"/>
    <w:rsid w:val="00DF57B7"/>
    <w:rsid w:val="00E20E24"/>
    <w:rsid w:val="00E21C00"/>
    <w:rsid w:val="00E21D61"/>
    <w:rsid w:val="00E5592E"/>
    <w:rsid w:val="00EA0DC9"/>
    <w:rsid w:val="00F2091C"/>
    <w:rsid w:val="00F43E57"/>
    <w:rsid w:val="00F46EB7"/>
    <w:rsid w:val="00F77331"/>
    <w:rsid w:val="00F97DB2"/>
    <w:rsid w:val="00FA1BF5"/>
    <w:rsid w:val="00FB4BA4"/>
    <w:rsid w:val="00FC4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3EAD8"/>
  <w15:chartTrackingRefBased/>
  <w15:docId w15:val="{07FDEC8A-DA46-4747-9C8D-A7273A45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C44"/>
    <w:pPr>
      <w:tabs>
        <w:tab w:val="center" w:pos="4680"/>
        <w:tab w:val="right" w:pos="9360"/>
      </w:tabs>
    </w:pPr>
  </w:style>
  <w:style w:type="character" w:customStyle="1" w:styleId="HeaderChar">
    <w:name w:val="Header Char"/>
    <w:link w:val="Header"/>
    <w:uiPriority w:val="99"/>
    <w:rsid w:val="00314C44"/>
    <w:rPr>
      <w:rFonts w:eastAsia="Times New Roman"/>
    </w:rPr>
  </w:style>
  <w:style w:type="paragraph" w:styleId="Footer">
    <w:name w:val="footer"/>
    <w:basedOn w:val="Normal"/>
    <w:link w:val="FooterChar"/>
    <w:uiPriority w:val="99"/>
    <w:unhideWhenUsed/>
    <w:rsid w:val="00314C44"/>
    <w:pPr>
      <w:tabs>
        <w:tab w:val="center" w:pos="4680"/>
        <w:tab w:val="right" w:pos="9360"/>
      </w:tabs>
    </w:pPr>
  </w:style>
  <w:style w:type="character" w:customStyle="1" w:styleId="FooterChar">
    <w:name w:val="Footer Char"/>
    <w:link w:val="Footer"/>
    <w:uiPriority w:val="99"/>
    <w:rsid w:val="00314C44"/>
    <w:rPr>
      <w:rFonts w:eastAsia="Times New Roman"/>
    </w:rPr>
  </w:style>
  <w:style w:type="paragraph" w:styleId="BalloonText">
    <w:name w:val="Balloon Text"/>
    <w:basedOn w:val="Normal"/>
    <w:link w:val="BalloonTextChar"/>
    <w:uiPriority w:val="99"/>
    <w:semiHidden/>
    <w:unhideWhenUsed/>
    <w:rsid w:val="003A1284"/>
    <w:rPr>
      <w:rFonts w:ascii="Times New Roman" w:hAnsi="Times New Roman"/>
      <w:sz w:val="18"/>
      <w:szCs w:val="18"/>
    </w:rPr>
  </w:style>
  <w:style w:type="character" w:customStyle="1" w:styleId="BalloonTextChar">
    <w:name w:val="Balloon Text Char"/>
    <w:link w:val="BalloonText"/>
    <w:uiPriority w:val="99"/>
    <w:semiHidden/>
    <w:rsid w:val="003A1284"/>
    <w:rPr>
      <w:rFonts w:ascii="Times New Roman" w:eastAsia="Times New Roman" w:hAnsi="Times New Roman"/>
      <w:sz w:val="18"/>
      <w:szCs w:val="18"/>
    </w:rPr>
  </w:style>
  <w:style w:type="character" w:styleId="Hyperlink">
    <w:name w:val="Hyperlink"/>
    <w:rsid w:val="00387275"/>
    <w:rPr>
      <w:color w:val="0000FF"/>
      <w:u w:val="single"/>
    </w:rPr>
  </w:style>
  <w:style w:type="table" w:customStyle="1" w:styleId="TableGrid">
    <w:name w:val="TableGrid"/>
    <w:rsid w:val="003F191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33B56"/>
    <w:rPr>
      <w:color w:val="605E5C"/>
      <w:shd w:val="clear" w:color="auto" w:fill="E1DFDD"/>
    </w:rPr>
  </w:style>
  <w:style w:type="paragraph" w:styleId="ListParagraph">
    <w:name w:val="List Paragraph"/>
    <w:basedOn w:val="Normal"/>
    <w:uiPriority w:val="34"/>
    <w:qFormat/>
    <w:rsid w:val="00B034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atasha1.mcbryde@cms.k12.nc.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ah.bahnson@cms.k12.nc.u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ath\Downloads\CMS%20Letterhead%20for%20Electronic%20Distribution_%20Windo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005D2E38EAD54BA9155AC29640CCB7" ma:contentTypeVersion="1" ma:contentTypeDescription="Create a new document." ma:contentTypeScope="" ma:versionID="72e4b312d27a2f3087c5fcc049a77fd1">
  <xsd:schema xmlns:xsd="http://www.w3.org/2001/XMLSchema" xmlns:xs="http://www.w3.org/2001/XMLSchema" xmlns:p="http://schemas.microsoft.com/office/2006/metadata/properties" xmlns:ns2="8e2a19c4-f779-42b5-9422-c68af51806a5" targetNamespace="http://schemas.microsoft.com/office/2006/metadata/properties" ma:root="true" ma:fieldsID="6c0153de902665c3b22abdae0a0e1b2f" ns2:_="">
    <xsd:import namespace="8e2a19c4-f779-42b5-9422-c68af51806a5"/>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a19c4-f779-42b5-9422-c68af51806a5"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union memberTypes="dms:Text">
          <xsd:simpleType>
            <xsd:restriction base="dms:Choice">
              <xsd:enumeration value="Brand + Identity"/>
              <xsd:enumeration value="Logos"/>
              <xsd:enumeration value="Stationery Templates"/>
              <xsd:enumeration value="PowerPoint Templates"/>
              <xsd:enumeration value="Logo for Email Signature"/>
              <xsd:enumeration value="Department Logo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8e2a19c4-f779-42b5-9422-c68af51806a5">Stationery Templates</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02AC1-E84D-4731-952D-3AF84E0C8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a19c4-f779-42b5-9422-c68af5180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59B1B-BE5F-412E-9CF5-759F63358DE7}">
  <ds:schemaRefs>
    <ds:schemaRef ds:uri="http://schemas.microsoft.com/sharepoint/v3/contenttype/forms"/>
  </ds:schemaRefs>
</ds:datastoreItem>
</file>

<file path=customXml/itemProps3.xml><?xml version="1.0" encoding="utf-8"?>
<ds:datastoreItem xmlns:ds="http://schemas.openxmlformats.org/officeDocument/2006/customXml" ds:itemID="{DA30C94B-2698-48F2-B123-8173DBCEEA1E}">
  <ds:schemaRefs>
    <ds:schemaRef ds:uri="http://schemas.microsoft.com/office/2006/metadata/properties"/>
    <ds:schemaRef ds:uri="http://schemas.microsoft.com/office/infopath/2007/PartnerControls"/>
    <ds:schemaRef ds:uri="8e2a19c4-f779-42b5-9422-c68af51806a5"/>
  </ds:schemaRefs>
</ds:datastoreItem>
</file>

<file path=customXml/itemProps4.xml><?xml version="1.0" encoding="utf-8"?>
<ds:datastoreItem xmlns:ds="http://schemas.openxmlformats.org/officeDocument/2006/customXml" ds:itemID="{6A1887B1-F7BF-49D0-ACD4-4B88D56FA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 Letterhead for Electronic Distribution_ Windows</Template>
  <TotalTime>3</TotalTime>
  <Pages>2</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CMS Letterhead for Electronic Distribution_ Windows</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Letterhead for Electronic Distribution_ Windows</dc:title>
  <dc:subject/>
  <dc:creator>Beene', Sandra D.</dc:creator>
  <cp:keywords/>
  <dc:description/>
  <cp:lastModifiedBy>Hall, Jesse R.</cp:lastModifiedBy>
  <cp:revision>2</cp:revision>
  <cp:lastPrinted>2019-11-14T16:23:00Z</cp:lastPrinted>
  <dcterms:created xsi:type="dcterms:W3CDTF">2025-09-08T17:24:00Z</dcterms:created>
  <dcterms:modified xsi:type="dcterms:W3CDTF">2025-09-08T17:24:00Z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0x01010000005D2E38EAD54BA9155AC29640CCB7</vt:lpwstr>
  </property>
</Properties>
</file>