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2F6E35" w14:paraId="0057CA95" w14:textId="77777777" w:rsidTr="00AB2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</w:tcPr>
          <w:bookmarkStart w:id="0" w:name="_GoBack"/>
          <w:bookmarkEnd w:id="0"/>
          <w:p w14:paraId="0823EB14" w14:textId="5A43910E" w:rsidR="002F6E35" w:rsidRPr="006934F8" w:rsidRDefault="009035F5">
            <w:pPr>
              <w:pStyle w:val="Month"/>
              <w:rPr>
                <w:sz w:val="48"/>
                <w:szCs w:val="48"/>
              </w:rPr>
            </w:pPr>
            <w:r w:rsidRPr="006934F8">
              <w:rPr>
                <w:sz w:val="48"/>
                <w:szCs w:val="48"/>
              </w:rPr>
              <w:fldChar w:fldCharType="begin"/>
            </w:r>
            <w:r w:rsidRPr="006934F8">
              <w:rPr>
                <w:sz w:val="48"/>
                <w:szCs w:val="48"/>
              </w:rPr>
              <w:instrText xml:space="preserve"> DOCVARIABLE  MonthStart \@ MMMM \* MERGEFORMAT </w:instrText>
            </w:r>
            <w:r w:rsidRPr="006934F8">
              <w:rPr>
                <w:sz w:val="48"/>
                <w:szCs w:val="48"/>
              </w:rPr>
              <w:fldChar w:fldCharType="separate"/>
            </w:r>
            <w:r w:rsidR="00EB7EB8" w:rsidRPr="00EB7EB8">
              <w:rPr>
                <w:sz w:val="48"/>
                <w:szCs w:val="48"/>
              </w:rPr>
              <w:t>January</w:t>
            </w:r>
            <w:r w:rsidRPr="006934F8">
              <w:rPr>
                <w:sz w:val="48"/>
                <w:szCs w:val="48"/>
              </w:rP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</w:tcPr>
          <w:p w14:paraId="64FE06CD" w14:textId="77777777" w:rsidR="002F6E35" w:rsidRPr="006934F8" w:rsidRDefault="002F6E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8"/>
                <w:szCs w:val="48"/>
              </w:rPr>
            </w:pPr>
          </w:p>
        </w:tc>
      </w:tr>
      <w:tr w:rsidR="002F6E35" w14:paraId="6BE97753" w14:textId="77777777" w:rsidTr="006934F8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43035D04" w14:textId="77777777" w:rsidR="002F6E35" w:rsidRPr="006934F8" w:rsidRDefault="002F6E35">
            <w:pPr>
              <w:rPr>
                <w:sz w:val="48"/>
                <w:szCs w:val="48"/>
              </w:rPr>
            </w:pP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731446B5" w14:textId="32D16021" w:rsidR="002F6E35" w:rsidRPr="006934F8" w:rsidRDefault="009035F5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8"/>
                <w:szCs w:val="48"/>
              </w:rPr>
            </w:pPr>
            <w:r w:rsidRPr="006934F8">
              <w:rPr>
                <w:sz w:val="48"/>
                <w:szCs w:val="48"/>
              </w:rPr>
              <w:fldChar w:fldCharType="begin"/>
            </w:r>
            <w:r w:rsidRPr="006934F8">
              <w:rPr>
                <w:sz w:val="48"/>
                <w:szCs w:val="48"/>
              </w:rPr>
              <w:instrText xml:space="preserve"> DOCVARIABLE  MonthStart \@  yyyy   \* MERGEFORMAT </w:instrText>
            </w:r>
            <w:r w:rsidRPr="006934F8">
              <w:rPr>
                <w:sz w:val="48"/>
                <w:szCs w:val="48"/>
              </w:rPr>
              <w:fldChar w:fldCharType="separate"/>
            </w:r>
            <w:r w:rsidR="00EB7EB8">
              <w:rPr>
                <w:sz w:val="48"/>
                <w:szCs w:val="48"/>
              </w:rPr>
              <w:t>2024</w:t>
            </w:r>
            <w:r w:rsidRPr="006934F8">
              <w:rPr>
                <w:sz w:val="48"/>
                <w:szCs w:val="48"/>
              </w:rPr>
              <w:fldChar w:fldCharType="end"/>
            </w:r>
          </w:p>
        </w:tc>
      </w:tr>
      <w:tr w:rsidR="002F6E35" w14:paraId="6FD615FC" w14:textId="77777777" w:rsidTr="006934F8">
        <w:trPr>
          <w:trHeight w:hRule="exact"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7693A8CE" w14:textId="77777777" w:rsidR="002F6E35" w:rsidRDefault="002F6E35">
            <w:pPr>
              <w:pStyle w:val="Title"/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19BFD835" w14:textId="77777777" w:rsidR="002F6E35" w:rsidRDefault="002F6E35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2F6E35" w14:paraId="289F54BE" w14:textId="77777777" w:rsidTr="7C01B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4" w:type="dxa"/>
          </w:tcPr>
          <w:p w14:paraId="03164F40" w14:textId="6AB33E52" w:rsidR="002F6E35" w:rsidRDefault="002F6E35">
            <w:pPr>
              <w:pStyle w:val="Days"/>
            </w:pPr>
          </w:p>
        </w:tc>
        <w:tc>
          <w:tcPr>
            <w:tcW w:w="2055" w:type="dxa"/>
          </w:tcPr>
          <w:p w14:paraId="09EAF08B" w14:textId="005C25F4" w:rsidR="002F6E35" w:rsidRDefault="002F6E35">
            <w:pPr>
              <w:pStyle w:val="Days"/>
            </w:pPr>
          </w:p>
        </w:tc>
        <w:tc>
          <w:tcPr>
            <w:tcW w:w="2055" w:type="dxa"/>
          </w:tcPr>
          <w:p w14:paraId="151AB102" w14:textId="75414D22" w:rsidR="002F6E35" w:rsidRDefault="002F6E35">
            <w:pPr>
              <w:pStyle w:val="Days"/>
            </w:pPr>
          </w:p>
        </w:tc>
        <w:tc>
          <w:tcPr>
            <w:tcW w:w="2055" w:type="dxa"/>
          </w:tcPr>
          <w:p w14:paraId="3C056026" w14:textId="15CBB9D4" w:rsidR="002F6E35" w:rsidRDefault="002F6E35">
            <w:pPr>
              <w:pStyle w:val="Days"/>
            </w:pPr>
          </w:p>
        </w:tc>
        <w:tc>
          <w:tcPr>
            <w:tcW w:w="2055" w:type="dxa"/>
          </w:tcPr>
          <w:p w14:paraId="354678DF" w14:textId="6B51E6BD" w:rsidR="002F6E35" w:rsidRDefault="002F6E35">
            <w:pPr>
              <w:pStyle w:val="Days"/>
            </w:pPr>
          </w:p>
        </w:tc>
        <w:tc>
          <w:tcPr>
            <w:tcW w:w="2055" w:type="dxa"/>
          </w:tcPr>
          <w:p w14:paraId="6B97C3BF" w14:textId="277BB206" w:rsidR="002F6E35" w:rsidRDefault="002F6E35">
            <w:pPr>
              <w:pStyle w:val="Days"/>
            </w:pPr>
          </w:p>
        </w:tc>
        <w:tc>
          <w:tcPr>
            <w:tcW w:w="2055" w:type="dxa"/>
          </w:tcPr>
          <w:p w14:paraId="383D7431" w14:textId="6D48B3B9" w:rsidR="002F6E35" w:rsidRDefault="002F6E35">
            <w:pPr>
              <w:pStyle w:val="Days"/>
            </w:pPr>
          </w:p>
        </w:tc>
      </w:tr>
      <w:tr w:rsidR="002F6E35" w14:paraId="44BAEEA5" w14:textId="77777777" w:rsidTr="00EB7EB8">
        <w:trPr>
          <w:trHeight w:val="657"/>
        </w:trPr>
        <w:tc>
          <w:tcPr>
            <w:tcW w:w="2054" w:type="dxa"/>
            <w:tcBorders>
              <w:bottom w:val="nil"/>
            </w:tcBorders>
          </w:tcPr>
          <w:p w14:paraId="0382C7CE" w14:textId="28B81F61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B7EB8">
              <w:instrText>Monday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  <w:shd w:val="clear" w:color="auto" w:fill="auto"/>
          </w:tcPr>
          <w:p w14:paraId="4B37E7F3" w14:textId="472B4695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B7EB8">
              <w:instrText>Monday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413003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0E691E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  <w:shd w:val="clear" w:color="auto" w:fill="auto"/>
          </w:tcPr>
          <w:p w14:paraId="3ACA455F" w14:textId="0E77458E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B7EB8">
              <w:instrText>Monday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EB7EB8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EB7EB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7EB8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  <w:shd w:val="clear" w:color="auto" w:fill="auto"/>
          </w:tcPr>
          <w:p w14:paraId="7CD41D28" w14:textId="3AF9B323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B7EB8">
              <w:instrText>Monday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EB7EB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EB7EB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7EB8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  <w:shd w:val="clear" w:color="auto" w:fill="FF0000"/>
          </w:tcPr>
          <w:p w14:paraId="706F8AF4" w14:textId="1DE6F87C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B7EB8">
              <w:instrText>Monday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EB7EB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EB7EB8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7EB8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  <w:shd w:val="clear" w:color="auto" w:fill="FFC000"/>
          </w:tcPr>
          <w:p w14:paraId="0232A390" w14:textId="747E5DDE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B7EB8">
              <w:instrText>Monday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EB7EB8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EB7EB8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7EB8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</w:tcPr>
          <w:p w14:paraId="6BB97498" w14:textId="19412E26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EB7EB8">
              <w:instrText>Monday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EB7EB8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EB7EB8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7EB8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6</w:t>
            </w:r>
            <w:r>
              <w:fldChar w:fldCharType="end"/>
            </w:r>
          </w:p>
        </w:tc>
      </w:tr>
      <w:tr w:rsidR="002F6E35" w14:paraId="313E98F8" w14:textId="77777777" w:rsidTr="00EB7EB8">
        <w:trPr>
          <w:trHeight w:hRule="exact" w:val="907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5262116C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auto"/>
          </w:tcPr>
          <w:p w14:paraId="17434224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auto"/>
          </w:tcPr>
          <w:p w14:paraId="0A4D13C2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auto"/>
          </w:tcPr>
          <w:p w14:paraId="49FBA130" w14:textId="4EC34737" w:rsidR="002F6E35" w:rsidRPr="009145C6" w:rsidRDefault="002F6E35">
            <w:pPr>
              <w:rPr>
                <w:b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0000"/>
          </w:tcPr>
          <w:p w14:paraId="5563929E" w14:textId="348FFA93" w:rsidR="002F6E35" w:rsidRPr="00C77549" w:rsidRDefault="002F6E35">
            <w:pPr>
              <w:rPr>
                <w:b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C000"/>
          </w:tcPr>
          <w:p w14:paraId="67FC8B9E" w14:textId="128C9AF8" w:rsidR="002F6E35" w:rsidRPr="00C77549" w:rsidRDefault="002F6E35">
            <w:pPr>
              <w:rPr>
                <w:b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E850C88" w14:textId="77777777" w:rsidR="002F6E35" w:rsidRDefault="002F6E35"/>
        </w:tc>
      </w:tr>
      <w:tr w:rsidR="002F6E35" w14:paraId="1C44B066" w14:textId="77777777" w:rsidTr="00EB7EB8">
        <w:trPr>
          <w:trHeight w:val="327"/>
        </w:trPr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497F3A95" w14:textId="700734EA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EB7EB8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00"/>
          </w:tcPr>
          <w:p w14:paraId="30F753D3" w14:textId="2D799444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EB7EB8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92D050"/>
          </w:tcPr>
          <w:p w14:paraId="1B579C7F" w14:textId="40901DD9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EB7EB8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B0F0"/>
          </w:tcPr>
          <w:p w14:paraId="0B1B7B9F" w14:textId="725BC9AD" w:rsidR="002F6E35" w:rsidRDefault="009035F5">
            <w:pPr>
              <w:pStyle w:val="Dates"/>
            </w:pPr>
            <w:r w:rsidRPr="009207C3">
              <w:rPr>
                <w:color w:val="FFFFFF" w:themeColor="background1"/>
              </w:rPr>
              <w:fldChar w:fldCharType="begin"/>
            </w:r>
            <w:r w:rsidRPr="009207C3">
              <w:rPr>
                <w:color w:val="FFFFFF" w:themeColor="background1"/>
              </w:rPr>
              <w:instrText xml:space="preserve"> =C4+1 </w:instrText>
            </w:r>
            <w:r w:rsidRPr="009207C3">
              <w:rPr>
                <w:color w:val="FFFFFF" w:themeColor="background1"/>
              </w:rPr>
              <w:fldChar w:fldCharType="separate"/>
            </w:r>
            <w:r w:rsidR="00EB7EB8">
              <w:rPr>
                <w:noProof/>
                <w:color w:val="FFFFFF" w:themeColor="background1"/>
              </w:rPr>
              <w:t>10</w:t>
            </w:r>
            <w:r w:rsidRPr="009207C3">
              <w:rPr>
                <w:color w:val="FFFFFF" w:themeColor="background1"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B364BA" w:themeFill="text2" w:themeFillTint="80"/>
          </w:tcPr>
          <w:p w14:paraId="3862412E" w14:textId="42D9B9DA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EB7EB8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0000"/>
          </w:tcPr>
          <w:p w14:paraId="2C6B40F4" w14:textId="7BB1F5E6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EB7EB8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29A78FCF" w14:textId="51116EA4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EB7EB8">
              <w:rPr>
                <w:noProof/>
              </w:rPr>
              <w:t>13</w:t>
            </w:r>
            <w:r>
              <w:fldChar w:fldCharType="end"/>
            </w:r>
          </w:p>
        </w:tc>
      </w:tr>
      <w:tr w:rsidR="002F6E35" w14:paraId="3BF54BC9" w14:textId="77777777" w:rsidTr="00EB7EB8">
        <w:trPr>
          <w:trHeight w:hRule="exact" w:val="1143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122FF560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00"/>
          </w:tcPr>
          <w:p w14:paraId="54E51FD1" w14:textId="3721CD19" w:rsidR="002F6E35" w:rsidRPr="0032605D" w:rsidRDefault="002F6E35">
            <w:pPr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92D050"/>
          </w:tcPr>
          <w:p w14:paraId="75027AC0" w14:textId="26C609FB" w:rsidR="002F6E35" w:rsidRPr="00AC0B22" w:rsidRDefault="002F6E35">
            <w:pPr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B0F0"/>
          </w:tcPr>
          <w:p w14:paraId="7B2C122E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B364BA" w:themeFill="text2" w:themeFillTint="80"/>
          </w:tcPr>
          <w:p w14:paraId="64C2676B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0000"/>
          </w:tcPr>
          <w:p w14:paraId="110665B1" w14:textId="240360F6" w:rsidR="002F6E35" w:rsidRPr="00371AFC" w:rsidRDefault="002F6E35">
            <w:pPr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D77E768" w14:textId="77777777" w:rsidR="002F6E35" w:rsidRDefault="002F6E35"/>
        </w:tc>
      </w:tr>
      <w:tr w:rsidR="002F6E35" w14:paraId="1F7DDD31" w14:textId="77777777" w:rsidTr="00EB7EB8">
        <w:trPr>
          <w:trHeight w:val="408"/>
        </w:trPr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4C69310A" w14:textId="1ECE3A44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EB7EB8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auto"/>
          </w:tcPr>
          <w:p w14:paraId="464B6943" w14:textId="12BA2931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EB7EB8">
              <w:rPr>
                <w:noProof/>
              </w:rPr>
              <w:t>15</w:t>
            </w:r>
            <w:r>
              <w:fldChar w:fldCharType="end"/>
            </w:r>
          </w:p>
          <w:p w14:paraId="5FC2B9EC" w14:textId="3B6F39A2" w:rsidR="006934F8" w:rsidRPr="006934F8" w:rsidRDefault="006934F8" w:rsidP="006934F8">
            <w:pPr>
              <w:pStyle w:val="Dates"/>
              <w:jc w:val="center"/>
              <w:rPr>
                <w:b/>
              </w:rPr>
            </w:pPr>
            <w:r w:rsidRPr="006934F8">
              <w:rPr>
                <w:b/>
              </w:rPr>
              <w:t>MLK Holiday</w:t>
            </w:r>
          </w:p>
          <w:p w14:paraId="7A8B305C" w14:textId="0FBC4FBB" w:rsidR="006934F8" w:rsidRDefault="006934F8">
            <w:pPr>
              <w:pStyle w:val="Dates"/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C000"/>
          </w:tcPr>
          <w:p w14:paraId="48CB308F" w14:textId="27119E39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EB7EB8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FFFF00"/>
          </w:tcPr>
          <w:p w14:paraId="3612B099" w14:textId="2F11F058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EB7EB8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92D050"/>
          </w:tcPr>
          <w:p w14:paraId="060D9E79" w14:textId="11512D80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EB7EB8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  <w:shd w:val="clear" w:color="auto" w:fill="00B0F0"/>
          </w:tcPr>
          <w:p w14:paraId="7D027C94" w14:textId="4AA99FEC" w:rsidR="002F6E35" w:rsidRPr="002E0CC0" w:rsidRDefault="009035F5">
            <w:pPr>
              <w:pStyle w:val="Dates"/>
              <w:rPr>
                <w:color w:val="FFFFFF" w:themeColor="background1"/>
              </w:rPr>
            </w:pPr>
            <w:r w:rsidRPr="002E0CC0">
              <w:rPr>
                <w:color w:val="FFFFFF" w:themeColor="background1"/>
              </w:rPr>
              <w:fldChar w:fldCharType="begin"/>
            </w:r>
            <w:r w:rsidRPr="002E0CC0">
              <w:rPr>
                <w:color w:val="FFFFFF" w:themeColor="background1"/>
              </w:rPr>
              <w:instrText xml:space="preserve"> =E6+1 </w:instrText>
            </w:r>
            <w:r w:rsidRPr="002E0CC0">
              <w:rPr>
                <w:color w:val="FFFFFF" w:themeColor="background1"/>
              </w:rPr>
              <w:fldChar w:fldCharType="separate"/>
            </w:r>
            <w:r w:rsidR="00EB7EB8">
              <w:rPr>
                <w:noProof/>
                <w:color w:val="FFFFFF" w:themeColor="background1"/>
              </w:rPr>
              <w:t>19</w:t>
            </w:r>
            <w:r w:rsidRPr="002E0CC0">
              <w:rPr>
                <w:color w:val="FFFFFF" w:themeColor="background1"/>
              </w:rPr>
              <w:fldChar w:fldCharType="end"/>
            </w:r>
          </w:p>
          <w:p w14:paraId="538546F9" w14:textId="0CAE28E1" w:rsidR="00371AFC" w:rsidRPr="00371AFC" w:rsidRDefault="00413003">
            <w:pPr>
              <w:pStyle w:val="Dates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3B008F15" w14:textId="214189F8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EB7EB8">
              <w:rPr>
                <w:noProof/>
              </w:rPr>
              <w:t>20</w:t>
            </w:r>
            <w:r>
              <w:fldChar w:fldCharType="end"/>
            </w:r>
          </w:p>
        </w:tc>
      </w:tr>
      <w:tr w:rsidR="002F6E35" w14:paraId="2A0E46F7" w14:textId="77777777" w:rsidTr="00EB7EB8">
        <w:trPr>
          <w:trHeight w:hRule="exact" w:val="648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3A9B5BFF" w14:textId="77777777" w:rsidR="002F6E35" w:rsidRDefault="002F6E35"/>
        </w:tc>
        <w:tc>
          <w:tcPr>
            <w:tcW w:w="2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250C24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C000"/>
          </w:tcPr>
          <w:p w14:paraId="294FBE5C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00"/>
          </w:tcPr>
          <w:p w14:paraId="73469DDE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92D050"/>
          </w:tcPr>
          <w:p w14:paraId="772354AB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00B0F0"/>
          </w:tcPr>
          <w:p w14:paraId="21740A40" w14:textId="1679AA1E" w:rsidR="002F6E35" w:rsidRPr="009145C6" w:rsidRDefault="002F6E35">
            <w:pPr>
              <w:rPr>
                <w:b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BBA02E7" w14:textId="77777777" w:rsidR="002F6E35" w:rsidRDefault="002F6E35"/>
        </w:tc>
      </w:tr>
      <w:tr w:rsidR="00AC1B5A" w14:paraId="62021D1A" w14:textId="77777777" w:rsidTr="00EB7EB8">
        <w:trPr>
          <w:trHeight w:val="381"/>
        </w:trPr>
        <w:tc>
          <w:tcPr>
            <w:tcW w:w="2054" w:type="dxa"/>
            <w:tcBorders>
              <w:top w:val="single" w:sz="6" w:space="0" w:color="BFBFBF" w:themeColor="background1" w:themeShade="BF"/>
              <w:bottom w:val="nil"/>
              <w:right w:val="single" w:sz="4" w:space="0" w:color="auto"/>
            </w:tcBorders>
          </w:tcPr>
          <w:p w14:paraId="00C52CB4" w14:textId="1B762C62" w:rsidR="00AC1B5A" w:rsidRDefault="00AC1B5A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EB7EB8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64BA" w:themeFill="text2" w:themeFillTint="80"/>
          </w:tcPr>
          <w:p w14:paraId="7063ACFE" w14:textId="27BCCB25" w:rsidR="00AC1B5A" w:rsidRDefault="00AC1B5A" w:rsidP="00EB7EB8">
            <w:pPr>
              <w:pStyle w:val="Dates"/>
              <w:shd w:val="clear" w:color="auto" w:fill="B364BA" w:themeFill="text2" w:themeFillTint="80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EB7EB8">
              <w:rPr>
                <w:noProof/>
              </w:rPr>
              <w:t>22</w:t>
            </w:r>
            <w:r>
              <w:fldChar w:fldCharType="end"/>
            </w:r>
          </w:p>
          <w:p w14:paraId="2750A6FF" w14:textId="3AF083C9" w:rsidR="00AC1B5A" w:rsidRDefault="00AC1B5A" w:rsidP="00EB7EB8">
            <w:pPr>
              <w:shd w:val="clear" w:color="auto" w:fill="B364BA" w:themeFill="text2" w:themeFillTint="80"/>
              <w:jc w:val="center"/>
            </w:pPr>
            <w:r w:rsidRPr="00EB7EB8">
              <w:t xml:space="preserve">                                          </w:t>
            </w:r>
          </w:p>
        </w:tc>
        <w:tc>
          <w:tcPr>
            <w:tcW w:w="2055" w:type="dxa"/>
            <w:vMerge w:val="restart"/>
            <w:tcBorders>
              <w:top w:val="single" w:sz="6" w:space="0" w:color="BFBFBF" w:themeColor="background1" w:themeShade="BF"/>
              <w:left w:val="single" w:sz="4" w:space="0" w:color="auto"/>
            </w:tcBorders>
            <w:shd w:val="clear" w:color="auto" w:fill="FF0000"/>
          </w:tcPr>
          <w:p w14:paraId="000F13D3" w14:textId="340D04C8" w:rsidR="00AC1B5A" w:rsidRDefault="00AC1B5A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EB7EB8">
              <w:rPr>
                <w:noProof/>
              </w:rPr>
              <w:t>23</w:t>
            </w:r>
            <w:r>
              <w:fldChar w:fldCharType="end"/>
            </w:r>
          </w:p>
          <w:p w14:paraId="5C23418E" w14:textId="0E924465" w:rsidR="00AC1B5A" w:rsidRDefault="00AC1B5A">
            <w:pPr>
              <w:pStyle w:val="Dates"/>
            </w:pPr>
          </w:p>
        </w:tc>
        <w:tc>
          <w:tcPr>
            <w:tcW w:w="2055" w:type="dxa"/>
            <w:vMerge w:val="restart"/>
            <w:tcBorders>
              <w:top w:val="single" w:sz="6" w:space="0" w:color="BFBFBF" w:themeColor="background1" w:themeShade="BF"/>
            </w:tcBorders>
            <w:shd w:val="clear" w:color="auto" w:fill="FFC000"/>
          </w:tcPr>
          <w:p w14:paraId="62040640" w14:textId="47857028" w:rsidR="00AC1B5A" w:rsidRDefault="00AC1B5A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EB7EB8">
              <w:rPr>
                <w:noProof/>
              </w:rPr>
              <w:t>24</w:t>
            </w:r>
            <w:r>
              <w:fldChar w:fldCharType="end"/>
            </w:r>
          </w:p>
          <w:p w14:paraId="4F96BD6A" w14:textId="20B53020" w:rsidR="00AC1B5A" w:rsidRDefault="00AC1B5A">
            <w:pPr>
              <w:pStyle w:val="Dates"/>
            </w:pPr>
          </w:p>
        </w:tc>
        <w:tc>
          <w:tcPr>
            <w:tcW w:w="2055" w:type="dxa"/>
            <w:vMerge w:val="restart"/>
            <w:tcBorders>
              <w:top w:val="single" w:sz="6" w:space="0" w:color="BFBFBF" w:themeColor="background1" w:themeShade="BF"/>
            </w:tcBorders>
            <w:shd w:val="clear" w:color="auto" w:fill="FFFF00"/>
          </w:tcPr>
          <w:p w14:paraId="64ED5EFA" w14:textId="7B63D48E" w:rsidR="00AC1B5A" w:rsidRDefault="00AC1B5A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EB7EB8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2055" w:type="dxa"/>
            <w:vMerge w:val="restart"/>
            <w:tcBorders>
              <w:top w:val="single" w:sz="6" w:space="0" w:color="BFBFBF" w:themeColor="background1" w:themeShade="BF"/>
            </w:tcBorders>
            <w:shd w:val="clear" w:color="auto" w:fill="92D050"/>
          </w:tcPr>
          <w:p w14:paraId="01618400" w14:textId="4E649240" w:rsidR="00AC1B5A" w:rsidRPr="009145C6" w:rsidRDefault="00AC1B5A">
            <w:pPr>
              <w:pStyle w:val="Dates"/>
              <w:rPr>
                <w:b/>
              </w:rPr>
            </w:pPr>
            <w:r w:rsidRPr="009145C6">
              <w:rPr>
                <w:b/>
              </w:rPr>
              <w:fldChar w:fldCharType="begin"/>
            </w:r>
            <w:r w:rsidRPr="009145C6">
              <w:rPr>
                <w:b/>
              </w:rPr>
              <w:instrText xml:space="preserve"> =E8+1 </w:instrText>
            </w:r>
            <w:r w:rsidRPr="009145C6">
              <w:rPr>
                <w:b/>
              </w:rPr>
              <w:fldChar w:fldCharType="separate"/>
            </w:r>
            <w:r w:rsidR="00EB7EB8">
              <w:rPr>
                <w:b/>
                <w:noProof/>
              </w:rPr>
              <w:t>26</w:t>
            </w:r>
            <w:r w:rsidRPr="009145C6">
              <w:rPr>
                <w:b/>
              </w:rP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1511AC0D" w14:textId="01705686" w:rsidR="00AC1B5A" w:rsidRDefault="00AC1B5A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EB7EB8">
              <w:rPr>
                <w:noProof/>
              </w:rPr>
              <w:t>27</w:t>
            </w:r>
            <w:r>
              <w:fldChar w:fldCharType="end"/>
            </w:r>
          </w:p>
        </w:tc>
      </w:tr>
      <w:tr w:rsidR="00AC1B5A" w14:paraId="7AA713DD" w14:textId="77777777" w:rsidTr="00EB7EB8">
        <w:trPr>
          <w:trHeight w:hRule="exact" w:val="1143"/>
        </w:trPr>
        <w:tc>
          <w:tcPr>
            <w:tcW w:w="20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6236480" w14:textId="77777777" w:rsidR="00AC1B5A" w:rsidRDefault="00AC1B5A"/>
        </w:tc>
        <w:tc>
          <w:tcPr>
            <w:tcW w:w="2055" w:type="dxa"/>
            <w:vMerge/>
            <w:tcBorders>
              <w:bottom w:val="single" w:sz="4" w:space="0" w:color="auto"/>
            </w:tcBorders>
            <w:shd w:val="clear" w:color="auto" w:fill="B364BA" w:themeFill="text2" w:themeFillTint="80"/>
          </w:tcPr>
          <w:p w14:paraId="6C1FBDF4" w14:textId="2E08618E" w:rsidR="00AC1B5A" w:rsidRPr="00371AFC" w:rsidRDefault="00AC1B5A" w:rsidP="00371AF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055" w:type="dxa"/>
            <w:vMerge/>
            <w:tcBorders>
              <w:bottom w:val="single" w:sz="4" w:space="0" w:color="auto"/>
            </w:tcBorders>
            <w:shd w:val="clear" w:color="auto" w:fill="FF0000"/>
          </w:tcPr>
          <w:p w14:paraId="18C73114" w14:textId="77777777" w:rsidR="00AC1B5A" w:rsidRPr="00371AFC" w:rsidRDefault="00AC1B5A" w:rsidP="00371AF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055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2CB2946C" w14:textId="77777777" w:rsidR="00AC1B5A" w:rsidRPr="00371AFC" w:rsidRDefault="00AC1B5A" w:rsidP="00371AF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055" w:type="dxa"/>
            <w:vMerge/>
            <w:tcBorders>
              <w:bottom w:val="single" w:sz="4" w:space="0" w:color="auto"/>
            </w:tcBorders>
            <w:shd w:val="clear" w:color="auto" w:fill="FFFF00"/>
          </w:tcPr>
          <w:p w14:paraId="59F4CA00" w14:textId="77777777" w:rsidR="00AC1B5A" w:rsidRPr="00371AFC" w:rsidRDefault="00AC1B5A" w:rsidP="00371AF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055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16CE772E" w14:textId="0510AF3F" w:rsidR="00AC1B5A" w:rsidRPr="00371AFC" w:rsidRDefault="00AC1B5A" w:rsidP="00371AF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055" w:type="dxa"/>
            <w:tcBorders>
              <w:top w:val="nil"/>
              <w:bottom w:val="single" w:sz="4" w:space="0" w:color="auto"/>
            </w:tcBorders>
          </w:tcPr>
          <w:p w14:paraId="09BEE014" w14:textId="77777777" w:rsidR="00AC1B5A" w:rsidRDefault="00AC1B5A"/>
        </w:tc>
      </w:tr>
      <w:tr w:rsidR="00371AFC" w14:paraId="3FE857F2" w14:textId="77777777" w:rsidTr="00EB7EB8">
        <w:trPr>
          <w:trHeight w:val="2051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F2C1" w14:textId="4CFE9082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EB7EB8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EB7EB8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7E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EB7EB8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7EB8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3BABE7E" w14:textId="78486F1D" w:rsidR="002F6E35" w:rsidRDefault="009035F5">
            <w:pPr>
              <w:pStyle w:val="Dates"/>
            </w:pPr>
            <w:r w:rsidRPr="002E0CC0">
              <w:rPr>
                <w:color w:val="FFFFFF" w:themeColor="background1"/>
              </w:rPr>
              <w:fldChar w:fldCharType="begin"/>
            </w:r>
            <w:r w:rsidRPr="002E0CC0">
              <w:rPr>
                <w:color w:val="FFFFFF" w:themeColor="background1"/>
              </w:rPr>
              <w:instrText xml:space="preserve">IF </w:instrText>
            </w:r>
            <w:r w:rsidRPr="002E0CC0">
              <w:rPr>
                <w:color w:val="FFFFFF" w:themeColor="background1"/>
              </w:rPr>
              <w:fldChar w:fldCharType="begin"/>
            </w:r>
            <w:r w:rsidRPr="002E0CC0">
              <w:rPr>
                <w:color w:val="FFFFFF" w:themeColor="background1"/>
              </w:rPr>
              <w:instrText xml:space="preserve"> =A10</w:instrText>
            </w:r>
            <w:r w:rsidRPr="002E0CC0">
              <w:rPr>
                <w:color w:val="FFFFFF" w:themeColor="background1"/>
              </w:rPr>
              <w:fldChar w:fldCharType="separate"/>
            </w:r>
            <w:r w:rsidR="00EB7EB8">
              <w:rPr>
                <w:noProof/>
                <w:color w:val="FFFFFF" w:themeColor="background1"/>
              </w:rPr>
              <w:instrText>28</w:instrText>
            </w:r>
            <w:r w:rsidRPr="002E0CC0">
              <w:rPr>
                <w:color w:val="FFFFFF" w:themeColor="background1"/>
              </w:rPr>
              <w:fldChar w:fldCharType="end"/>
            </w:r>
            <w:r w:rsidRPr="002E0CC0">
              <w:rPr>
                <w:color w:val="FFFFFF" w:themeColor="background1"/>
              </w:rPr>
              <w:instrText xml:space="preserve"> = 0,"" </w:instrText>
            </w:r>
            <w:r w:rsidRPr="002E0CC0">
              <w:rPr>
                <w:color w:val="FFFFFF" w:themeColor="background1"/>
              </w:rPr>
              <w:fldChar w:fldCharType="begin"/>
            </w:r>
            <w:r w:rsidRPr="002E0CC0">
              <w:rPr>
                <w:color w:val="FFFFFF" w:themeColor="background1"/>
              </w:rPr>
              <w:instrText xml:space="preserve"> IF </w:instrText>
            </w:r>
            <w:r w:rsidRPr="002E0CC0">
              <w:rPr>
                <w:color w:val="FFFFFF" w:themeColor="background1"/>
              </w:rPr>
              <w:fldChar w:fldCharType="begin"/>
            </w:r>
            <w:r w:rsidRPr="002E0CC0">
              <w:rPr>
                <w:color w:val="FFFFFF" w:themeColor="background1"/>
              </w:rPr>
              <w:instrText xml:space="preserve"> =A10 </w:instrText>
            </w:r>
            <w:r w:rsidRPr="002E0CC0">
              <w:rPr>
                <w:color w:val="FFFFFF" w:themeColor="background1"/>
              </w:rPr>
              <w:fldChar w:fldCharType="separate"/>
            </w:r>
            <w:r w:rsidR="00EB7EB8">
              <w:rPr>
                <w:noProof/>
                <w:color w:val="FFFFFF" w:themeColor="background1"/>
              </w:rPr>
              <w:instrText>28</w:instrText>
            </w:r>
            <w:r w:rsidRPr="002E0CC0">
              <w:rPr>
                <w:color w:val="FFFFFF" w:themeColor="background1"/>
              </w:rPr>
              <w:fldChar w:fldCharType="end"/>
            </w:r>
            <w:r w:rsidRPr="002E0CC0">
              <w:rPr>
                <w:color w:val="FFFFFF" w:themeColor="background1"/>
              </w:rPr>
              <w:instrText xml:space="preserve">  &lt; </w:instrText>
            </w:r>
            <w:r w:rsidRPr="002E0CC0">
              <w:rPr>
                <w:color w:val="FFFFFF" w:themeColor="background1"/>
              </w:rPr>
              <w:fldChar w:fldCharType="begin"/>
            </w:r>
            <w:r w:rsidRPr="002E0CC0">
              <w:rPr>
                <w:color w:val="FFFFFF" w:themeColor="background1"/>
              </w:rPr>
              <w:instrText xml:space="preserve"> DocVariable MonthEnd \@ d </w:instrText>
            </w:r>
            <w:r w:rsidRPr="002E0CC0">
              <w:rPr>
                <w:color w:val="FFFFFF" w:themeColor="background1"/>
              </w:rPr>
              <w:fldChar w:fldCharType="separate"/>
            </w:r>
            <w:r w:rsidR="00EB7EB8">
              <w:rPr>
                <w:color w:val="FFFFFF" w:themeColor="background1"/>
              </w:rPr>
              <w:instrText>31</w:instrText>
            </w:r>
            <w:r w:rsidRPr="002E0CC0">
              <w:rPr>
                <w:color w:val="FFFFFF" w:themeColor="background1"/>
              </w:rPr>
              <w:fldChar w:fldCharType="end"/>
            </w:r>
            <w:r w:rsidRPr="002E0CC0">
              <w:rPr>
                <w:color w:val="FFFFFF" w:themeColor="background1"/>
              </w:rPr>
              <w:instrText xml:space="preserve">  </w:instrText>
            </w:r>
            <w:r w:rsidRPr="002E0CC0">
              <w:rPr>
                <w:color w:val="FFFFFF" w:themeColor="background1"/>
              </w:rPr>
              <w:fldChar w:fldCharType="begin"/>
            </w:r>
            <w:r w:rsidRPr="002E0CC0">
              <w:rPr>
                <w:color w:val="FFFFFF" w:themeColor="background1"/>
              </w:rPr>
              <w:instrText xml:space="preserve"> =A10+1 </w:instrText>
            </w:r>
            <w:r w:rsidRPr="002E0CC0">
              <w:rPr>
                <w:color w:val="FFFFFF" w:themeColor="background1"/>
              </w:rPr>
              <w:fldChar w:fldCharType="separate"/>
            </w:r>
            <w:r w:rsidR="00EB7EB8">
              <w:rPr>
                <w:noProof/>
                <w:color w:val="FFFFFF" w:themeColor="background1"/>
              </w:rPr>
              <w:instrText>29</w:instrText>
            </w:r>
            <w:r w:rsidRPr="002E0CC0">
              <w:rPr>
                <w:color w:val="FFFFFF" w:themeColor="background1"/>
              </w:rPr>
              <w:fldChar w:fldCharType="end"/>
            </w:r>
            <w:r w:rsidRPr="002E0CC0">
              <w:rPr>
                <w:color w:val="FFFFFF" w:themeColor="background1"/>
              </w:rPr>
              <w:instrText xml:space="preserve"> "" </w:instrText>
            </w:r>
            <w:r w:rsidRPr="002E0CC0">
              <w:rPr>
                <w:color w:val="FFFFFF" w:themeColor="background1"/>
              </w:rPr>
              <w:fldChar w:fldCharType="separate"/>
            </w:r>
            <w:r w:rsidR="00EB7EB8">
              <w:rPr>
                <w:noProof/>
                <w:color w:val="FFFFFF" w:themeColor="background1"/>
              </w:rPr>
              <w:instrText>29</w:instrText>
            </w:r>
            <w:r w:rsidRPr="002E0CC0">
              <w:rPr>
                <w:color w:val="FFFFFF" w:themeColor="background1"/>
              </w:rPr>
              <w:fldChar w:fldCharType="end"/>
            </w:r>
            <w:r w:rsidRPr="002E0CC0">
              <w:rPr>
                <w:color w:val="FFFFFF" w:themeColor="background1"/>
              </w:rPr>
              <w:fldChar w:fldCharType="separate"/>
            </w:r>
            <w:r w:rsidR="00EB7EB8">
              <w:rPr>
                <w:noProof/>
                <w:color w:val="FFFFFF" w:themeColor="background1"/>
              </w:rPr>
              <w:t>29</w:t>
            </w:r>
            <w:r w:rsidRPr="002E0CC0">
              <w:rPr>
                <w:color w:val="FFFFFF" w:themeColor="background1"/>
              </w:rP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64BA" w:themeFill="text2" w:themeFillTint="80"/>
          </w:tcPr>
          <w:p w14:paraId="4E2A9C4C" w14:textId="22DFB050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EB7EB8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EB7EB8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7E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EB7EB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7EB8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F61C" w14:textId="1CE67F18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EB7EB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EB7EB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7E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EB7EB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7EB8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EB7EB8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7C98" w14:textId="4B047BEE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EB7EB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EB7EB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7E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413003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A6B0" w14:textId="0423AF68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EB7EB8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413003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1300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413003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13003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951C" w14:textId="2FC2E2A4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EB7EB8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413003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13003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413003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13003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</w:tbl>
    <w:p w14:paraId="59A571C0" w14:textId="77777777" w:rsidR="002F6E35" w:rsidRDefault="002F6E35"/>
    <w:sectPr w:rsidR="002F6E3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8B6CA" w14:textId="77777777" w:rsidR="00EB2C17" w:rsidRDefault="00EB2C17">
      <w:pPr>
        <w:spacing w:before="0" w:after="0"/>
      </w:pPr>
      <w:r>
        <w:separator/>
      </w:r>
    </w:p>
  </w:endnote>
  <w:endnote w:type="continuationSeparator" w:id="0">
    <w:p w14:paraId="3EB44B46" w14:textId="77777777" w:rsidR="00EB2C17" w:rsidRDefault="00EB2C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58047" w14:textId="77777777" w:rsidR="00EB2C17" w:rsidRDefault="00EB2C17">
      <w:pPr>
        <w:spacing w:before="0" w:after="0"/>
      </w:pPr>
      <w:r>
        <w:separator/>
      </w:r>
    </w:p>
  </w:footnote>
  <w:footnote w:type="continuationSeparator" w:id="0">
    <w:p w14:paraId="12D545DE" w14:textId="77777777" w:rsidR="00EB2C17" w:rsidRDefault="00EB2C1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4"/>
    <w:docVar w:name="MonthStart" w:val="1/1/2024"/>
    <w:docVar w:name="ShowDynamicGuides" w:val="1"/>
    <w:docVar w:name="ShowMarginGuides" w:val="0"/>
    <w:docVar w:name="ShowOutlines" w:val="0"/>
    <w:docVar w:name="ShowStaticGuides" w:val="0"/>
  </w:docVars>
  <w:rsids>
    <w:rsidRoot w:val="00AC0B22"/>
    <w:rsid w:val="00056814"/>
    <w:rsid w:val="0006779F"/>
    <w:rsid w:val="000A20FE"/>
    <w:rsid w:val="000E691E"/>
    <w:rsid w:val="0011772B"/>
    <w:rsid w:val="001C0998"/>
    <w:rsid w:val="0027720C"/>
    <w:rsid w:val="002E0CC0"/>
    <w:rsid w:val="002F6E35"/>
    <w:rsid w:val="0032605D"/>
    <w:rsid w:val="00371AFC"/>
    <w:rsid w:val="003A38AE"/>
    <w:rsid w:val="003D7DDA"/>
    <w:rsid w:val="00406C2A"/>
    <w:rsid w:val="00413003"/>
    <w:rsid w:val="00454FED"/>
    <w:rsid w:val="004C5B17"/>
    <w:rsid w:val="00527886"/>
    <w:rsid w:val="005562FE"/>
    <w:rsid w:val="00557989"/>
    <w:rsid w:val="005E3C20"/>
    <w:rsid w:val="006234AD"/>
    <w:rsid w:val="006653B9"/>
    <w:rsid w:val="006934F8"/>
    <w:rsid w:val="007564A4"/>
    <w:rsid w:val="007777B1"/>
    <w:rsid w:val="007A49F2"/>
    <w:rsid w:val="007E2225"/>
    <w:rsid w:val="00874C9A"/>
    <w:rsid w:val="009035F5"/>
    <w:rsid w:val="00906BF8"/>
    <w:rsid w:val="009145C6"/>
    <w:rsid w:val="009207C3"/>
    <w:rsid w:val="00944085"/>
    <w:rsid w:val="00946A27"/>
    <w:rsid w:val="009A0FFF"/>
    <w:rsid w:val="00A4654E"/>
    <w:rsid w:val="00A73BBF"/>
    <w:rsid w:val="00AB29FA"/>
    <w:rsid w:val="00AC0B22"/>
    <w:rsid w:val="00AC1B5A"/>
    <w:rsid w:val="00AF5AFB"/>
    <w:rsid w:val="00B70858"/>
    <w:rsid w:val="00B8151A"/>
    <w:rsid w:val="00C11D39"/>
    <w:rsid w:val="00C71D73"/>
    <w:rsid w:val="00C7735D"/>
    <w:rsid w:val="00C77549"/>
    <w:rsid w:val="00CB1C1C"/>
    <w:rsid w:val="00D17693"/>
    <w:rsid w:val="00DF051F"/>
    <w:rsid w:val="00DF32DE"/>
    <w:rsid w:val="00E02644"/>
    <w:rsid w:val="00E54E11"/>
    <w:rsid w:val="00EA1691"/>
    <w:rsid w:val="00EB2C17"/>
    <w:rsid w:val="00EB320B"/>
    <w:rsid w:val="00EB7EB8"/>
    <w:rsid w:val="00F7311D"/>
    <w:rsid w:val="00FA21CA"/>
    <w:rsid w:val="00FE70DE"/>
    <w:rsid w:val="00FF2624"/>
    <w:rsid w:val="7C01B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B63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sna\AppData\Roaming\Microsoft\Templates\Banner%20calendar.dotm" TargetMode="External"/></Relationship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1557bbdb-fb36-46b4-9c80-d0b2523129d3" xsi:nil="true"/>
    <_activity xmlns="1557bbdb-fb36-46b4-9c80-d0b2523129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6D084EB27E44AB4ED4C525681ADCF" ma:contentTypeVersion="19" ma:contentTypeDescription="Create a new document." ma:contentTypeScope="" ma:versionID="e0b6cd5048349833e9a2c61bd92665ff">
  <xsd:schema xmlns:xsd="http://www.w3.org/2001/XMLSchema" xmlns:xs="http://www.w3.org/2001/XMLSchema" xmlns:p="http://schemas.microsoft.com/office/2006/metadata/properties" xmlns:ns3="dcddd45f-c874-4688-b8e1-2443e0c69560" xmlns:ns4="1557bbdb-fb36-46b4-9c80-d0b2523129d3" targetNamespace="http://schemas.microsoft.com/office/2006/metadata/properties" ma:root="true" ma:fieldsID="9bc3241ae425caf550a2df1aa78fa2e6" ns3:_="" ns4:_="">
    <xsd:import namespace="dcddd45f-c874-4688-b8e1-2443e0c69560"/>
    <xsd:import namespace="1557bbdb-fb36-46b4-9c80-d0b2523129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dd45f-c874-4688-b8e1-2443e0c695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7bbdb-fb36-46b4-9c80-d0b252312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A51EE3-AB9C-4DB3-AC75-4DBBFD98BB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A7F36B-DA45-4674-9A9C-D2F273A01FC3}">
  <ds:schemaRefs>
    <ds:schemaRef ds:uri="http://schemas.microsoft.com/office/2006/metadata/properties"/>
    <ds:schemaRef ds:uri="http://schemas.microsoft.com/office/infopath/2007/PartnerControls"/>
    <ds:schemaRef ds:uri="1557bbdb-fb36-46b4-9c80-d0b2523129d3"/>
  </ds:schemaRefs>
</ds:datastoreItem>
</file>

<file path=customXml/itemProps3.xml><?xml version="1.0" encoding="utf-8"?>
<ds:datastoreItem xmlns:ds="http://schemas.openxmlformats.org/officeDocument/2006/customXml" ds:itemID="{9CD2A897-CB2C-4FF0-B562-AF2A267E1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dd45f-c874-4688-b8e1-2443e0c69560"/>
    <ds:schemaRef ds:uri="1557bbdb-fb36-46b4-9c80-d0b252312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2024-01-04T13:41:00Z</dcterms:created>
  <dcterms:modified xsi:type="dcterms:W3CDTF">2024-01-04T13:41:00Z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0x010100D3F6D084EB27E44AB4ED4C525681ADCF</vt:lpwstr>
  </property>
</Properties>
</file>