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DF501" w14:textId="77777777" w:rsidR="005440FF" w:rsidRDefault="005440FF" w:rsidP="005440FF">
      <w:pPr>
        <w:pStyle w:val="Default"/>
      </w:pPr>
    </w:p>
    <w:p w14:paraId="5E4D14C2" w14:textId="77777777" w:rsidR="005440FF" w:rsidRPr="005440FF" w:rsidRDefault="005440FF" w:rsidP="005440FF">
      <w:pPr>
        <w:pStyle w:val="Default"/>
        <w:jc w:val="center"/>
      </w:pPr>
      <w:r w:rsidRPr="005440FF">
        <w:rPr>
          <w:b/>
          <w:bCs/>
          <w:i/>
          <w:iCs/>
        </w:rPr>
        <w:t>UNITED WAY OF GREATER ROCHESTER</w:t>
      </w:r>
    </w:p>
    <w:p w14:paraId="4E2237CF" w14:textId="77777777" w:rsidR="005440FF" w:rsidRPr="005440FF" w:rsidRDefault="005440FF" w:rsidP="005440FF">
      <w:pPr>
        <w:pStyle w:val="Default"/>
        <w:jc w:val="center"/>
      </w:pPr>
      <w:r w:rsidRPr="005440FF">
        <w:rPr>
          <w:b/>
          <w:bCs/>
          <w:i/>
          <w:iCs/>
        </w:rPr>
        <w:t>AFRICAN AMERICAN</w:t>
      </w:r>
    </w:p>
    <w:p w14:paraId="11C3D82B" w14:textId="77777777" w:rsidR="005440FF" w:rsidRPr="005440FF" w:rsidRDefault="005440FF" w:rsidP="005440FF">
      <w:pPr>
        <w:pStyle w:val="Default"/>
        <w:jc w:val="center"/>
      </w:pPr>
      <w:r w:rsidRPr="005440FF">
        <w:rPr>
          <w:b/>
          <w:bCs/>
          <w:i/>
          <w:iCs/>
        </w:rPr>
        <w:t>LEADERSHIP DEVELOPMENT PROGRAM (AALDP)</w:t>
      </w:r>
    </w:p>
    <w:p w14:paraId="2148A68A" w14:textId="77777777" w:rsidR="005440FF" w:rsidRPr="005440FF" w:rsidRDefault="005440FF" w:rsidP="005440FF">
      <w:pPr>
        <w:pStyle w:val="Default"/>
        <w:jc w:val="center"/>
      </w:pPr>
      <w:r w:rsidRPr="005440FF">
        <w:rPr>
          <w:b/>
          <w:bCs/>
          <w:i/>
          <w:iCs/>
        </w:rPr>
        <w:t>ALUMNI SCHOLARSHIP FUND</w:t>
      </w:r>
    </w:p>
    <w:p w14:paraId="7B29C975" w14:textId="77777777" w:rsidR="005440FF" w:rsidRDefault="005440FF" w:rsidP="005440FF">
      <w:pPr>
        <w:pStyle w:val="Default"/>
        <w:rPr>
          <w:b/>
          <w:b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F5102" wp14:editId="38B3A5B3">
                <wp:simplePos x="0" y="0"/>
                <wp:positionH relativeFrom="column">
                  <wp:posOffset>9525</wp:posOffset>
                </wp:positionH>
                <wp:positionV relativeFrom="paragraph">
                  <wp:posOffset>71120</wp:posOffset>
                </wp:positionV>
                <wp:extent cx="6629400" cy="6667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D60B5" w14:textId="77777777" w:rsidR="005440FF" w:rsidRPr="005440FF" w:rsidRDefault="005440FF" w:rsidP="005440FF">
                            <w:pPr>
                              <w:pStyle w:val="Default"/>
                            </w:pPr>
                            <w:r w:rsidRPr="005440FF">
                              <w:rPr>
                                <w:b/>
                                <w:bCs/>
                                <w:i/>
                                <w:iCs/>
                              </w:rPr>
                              <w:t>AALDP Alumni are graduates of the African American Leadership Development Program, a United Way of Greater Rochester sponsored program. AALDP is a premier leadership development program which “positively” impacts the community through the activities of its graduates</w:t>
                            </w:r>
                            <w:r w:rsidRPr="005440FF"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  <w:p w14:paraId="5AA3C6B6" w14:textId="77777777" w:rsidR="005440FF" w:rsidRDefault="005440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5.6pt;width:522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" fillcolor="white [3201]" strokeweight=".5pt">
                <v:textbox>
                  <w:txbxContent>
                    <w:p w:rsidR="005440FF" w:rsidRPr="005440FF" w:rsidRDefault="005440FF" w:rsidP="005440FF">
                      <w:pPr>
                        <w:pStyle w:val="Default"/>
                      </w:pPr>
                      <w:r w:rsidRPr="005440FF">
                        <w:rPr>
                          <w:b/>
                          <w:bCs/>
                          <w:i/>
                          <w:iCs/>
                        </w:rPr>
                        <w:t>AALDP Alumni are graduates of the African American Leadership Development Program, a United Way of Greater Rochester sponsored program. AALDP is a premier leadership development program which “positively” impacts the community through the activities of its graduates</w:t>
                      </w:r>
                      <w:r w:rsidRPr="005440FF">
                        <w:rPr>
                          <w:i/>
                          <w:iCs/>
                        </w:rPr>
                        <w:t xml:space="preserve">. </w:t>
                      </w:r>
                    </w:p>
                    <w:p w:rsidR="005440FF" w:rsidRDefault="005440FF"/>
                  </w:txbxContent>
                </v:textbox>
              </v:shape>
            </w:pict>
          </mc:Fallback>
        </mc:AlternateContent>
      </w:r>
    </w:p>
    <w:p w14:paraId="0D2278BB" w14:textId="77777777" w:rsidR="005440FF" w:rsidRDefault="005440FF" w:rsidP="005440FF">
      <w:pPr>
        <w:pStyle w:val="Default"/>
        <w:rPr>
          <w:b/>
          <w:bCs/>
        </w:rPr>
      </w:pPr>
    </w:p>
    <w:p w14:paraId="7E7E4EB5" w14:textId="77777777" w:rsidR="005440FF" w:rsidRDefault="005440FF" w:rsidP="005440FF">
      <w:pPr>
        <w:pStyle w:val="Default"/>
        <w:rPr>
          <w:b/>
          <w:bCs/>
        </w:rPr>
      </w:pPr>
    </w:p>
    <w:p w14:paraId="4E9E7F79" w14:textId="77777777" w:rsidR="005440FF" w:rsidRDefault="005440FF" w:rsidP="005440FF">
      <w:pPr>
        <w:pStyle w:val="Default"/>
        <w:rPr>
          <w:b/>
          <w:bCs/>
        </w:rPr>
      </w:pPr>
    </w:p>
    <w:p w14:paraId="318D1967" w14:textId="77777777" w:rsidR="00134BE1" w:rsidRPr="00134BE1" w:rsidRDefault="00134BE1" w:rsidP="005440FF">
      <w:pPr>
        <w:pStyle w:val="Default"/>
        <w:rPr>
          <w:b/>
          <w:bCs/>
          <w:sz w:val="16"/>
          <w:szCs w:val="16"/>
        </w:rPr>
      </w:pPr>
    </w:p>
    <w:p w14:paraId="0D145319" w14:textId="77777777" w:rsidR="005440FF" w:rsidRDefault="005440FF" w:rsidP="005440FF">
      <w:pPr>
        <w:pStyle w:val="Default"/>
      </w:pPr>
      <w:r w:rsidRPr="005440FF">
        <w:rPr>
          <w:b/>
          <w:bCs/>
        </w:rPr>
        <w:t xml:space="preserve">PURPOSE: </w:t>
      </w:r>
      <w:r w:rsidRPr="005440FF">
        <w:t xml:space="preserve">The African American Leadership Development Program (AALDP) Alumni seeks to recognize leadership characteristics of African American high school seniors by awarding two (2) $500.00 scholarships annually. </w:t>
      </w:r>
    </w:p>
    <w:p w14:paraId="5FC48EEB" w14:textId="77777777" w:rsidR="00134BE1" w:rsidRPr="00134BE1" w:rsidRDefault="00134BE1" w:rsidP="005440FF">
      <w:pPr>
        <w:pStyle w:val="Default"/>
        <w:rPr>
          <w:sz w:val="16"/>
          <w:szCs w:val="16"/>
        </w:rPr>
      </w:pPr>
    </w:p>
    <w:p w14:paraId="12ABA6FD" w14:textId="77777777" w:rsidR="005440FF" w:rsidRPr="005440FF" w:rsidRDefault="005440FF" w:rsidP="005440FF">
      <w:pPr>
        <w:pStyle w:val="Default"/>
      </w:pPr>
      <w:r w:rsidRPr="005440FF">
        <w:rPr>
          <w:b/>
          <w:bCs/>
        </w:rPr>
        <w:t xml:space="preserve">Eligibility Guidelines: </w:t>
      </w:r>
    </w:p>
    <w:p w14:paraId="5E31F4AD" w14:textId="77777777" w:rsidR="005440FF" w:rsidRPr="005440FF" w:rsidRDefault="005440FF" w:rsidP="005440FF">
      <w:pPr>
        <w:pStyle w:val="Default"/>
        <w:numPr>
          <w:ilvl w:val="0"/>
          <w:numId w:val="1"/>
        </w:numPr>
      </w:pPr>
      <w:r w:rsidRPr="005440FF">
        <w:t>Recipients must be p</w:t>
      </w:r>
      <w:r>
        <w:t>romising African Americans</w:t>
      </w:r>
    </w:p>
    <w:p w14:paraId="3D84769A" w14:textId="77777777" w:rsidR="005440FF" w:rsidRPr="005440FF" w:rsidRDefault="005440FF" w:rsidP="005440FF">
      <w:pPr>
        <w:pStyle w:val="Default"/>
        <w:numPr>
          <w:ilvl w:val="0"/>
          <w:numId w:val="1"/>
        </w:numPr>
      </w:pPr>
      <w:r w:rsidRPr="005440FF">
        <w:t xml:space="preserve">Parent(s) must be an AALDP alumni </w:t>
      </w:r>
    </w:p>
    <w:p w14:paraId="1DC6BF0D" w14:textId="77777777" w:rsidR="005440FF" w:rsidRPr="005440FF" w:rsidRDefault="005440FF" w:rsidP="005440FF">
      <w:pPr>
        <w:pStyle w:val="Default"/>
        <w:numPr>
          <w:ilvl w:val="0"/>
          <w:numId w:val="1"/>
        </w:numPr>
      </w:pPr>
      <w:r w:rsidRPr="005440FF">
        <w:t>Student must be an Urban League Black Scholar and a graduating senior with a B average (</w:t>
      </w:r>
      <w:proofErr w:type="gramStart"/>
      <w:r w:rsidRPr="005440FF">
        <w:t>e.g.</w:t>
      </w:r>
      <w:proofErr w:type="gramEnd"/>
      <w:r w:rsidRPr="005440FF">
        <w:t xml:space="preserve"> 3.0 GPA or 80%) or better </w:t>
      </w:r>
    </w:p>
    <w:p w14:paraId="6C9C05AD" w14:textId="77777777" w:rsidR="005440FF" w:rsidRPr="005440FF" w:rsidRDefault="005440FF" w:rsidP="005440FF">
      <w:pPr>
        <w:pStyle w:val="Default"/>
        <w:numPr>
          <w:ilvl w:val="0"/>
          <w:numId w:val="1"/>
        </w:numPr>
      </w:pPr>
      <w:r w:rsidRPr="005440FF">
        <w:t xml:space="preserve">Demonstrate leadership skills and a commitment to serving the community </w:t>
      </w:r>
    </w:p>
    <w:p w14:paraId="3892A147" w14:textId="77777777" w:rsidR="005440FF" w:rsidRPr="005440FF" w:rsidRDefault="005440FF" w:rsidP="005440FF">
      <w:pPr>
        <w:pStyle w:val="Default"/>
        <w:numPr>
          <w:ilvl w:val="0"/>
          <w:numId w:val="1"/>
        </w:numPr>
      </w:pPr>
      <w:r>
        <w:t>Resident</w:t>
      </w:r>
      <w:r w:rsidRPr="005440FF">
        <w:t xml:space="preserve"> of the Greater Rochester area </w:t>
      </w:r>
    </w:p>
    <w:p w14:paraId="6C41FC21" w14:textId="77777777" w:rsidR="005440FF" w:rsidRPr="005440FF" w:rsidRDefault="005440FF" w:rsidP="005440FF">
      <w:pPr>
        <w:pStyle w:val="Default"/>
        <w:numPr>
          <w:ilvl w:val="0"/>
          <w:numId w:val="1"/>
        </w:numPr>
      </w:pPr>
      <w:r w:rsidRPr="005440FF">
        <w:t xml:space="preserve">Plan to attend a 2- or 4-year college, university, vocational, or technical school anywhere in the United States </w:t>
      </w:r>
    </w:p>
    <w:p w14:paraId="3A7267F0" w14:textId="77777777" w:rsidR="005440FF" w:rsidRPr="005440FF" w:rsidRDefault="005440FF" w:rsidP="005440FF">
      <w:pPr>
        <w:pStyle w:val="Default"/>
        <w:numPr>
          <w:ilvl w:val="0"/>
          <w:numId w:val="1"/>
        </w:numPr>
      </w:pPr>
      <w:r w:rsidRPr="005440FF">
        <w:t xml:space="preserve">Submit proof of college enrollment </w:t>
      </w:r>
    </w:p>
    <w:p w14:paraId="520A3608" w14:textId="77777777" w:rsidR="005440FF" w:rsidRPr="00134BE1" w:rsidRDefault="005440FF" w:rsidP="005440FF">
      <w:pPr>
        <w:pStyle w:val="Default"/>
        <w:rPr>
          <w:sz w:val="16"/>
          <w:szCs w:val="16"/>
        </w:rPr>
      </w:pPr>
    </w:p>
    <w:p w14:paraId="6CC7B48F" w14:textId="77777777" w:rsidR="005440FF" w:rsidRPr="005440FF" w:rsidRDefault="005440FF" w:rsidP="005440FF">
      <w:pPr>
        <w:pStyle w:val="Default"/>
      </w:pPr>
      <w:r w:rsidRPr="005440FF">
        <w:rPr>
          <w:b/>
          <w:bCs/>
          <w:i/>
          <w:iCs/>
        </w:rPr>
        <w:t xml:space="preserve">The AALDP Scholarship Committee may request an interview with applicants. </w:t>
      </w:r>
    </w:p>
    <w:p w14:paraId="4466C21E" w14:textId="77777777" w:rsidR="005440FF" w:rsidRDefault="005440FF" w:rsidP="005440FF">
      <w:pPr>
        <w:pStyle w:val="Default"/>
      </w:pPr>
      <w:r w:rsidRPr="005440FF">
        <w:t xml:space="preserve">The Scholarship award recipient will be announced at the Urban League of Rochester's “Salute to Black Scholars Dinner.” </w:t>
      </w:r>
    </w:p>
    <w:p w14:paraId="3531CF97" w14:textId="77777777" w:rsidR="005440FF" w:rsidRPr="00134BE1" w:rsidRDefault="005440FF" w:rsidP="005440FF">
      <w:pPr>
        <w:pStyle w:val="Default"/>
        <w:rPr>
          <w:sz w:val="16"/>
          <w:szCs w:val="16"/>
        </w:rPr>
      </w:pPr>
    </w:p>
    <w:p w14:paraId="52F5B3C3" w14:textId="386083F9" w:rsidR="005440FF" w:rsidRPr="005440FF" w:rsidRDefault="005440FF" w:rsidP="005440FF">
      <w:pPr>
        <w:pStyle w:val="Default"/>
      </w:pPr>
      <w:r w:rsidRPr="005440FF">
        <w:t xml:space="preserve">Be sure to attach your resume, two (2) letters of recommendation, and have your high school transcripts included with your submission. Applications must be received by </w:t>
      </w:r>
      <w:r w:rsidRPr="005440FF">
        <w:rPr>
          <w:b/>
          <w:bCs/>
        </w:rPr>
        <w:t>email, fax, or courier mail</w:t>
      </w:r>
      <w:r w:rsidRPr="005440FF">
        <w:t xml:space="preserve">, </w:t>
      </w:r>
      <w:r w:rsidRPr="005440FF">
        <w:rPr>
          <w:b/>
          <w:bCs/>
        </w:rPr>
        <w:t xml:space="preserve">post marked no later than </w:t>
      </w:r>
      <w:r w:rsidR="009642A9">
        <w:rPr>
          <w:b/>
          <w:bCs/>
        </w:rPr>
        <w:t>the 2nd</w:t>
      </w:r>
      <w:r w:rsidR="00033F85">
        <w:rPr>
          <w:b/>
          <w:bCs/>
        </w:rPr>
        <w:t xml:space="preserve"> Friday in April </w:t>
      </w:r>
      <w:r w:rsidRPr="005440FF">
        <w:t>to be considered. Please return completed application with all necessary materials to:</w:t>
      </w:r>
    </w:p>
    <w:p w14:paraId="36FE2CDD" w14:textId="77777777" w:rsidR="005440FF" w:rsidRPr="00134BE1" w:rsidRDefault="005440FF" w:rsidP="005440FF">
      <w:pPr>
        <w:pStyle w:val="Default"/>
        <w:jc w:val="center"/>
        <w:rPr>
          <w:b/>
          <w:bCs/>
          <w:sz w:val="16"/>
          <w:szCs w:val="16"/>
        </w:rPr>
      </w:pPr>
    </w:p>
    <w:p w14:paraId="500BD8C6" w14:textId="231B26AA" w:rsidR="005440FF" w:rsidRDefault="00033F85" w:rsidP="005440F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Rodney Young</w:t>
      </w:r>
    </w:p>
    <w:p w14:paraId="0A7DB9AB" w14:textId="77777777" w:rsidR="00033F85" w:rsidRDefault="00033F85" w:rsidP="005440FF">
      <w:pPr>
        <w:jc w:val="center"/>
      </w:pPr>
      <w:r w:rsidRPr="00033F8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Senior Community Relationship Manager &amp; </w:t>
      </w:r>
      <w:bookmarkStart w:id="0" w:name="_Hlk30241030"/>
      <w:r w:rsidRPr="00033F85">
        <w:rPr>
          <w:rFonts w:ascii="Times New Roman" w:hAnsi="Times New Roman" w:cs="Times New Roman"/>
          <w:b/>
          <w:bCs/>
          <w:color w:val="000000"/>
          <w:sz w:val="23"/>
          <w:szCs w:val="23"/>
        </w:rPr>
        <w:t>AALDP</w:t>
      </w:r>
      <w:bookmarkEnd w:id="0"/>
      <w:r w:rsidRPr="00033F8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Coordinator</w:t>
      </w:r>
      <w:r w:rsidRPr="00033F85">
        <w:t xml:space="preserve"> </w:t>
      </w:r>
    </w:p>
    <w:p w14:paraId="0F6195A7" w14:textId="76128A2E" w:rsidR="00033F85" w:rsidRDefault="00033F85" w:rsidP="005440FF">
      <w:pPr>
        <w:jc w:val="center"/>
        <w:rPr>
          <w:b/>
          <w:bCs/>
          <w:sz w:val="23"/>
          <w:szCs w:val="23"/>
        </w:rPr>
      </w:pPr>
      <w:r w:rsidRPr="00033F85">
        <w:rPr>
          <w:b/>
          <w:bCs/>
          <w:sz w:val="23"/>
          <w:szCs w:val="23"/>
        </w:rPr>
        <w:t>75 College Ave, Rochester, NY 14607</w:t>
      </w:r>
    </w:p>
    <w:p w14:paraId="404C1094" w14:textId="7E236492" w:rsidR="00033F85" w:rsidRPr="00D5580B" w:rsidRDefault="00033F85" w:rsidP="005440FF">
      <w:pPr>
        <w:jc w:val="center"/>
        <w:rPr>
          <w:b/>
          <w:bCs/>
          <w:sz w:val="23"/>
          <w:szCs w:val="23"/>
        </w:rPr>
      </w:pPr>
      <w:r w:rsidRPr="00033F85">
        <w:rPr>
          <w:b/>
          <w:bCs/>
          <w:sz w:val="23"/>
          <w:szCs w:val="23"/>
        </w:rPr>
        <w:t>AALDP</w:t>
      </w:r>
      <w:r>
        <w:rPr>
          <w:b/>
          <w:bCs/>
          <w:sz w:val="23"/>
          <w:szCs w:val="23"/>
        </w:rPr>
        <w:t xml:space="preserve"> Scholarship</w:t>
      </w:r>
    </w:p>
    <w:p w14:paraId="5E36A857" w14:textId="77777777" w:rsidR="00D5580B" w:rsidRDefault="00D5580B" w:rsidP="005440FF">
      <w:pPr>
        <w:jc w:val="center"/>
      </w:pPr>
    </w:p>
    <w:p w14:paraId="31738E27" w14:textId="77777777" w:rsidR="00033F85" w:rsidRDefault="00033F85" w:rsidP="00202CF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493F4FA7" w14:textId="77777777" w:rsidR="00033F85" w:rsidRDefault="00033F85" w:rsidP="00202CF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49A342F5" w14:textId="77777777" w:rsidR="00033F85" w:rsidRDefault="00033F85" w:rsidP="00202CF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71E4FEC6" w14:textId="6CC33F2B" w:rsidR="00202CFD" w:rsidRPr="00202CFD" w:rsidRDefault="00202CFD" w:rsidP="00202CF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02CFD">
        <w:rPr>
          <w:rFonts w:ascii="Times New Roman" w:hAnsi="Times New Roman" w:cs="Times New Roman"/>
          <w:b/>
          <w:bCs/>
          <w:color w:val="000000"/>
          <w:sz w:val="32"/>
          <w:szCs w:val="32"/>
        </w:rPr>
        <w:t>AALDP Alumni Committee</w:t>
      </w:r>
    </w:p>
    <w:p w14:paraId="790EE4B7" w14:textId="77777777" w:rsidR="00202CFD" w:rsidRPr="00202CFD" w:rsidRDefault="00202CFD" w:rsidP="00202CF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color w:val="000000"/>
        </w:rPr>
        <w:t>Scholarship Application</w:t>
      </w:r>
    </w:p>
    <w:p w14:paraId="4B694B2C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202CFD">
        <w:rPr>
          <w:rFonts w:ascii="Times New Roman" w:hAnsi="Times New Roman" w:cs="Times New Roman"/>
          <w:b/>
          <w:bCs/>
          <w:i/>
          <w:iCs/>
          <w:color w:val="000000"/>
        </w:rPr>
        <w:t xml:space="preserve">PLEASE PRINT CLEARLY </w:t>
      </w:r>
    </w:p>
    <w:p w14:paraId="2175B938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3C4F51D7" w14:textId="77777777" w:rsidR="00202CFD" w:rsidRPr="00D76DD4" w:rsidRDefault="00A92E67" w:rsidP="00202CF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Date of Application</w:t>
      </w:r>
      <w:r w:rsidR="00202CFD" w:rsidRPr="00D76DD4">
        <w:rPr>
          <w:rFonts w:ascii="Times New Roman" w:hAnsi="Times New Roman" w:cs="Times New Roman"/>
          <w:b/>
          <w:bCs/>
          <w:color w:val="000000"/>
        </w:rPr>
        <w:t>: _______________________</w:t>
      </w:r>
    </w:p>
    <w:p w14:paraId="4A037D4C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02EA9E6F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D76DD4">
        <w:rPr>
          <w:rFonts w:ascii="Times New Roman" w:hAnsi="Times New Roman" w:cs="Times New Roman"/>
          <w:b/>
          <w:bCs/>
          <w:color w:val="000000"/>
        </w:rPr>
        <w:t>Applicant’s Name (Print): ___________________________</w:t>
      </w:r>
      <w:r w:rsidRPr="00D76DD4">
        <w:rPr>
          <w:rFonts w:ascii="Times New Roman" w:hAnsi="Times New Roman" w:cs="Times New Roman"/>
          <w:color w:val="000000"/>
        </w:rPr>
        <w:t xml:space="preserve"> </w:t>
      </w:r>
    </w:p>
    <w:p w14:paraId="7DCCC949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3452E1DF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Address:</w:t>
      </w:r>
      <w:r w:rsidRPr="00D76DD4">
        <w:rPr>
          <w:rFonts w:ascii="Times New Roman" w:hAnsi="Times New Roman" w:cs="Times New Roman"/>
          <w:b/>
          <w:bCs/>
          <w:color w:val="000000"/>
        </w:rPr>
        <w:t xml:space="preserve"> __________________________________________</w:t>
      </w:r>
      <w:r w:rsidRPr="00202CFD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02CFD">
        <w:rPr>
          <w:rFonts w:ascii="Times New Roman" w:hAnsi="Times New Roman" w:cs="Times New Roman"/>
          <w:color w:val="000000"/>
        </w:rPr>
        <w:t xml:space="preserve"> </w:t>
      </w:r>
    </w:p>
    <w:p w14:paraId="6AAFE53A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78F9CB44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City/Town</w:t>
      </w:r>
      <w:r w:rsidRPr="00202CFD">
        <w:rPr>
          <w:rFonts w:ascii="Times New Roman" w:hAnsi="Times New Roman" w:cs="Times New Roman"/>
          <w:color w:val="000000"/>
        </w:rPr>
        <w:t>:</w:t>
      </w:r>
      <w:r w:rsidRPr="00D76DD4">
        <w:rPr>
          <w:rFonts w:ascii="Times New Roman" w:hAnsi="Times New Roman" w:cs="Times New Roman"/>
          <w:color w:val="000000"/>
        </w:rPr>
        <w:t xml:space="preserve"> ____________________________</w:t>
      </w:r>
      <w:r w:rsidRPr="00202CFD">
        <w:rPr>
          <w:rFonts w:ascii="Times New Roman" w:hAnsi="Times New Roman" w:cs="Times New Roman"/>
          <w:color w:val="000000"/>
        </w:rPr>
        <w:t xml:space="preserve">  </w:t>
      </w:r>
    </w:p>
    <w:p w14:paraId="21F7F0CF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3FDDE77A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State/Zip Code</w:t>
      </w:r>
      <w:r w:rsidRPr="00202CFD">
        <w:rPr>
          <w:rFonts w:ascii="Times New Roman" w:hAnsi="Times New Roman" w:cs="Times New Roman"/>
          <w:color w:val="000000"/>
        </w:rPr>
        <w:t>:</w:t>
      </w:r>
      <w:r w:rsidRPr="00D76DD4">
        <w:rPr>
          <w:rFonts w:ascii="Times New Roman" w:hAnsi="Times New Roman" w:cs="Times New Roman"/>
          <w:color w:val="000000"/>
        </w:rPr>
        <w:t xml:space="preserve"> ___________</w:t>
      </w:r>
      <w:r w:rsidRPr="00202CFD">
        <w:rPr>
          <w:rFonts w:ascii="Times New Roman" w:hAnsi="Times New Roman" w:cs="Times New Roman"/>
          <w:color w:val="000000"/>
        </w:rPr>
        <w:t xml:space="preserve">  </w:t>
      </w:r>
    </w:p>
    <w:p w14:paraId="3F060897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65845774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 xml:space="preserve">Home Telephone: </w:t>
      </w:r>
      <w:r w:rsidRPr="00D76DD4">
        <w:rPr>
          <w:rFonts w:ascii="Times New Roman" w:hAnsi="Times New Roman" w:cs="Times New Roman"/>
          <w:color w:val="000000"/>
        </w:rPr>
        <w:t>______________________</w:t>
      </w:r>
    </w:p>
    <w:p w14:paraId="211BEBBD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472F6908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High School Name/Address:</w:t>
      </w:r>
      <w:r w:rsidRPr="00D76DD4">
        <w:rPr>
          <w:rFonts w:ascii="Times New Roman" w:hAnsi="Times New Roman" w:cs="Times New Roman"/>
          <w:b/>
          <w:bCs/>
          <w:color w:val="000000"/>
        </w:rPr>
        <w:t xml:space="preserve"> ______________________</w:t>
      </w:r>
      <w:r w:rsidRPr="00202CFD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02CFD">
        <w:rPr>
          <w:rFonts w:ascii="Times New Roman" w:hAnsi="Times New Roman" w:cs="Times New Roman"/>
          <w:color w:val="000000"/>
        </w:rPr>
        <w:t xml:space="preserve"> </w:t>
      </w:r>
    </w:p>
    <w:p w14:paraId="00DD3AAA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42204EAB" w14:textId="77777777" w:rsidR="00202CFD" w:rsidRPr="00D76DD4" w:rsidRDefault="007A3365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D76DD4">
        <w:rPr>
          <w:rFonts w:ascii="Times New Roman" w:hAnsi="Times New Roman" w:cs="Times New Roman"/>
          <w:b/>
          <w:bCs/>
          <w:color w:val="000000"/>
        </w:rPr>
        <w:t xml:space="preserve">High School </w:t>
      </w:r>
      <w:r w:rsidR="00202CFD" w:rsidRPr="00202CFD">
        <w:rPr>
          <w:rFonts w:ascii="Times New Roman" w:hAnsi="Times New Roman" w:cs="Times New Roman"/>
          <w:b/>
          <w:bCs/>
          <w:color w:val="000000"/>
        </w:rPr>
        <w:t>City/Town/Zip Code</w:t>
      </w:r>
      <w:r w:rsidRPr="00D76DD4">
        <w:rPr>
          <w:rFonts w:ascii="Times New Roman" w:hAnsi="Times New Roman" w:cs="Times New Roman"/>
          <w:b/>
          <w:bCs/>
          <w:color w:val="000000"/>
        </w:rPr>
        <w:t>: _________________</w:t>
      </w:r>
      <w:r w:rsidR="00202CFD" w:rsidRPr="00202CFD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02CFD" w:rsidRPr="00202CFD">
        <w:rPr>
          <w:rFonts w:ascii="Times New Roman" w:hAnsi="Times New Roman" w:cs="Times New Roman"/>
          <w:color w:val="000000"/>
        </w:rPr>
        <w:t xml:space="preserve"> </w:t>
      </w:r>
    </w:p>
    <w:p w14:paraId="6C76D7D4" w14:textId="77777777" w:rsidR="007A3365" w:rsidRPr="00202CFD" w:rsidRDefault="007A3365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2642BFED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Grade Point Average</w:t>
      </w:r>
      <w:r w:rsidR="007A3365" w:rsidRPr="00D76DD4">
        <w:rPr>
          <w:rFonts w:ascii="Times New Roman" w:hAnsi="Times New Roman" w:cs="Times New Roman"/>
          <w:color w:val="000000"/>
        </w:rPr>
        <w:t>: __________________________</w:t>
      </w:r>
    </w:p>
    <w:p w14:paraId="69C9ADC1" w14:textId="77777777" w:rsidR="007A3365" w:rsidRPr="00202CFD" w:rsidRDefault="007A3365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791BA9F7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Name/Add</w:t>
      </w:r>
      <w:r w:rsidR="007A3365" w:rsidRPr="00D76DD4">
        <w:rPr>
          <w:rFonts w:ascii="Times New Roman" w:hAnsi="Times New Roman" w:cs="Times New Roman"/>
          <w:b/>
          <w:bCs/>
          <w:color w:val="000000"/>
        </w:rPr>
        <w:t>ress of College you will attend: ______________________</w:t>
      </w:r>
    </w:p>
    <w:p w14:paraId="3554554D" w14:textId="77777777" w:rsidR="007A3365" w:rsidRPr="00202CFD" w:rsidRDefault="007A3365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7F594C73" w14:textId="77777777" w:rsidR="007A3365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Major (area of study)</w:t>
      </w:r>
      <w:r w:rsidR="007A3365" w:rsidRPr="00D76DD4">
        <w:rPr>
          <w:rFonts w:ascii="Times New Roman" w:hAnsi="Times New Roman" w:cs="Times New Roman"/>
          <w:b/>
          <w:bCs/>
          <w:color w:val="000000"/>
        </w:rPr>
        <w:t>: ___________________________</w:t>
      </w:r>
    </w:p>
    <w:p w14:paraId="1FD6E40C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14:paraId="11F75509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High School Graduation Date</w:t>
      </w:r>
      <w:r w:rsidR="00A92E67" w:rsidRPr="00D76DD4">
        <w:rPr>
          <w:rFonts w:ascii="Times New Roman" w:hAnsi="Times New Roman" w:cs="Times New Roman"/>
          <w:b/>
          <w:bCs/>
          <w:color w:val="000000"/>
        </w:rPr>
        <w:t>: _</w:t>
      </w:r>
      <w:r w:rsidR="007A3365" w:rsidRPr="00D76DD4">
        <w:rPr>
          <w:rFonts w:ascii="Times New Roman" w:hAnsi="Times New Roman" w:cs="Times New Roman"/>
          <w:b/>
          <w:bCs/>
          <w:color w:val="000000"/>
        </w:rPr>
        <w:t>__________________</w:t>
      </w:r>
      <w:r w:rsidRPr="00202CFD"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14:paraId="58860858" w14:textId="77777777" w:rsidR="00202CFD" w:rsidRPr="00202CFD" w:rsidRDefault="00202CFD" w:rsidP="00202CFD">
      <w:pPr>
        <w:pageBreakBefore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 xml:space="preserve">AALDP Alumni Committee Scholarship Application </w:t>
      </w:r>
    </w:p>
    <w:p w14:paraId="28FAFC26" w14:textId="77777777" w:rsidR="00202CFD" w:rsidRP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(</w:t>
      </w:r>
      <w:r w:rsidR="007A3365" w:rsidRPr="00D76DD4">
        <w:rPr>
          <w:rFonts w:ascii="Times New Roman" w:hAnsi="Times New Roman" w:cs="Times New Roman"/>
          <w:b/>
          <w:bCs/>
          <w:color w:val="000000"/>
        </w:rPr>
        <w:t>Page</w:t>
      </w:r>
      <w:r w:rsidRPr="00202CFD">
        <w:rPr>
          <w:rFonts w:ascii="Times New Roman" w:hAnsi="Times New Roman" w:cs="Times New Roman"/>
          <w:b/>
          <w:bCs/>
          <w:color w:val="000000"/>
        </w:rPr>
        <w:t xml:space="preserve"> 2) </w:t>
      </w:r>
    </w:p>
    <w:p w14:paraId="3FA81206" w14:textId="77777777" w:rsidR="007A3365" w:rsidRPr="00202CFD" w:rsidRDefault="007A3365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2DC85050" w14:textId="77777777" w:rsidR="00D76DD4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b/>
          <w:bCs/>
          <w:color w:val="000000"/>
        </w:rPr>
        <w:t>Date of Application</w:t>
      </w:r>
      <w:r w:rsidRPr="00202CFD">
        <w:rPr>
          <w:rFonts w:ascii="Times New Roman" w:hAnsi="Times New Roman" w:cs="Times New Roman"/>
          <w:color w:val="000000"/>
        </w:rPr>
        <w:t>:</w:t>
      </w:r>
      <w:r w:rsidR="00D76DD4">
        <w:rPr>
          <w:rFonts w:ascii="Times New Roman" w:hAnsi="Times New Roman" w:cs="Times New Roman"/>
          <w:color w:val="000000"/>
        </w:rPr>
        <w:t xml:space="preserve"> ________________</w:t>
      </w:r>
      <w:r w:rsidR="00A92E67">
        <w:rPr>
          <w:rFonts w:ascii="Times New Roman" w:hAnsi="Times New Roman" w:cs="Times New Roman"/>
          <w:color w:val="000000"/>
        </w:rPr>
        <w:t xml:space="preserve">_ </w:t>
      </w:r>
      <w:r w:rsidR="00A92E67" w:rsidRPr="00A92E67">
        <w:rPr>
          <w:rFonts w:ascii="Times New Roman" w:hAnsi="Times New Roman" w:cs="Times New Roman"/>
          <w:b/>
          <w:color w:val="000000"/>
        </w:rPr>
        <w:t>Applicant’s</w:t>
      </w:r>
      <w:r w:rsidRPr="00202CFD">
        <w:rPr>
          <w:rFonts w:ascii="Times New Roman" w:hAnsi="Times New Roman" w:cs="Times New Roman"/>
          <w:b/>
          <w:bCs/>
          <w:color w:val="000000"/>
        </w:rPr>
        <w:t xml:space="preserve"> Name</w:t>
      </w:r>
      <w:r w:rsidRPr="00202CFD">
        <w:rPr>
          <w:rFonts w:ascii="Times New Roman" w:hAnsi="Times New Roman" w:cs="Times New Roman"/>
          <w:color w:val="000000"/>
        </w:rPr>
        <w:t>:</w:t>
      </w:r>
      <w:r w:rsidR="00D76DD4">
        <w:rPr>
          <w:rFonts w:ascii="Times New Roman" w:hAnsi="Times New Roman" w:cs="Times New Roman"/>
          <w:color w:val="000000"/>
        </w:rPr>
        <w:t xml:space="preserve"> ______________________________</w:t>
      </w:r>
    </w:p>
    <w:p w14:paraId="78BDE89F" w14:textId="77777777" w:rsidR="00202CFD" w:rsidRP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color w:val="000000"/>
        </w:rPr>
        <w:t xml:space="preserve">  </w:t>
      </w:r>
    </w:p>
    <w:p w14:paraId="28921A9E" w14:textId="77777777" w:rsidR="00202CFD" w:rsidRDefault="00202CFD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02CFD">
        <w:rPr>
          <w:rFonts w:ascii="Times New Roman" w:hAnsi="Times New Roman" w:cs="Times New Roman"/>
          <w:color w:val="000000"/>
        </w:rPr>
        <w:t xml:space="preserve">Describe employment, school, and community related extra-curricular activities in which you have been involved. Also, list any awards received in recognition of the aforementioned activities including academic achievement. </w:t>
      </w:r>
    </w:p>
    <w:p w14:paraId="0813E6CF" w14:textId="77777777" w:rsidR="00D76DD4" w:rsidRDefault="00D76DD4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7E8A4AA5" w14:textId="77777777" w:rsidR="00D76DD4" w:rsidRDefault="00D76DD4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1A5E85AB" w14:textId="77777777" w:rsidR="00D76DD4" w:rsidRDefault="00D76DD4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373AAFFD" w14:textId="77777777" w:rsidR="00D76DD4" w:rsidRDefault="00D76DD4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617E3F98" w14:textId="77777777" w:rsidR="00D76DD4" w:rsidRDefault="00D76DD4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435A9D62" w14:textId="77777777" w:rsidR="00D76DD4" w:rsidRDefault="00D76DD4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0654996A" w14:textId="77777777" w:rsidR="00D76DD4" w:rsidRDefault="00D76DD4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768E1EB1" w14:textId="77777777" w:rsidR="00D76DD4" w:rsidRPr="00202CFD" w:rsidRDefault="00D76DD4" w:rsidP="00202C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453C6C6E" w14:textId="77777777" w:rsidR="00D5580B" w:rsidRDefault="00202CFD" w:rsidP="00202CFD">
      <w:r w:rsidRPr="00D76DD4">
        <w:rPr>
          <w:rFonts w:ascii="Times New Roman" w:hAnsi="Times New Roman" w:cs="Times New Roman"/>
          <w:color w:val="000000"/>
        </w:rPr>
        <w:t xml:space="preserve">In </w:t>
      </w:r>
      <w:r w:rsidRPr="00D76DD4">
        <w:rPr>
          <w:rFonts w:ascii="Times New Roman" w:hAnsi="Times New Roman" w:cs="Times New Roman"/>
          <w:b/>
          <w:bCs/>
          <w:color w:val="000000"/>
        </w:rPr>
        <w:t>the space below</w:t>
      </w:r>
      <w:r w:rsidRPr="00D76DD4">
        <w:rPr>
          <w:rFonts w:ascii="Times New Roman" w:hAnsi="Times New Roman" w:cs="Times New Roman"/>
          <w:color w:val="000000"/>
        </w:rPr>
        <w:t xml:space="preserve">, write a </w:t>
      </w:r>
      <w:r w:rsidRPr="00D76DD4">
        <w:rPr>
          <w:rFonts w:ascii="Times New Roman" w:hAnsi="Times New Roman" w:cs="Times New Roman"/>
          <w:b/>
          <w:bCs/>
          <w:color w:val="000000"/>
        </w:rPr>
        <w:t xml:space="preserve">short </w:t>
      </w:r>
      <w:r w:rsidRPr="00D76DD4">
        <w:rPr>
          <w:rFonts w:ascii="Times New Roman" w:hAnsi="Times New Roman" w:cs="Times New Roman"/>
          <w:color w:val="000000"/>
        </w:rPr>
        <w:t>essay describing your background including career goals and objectives along with leadership skills, which may qualify you to receive this scholarship.</w:t>
      </w:r>
      <w:r w:rsidRPr="00202CF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A1882D1" w14:textId="77777777" w:rsidR="00D5580B" w:rsidRDefault="00D5580B" w:rsidP="005440FF">
      <w:pPr>
        <w:jc w:val="center"/>
      </w:pPr>
    </w:p>
    <w:sectPr w:rsidR="00D5580B" w:rsidSect="005440FF">
      <w:headerReference w:type="default" r:id="rId7"/>
      <w:pgSz w:w="12240" w:h="15840"/>
      <w:pgMar w:top="1008" w:right="720" w:bottom="864" w:left="720" w:header="3312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9825C" w14:textId="77777777" w:rsidR="000E21AB" w:rsidRDefault="000E21AB" w:rsidP="00D82A2C">
      <w:r>
        <w:separator/>
      </w:r>
    </w:p>
  </w:endnote>
  <w:endnote w:type="continuationSeparator" w:id="0">
    <w:p w14:paraId="00FFADEC" w14:textId="77777777" w:rsidR="000E21AB" w:rsidRDefault="000E21AB" w:rsidP="00D82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75014" w14:textId="77777777" w:rsidR="000E21AB" w:rsidRDefault="000E21AB" w:rsidP="00D82A2C">
      <w:r>
        <w:separator/>
      </w:r>
    </w:p>
  </w:footnote>
  <w:footnote w:type="continuationSeparator" w:id="0">
    <w:p w14:paraId="0A4AD77E" w14:textId="77777777" w:rsidR="000E21AB" w:rsidRDefault="000E21AB" w:rsidP="00D82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DC587" w14:textId="77777777" w:rsidR="00D82A2C" w:rsidRDefault="00D82A2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EDE1E0" wp14:editId="77FF22F7">
          <wp:simplePos x="0" y="0"/>
          <wp:positionH relativeFrom="page">
            <wp:posOffset>-16933</wp:posOffset>
          </wp:positionH>
          <wp:positionV relativeFrom="page">
            <wp:posOffset>0</wp:posOffset>
          </wp:positionV>
          <wp:extent cx="7772400" cy="1006144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aign2017_Word_template_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1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4177A2"/>
    <w:multiLevelType w:val="hybridMultilevel"/>
    <w:tmpl w:val="9ADEC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szQztzAxMDA0MTFS0lEKTi0uzszPAykwrAUADzaPriwAAAA="/>
  </w:docVars>
  <w:rsids>
    <w:rsidRoot w:val="005440FF"/>
    <w:rsid w:val="00033F85"/>
    <w:rsid w:val="00083957"/>
    <w:rsid w:val="000E21AB"/>
    <w:rsid w:val="000F0EF6"/>
    <w:rsid w:val="00134BE1"/>
    <w:rsid w:val="001847CD"/>
    <w:rsid w:val="00202CFD"/>
    <w:rsid w:val="004C2774"/>
    <w:rsid w:val="004C6FFA"/>
    <w:rsid w:val="00502D7F"/>
    <w:rsid w:val="005440FF"/>
    <w:rsid w:val="005947FF"/>
    <w:rsid w:val="007A3365"/>
    <w:rsid w:val="00845339"/>
    <w:rsid w:val="0092328A"/>
    <w:rsid w:val="009642A9"/>
    <w:rsid w:val="009B3F66"/>
    <w:rsid w:val="00A23413"/>
    <w:rsid w:val="00A92E67"/>
    <w:rsid w:val="00B62B3E"/>
    <w:rsid w:val="00D27065"/>
    <w:rsid w:val="00D5580B"/>
    <w:rsid w:val="00D76DD4"/>
    <w:rsid w:val="00D82A2C"/>
    <w:rsid w:val="00E77A23"/>
    <w:rsid w:val="00F070A2"/>
    <w:rsid w:val="00FD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511ACE"/>
  <w14:defaultImageDpi w14:val="300"/>
  <w15:docId w15:val="{E413E46D-0ED0-4242-972D-013E3F595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A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A2C"/>
  </w:style>
  <w:style w:type="paragraph" w:styleId="Footer">
    <w:name w:val="footer"/>
    <w:basedOn w:val="Normal"/>
    <w:link w:val="FooterChar"/>
    <w:uiPriority w:val="99"/>
    <w:unhideWhenUsed/>
    <w:rsid w:val="00D82A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A2C"/>
  </w:style>
  <w:style w:type="paragraph" w:styleId="BalloonText">
    <w:name w:val="Balloon Text"/>
    <w:basedOn w:val="Normal"/>
    <w:link w:val="BalloonTextChar"/>
    <w:uiPriority w:val="99"/>
    <w:semiHidden/>
    <w:unhideWhenUsed/>
    <w:rsid w:val="00D82A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A2C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440FF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D558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dney\AppData\Local\Microsoft\Windows\INetCache\Content.Outlook\K09X7EOG\2018%20Informal%20Letterhead%20100t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 Informal Letterhead 100th</Template>
  <TotalTime>1</TotalTime>
  <Pages>3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Way of Greater Rochester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 Gruszczynski</dc:creator>
  <cp:keywords/>
  <dc:description/>
  <cp:lastModifiedBy>tim Johnson</cp:lastModifiedBy>
  <cp:revision>2</cp:revision>
  <dcterms:created xsi:type="dcterms:W3CDTF">2021-01-25T17:35:00Z</dcterms:created>
  <dcterms:modified xsi:type="dcterms:W3CDTF">2021-01-25T17:35:00Z</dcterms:modified>
</cp:coreProperties>
</file>