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95" w:rsidRPr="00FB7526" w:rsidRDefault="00274995" w:rsidP="00D97D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EUFAULA CITY SCHOOLS</w:t>
      </w:r>
    </w:p>
    <w:p w:rsidR="00274995" w:rsidRDefault="00274995" w:rsidP="00D97DD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Problem Solving Team </w:t>
      </w:r>
    </w:p>
    <w:p w:rsidR="00274995" w:rsidRPr="002611EF" w:rsidRDefault="00274995" w:rsidP="00D97DD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Review/Referral for Response to Instruction/Intervention</w:t>
      </w:r>
    </w:p>
    <w:p w:rsidR="00274995" w:rsidRPr="002611EF" w:rsidRDefault="00274995" w:rsidP="00D97DD6">
      <w:pPr>
        <w:rPr>
          <w:rFonts w:ascii="Arial" w:hAnsi="Arial" w:cs="Arial"/>
          <w:b/>
          <w:u w:val="single"/>
        </w:rPr>
      </w:pPr>
    </w:p>
    <w:p w:rsidR="00274995" w:rsidRDefault="00274995" w:rsidP="00D97DD6">
      <w:pPr>
        <w:rPr>
          <w:rFonts w:ascii="Arial" w:hAnsi="Arial" w:cs="Arial"/>
          <w:b/>
        </w:rPr>
      </w:pPr>
    </w:p>
    <w:p w:rsidR="00274995" w:rsidRDefault="00274995" w:rsidP="00D97DD6">
      <w:pPr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Date of Initial Meeting</w:t>
      </w:r>
      <w:r>
        <w:rPr>
          <w:rFonts w:ascii="Arial" w:hAnsi="Arial" w:cs="Arial"/>
        </w:rPr>
        <w:t>: ____/____/____</w:t>
      </w:r>
      <w:r w:rsidRPr="002611EF">
        <w:rPr>
          <w:rFonts w:ascii="Arial" w:hAnsi="Arial" w:cs="Arial"/>
        </w:rPr>
        <w:t xml:space="preserve">  </w:t>
      </w:r>
    </w:p>
    <w:p w:rsidR="00274995" w:rsidRDefault="00274995" w:rsidP="00D97DD6">
      <w:pPr>
        <w:rPr>
          <w:rFonts w:ascii="Arial" w:hAnsi="Arial" w:cs="Arial"/>
        </w:rPr>
      </w:pPr>
    </w:p>
    <w:p w:rsidR="00274995" w:rsidRDefault="00274995" w:rsidP="00D97DD6">
      <w:pPr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Student’s Legal Name:</w:t>
      </w:r>
      <w:r w:rsidRPr="002611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</w:t>
      </w:r>
      <w:r w:rsidRPr="002611EF">
        <w:rPr>
          <w:rFonts w:ascii="Arial" w:hAnsi="Arial" w:cs="Arial"/>
        </w:rPr>
        <w:t xml:space="preserve"> </w:t>
      </w:r>
    </w:p>
    <w:p w:rsidR="00274995" w:rsidRPr="002611EF" w:rsidRDefault="00274995" w:rsidP="00D97DD6">
      <w:pPr>
        <w:rPr>
          <w:rFonts w:ascii="Arial" w:hAnsi="Arial" w:cs="Arial"/>
        </w:rPr>
      </w:pPr>
    </w:p>
    <w:p w:rsidR="00274995" w:rsidRDefault="00274995" w:rsidP="00D97DD6">
      <w:pPr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DOB:</w:t>
      </w:r>
      <w:r>
        <w:rPr>
          <w:rFonts w:ascii="Arial" w:hAnsi="Arial" w:cs="Arial"/>
        </w:rPr>
        <w:t xml:space="preserve"> ___/____/____ </w:t>
      </w:r>
      <w:r w:rsidRPr="00865BC2">
        <w:rPr>
          <w:rFonts w:ascii="Arial" w:hAnsi="Arial" w:cs="Arial"/>
          <w:b/>
        </w:rPr>
        <w:t>Gender:</w:t>
      </w:r>
      <w:r>
        <w:rPr>
          <w:rFonts w:ascii="Arial" w:hAnsi="Arial" w:cs="Arial"/>
        </w:rPr>
        <w:t xml:space="preserve"> _____  </w:t>
      </w:r>
      <w:r w:rsidRPr="00865BC2">
        <w:rPr>
          <w:rFonts w:ascii="Arial" w:hAnsi="Arial" w:cs="Arial"/>
          <w:b/>
        </w:rPr>
        <w:t>Ethnicity:</w:t>
      </w:r>
      <w:r>
        <w:rPr>
          <w:rFonts w:ascii="Arial" w:hAnsi="Arial" w:cs="Arial"/>
        </w:rPr>
        <w:t xml:space="preserve"> _____  </w:t>
      </w:r>
      <w:r w:rsidRPr="00865BC2">
        <w:rPr>
          <w:rFonts w:ascii="Arial" w:hAnsi="Arial" w:cs="Arial"/>
          <w:b/>
        </w:rPr>
        <w:t>Current Grade Level</w:t>
      </w:r>
      <w:r>
        <w:rPr>
          <w:rFonts w:ascii="Arial" w:hAnsi="Arial" w:cs="Arial"/>
        </w:rPr>
        <w:t>: _______</w:t>
      </w:r>
    </w:p>
    <w:p w:rsidR="00274995" w:rsidRPr="002611EF" w:rsidRDefault="00274995" w:rsidP="00D97DD6">
      <w:pPr>
        <w:rPr>
          <w:rFonts w:ascii="Arial" w:hAnsi="Arial" w:cs="Arial"/>
        </w:rPr>
      </w:pPr>
    </w:p>
    <w:p w:rsidR="00274995" w:rsidRPr="002611EF" w:rsidRDefault="00274995" w:rsidP="00D97DD6">
      <w:pPr>
        <w:rPr>
          <w:rFonts w:ascii="Arial" w:hAnsi="Arial" w:cs="Arial"/>
          <w:b/>
          <w:u w:val="single"/>
        </w:rPr>
      </w:pPr>
      <w:r w:rsidRPr="002611EF">
        <w:rPr>
          <w:rFonts w:ascii="Arial" w:hAnsi="Arial" w:cs="Arial"/>
          <w:b/>
          <w:u w:val="single"/>
        </w:rPr>
        <w:t xml:space="preserve">Attach Universal Screeners </w:t>
      </w:r>
      <w:r w:rsidRPr="00FF42FE">
        <w:rPr>
          <w:rFonts w:ascii="Arial" w:hAnsi="Arial" w:cs="Arial"/>
          <w:u w:val="single"/>
        </w:rPr>
        <w:t>(</w:t>
      </w:r>
      <w:r>
        <w:rPr>
          <w:rFonts w:ascii="Arial" w:hAnsi="Arial" w:cs="Arial"/>
          <w:sz w:val="16"/>
          <w:u w:val="single"/>
        </w:rPr>
        <w:t>i.e., Attendance</w:t>
      </w:r>
      <w:r w:rsidRPr="00FF42FE">
        <w:rPr>
          <w:rFonts w:ascii="Arial" w:hAnsi="Arial" w:cs="Arial"/>
          <w:sz w:val="16"/>
          <w:u w:val="single"/>
        </w:rPr>
        <w:t>, Discipline, State &amp; District Assessments</w:t>
      </w:r>
      <w:r>
        <w:rPr>
          <w:rFonts w:ascii="Arial" w:hAnsi="Arial" w:cs="Arial"/>
          <w:sz w:val="16"/>
          <w:u w:val="single"/>
        </w:rPr>
        <w:t>, etc.</w:t>
      </w:r>
      <w:r w:rsidRPr="00FF42FE">
        <w:rPr>
          <w:rFonts w:ascii="Arial" w:hAnsi="Arial" w:cs="Arial"/>
          <w:u w:val="single"/>
        </w:rPr>
        <w:t>)</w:t>
      </w:r>
    </w:p>
    <w:p w:rsidR="00274995" w:rsidRDefault="00274995" w:rsidP="00D97DD6">
      <w:pPr>
        <w:pStyle w:val="NoSpacing"/>
        <w:rPr>
          <w:rFonts w:ascii="Arial" w:hAnsi="Arial" w:cs="Arial"/>
          <w:b/>
          <w:sz w:val="24"/>
          <w:szCs w:val="24"/>
        </w:rPr>
      </w:pPr>
    </w:p>
    <w:p w:rsidR="00274995" w:rsidRPr="00FF42FE" w:rsidRDefault="00274995" w:rsidP="00D97DD6">
      <w:pPr>
        <w:pStyle w:val="NoSpacing"/>
        <w:spacing w:line="360" w:lineRule="auto"/>
        <w:rPr>
          <w:rFonts w:ascii="Arial" w:hAnsi="Arial" w:cs="Arial"/>
          <w:szCs w:val="24"/>
        </w:rPr>
      </w:pPr>
      <w:r w:rsidRPr="002611EF">
        <w:rPr>
          <w:rFonts w:ascii="Arial" w:hAnsi="Arial" w:cs="Arial"/>
          <w:b/>
          <w:sz w:val="24"/>
          <w:szCs w:val="24"/>
        </w:rPr>
        <w:t>Specific Concern(s)</w:t>
      </w:r>
      <w:r w:rsidRPr="002611EF">
        <w:rPr>
          <w:rFonts w:ascii="Arial" w:hAnsi="Arial" w:cs="Arial"/>
          <w:sz w:val="24"/>
          <w:szCs w:val="24"/>
        </w:rPr>
        <w:t xml:space="preserve"> </w:t>
      </w:r>
      <w:r w:rsidRPr="00FF42FE">
        <w:rPr>
          <w:rFonts w:ascii="Arial" w:hAnsi="Arial" w:cs="Arial"/>
          <w:szCs w:val="24"/>
        </w:rPr>
        <w:t xml:space="preserve">(i.e., </w:t>
      </w:r>
      <w:r>
        <w:rPr>
          <w:rFonts w:ascii="Arial" w:hAnsi="Arial" w:cs="Arial"/>
          <w:szCs w:val="24"/>
        </w:rPr>
        <w:t xml:space="preserve">literacy across all areas, </w:t>
      </w:r>
      <w:r w:rsidRPr="00FF42FE">
        <w:rPr>
          <w:rFonts w:ascii="Arial" w:hAnsi="Arial" w:cs="Arial"/>
          <w:szCs w:val="24"/>
        </w:rPr>
        <w:t>reading, math, language arts, social studies, science, behavior</w:t>
      </w:r>
      <w:r>
        <w:rPr>
          <w:rFonts w:ascii="Arial" w:hAnsi="Arial" w:cs="Arial"/>
          <w:szCs w:val="24"/>
        </w:rPr>
        <w:t>, etc.</w:t>
      </w:r>
      <w:r w:rsidRPr="00FF42FE">
        <w:rPr>
          <w:rFonts w:ascii="Arial" w:hAnsi="Arial" w:cs="Arial"/>
          <w:szCs w:val="24"/>
        </w:rPr>
        <w:t xml:space="preserve">): 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_________________</w:t>
      </w:r>
    </w:p>
    <w:p w:rsidR="00274995" w:rsidRPr="002611EF" w:rsidRDefault="00274995" w:rsidP="00D97DD6">
      <w:pPr>
        <w:rPr>
          <w:rFonts w:ascii="Arial" w:hAnsi="Arial" w:cs="Arial"/>
        </w:rPr>
      </w:pPr>
    </w:p>
    <w:p w:rsidR="00274995" w:rsidRPr="00A005F3" w:rsidRDefault="00274995" w:rsidP="00D97DD6">
      <w:pPr>
        <w:rPr>
          <w:rFonts w:ascii="Arial" w:hAnsi="Arial" w:cs="Arial"/>
          <w:sz w:val="20"/>
          <w:szCs w:val="20"/>
        </w:rPr>
      </w:pPr>
      <w:r w:rsidRPr="00A005F3">
        <w:rPr>
          <w:rFonts w:ascii="Arial" w:hAnsi="Arial" w:cs="Arial"/>
          <w:sz w:val="20"/>
          <w:szCs w:val="20"/>
        </w:rPr>
        <w:t>Hearing S</w:t>
      </w:r>
      <w:r>
        <w:rPr>
          <w:rFonts w:ascii="Arial" w:hAnsi="Arial" w:cs="Arial"/>
          <w:sz w:val="20"/>
          <w:szCs w:val="20"/>
        </w:rPr>
        <w:t xml:space="preserve">creening: </w:t>
      </w:r>
      <w:r w:rsidRPr="00A005F3">
        <w:rPr>
          <w:rFonts w:ascii="Arial" w:hAnsi="Arial" w:cs="Arial"/>
          <w:sz w:val="20"/>
          <w:szCs w:val="20"/>
        </w:rPr>
        <w:t xml:space="preserve">Date: ____/_____/____   </w:t>
      </w:r>
      <w:r>
        <w:rPr>
          <w:rFonts w:ascii="Arial" w:hAnsi="Arial" w:cs="Arial"/>
          <w:sz w:val="20"/>
          <w:szCs w:val="20"/>
        </w:rPr>
        <w:t xml:space="preserve">            Pass ____ Fail ____</w:t>
      </w:r>
      <w:r w:rsidRPr="00A005F3">
        <w:rPr>
          <w:rFonts w:ascii="Arial" w:hAnsi="Arial" w:cs="Arial"/>
          <w:sz w:val="20"/>
          <w:szCs w:val="20"/>
        </w:rPr>
        <w:t xml:space="preserve">         </w:t>
      </w:r>
    </w:p>
    <w:p w:rsidR="00274995" w:rsidRDefault="00274995" w:rsidP="00D97DD6">
      <w:pPr>
        <w:rPr>
          <w:rFonts w:ascii="Arial" w:hAnsi="Arial" w:cs="Arial"/>
          <w:sz w:val="20"/>
          <w:szCs w:val="20"/>
        </w:rPr>
      </w:pPr>
    </w:p>
    <w:p w:rsidR="00274995" w:rsidRDefault="00274995" w:rsidP="00D97DD6">
      <w:pPr>
        <w:rPr>
          <w:rFonts w:ascii="Arial" w:hAnsi="Arial" w:cs="Arial"/>
          <w:sz w:val="20"/>
          <w:szCs w:val="20"/>
        </w:rPr>
      </w:pPr>
    </w:p>
    <w:p w:rsidR="00274995" w:rsidRDefault="00274995" w:rsidP="00D97DD6">
      <w:pPr>
        <w:spacing w:line="480" w:lineRule="auto"/>
        <w:ind w:left="1440" w:hanging="1440"/>
        <w:rPr>
          <w:rFonts w:ascii="Arial" w:hAnsi="Arial" w:cs="Arial"/>
          <w:sz w:val="20"/>
          <w:szCs w:val="20"/>
        </w:rPr>
      </w:pPr>
      <w:r w:rsidRPr="00A005F3">
        <w:rPr>
          <w:rFonts w:ascii="Arial" w:hAnsi="Arial" w:cs="Arial"/>
          <w:sz w:val="20"/>
          <w:szCs w:val="20"/>
        </w:rPr>
        <w:t>Vision Screening:</w:t>
      </w:r>
      <w:r w:rsidRPr="00A005F3">
        <w:rPr>
          <w:rFonts w:ascii="Arial" w:hAnsi="Arial" w:cs="Arial"/>
          <w:i/>
          <w:sz w:val="20"/>
          <w:szCs w:val="20"/>
        </w:rPr>
        <w:t>(Near)</w:t>
      </w:r>
      <w:r>
        <w:rPr>
          <w:rFonts w:ascii="Arial" w:hAnsi="Arial" w:cs="Arial"/>
          <w:sz w:val="20"/>
          <w:szCs w:val="20"/>
        </w:rPr>
        <w:t xml:space="preserve"> Date: ___/____/____</w:t>
      </w:r>
      <w:r>
        <w:rPr>
          <w:rFonts w:ascii="Arial" w:hAnsi="Arial" w:cs="Arial"/>
          <w:sz w:val="20"/>
          <w:szCs w:val="20"/>
        </w:rPr>
        <w:tab/>
        <w:t xml:space="preserve">      Pass ____ Fail 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:rsidR="00274995" w:rsidRPr="00A005F3" w:rsidRDefault="00274995" w:rsidP="00D97DD6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A005F3">
        <w:rPr>
          <w:rFonts w:ascii="Arial" w:hAnsi="Arial" w:cs="Arial"/>
          <w:i/>
          <w:sz w:val="20"/>
          <w:szCs w:val="20"/>
        </w:rPr>
        <w:t>(Far)</w:t>
      </w:r>
      <w:r w:rsidRPr="00A005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Pr="00A005F3">
        <w:rPr>
          <w:rFonts w:ascii="Arial" w:hAnsi="Arial" w:cs="Arial"/>
          <w:sz w:val="20"/>
          <w:szCs w:val="20"/>
        </w:rPr>
        <w:t xml:space="preserve">Date: ___/___/_____    </w:t>
      </w:r>
      <w:r w:rsidRPr="00A005F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Pr="00A005F3">
        <w:rPr>
          <w:rFonts w:ascii="Arial" w:hAnsi="Arial" w:cs="Arial"/>
          <w:sz w:val="20"/>
          <w:szCs w:val="20"/>
        </w:rPr>
        <w:t>Pass _____</w:t>
      </w:r>
      <w:r w:rsidRPr="00A005F3">
        <w:rPr>
          <w:rFonts w:ascii="Arial" w:hAnsi="Arial" w:cs="Arial"/>
          <w:sz w:val="20"/>
          <w:szCs w:val="20"/>
        </w:rPr>
        <w:tab/>
        <w:t>Fail _____</w:t>
      </w:r>
    </w:p>
    <w:p w:rsidR="00274995" w:rsidRPr="002611EF" w:rsidRDefault="00274995" w:rsidP="00D97DD6">
      <w:pPr>
        <w:rPr>
          <w:rFonts w:ascii="Arial" w:hAnsi="Arial" w:cs="Arial"/>
        </w:rPr>
      </w:pPr>
      <w:r>
        <w:rPr>
          <w:noProof/>
        </w:rPr>
        <w:pict>
          <v:line id="Straight Connector 2" o:spid="_x0000_s1026" style="position:absolute;z-index:251658240;visibility:visible" from="-.75pt,6.7pt" to="477.7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" strokeweight="3pt"/>
        </w:pict>
      </w:r>
    </w:p>
    <w:p w:rsidR="00274995" w:rsidRPr="00865BC2" w:rsidRDefault="00274995" w:rsidP="00D97DD6">
      <w:pPr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Student Record Review (</w:t>
      </w:r>
      <w:r>
        <w:rPr>
          <w:rFonts w:ascii="Arial" w:hAnsi="Arial" w:cs="Arial"/>
          <w:b/>
        </w:rPr>
        <w:t xml:space="preserve">current grades, </w:t>
      </w:r>
      <w:r w:rsidRPr="00865BC2">
        <w:rPr>
          <w:rFonts w:ascii="Arial" w:hAnsi="Arial" w:cs="Arial"/>
          <w:b/>
        </w:rPr>
        <w:t>attendance, discipline, state testing review, related services, prior referrals for services, etc.)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________________________________</w:t>
      </w:r>
    </w:p>
    <w:p w:rsidR="00274995" w:rsidRPr="002611EF" w:rsidRDefault="00274995" w:rsidP="00D97DD6">
      <w:pPr>
        <w:spacing w:line="360" w:lineRule="auto"/>
        <w:rPr>
          <w:rFonts w:ascii="Arial" w:hAnsi="Arial" w:cs="Arial"/>
        </w:rPr>
      </w:pPr>
      <w:r w:rsidRPr="002611EF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_________________________________</w:t>
      </w:r>
    </w:p>
    <w:p w:rsidR="00274995" w:rsidRDefault="00274995" w:rsidP="00D97DD6">
      <w:r>
        <w:rPr>
          <w:rFonts w:ascii="Arial" w:hAnsi="Arial" w:cs="Arial"/>
        </w:rPr>
        <w:t>________________________________________________________________________________</w:t>
      </w:r>
    </w:p>
    <w:p w:rsidR="00274995" w:rsidRDefault="00274995" w:rsidP="00284830">
      <w:pPr>
        <w:pBdr>
          <w:bottom w:val="single" w:sz="12" w:space="4" w:color="auto"/>
        </w:pBdr>
        <w:spacing w:before="240" w:line="276" w:lineRule="auto"/>
        <w:rPr>
          <w:rFonts w:ascii="Arial" w:hAnsi="Arial" w:cs="Arial"/>
        </w:rPr>
      </w:pPr>
    </w:p>
    <w:p w:rsidR="00274995" w:rsidRDefault="00274995" w:rsidP="00284830">
      <w:pPr>
        <w:pBdr>
          <w:bottom w:val="single" w:sz="12" w:space="4" w:color="auto"/>
        </w:pBdr>
        <w:spacing w:before="240" w:line="276" w:lineRule="auto"/>
        <w:rPr>
          <w:rFonts w:ascii="Arial" w:hAnsi="Arial" w:cs="Arial"/>
        </w:rPr>
      </w:pPr>
    </w:p>
    <w:p w:rsidR="00274995" w:rsidRPr="00865BC2" w:rsidRDefault="00274995" w:rsidP="00D97DD6">
      <w:pPr>
        <w:pBdr>
          <w:bottom w:val="single" w:sz="12" w:space="1" w:color="auto"/>
        </w:pBdr>
        <w:spacing w:before="240" w:line="276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Research-based accommodations implemented</w:t>
      </w:r>
      <w:r>
        <w:rPr>
          <w:rFonts w:ascii="Arial" w:hAnsi="Arial" w:cs="Arial"/>
          <w:b/>
        </w:rPr>
        <w:t xml:space="preserve"> prior to referral</w:t>
      </w:r>
      <w:r w:rsidRPr="00865BC2">
        <w:rPr>
          <w:rFonts w:ascii="Arial" w:hAnsi="Arial" w:cs="Arial"/>
          <w:b/>
        </w:rPr>
        <w:t xml:space="preserve">:  </w:t>
      </w:r>
    </w:p>
    <w:p w:rsidR="00274995" w:rsidRDefault="00274995" w:rsidP="00D97DD6">
      <w:pPr>
        <w:pBdr>
          <w:bottom w:val="single" w:sz="12" w:space="1" w:color="auto"/>
        </w:pBd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 ________________________________________________________________________________ </w:t>
      </w:r>
    </w:p>
    <w:p w:rsidR="00274995" w:rsidRPr="00BA34E9" w:rsidRDefault="00274995" w:rsidP="00D97DD6">
      <w:pPr>
        <w:pBdr>
          <w:bottom w:val="single" w:sz="12" w:space="1" w:color="auto"/>
        </w:pBdr>
        <w:spacing w:before="240" w:line="276" w:lineRule="auto"/>
      </w:pPr>
      <w:r>
        <w:rPr>
          <w:rFonts w:ascii="Arial" w:hAnsi="Arial" w:cs="Arial"/>
        </w:rPr>
        <w:t>2.  ________________________________________________________________________________</w:t>
      </w:r>
    </w:p>
    <w:p w:rsidR="00274995" w:rsidRPr="00BA34E9" w:rsidRDefault="00274995" w:rsidP="00D97DD6">
      <w:pPr>
        <w:pBdr>
          <w:bottom w:val="single" w:sz="12" w:space="1" w:color="auto"/>
        </w:pBdr>
        <w:spacing w:before="240" w:line="276" w:lineRule="auto"/>
      </w:pPr>
      <w:r>
        <w:rPr>
          <w:rFonts w:ascii="Arial" w:hAnsi="Arial" w:cs="Arial"/>
        </w:rPr>
        <w:t>3.  ________________________________________________________________________________</w:t>
      </w:r>
    </w:p>
    <w:p w:rsidR="00274995" w:rsidRPr="00BA34E9" w:rsidRDefault="00274995" w:rsidP="00D97DD6">
      <w:pPr>
        <w:pBdr>
          <w:bottom w:val="single" w:sz="12" w:space="1" w:color="auto"/>
        </w:pBdr>
        <w:spacing w:before="240" w:line="276" w:lineRule="auto"/>
      </w:pPr>
      <w:r>
        <w:rPr>
          <w:rFonts w:ascii="Arial" w:hAnsi="Arial" w:cs="Arial"/>
        </w:rPr>
        <w:t>4.  ________________________________________________________________________________</w:t>
      </w: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Pr="00865BC2" w:rsidRDefault="00274995" w:rsidP="00284830">
      <w:pPr>
        <w:spacing w:after="120"/>
        <w:rPr>
          <w:rFonts w:ascii="Arial" w:hAnsi="Arial" w:cs="Arial"/>
          <w:b/>
        </w:rPr>
      </w:pPr>
    </w:p>
    <w:p w:rsidR="00274995" w:rsidRDefault="00274995" w:rsidP="00284830">
      <w:pPr>
        <w:spacing w:after="120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PST team recommendation:</w:t>
      </w:r>
      <w:r>
        <w:rPr>
          <w:rFonts w:ascii="Arial" w:hAnsi="Arial" w:cs="Arial"/>
        </w:rPr>
        <w:t xml:space="preserve">  ________________________________________________________________________________</w:t>
      </w:r>
    </w:p>
    <w:p w:rsidR="00274995" w:rsidRDefault="00274995" w:rsidP="0028483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274995" w:rsidRDefault="00274995" w:rsidP="0028483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274995" w:rsidRDefault="00274995" w:rsidP="0028483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</w:t>
      </w:r>
    </w:p>
    <w:p w:rsidR="00274995" w:rsidRDefault="00274995" w:rsidP="00284830">
      <w:pPr>
        <w:spacing w:after="120"/>
        <w:rPr>
          <w:rFonts w:ascii="Arial" w:hAnsi="Arial" w:cs="Arial"/>
        </w:rPr>
      </w:pPr>
    </w:p>
    <w:p w:rsidR="00274995" w:rsidRDefault="00274995" w:rsidP="00284830">
      <w:pPr>
        <w:spacing w:after="120"/>
        <w:rPr>
          <w:rFonts w:ascii="Arial" w:hAnsi="Arial" w:cs="Arial"/>
        </w:rPr>
      </w:pPr>
    </w:p>
    <w:p w:rsidR="00274995" w:rsidRDefault="00274995" w:rsidP="00284830">
      <w:pPr>
        <w:tabs>
          <w:tab w:val="left" w:pos="0"/>
        </w:tabs>
        <w:spacing w:after="120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If accepted for RTI, date plan initiated:</w:t>
      </w:r>
      <w:r>
        <w:rPr>
          <w:rFonts w:ascii="Arial" w:hAnsi="Arial" w:cs="Arial"/>
        </w:rPr>
        <w:t xml:space="preserve"> ______________________</w:t>
      </w:r>
    </w:p>
    <w:p w:rsidR="00274995" w:rsidRPr="00865BC2" w:rsidRDefault="00274995" w:rsidP="00284830">
      <w:pPr>
        <w:tabs>
          <w:tab w:val="left" w:pos="0"/>
        </w:tabs>
        <w:spacing w:after="120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Student will participate in Tier ____ instruction</w:t>
      </w:r>
    </w:p>
    <w:p w:rsidR="00274995" w:rsidRDefault="00274995" w:rsidP="00284830">
      <w:pPr>
        <w:tabs>
          <w:tab w:val="left" w:pos="0"/>
        </w:tabs>
        <w:spacing w:after="120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Next meeting for progress monitoring:</w:t>
      </w:r>
      <w:r>
        <w:rPr>
          <w:rFonts w:ascii="Arial" w:hAnsi="Arial" w:cs="Arial"/>
        </w:rPr>
        <w:t xml:space="preserve"> _______________________ </w:t>
      </w: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Default="00274995" w:rsidP="00D97DD6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:rsidR="00274995" w:rsidRPr="00FB7526" w:rsidRDefault="00274995" w:rsidP="002848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EUFAULA CITY SCHOOLS</w:t>
      </w:r>
    </w:p>
    <w:p w:rsidR="00274995" w:rsidRPr="002611EF" w:rsidRDefault="00274995" w:rsidP="0035365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Response to Instruction/Intervention Plan</w:t>
      </w:r>
    </w:p>
    <w:p w:rsidR="00274995" w:rsidRDefault="00274995" w:rsidP="00284830">
      <w:pPr>
        <w:spacing w:after="120"/>
        <w:ind w:firstLine="720"/>
        <w:rPr>
          <w:rFonts w:ascii="Arial" w:hAnsi="Arial" w:cs="Arial"/>
        </w:rPr>
      </w:pPr>
    </w:p>
    <w:p w:rsidR="00274995" w:rsidRPr="00766FB7" w:rsidRDefault="00274995" w:rsidP="00284830">
      <w:pPr>
        <w:tabs>
          <w:tab w:val="left" w:pos="0"/>
        </w:tabs>
        <w:spacing w:after="120"/>
        <w:rPr>
          <w:rFonts w:ascii="Arial" w:hAnsi="Arial" w:cs="Arial"/>
        </w:rPr>
      </w:pP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Student’s Legal Name</w:t>
      </w:r>
      <w:r w:rsidRPr="004736A7">
        <w:rPr>
          <w:rFonts w:ascii="Arial" w:hAnsi="Arial" w:cs="Arial"/>
        </w:rPr>
        <w:t>:_____</w:t>
      </w:r>
      <w:r>
        <w:rPr>
          <w:rFonts w:ascii="Arial" w:hAnsi="Arial" w:cs="Arial"/>
        </w:rPr>
        <w:t>__</w:t>
      </w:r>
      <w:r w:rsidRPr="004736A7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___________    </w:t>
      </w:r>
      <w:r w:rsidRPr="00865BC2">
        <w:rPr>
          <w:rFonts w:ascii="Arial" w:hAnsi="Arial" w:cs="Arial"/>
          <w:b/>
        </w:rPr>
        <w:t>DOB:</w:t>
      </w:r>
      <w:r w:rsidRPr="004736A7">
        <w:rPr>
          <w:rFonts w:ascii="Arial" w:hAnsi="Arial" w:cs="Arial"/>
        </w:rPr>
        <w:t xml:space="preserve"> ____</w:t>
      </w:r>
      <w:r>
        <w:rPr>
          <w:rFonts w:ascii="Arial" w:hAnsi="Arial" w:cs="Arial"/>
        </w:rPr>
        <w:t>______</w:t>
      </w:r>
      <w:r w:rsidRPr="004736A7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 </w:t>
      </w:r>
    </w:p>
    <w:p w:rsidR="00274995" w:rsidRPr="00865BC2" w:rsidRDefault="00274995" w:rsidP="004F35AD">
      <w:pPr>
        <w:spacing w:after="120" w:line="360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Student will receive Tier _______ instruction for ______ minutes daily.</w:t>
      </w: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Research-based interventions to be implemented:</w:t>
      </w:r>
      <w:r>
        <w:rPr>
          <w:rFonts w:ascii="Arial" w:hAnsi="Arial" w:cs="Arial"/>
        </w:rPr>
        <w:t xml:space="preserve"> 1.______________________________________________________________________</w:t>
      </w: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2.______________________________________________________________________</w:t>
      </w: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3.______________________________________________________________________</w:t>
      </w: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4.______________________________________________________________________</w:t>
      </w:r>
    </w:p>
    <w:p w:rsidR="00274995" w:rsidRDefault="00274995" w:rsidP="004F35A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5.______________________________________________________________________</w:t>
      </w:r>
    </w:p>
    <w:p w:rsidR="00274995" w:rsidRDefault="00274995" w:rsidP="004F35AD">
      <w:pPr>
        <w:spacing w:line="360" w:lineRule="auto"/>
        <w:rPr>
          <w:rFonts w:ascii="Arial" w:hAnsi="Arial" w:cs="Arial"/>
          <w:b/>
        </w:rPr>
      </w:pPr>
    </w:p>
    <w:p w:rsidR="00274995" w:rsidRDefault="00274995" w:rsidP="004F35AD">
      <w:pPr>
        <w:spacing w:line="360" w:lineRule="auto"/>
        <w:rPr>
          <w:rFonts w:ascii="Arial" w:hAnsi="Arial" w:cs="Arial"/>
        </w:rPr>
      </w:pPr>
      <w:r w:rsidRPr="00865BC2">
        <w:rPr>
          <w:rFonts w:ascii="Arial" w:hAnsi="Arial" w:cs="Arial"/>
          <w:b/>
        </w:rPr>
        <w:t>GOAL:</w:t>
      </w:r>
      <w:r>
        <w:rPr>
          <w:rFonts w:ascii="Arial" w:hAnsi="Arial" w:cs="Arial"/>
        </w:rPr>
        <w:t xml:space="preserve">  Consistently over the next four weeks, the student will be able to ____________________</w:t>
      </w:r>
      <w:r w:rsidRPr="004736A7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_______________________________ </w:t>
      </w:r>
    </w:p>
    <w:p w:rsidR="00274995" w:rsidRDefault="00274995" w:rsidP="0047432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as evidenced by _________________________________. Intervention will be provided by __________________________ during Tier ___ instructional time.</w:t>
      </w:r>
    </w:p>
    <w:p w:rsidR="00274995" w:rsidRPr="0047432D" w:rsidRDefault="00274995" w:rsidP="0047432D">
      <w:pPr>
        <w:spacing w:line="360" w:lineRule="auto"/>
        <w:rPr>
          <w:rFonts w:ascii="Arial" w:hAnsi="Arial" w:cs="Arial"/>
        </w:rPr>
      </w:pPr>
    </w:p>
    <w:p w:rsidR="00274995" w:rsidRPr="00865BC2" w:rsidRDefault="00274995" w:rsidP="004736A7">
      <w:pPr>
        <w:jc w:val="center"/>
        <w:rPr>
          <w:rFonts w:ascii="KG Primary Penmanship 2" w:hAnsi="KG Primary Penmanship 2"/>
          <w:sz w:val="36"/>
          <w:szCs w:val="36"/>
        </w:rPr>
      </w:pPr>
      <w:r w:rsidRPr="00865BC2">
        <w:rPr>
          <w:rFonts w:ascii="KG Primary Penmanship 2" w:hAnsi="KG Primary Penmanship 2"/>
          <w:sz w:val="36"/>
          <w:szCs w:val="36"/>
        </w:rPr>
        <w:t>Progress Monitoring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29"/>
        <w:gridCol w:w="2275"/>
        <w:gridCol w:w="1716"/>
        <w:gridCol w:w="2025"/>
        <w:gridCol w:w="1950"/>
      </w:tblGrid>
      <w:tr w:rsidR="00274995" w:rsidRPr="005826E9" w:rsidTr="00C43023">
        <w:trPr>
          <w:trHeight w:val="669"/>
        </w:trPr>
        <w:tc>
          <w:tcPr>
            <w:tcW w:w="2829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</w:p>
        </w:tc>
        <w:tc>
          <w:tcPr>
            <w:tcW w:w="2275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Assessment Utilized</w:t>
            </w:r>
          </w:p>
        </w:tc>
        <w:tc>
          <w:tcPr>
            <w:tcW w:w="1716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 xml:space="preserve">Target </w:t>
            </w: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Score</w:t>
            </w:r>
          </w:p>
        </w:tc>
        <w:tc>
          <w:tcPr>
            <w:tcW w:w="2025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 xml:space="preserve">Student’s </w:t>
            </w: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Score</w:t>
            </w:r>
          </w:p>
        </w:tc>
        <w:tc>
          <w:tcPr>
            <w:tcW w:w="195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Intervention Provided</w:t>
            </w:r>
          </w:p>
        </w:tc>
      </w:tr>
      <w:tr w:rsidR="00274995" w:rsidRPr="005826E9" w:rsidTr="00C43023">
        <w:trPr>
          <w:trHeight w:val="677"/>
        </w:trPr>
        <w:tc>
          <w:tcPr>
            <w:tcW w:w="2829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Date_____________</w:t>
            </w:r>
          </w:p>
        </w:tc>
        <w:tc>
          <w:tcPr>
            <w:tcW w:w="2275" w:type="dxa"/>
            <w:vAlign w:val="center"/>
          </w:tcPr>
          <w:p w:rsidR="00274995" w:rsidRPr="00C43023" w:rsidRDefault="00274995" w:rsidP="00C4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2025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M   T   W   T   F</w:t>
            </w:r>
          </w:p>
        </w:tc>
      </w:tr>
      <w:tr w:rsidR="00274995" w:rsidRPr="005826E9" w:rsidTr="00C43023">
        <w:trPr>
          <w:trHeight w:val="669"/>
        </w:trPr>
        <w:tc>
          <w:tcPr>
            <w:tcW w:w="2829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Date_____________</w:t>
            </w:r>
          </w:p>
        </w:tc>
        <w:tc>
          <w:tcPr>
            <w:tcW w:w="2275" w:type="dxa"/>
            <w:vAlign w:val="center"/>
          </w:tcPr>
          <w:p w:rsidR="00274995" w:rsidRPr="00C43023" w:rsidRDefault="00274995" w:rsidP="00C4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2025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M   T   W   T   F</w:t>
            </w:r>
          </w:p>
        </w:tc>
      </w:tr>
      <w:tr w:rsidR="00274995" w:rsidRPr="005826E9" w:rsidTr="00C43023">
        <w:trPr>
          <w:trHeight w:val="669"/>
        </w:trPr>
        <w:tc>
          <w:tcPr>
            <w:tcW w:w="2829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Date_____________</w:t>
            </w:r>
          </w:p>
        </w:tc>
        <w:tc>
          <w:tcPr>
            <w:tcW w:w="2275" w:type="dxa"/>
            <w:vAlign w:val="center"/>
          </w:tcPr>
          <w:p w:rsidR="00274995" w:rsidRPr="00C43023" w:rsidRDefault="00274995" w:rsidP="00C4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2025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M   T   W   T   F</w:t>
            </w:r>
          </w:p>
        </w:tc>
      </w:tr>
      <w:tr w:rsidR="00274995" w:rsidRPr="005826E9" w:rsidTr="00C43023">
        <w:trPr>
          <w:trHeight w:val="677"/>
        </w:trPr>
        <w:tc>
          <w:tcPr>
            <w:tcW w:w="2829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</w:p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Date_____________</w:t>
            </w:r>
          </w:p>
        </w:tc>
        <w:tc>
          <w:tcPr>
            <w:tcW w:w="2275" w:type="dxa"/>
            <w:vAlign w:val="center"/>
          </w:tcPr>
          <w:p w:rsidR="00274995" w:rsidRPr="00C43023" w:rsidRDefault="00274995" w:rsidP="00C43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6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2025" w:type="dxa"/>
          </w:tcPr>
          <w:p w:rsidR="00274995" w:rsidRPr="00C43023" w:rsidRDefault="00274995" w:rsidP="00770DC1">
            <w:pPr>
              <w:rPr>
                <w:rFonts w:ascii="KG Primary Penmanship 2" w:hAnsi="KG Primary Penmanship 2"/>
                <w:sz w:val="52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8"/>
                <w:szCs w:val="22"/>
              </w:rPr>
            </w:pPr>
            <w:r w:rsidRPr="00C43023">
              <w:rPr>
                <w:rFonts w:ascii="KG Primary Penmanship 2" w:hAnsi="KG Primary Penmanship 2"/>
                <w:sz w:val="28"/>
                <w:szCs w:val="22"/>
              </w:rPr>
              <w:t>M   T   W   T   F</w:t>
            </w:r>
          </w:p>
        </w:tc>
      </w:tr>
    </w:tbl>
    <w:p w:rsidR="00274995" w:rsidRPr="005826E9" w:rsidRDefault="00274995" w:rsidP="004736A7">
      <w:pPr>
        <w:rPr>
          <w:rFonts w:ascii="KG Primary Penmanship 2" w:hAnsi="KG Primary Penmanship 2"/>
        </w:rPr>
      </w:pPr>
    </w:p>
    <w:p w:rsidR="00274995" w:rsidRDefault="00274995" w:rsidP="004F35AD">
      <w:pPr>
        <w:jc w:val="center"/>
        <w:rPr>
          <w:rFonts w:ascii="KG Primary Penmanship 2" w:hAnsi="KG Primary Penmanship 2"/>
          <w:sz w:val="40"/>
        </w:rPr>
      </w:pPr>
    </w:p>
    <w:p w:rsidR="00274995" w:rsidRDefault="00274995" w:rsidP="004F35AD">
      <w:pPr>
        <w:jc w:val="center"/>
        <w:rPr>
          <w:rFonts w:ascii="KG Primary Penmanship 2" w:hAnsi="KG Primary Penmanship 2"/>
          <w:sz w:val="40"/>
        </w:rPr>
      </w:pPr>
    </w:p>
    <w:p w:rsidR="00274995" w:rsidRDefault="00274995" w:rsidP="004F35AD">
      <w:pPr>
        <w:jc w:val="center"/>
        <w:rPr>
          <w:rFonts w:ascii="KG Primary Penmanship 2" w:hAnsi="KG Primary Penmanship 2"/>
          <w:sz w:val="40"/>
        </w:rPr>
      </w:pPr>
    </w:p>
    <w:p w:rsidR="00274995" w:rsidRDefault="00274995" w:rsidP="004F35AD">
      <w:pPr>
        <w:jc w:val="center"/>
        <w:rPr>
          <w:rFonts w:ascii="KG Primary Penmanship 2" w:hAnsi="KG Primary Penmanship 2"/>
          <w:sz w:val="40"/>
        </w:rPr>
      </w:pPr>
    </w:p>
    <w:p w:rsidR="00274995" w:rsidRDefault="00274995" w:rsidP="004F35AD">
      <w:pPr>
        <w:jc w:val="center"/>
        <w:rPr>
          <w:rFonts w:ascii="KG Primary Penmanship 2" w:hAnsi="KG Primary Penmanship 2"/>
          <w:sz w:val="40"/>
        </w:rPr>
      </w:pPr>
    </w:p>
    <w:p w:rsidR="00274995" w:rsidRDefault="00274995" w:rsidP="0035365C">
      <w:pPr>
        <w:ind w:left="7920" w:firstLine="720"/>
        <w:rPr>
          <w:rFonts w:ascii="KG Primary Penmanship 2" w:hAnsi="KG Primary Penmanship 2"/>
          <w:sz w:val="28"/>
          <w:szCs w:val="28"/>
        </w:rPr>
      </w:pPr>
      <w:r w:rsidRPr="0035365C">
        <w:rPr>
          <w:rFonts w:ascii="KG Primary Penmanship 2" w:hAnsi="KG Primary Penmanship 2"/>
          <w:sz w:val="28"/>
          <w:szCs w:val="28"/>
        </w:rPr>
        <w:t>RTI plan, pg. 2</w:t>
      </w:r>
    </w:p>
    <w:p w:rsidR="00274995" w:rsidRPr="0035365C" w:rsidRDefault="00274995" w:rsidP="0035365C">
      <w:pPr>
        <w:ind w:left="7920" w:firstLine="720"/>
        <w:rPr>
          <w:rFonts w:ascii="KG Primary Penmanship 2" w:hAnsi="KG Primary Penmanship 2"/>
          <w:sz w:val="28"/>
          <w:szCs w:val="28"/>
        </w:rPr>
      </w:pPr>
    </w:p>
    <w:p w:rsidR="00274995" w:rsidRPr="00865BC2" w:rsidRDefault="00274995" w:rsidP="004F35AD">
      <w:pPr>
        <w:jc w:val="center"/>
        <w:rPr>
          <w:rFonts w:ascii="KG Primary Penmanship 2" w:hAnsi="KG Primary Penmanship 2"/>
          <w:sz w:val="36"/>
          <w:szCs w:val="36"/>
        </w:rPr>
      </w:pPr>
      <w:r w:rsidRPr="00865BC2">
        <w:rPr>
          <w:rFonts w:ascii="KG Primary Penmanship 2" w:hAnsi="KG Primary Penmanship 2"/>
          <w:sz w:val="36"/>
          <w:szCs w:val="36"/>
        </w:rPr>
        <w:t>Student Progress Graph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2"/>
        <w:gridCol w:w="2300"/>
        <w:gridCol w:w="2497"/>
        <w:gridCol w:w="2497"/>
        <w:gridCol w:w="2097"/>
      </w:tblGrid>
      <w:tr w:rsidR="00274995" w:rsidRPr="007043B5" w:rsidTr="00C43023">
        <w:trPr>
          <w:trHeight w:val="439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39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47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181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370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393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39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47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39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C43023">
        <w:trPr>
          <w:trHeight w:val="439"/>
        </w:trPr>
        <w:tc>
          <w:tcPr>
            <w:tcW w:w="842" w:type="dxa"/>
            <w:vAlign w:val="center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38"/>
                <w:szCs w:val="22"/>
              </w:rPr>
            </w:pPr>
          </w:p>
        </w:tc>
      </w:tr>
      <w:tr w:rsidR="00274995" w:rsidRPr="007043B5" w:rsidTr="00865BC2">
        <w:trPr>
          <w:trHeight w:val="70"/>
        </w:trPr>
        <w:tc>
          <w:tcPr>
            <w:tcW w:w="842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6"/>
                <w:szCs w:val="22"/>
              </w:rPr>
            </w:pPr>
          </w:p>
        </w:tc>
        <w:tc>
          <w:tcPr>
            <w:tcW w:w="2300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6"/>
                <w:szCs w:val="22"/>
              </w:rPr>
            </w:pPr>
            <w:r w:rsidRPr="00C43023">
              <w:rPr>
                <w:rFonts w:ascii="KG Primary Penmanship 2" w:hAnsi="KG Primary Penmanship 2"/>
                <w:sz w:val="26"/>
                <w:szCs w:val="22"/>
              </w:rPr>
              <w:t>week 1</w:t>
            </w: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6"/>
                <w:szCs w:val="22"/>
              </w:rPr>
            </w:pPr>
            <w:r w:rsidRPr="00C43023">
              <w:rPr>
                <w:rFonts w:ascii="KG Primary Penmanship 2" w:hAnsi="KG Primary Penmanship 2"/>
                <w:sz w:val="26"/>
                <w:szCs w:val="22"/>
              </w:rPr>
              <w:t>week 2</w:t>
            </w:r>
          </w:p>
        </w:tc>
        <w:tc>
          <w:tcPr>
            <w:tcW w:w="24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6"/>
                <w:szCs w:val="22"/>
              </w:rPr>
            </w:pPr>
            <w:r w:rsidRPr="00C43023">
              <w:rPr>
                <w:rFonts w:ascii="KG Primary Penmanship 2" w:hAnsi="KG Primary Penmanship 2"/>
                <w:sz w:val="26"/>
                <w:szCs w:val="22"/>
              </w:rPr>
              <w:t>week 3</w:t>
            </w:r>
          </w:p>
        </w:tc>
        <w:tc>
          <w:tcPr>
            <w:tcW w:w="2097" w:type="dxa"/>
          </w:tcPr>
          <w:p w:rsidR="00274995" w:rsidRPr="00C43023" w:rsidRDefault="00274995" w:rsidP="00C43023">
            <w:pPr>
              <w:jc w:val="center"/>
              <w:rPr>
                <w:rFonts w:ascii="KG Primary Penmanship 2" w:hAnsi="KG Primary Penmanship 2"/>
                <w:sz w:val="26"/>
                <w:szCs w:val="22"/>
              </w:rPr>
            </w:pPr>
            <w:r w:rsidRPr="00C43023">
              <w:rPr>
                <w:rFonts w:ascii="KG Primary Penmanship 2" w:hAnsi="KG Primary Penmanship 2"/>
                <w:sz w:val="26"/>
                <w:szCs w:val="22"/>
              </w:rPr>
              <w:t>week 4</w:t>
            </w:r>
          </w:p>
        </w:tc>
      </w:tr>
    </w:tbl>
    <w:p w:rsidR="00274995" w:rsidRDefault="00274995" w:rsidP="004F35AD">
      <w:pPr>
        <w:jc w:val="center"/>
        <w:rPr>
          <w:rFonts w:ascii="Arial" w:hAnsi="Arial" w:cs="Arial"/>
        </w:rPr>
      </w:pPr>
    </w:p>
    <w:p w:rsidR="00274995" w:rsidRDefault="00274995" w:rsidP="004736A7">
      <w:pPr>
        <w:rPr>
          <w:rFonts w:ascii="Arial" w:hAnsi="Arial" w:cs="Arial"/>
        </w:rPr>
      </w:pPr>
    </w:p>
    <w:p w:rsidR="00274995" w:rsidRPr="00865BC2" w:rsidRDefault="00274995" w:rsidP="004736A7">
      <w:pPr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Progress Report Sent to Parent (dates)</w:t>
      </w:r>
    </w:p>
    <w:p w:rsidR="00274995" w:rsidRDefault="00274995" w:rsidP="004736A7">
      <w:pPr>
        <w:rPr>
          <w:rFonts w:ascii="Arial" w:hAnsi="Arial" w:cs="Arial"/>
        </w:rPr>
      </w:pPr>
    </w:p>
    <w:p w:rsidR="00274995" w:rsidRDefault="00274995" w:rsidP="0035365C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_______________             _______________          _______________            _______________</w:t>
      </w:r>
    </w:p>
    <w:p w:rsidR="00274995" w:rsidRDefault="00274995" w:rsidP="004736A7">
      <w:pPr>
        <w:rPr>
          <w:rFonts w:ascii="Arial" w:hAnsi="Arial" w:cs="Arial"/>
        </w:rPr>
      </w:pPr>
    </w:p>
    <w:p w:rsidR="00274995" w:rsidRDefault="00274995" w:rsidP="004F35AD">
      <w:pPr>
        <w:spacing w:line="360" w:lineRule="auto"/>
        <w:rPr>
          <w:rFonts w:ascii="Arial" w:hAnsi="Arial" w:cs="Arial"/>
        </w:rPr>
      </w:pPr>
    </w:p>
    <w:p w:rsidR="00274995" w:rsidRPr="00865BC2" w:rsidRDefault="00274995" w:rsidP="004F35AD">
      <w:pPr>
        <w:spacing w:line="360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Over the course of the four week period listed, the progress monitoring data showed the following:</w:t>
      </w:r>
      <w:r>
        <w:rPr>
          <w:rFonts w:ascii="Arial" w:hAnsi="Arial" w:cs="Arial"/>
          <w:b/>
        </w:rPr>
        <w:t xml:space="preserve"> (check one)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______Goal was met-or-_______Progress was made toward goal-or-_______Regression shown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</w:p>
    <w:p w:rsidR="00274995" w:rsidRPr="00865BC2" w:rsidRDefault="00274995" w:rsidP="00C61FD3">
      <w:pPr>
        <w:spacing w:line="360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 xml:space="preserve">Interventions to be continued:  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2,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</w:p>
    <w:p w:rsidR="00274995" w:rsidRPr="00865BC2" w:rsidRDefault="00274995" w:rsidP="00C61FD3">
      <w:pPr>
        <w:spacing w:line="360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New interventions to be implemented: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</w:p>
    <w:p w:rsidR="00274995" w:rsidRDefault="00274995" w:rsidP="00C61FD3">
      <w:pPr>
        <w:spacing w:line="360" w:lineRule="auto"/>
        <w:rPr>
          <w:rFonts w:ascii="Arial" w:hAnsi="Arial" w:cs="Arial"/>
        </w:rPr>
      </w:pPr>
    </w:p>
    <w:p w:rsidR="00274995" w:rsidRDefault="00274995" w:rsidP="00C61FD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</w:p>
    <w:p w:rsidR="00274995" w:rsidRDefault="00274995" w:rsidP="0035365C">
      <w:pPr>
        <w:ind w:left="7920" w:firstLine="720"/>
        <w:jc w:val="both"/>
        <w:rPr>
          <w:rFonts w:ascii="KG Primary Penmanship 2" w:hAnsi="KG Primary Penmanship 2"/>
          <w:sz w:val="28"/>
          <w:szCs w:val="28"/>
        </w:rPr>
      </w:pPr>
      <w:r w:rsidRPr="0035365C">
        <w:rPr>
          <w:rFonts w:ascii="KG Primary Penmanship 2" w:hAnsi="KG Primary Penmanship 2"/>
          <w:sz w:val="28"/>
          <w:szCs w:val="28"/>
        </w:rPr>
        <w:t>RTI plan, pg. 3</w:t>
      </w:r>
    </w:p>
    <w:p w:rsidR="00274995" w:rsidRPr="0035365C" w:rsidRDefault="00274995" w:rsidP="0035365C">
      <w:pPr>
        <w:ind w:left="7920" w:firstLine="720"/>
        <w:jc w:val="both"/>
        <w:rPr>
          <w:rFonts w:ascii="KG Primary Penmanship 2" w:hAnsi="KG Primary Penmanship 2"/>
          <w:sz w:val="28"/>
          <w:szCs w:val="28"/>
        </w:rPr>
      </w:pPr>
    </w:p>
    <w:p w:rsidR="00274995" w:rsidRDefault="0027499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Name: _______________________________________ Date: ___________________________ </w:t>
      </w:r>
    </w:p>
    <w:p w:rsidR="00274995" w:rsidRDefault="0027499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Meeting Notes: _________________________________________________________________</w:t>
      </w:r>
    </w:p>
    <w:p w:rsidR="00274995" w:rsidRDefault="0027499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Default="00274995" w:rsidP="00D97DD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:rsidR="00274995" w:rsidRPr="00865BC2" w:rsidRDefault="00274995" w:rsidP="00C61FD3">
      <w:pPr>
        <w:spacing w:line="360" w:lineRule="auto"/>
        <w:rPr>
          <w:rFonts w:ascii="Arial" w:hAnsi="Arial" w:cs="Arial"/>
          <w:b/>
        </w:rPr>
      </w:pPr>
      <w:r w:rsidRPr="00865BC2">
        <w:rPr>
          <w:rFonts w:ascii="Arial" w:hAnsi="Arial" w:cs="Arial"/>
          <w:b/>
        </w:rPr>
        <w:t>Signatures and date: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97"/>
        <w:gridCol w:w="2698"/>
        <w:gridCol w:w="2697"/>
        <w:gridCol w:w="2698"/>
      </w:tblGrid>
      <w:tr w:rsidR="00274995" w:rsidRPr="00D97DD6" w:rsidTr="008D5CA2">
        <w:tc>
          <w:tcPr>
            <w:tcW w:w="2697" w:type="dxa"/>
          </w:tcPr>
          <w:p w:rsidR="00274995" w:rsidRPr="00865BC2" w:rsidRDefault="00274995" w:rsidP="00865B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BC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698" w:type="dxa"/>
          </w:tcPr>
          <w:p w:rsidR="00274995" w:rsidRPr="00865BC2" w:rsidRDefault="00274995" w:rsidP="00865B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BC2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697" w:type="dxa"/>
          </w:tcPr>
          <w:p w:rsidR="00274995" w:rsidRPr="00865BC2" w:rsidRDefault="00274995" w:rsidP="00865B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BC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698" w:type="dxa"/>
          </w:tcPr>
          <w:p w:rsidR="00274995" w:rsidRPr="00865BC2" w:rsidRDefault="00274995" w:rsidP="00865BC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5BC2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="00274995" w:rsidRPr="00D97DD6" w:rsidTr="00F1325F"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274995" w:rsidRPr="00D97DD6" w:rsidTr="00F408A7"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274995" w:rsidRPr="00D97DD6" w:rsidTr="009E4155"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274995" w:rsidRPr="00D97DD6" w:rsidTr="00E26581"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274995" w:rsidRPr="00D97DD6" w:rsidTr="00B62353"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7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698" w:type="dxa"/>
          </w:tcPr>
          <w:p w:rsidR="00274995" w:rsidRPr="00C43023" w:rsidRDefault="00274995" w:rsidP="00C43023">
            <w:pPr>
              <w:spacing w:line="360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274995" w:rsidRPr="00C83A51" w:rsidRDefault="00274995" w:rsidP="0035365C">
      <w:pPr>
        <w:tabs>
          <w:tab w:val="left" w:pos="6287"/>
        </w:tabs>
      </w:pPr>
    </w:p>
    <w:sectPr w:rsidR="00274995" w:rsidRPr="00C83A51" w:rsidSect="00C61F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G Primary Penmanship 2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6A7"/>
    <w:rsid w:val="0006158A"/>
    <w:rsid w:val="00080278"/>
    <w:rsid w:val="000F2AF5"/>
    <w:rsid w:val="001217F3"/>
    <w:rsid w:val="002611EF"/>
    <w:rsid w:val="002669F3"/>
    <w:rsid w:val="00274995"/>
    <w:rsid w:val="00284830"/>
    <w:rsid w:val="0035365C"/>
    <w:rsid w:val="004736A7"/>
    <w:rsid w:val="0047432D"/>
    <w:rsid w:val="004F35AD"/>
    <w:rsid w:val="005826E9"/>
    <w:rsid w:val="005B0D5D"/>
    <w:rsid w:val="007043B5"/>
    <w:rsid w:val="00766FB7"/>
    <w:rsid w:val="00770DC1"/>
    <w:rsid w:val="00786002"/>
    <w:rsid w:val="00865BC2"/>
    <w:rsid w:val="008D5CA2"/>
    <w:rsid w:val="009E4155"/>
    <w:rsid w:val="00A005F3"/>
    <w:rsid w:val="00B62353"/>
    <w:rsid w:val="00BA34E9"/>
    <w:rsid w:val="00C43023"/>
    <w:rsid w:val="00C61FD3"/>
    <w:rsid w:val="00C62470"/>
    <w:rsid w:val="00C83A51"/>
    <w:rsid w:val="00D97DD6"/>
    <w:rsid w:val="00E26581"/>
    <w:rsid w:val="00EE5237"/>
    <w:rsid w:val="00F1325F"/>
    <w:rsid w:val="00F408A7"/>
    <w:rsid w:val="00F51107"/>
    <w:rsid w:val="00F713BA"/>
    <w:rsid w:val="00FB7526"/>
    <w:rsid w:val="00FC45D7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A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736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802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0278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D97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945</Words>
  <Characters>5390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EUFAULA CITY SCHOOLS</dc:title>
  <dc:subject/>
  <dc:creator>Traci Hill</dc:creator>
  <cp:keywords/>
  <dc:description/>
  <cp:lastModifiedBy>CreelL</cp:lastModifiedBy>
  <cp:revision>2</cp:revision>
  <cp:lastPrinted>2018-02-26T14:04:00Z</cp:lastPrinted>
  <dcterms:created xsi:type="dcterms:W3CDTF">2018-02-26T14:06:00Z</dcterms:created>
  <dcterms:modified xsi:type="dcterms:W3CDTF">2018-02-26T14:06:00Z</dcterms:modified>
</cp:coreProperties>
</file>