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C3F" w:rsidRDefault="005C266A"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-57150</wp:posOffset>
            </wp:positionV>
            <wp:extent cx="1666875" cy="1524000"/>
            <wp:effectExtent l="19050" t="0" r="9525" b="0"/>
            <wp:wrapNone/>
            <wp:docPr id="2" name="Picture 2" descr="TASD_Sheil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SD_Sheild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51A" w:rsidRDefault="0050251A"/>
    <w:p w:rsidR="005E0343" w:rsidRDefault="005E0343"/>
    <w:p w:rsidR="005E0343" w:rsidRDefault="005E0343"/>
    <w:p w:rsidR="005E0343" w:rsidRDefault="005E0343"/>
    <w:p w:rsidR="005E0343" w:rsidRDefault="005E0343"/>
    <w:p w:rsidR="005E0343" w:rsidRDefault="005E0343"/>
    <w:p w:rsidR="005E0343" w:rsidRDefault="00DC049C" w:rsidP="00DC049C">
      <w:r>
        <w:tab/>
      </w:r>
    </w:p>
    <w:p w:rsidR="005E0343" w:rsidRDefault="005E0343"/>
    <w:p w:rsidR="005C266A" w:rsidRDefault="005C266A" w:rsidP="00DC049C">
      <w:pPr>
        <w:outlineLvl w:val="0"/>
        <w:rPr>
          <w:rFonts w:ascii="Adobe Garamond Pro" w:hAnsi="Adobe Garamond Pro"/>
          <w:color w:val="000060"/>
          <w:sz w:val="14"/>
          <w:szCs w:val="14"/>
        </w:rPr>
      </w:pPr>
    </w:p>
    <w:p w:rsidR="005C266A" w:rsidRDefault="005C266A" w:rsidP="00DC049C">
      <w:pPr>
        <w:outlineLvl w:val="0"/>
        <w:rPr>
          <w:rFonts w:ascii="Adobe Garamond Pro" w:hAnsi="Adobe Garamond Pro"/>
          <w:color w:val="000060"/>
          <w:sz w:val="14"/>
          <w:szCs w:val="14"/>
        </w:rPr>
      </w:pPr>
    </w:p>
    <w:p w:rsidR="005E0343" w:rsidRPr="004D0CDC" w:rsidRDefault="006B5412" w:rsidP="00DC049C">
      <w:pPr>
        <w:outlineLvl w:val="0"/>
        <w:rPr>
          <w:rFonts w:ascii="Adobe Garamond Pro" w:hAnsi="Adobe Garamond Pro"/>
          <w:color w:val="000060"/>
          <w:sz w:val="14"/>
          <w:szCs w:val="14"/>
        </w:rPr>
      </w:pPr>
      <w:r>
        <w:rPr>
          <w:rFonts w:ascii="Adobe Garamond Pro" w:hAnsi="Adobe Garamond Pro"/>
          <w:noProof/>
          <w:color w:val="00006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39370</wp:posOffset>
                </wp:positionV>
                <wp:extent cx="5699760" cy="6757670"/>
                <wp:effectExtent l="0" t="1905" r="0" b="317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675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935" w:rsidRDefault="00993935" w:rsidP="002E68D7">
                            <w:pPr>
                              <w:pStyle w:val="Title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:rsidR="00993935" w:rsidRDefault="00D27BEA" w:rsidP="002E68D7">
                            <w:pPr>
                              <w:pStyle w:val="Title"/>
                              <w:jc w:val="left"/>
                              <w:rPr>
                                <w:b w:val="0"/>
                                <w:i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TAHS </w:t>
                            </w:r>
                            <w:r w:rsidR="00993935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Final Exam Schedule – SENIORS    </w:t>
                            </w:r>
                            <w:r w:rsidR="00993935">
                              <w:rPr>
                                <w:b w:val="0"/>
                                <w:i/>
                                <w:sz w:val="28"/>
                                <w:u w:val="single"/>
                              </w:rPr>
                              <w:t xml:space="preserve">May </w:t>
                            </w:r>
                            <w:r w:rsidR="00D707A5">
                              <w:rPr>
                                <w:b w:val="0"/>
                                <w:i/>
                                <w:sz w:val="28"/>
                                <w:u w:val="single"/>
                              </w:rPr>
                              <w:t>16, 17, 20</w:t>
                            </w:r>
                            <w:r w:rsidR="00210242">
                              <w:rPr>
                                <w:b w:val="0"/>
                                <w:i/>
                                <w:sz w:val="28"/>
                                <w:u w:val="single"/>
                              </w:rPr>
                              <w:t>, 202</w:t>
                            </w:r>
                            <w:r w:rsidR="00D707A5">
                              <w:rPr>
                                <w:b w:val="0"/>
                                <w:i/>
                                <w:sz w:val="28"/>
                                <w:u w:val="single"/>
                              </w:rPr>
                              <w:t>4</w:t>
                            </w:r>
                          </w:p>
                          <w:p w:rsidR="00993935" w:rsidRPr="005421EE" w:rsidRDefault="00993935" w:rsidP="002E68D7">
                            <w:pPr>
                              <w:pStyle w:val="Title"/>
                              <w:jc w:val="left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:rsidR="00993935" w:rsidRDefault="00993935" w:rsidP="002E68D7">
                            <w:pPr>
                              <w:rPr>
                                <w:bCs/>
                                <w:sz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</w:rPr>
                              <w:t>Dear Parents and Students:</w:t>
                            </w:r>
                          </w:p>
                          <w:p w:rsidR="00993935" w:rsidRDefault="00993935" w:rsidP="002E68D7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93935" w:rsidRDefault="00993935" w:rsidP="002E68D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Students are only required to be in school for </w:t>
                            </w:r>
                            <w:r w:rsidR="00726597">
                              <w:rPr>
                                <w:sz w:val="28"/>
                              </w:rPr>
                              <w:t>their final exams.</w:t>
                            </w:r>
                            <w:r w:rsidR="006B5412">
                              <w:rPr>
                                <w:sz w:val="28"/>
                              </w:rPr>
                              <w:t xml:space="preserve"> Lunch will be provided for any Senior who wishes to remain in the building</w:t>
                            </w:r>
                            <w:r w:rsidR="00726597">
                              <w:rPr>
                                <w:sz w:val="28"/>
                              </w:rPr>
                              <w:t xml:space="preserve">. </w:t>
                            </w:r>
                            <w:r w:rsidR="006B5412">
                              <w:rPr>
                                <w:sz w:val="28"/>
                              </w:rPr>
                              <w:t xml:space="preserve"> Bus transportation will </w:t>
                            </w:r>
                            <w:r>
                              <w:rPr>
                                <w:sz w:val="28"/>
                              </w:rPr>
                              <w:t xml:space="preserve">be provided at the regularly scheduled time.  </w:t>
                            </w:r>
                            <w:r w:rsidR="00812602">
                              <w:rPr>
                                <w:sz w:val="28"/>
                              </w:rPr>
                              <w:t xml:space="preserve">If you would like your student to remain in the high school during non-exam periods, please contact the office at 570.668.1901. </w:t>
                            </w:r>
                          </w:p>
                          <w:p w:rsidR="00993935" w:rsidRDefault="00993935" w:rsidP="002E68D7">
                            <w:pPr>
                              <w:rPr>
                                <w:sz w:val="28"/>
                              </w:rPr>
                            </w:pPr>
                          </w:p>
                          <w:p w:rsidR="00993935" w:rsidRDefault="00993935" w:rsidP="002E68D7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May </w:t>
                            </w:r>
                            <w:r w:rsidR="00D707A5">
                              <w:rPr>
                                <w:b/>
                                <w:sz w:val="28"/>
                              </w:rPr>
                              <w:t>16 (All Exams will be in the HS Café)</w:t>
                            </w:r>
                          </w:p>
                          <w:p w:rsidR="006B5412" w:rsidRDefault="006B5412" w:rsidP="006B541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Period 1-7:</w:t>
                            </w:r>
                            <w:r w:rsidR="00A900EC">
                              <w:rPr>
                                <w:sz w:val="28"/>
                              </w:rPr>
                              <w:t>40-</w:t>
                            </w:r>
                            <w:r w:rsidR="00D707A5">
                              <w:rPr>
                                <w:sz w:val="28"/>
                              </w:rPr>
                              <w:t>8:45</w:t>
                            </w:r>
                          </w:p>
                          <w:p w:rsidR="006B5412" w:rsidRDefault="006B5412" w:rsidP="006B541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Period 2- </w:t>
                            </w:r>
                            <w:r w:rsidR="00D707A5">
                              <w:rPr>
                                <w:sz w:val="28"/>
                              </w:rPr>
                              <w:t>8:50</w:t>
                            </w:r>
                            <w:r>
                              <w:rPr>
                                <w:sz w:val="28"/>
                              </w:rPr>
                              <w:t>-</w:t>
                            </w:r>
                            <w:r w:rsidR="00D707A5">
                              <w:rPr>
                                <w:sz w:val="28"/>
                              </w:rPr>
                              <w:t>9:55</w:t>
                            </w:r>
                          </w:p>
                          <w:p w:rsidR="006B5412" w:rsidRDefault="006B5412" w:rsidP="006B541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Lunch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 10</w:t>
                            </w:r>
                            <w:r w:rsidR="00914005">
                              <w:rPr>
                                <w:sz w:val="28"/>
                              </w:rPr>
                              <w:t>:40</w:t>
                            </w:r>
                            <w:r>
                              <w:rPr>
                                <w:sz w:val="28"/>
                              </w:rPr>
                              <w:t>-</w:t>
                            </w:r>
                            <w:r w:rsidR="00914005">
                              <w:rPr>
                                <w:sz w:val="28"/>
                              </w:rPr>
                              <w:t>12:10</w:t>
                            </w: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</w:t>
                            </w:r>
                          </w:p>
                          <w:p w:rsidR="006B5412" w:rsidRDefault="006B5412" w:rsidP="006B541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Period 3</w:t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-</w:t>
                            </w:r>
                            <w:r w:rsidR="00D707A5">
                              <w:rPr>
                                <w:sz w:val="28"/>
                              </w:rPr>
                              <w:t>12:55-2:00</w:t>
                            </w:r>
                          </w:p>
                          <w:p w:rsidR="00993935" w:rsidRDefault="00993935" w:rsidP="002E68D7">
                            <w:pPr>
                              <w:rPr>
                                <w:sz w:val="28"/>
                              </w:rPr>
                            </w:pPr>
                          </w:p>
                          <w:p w:rsidR="00993935" w:rsidRDefault="00726597" w:rsidP="002E68D7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May </w:t>
                            </w:r>
                            <w:r w:rsidR="00210242"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="00D707A5">
                              <w:rPr>
                                <w:b/>
                                <w:sz w:val="28"/>
                              </w:rPr>
                              <w:t xml:space="preserve">7 </w:t>
                            </w:r>
                            <w:r w:rsidR="00D707A5">
                              <w:rPr>
                                <w:b/>
                                <w:sz w:val="28"/>
                              </w:rPr>
                              <w:t>(All Exams will be in the HS Café)</w:t>
                            </w:r>
                          </w:p>
                          <w:p w:rsidR="006B5412" w:rsidRDefault="006B5412" w:rsidP="006B541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Period 4-</w:t>
                            </w:r>
                            <w:r w:rsidR="00914005">
                              <w:rPr>
                                <w:sz w:val="28"/>
                              </w:rPr>
                              <w:t>7:40-</w:t>
                            </w:r>
                            <w:r w:rsidR="00D707A5">
                              <w:rPr>
                                <w:sz w:val="28"/>
                              </w:rPr>
                              <w:t>8:45</w:t>
                            </w:r>
                          </w:p>
                          <w:p w:rsidR="006B5412" w:rsidRDefault="006B5412" w:rsidP="006B541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Period 5- </w:t>
                            </w:r>
                            <w:r w:rsidR="00D707A5">
                              <w:rPr>
                                <w:sz w:val="28"/>
                              </w:rPr>
                              <w:t>8:50</w:t>
                            </w:r>
                            <w:r>
                              <w:rPr>
                                <w:sz w:val="28"/>
                              </w:rPr>
                              <w:t>-</w:t>
                            </w:r>
                            <w:r w:rsidR="00D707A5">
                              <w:rPr>
                                <w:sz w:val="28"/>
                              </w:rPr>
                              <w:t>9:55</w:t>
                            </w:r>
                          </w:p>
                          <w:p w:rsidR="006B5412" w:rsidRDefault="006B5412" w:rsidP="006B541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Lunch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 10:</w:t>
                            </w:r>
                            <w:r w:rsidR="00914005">
                              <w:rPr>
                                <w:sz w:val="28"/>
                              </w:rPr>
                              <w:t>40</w:t>
                            </w:r>
                            <w:r>
                              <w:rPr>
                                <w:sz w:val="28"/>
                              </w:rPr>
                              <w:t>-</w:t>
                            </w:r>
                            <w:r w:rsidR="00914005">
                              <w:rPr>
                                <w:sz w:val="28"/>
                              </w:rPr>
                              <w:t>12:10</w:t>
                            </w: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</w:t>
                            </w:r>
                          </w:p>
                          <w:p w:rsidR="006B5412" w:rsidRDefault="006B5412" w:rsidP="006B541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Period 6</w:t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-</w:t>
                            </w:r>
                            <w:r w:rsidR="00D707A5">
                              <w:rPr>
                                <w:sz w:val="28"/>
                              </w:rPr>
                              <w:t>12:55-2:00</w:t>
                            </w:r>
                          </w:p>
                          <w:p w:rsidR="00993935" w:rsidRDefault="00993935" w:rsidP="002E68D7">
                            <w:pPr>
                              <w:rPr>
                                <w:sz w:val="28"/>
                              </w:rPr>
                            </w:pPr>
                          </w:p>
                          <w:p w:rsidR="00993935" w:rsidRDefault="00993935" w:rsidP="002E68D7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May </w:t>
                            </w:r>
                            <w:r w:rsidR="00210242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="00D707A5">
                              <w:rPr>
                                <w:b/>
                                <w:sz w:val="28"/>
                              </w:rPr>
                              <w:t>0 (All Exams will be in the HS Café)</w:t>
                            </w:r>
                            <w:bookmarkStart w:id="0" w:name="_GoBack"/>
                            <w:bookmarkEnd w:id="0"/>
                          </w:p>
                          <w:p w:rsidR="006B5412" w:rsidRDefault="006B5412" w:rsidP="006B541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Period 7-7:</w:t>
                            </w:r>
                            <w:r w:rsidR="00914005">
                              <w:rPr>
                                <w:sz w:val="28"/>
                              </w:rPr>
                              <w:t>40-</w:t>
                            </w:r>
                            <w:r w:rsidR="00D707A5">
                              <w:rPr>
                                <w:sz w:val="28"/>
                              </w:rPr>
                              <w:t>8:45</w:t>
                            </w:r>
                          </w:p>
                          <w:p w:rsidR="006B5412" w:rsidRDefault="006B5412" w:rsidP="006B541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Period 8- </w:t>
                            </w:r>
                            <w:r w:rsidR="00D707A5">
                              <w:rPr>
                                <w:sz w:val="28"/>
                              </w:rPr>
                              <w:t>8:50</w:t>
                            </w:r>
                            <w:r w:rsidR="00914005">
                              <w:rPr>
                                <w:sz w:val="28"/>
                              </w:rPr>
                              <w:t>-</w:t>
                            </w:r>
                            <w:r w:rsidR="00D707A5">
                              <w:rPr>
                                <w:sz w:val="28"/>
                              </w:rPr>
                              <w:t>9:55</w:t>
                            </w:r>
                          </w:p>
                          <w:p w:rsidR="006B5412" w:rsidRDefault="006B5412" w:rsidP="006B541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Lunch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 10:</w:t>
                            </w:r>
                            <w:r w:rsidR="00914005">
                              <w:rPr>
                                <w:sz w:val="28"/>
                              </w:rPr>
                              <w:t>40</w:t>
                            </w:r>
                            <w:r>
                              <w:rPr>
                                <w:sz w:val="28"/>
                              </w:rPr>
                              <w:t>-</w:t>
                            </w:r>
                            <w:r w:rsidR="00914005">
                              <w:rPr>
                                <w:sz w:val="28"/>
                              </w:rPr>
                              <w:t>12:10</w:t>
                            </w: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</w:t>
                            </w:r>
                          </w:p>
                          <w:p w:rsidR="006B5412" w:rsidRDefault="006B5412" w:rsidP="006B541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Period 9 -</w:t>
                            </w:r>
                            <w:r w:rsidR="00914005">
                              <w:rPr>
                                <w:sz w:val="28"/>
                              </w:rPr>
                              <w:t>12:</w:t>
                            </w:r>
                            <w:r w:rsidR="00D707A5">
                              <w:rPr>
                                <w:sz w:val="28"/>
                              </w:rPr>
                              <w:t>55-2:</w:t>
                            </w:r>
                          </w:p>
                          <w:p w:rsidR="00993935" w:rsidRDefault="00993935" w:rsidP="002E68D7">
                            <w:pPr>
                              <w:rPr>
                                <w:snapToGrid w:val="0"/>
                                <w:sz w:val="28"/>
                              </w:rPr>
                            </w:pPr>
                          </w:p>
                          <w:p w:rsidR="00993935" w:rsidRPr="000310EB" w:rsidRDefault="00993935" w:rsidP="002E68D7">
                            <w:pPr>
                              <w:rPr>
                                <w:snapToGrid w:val="0"/>
                                <w:sz w:val="28"/>
                              </w:rPr>
                            </w:pPr>
                            <w:r>
                              <w:rPr>
                                <w:snapToGrid w:val="0"/>
                                <w:sz w:val="28"/>
                              </w:rPr>
                              <w:t>Transportation</w:t>
                            </w:r>
                            <w:r>
                              <w:rPr>
                                <w:snapToGrid w:val="0"/>
                                <w:sz w:val="28"/>
                              </w:rPr>
                              <w:tab/>
                              <w:t xml:space="preserve"> at 2:</w:t>
                            </w:r>
                            <w:r w:rsidR="00914005">
                              <w:rPr>
                                <w:snapToGrid w:val="0"/>
                                <w:sz w:val="28"/>
                              </w:rPr>
                              <w:t>25</w:t>
                            </w:r>
                            <w:r w:rsidR="003B66F8">
                              <w:rPr>
                                <w:snapToGrid w:val="0"/>
                                <w:sz w:val="28"/>
                              </w:rPr>
                              <w:t xml:space="preserve"> </w:t>
                            </w:r>
                            <w:r w:rsidR="00726597">
                              <w:rPr>
                                <w:snapToGrid w:val="0"/>
                                <w:sz w:val="28"/>
                              </w:rPr>
                              <w:t>(All days)</w:t>
                            </w:r>
                          </w:p>
                          <w:p w:rsidR="00993935" w:rsidRDefault="00993935" w:rsidP="002E68D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993935" w:rsidRDefault="00993935" w:rsidP="00E542B1">
                            <w:pPr>
                              <w:rPr>
                                <w:sz w:val="22"/>
                              </w:rPr>
                            </w:pPr>
                          </w:p>
                          <w:p w:rsidR="00993935" w:rsidRDefault="00993935" w:rsidP="00E542B1">
                            <w:pPr>
                              <w:rPr>
                                <w:sz w:val="22"/>
                              </w:rPr>
                            </w:pPr>
                          </w:p>
                          <w:p w:rsidR="00993935" w:rsidRDefault="00993935" w:rsidP="00E542B1">
                            <w:pPr>
                              <w:rPr>
                                <w:sz w:val="22"/>
                              </w:rPr>
                            </w:pPr>
                          </w:p>
                          <w:p w:rsidR="00993935" w:rsidRDefault="00993935" w:rsidP="00E542B1">
                            <w:pPr>
                              <w:rPr>
                                <w:sz w:val="22"/>
                              </w:rPr>
                            </w:pPr>
                          </w:p>
                          <w:p w:rsidR="00993935" w:rsidRDefault="00993935" w:rsidP="00E542B1">
                            <w:pPr>
                              <w:rPr>
                                <w:sz w:val="22"/>
                              </w:rPr>
                            </w:pPr>
                          </w:p>
                          <w:p w:rsidR="00993935" w:rsidRPr="00A35265" w:rsidRDefault="00993935" w:rsidP="00E542B1">
                            <w:pPr>
                              <w:rPr>
                                <w:color w:val="000080"/>
                                <w:sz w:val="22"/>
                                <w:szCs w:val="22"/>
                              </w:rPr>
                            </w:pPr>
                          </w:p>
                          <w:p w:rsidR="00993935" w:rsidRPr="00A35265" w:rsidRDefault="00993935" w:rsidP="00A35265">
                            <w:pPr>
                              <w:rPr>
                                <w:color w:val="000080"/>
                                <w:sz w:val="22"/>
                                <w:szCs w:val="22"/>
                              </w:rPr>
                            </w:pPr>
                          </w:p>
                          <w:p w:rsidR="00993935" w:rsidRDefault="00993935" w:rsidP="001B40C7">
                            <w:pPr>
                              <w:rPr>
                                <w:rFonts w:ascii="Century Schoolbook" w:hAnsi="Century Schoolbook"/>
                              </w:rPr>
                            </w:pPr>
                          </w:p>
                          <w:p w:rsidR="00993935" w:rsidRDefault="00993935" w:rsidP="001B40C7">
                            <w:pPr>
                              <w:rPr>
                                <w:rFonts w:ascii="Century Schoolbook" w:hAnsi="Century Schoolbook"/>
                              </w:rPr>
                            </w:pPr>
                          </w:p>
                          <w:p w:rsidR="00993935" w:rsidRDefault="00993935" w:rsidP="001B40C7">
                            <w:pPr>
                              <w:rPr>
                                <w:rFonts w:ascii="Century Schoolbook" w:hAnsi="Century Schoolbook"/>
                              </w:rPr>
                            </w:pPr>
                          </w:p>
                          <w:p w:rsidR="00993935" w:rsidRDefault="009939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12.2pt;margin-top:3.1pt;width:448.8pt;height:53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" stroked="f">
                <v:textbox>
                  <w:txbxContent>
                    <w:p w:rsidR="00993935" w:rsidRDefault="00993935" w:rsidP="002E68D7">
                      <w:pPr>
                        <w:pStyle w:val="Title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  <w:p w:rsidR="00993935" w:rsidRDefault="00D27BEA" w:rsidP="002E68D7">
                      <w:pPr>
                        <w:pStyle w:val="Title"/>
                        <w:jc w:val="left"/>
                        <w:rPr>
                          <w:b w:val="0"/>
                          <w:i/>
                          <w:sz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TAHS </w:t>
                      </w:r>
                      <w:r w:rsidR="00993935">
                        <w:rPr>
                          <w:rFonts w:ascii="Times New Roman" w:hAnsi="Times New Roman"/>
                          <w:sz w:val="28"/>
                        </w:rPr>
                        <w:t xml:space="preserve">Final Exam Schedule – SENIORS    </w:t>
                      </w:r>
                      <w:r w:rsidR="00993935">
                        <w:rPr>
                          <w:b w:val="0"/>
                          <w:i/>
                          <w:sz w:val="28"/>
                          <w:u w:val="single"/>
                        </w:rPr>
                        <w:t xml:space="preserve">May </w:t>
                      </w:r>
                      <w:r w:rsidR="00D707A5">
                        <w:rPr>
                          <w:b w:val="0"/>
                          <w:i/>
                          <w:sz w:val="28"/>
                          <w:u w:val="single"/>
                        </w:rPr>
                        <w:t>16, 17, 20</w:t>
                      </w:r>
                      <w:r w:rsidR="00210242">
                        <w:rPr>
                          <w:b w:val="0"/>
                          <w:i/>
                          <w:sz w:val="28"/>
                          <w:u w:val="single"/>
                        </w:rPr>
                        <w:t>, 202</w:t>
                      </w:r>
                      <w:r w:rsidR="00D707A5">
                        <w:rPr>
                          <w:b w:val="0"/>
                          <w:i/>
                          <w:sz w:val="28"/>
                          <w:u w:val="single"/>
                        </w:rPr>
                        <w:t>4</w:t>
                      </w:r>
                    </w:p>
                    <w:p w:rsidR="00993935" w:rsidRPr="005421EE" w:rsidRDefault="00993935" w:rsidP="002E68D7">
                      <w:pPr>
                        <w:pStyle w:val="Title"/>
                        <w:jc w:val="left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  <w:p w:rsidR="00993935" w:rsidRDefault="00993935" w:rsidP="002E68D7">
                      <w:pPr>
                        <w:rPr>
                          <w:bCs/>
                          <w:sz w:val="28"/>
                        </w:rPr>
                      </w:pPr>
                      <w:r>
                        <w:rPr>
                          <w:bCs/>
                          <w:sz w:val="28"/>
                        </w:rPr>
                        <w:t>Dear Parents and Students:</w:t>
                      </w:r>
                    </w:p>
                    <w:p w:rsidR="00993935" w:rsidRDefault="00993935" w:rsidP="002E68D7">
                      <w:pPr>
                        <w:rPr>
                          <w:b/>
                          <w:sz w:val="28"/>
                        </w:rPr>
                      </w:pPr>
                    </w:p>
                    <w:p w:rsidR="00993935" w:rsidRDefault="00993935" w:rsidP="002E68D7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Students are only required to be in school for </w:t>
                      </w:r>
                      <w:r w:rsidR="00726597">
                        <w:rPr>
                          <w:sz w:val="28"/>
                        </w:rPr>
                        <w:t>their final exams.</w:t>
                      </w:r>
                      <w:r w:rsidR="006B5412">
                        <w:rPr>
                          <w:sz w:val="28"/>
                        </w:rPr>
                        <w:t xml:space="preserve"> Lunch will be provided for any Senior who wishes to remain in the building</w:t>
                      </w:r>
                      <w:r w:rsidR="00726597">
                        <w:rPr>
                          <w:sz w:val="28"/>
                        </w:rPr>
                        <w:t xml:space="preserve">. </w:t>
                      </w:r>
                      <w:r w:rsidR="006B5412">
                        <w:rPr>
                          <w:sz w:val="28"/>
                        </w:rPr>
                        <w:t xml:space="preserve"> Bus transportation will </w:t>
                      </w:r>
                      <w:r>
                        <w:rPr>
                          <w:sz w:val="28"/>
                        </w:rPr>
                        <w:t xml:space="preserve">be provided at the regularly scheduled time.  </w:t>
                      </w:r>
                      <w:r w:rsidR="00812602">
                        <w:rPr>
                          <w:sz w:val="28"/>
                        </w:rPr>
                        <w:t xml:space="preserve">If you would like your student to remain in the high school during non-exam periods, please contact the office at 570.668.1901. </w:t>
                      </w:r>
                    </w:p>
                    <w:p w:rsidR="00993935" w:rsidRDefault="00993935" w:rsidP="002E68D7">
                      <w:pPr>
                        <w:rPr>
                          <w:sz w:val="28"/>
                        </w:rPr>
                      </w:pPr>
                    </w:p>
                    <w:p w:rsidR="00993935" w:rsidRDefault="00993935" w:rsidP="002E68D7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May </w:t>
                      </w:r>
                      <w:r w:rsidR="00D707A5">
                        <w:rPr>
                          <w:b/>
                          <w:sz w:val="28"/>
                        </w:rPr>
                        <w:t>16 (All Exams will be in the HS Café)</w:t>
                      </w:r>
                    </w:p>
                    <w:p w:rsidR="006B5412" w:rsidRDefault="006B5412" w:rsidP="006B541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Period 1-7:</w:t>
                      </w:r>
                      <w:r w:rsidR="00A900EC">
                        <w:rPr>
                          <w:sz w:val="28"/>
                        </w:rPr>
                        <w:t>40-</w:t>
                      </w:r>
                      <w:r w:rsidR="00D707A5">
                        <w:rPr>
                          <w:sz w:val="28"/>
                        </w:rPr>
                        <w:t>8:45</w:t>
                      </w:r>
                    </w:p>
                    <w:p w:rsidR="006B5412" w:rsidRDefault="006B5412" w:rsidP="006B541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Period 2- </w:t>
                      </w:r>
                      <w:r w:rsidR="00D707A5">
                        <w:rPr>
                          <w:sz w:val="28"/>
                        </w:rPr>
                        <w:t>8:50</w:t>
                      </w:r>
                      <w:r>
                        <w:rPr>
                          <w:sz w:val="28"/>
                        </w:rPr>
                        <w:t>-</w:t>
                      </w:r>
                      <w:r w:rsidR="00D707A5">
                        <w:rPr>
                          <w:sz w:val="28"/>
                        </w:rPr>
                        <w:t>9:55</w:t>
                      </w:r>
                    </w:p>
                    <w:p w:rsidR="006B5412" w:rsidRDefault="006B5412" w:rsidP="006B541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Lunch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 10</w:t>
                      </w:r>
                      <w:r w:rsidR="00914005">
                        <w:rPr>
                          <w:sz w:val="28"/>
                        </w:rPr>
                        <w:t>:40</w:t>
                      </w:r>
                      <w:r>
                        <w:rPr>
                          <w:sz w:val="28"/>
                        </w:rPr>
                        <w:t>-</w:t>
                      </w:r>
                      <w:r w:rsidR="00914005">
                        <w:rPr>
                          <w:sz w:val="28"/>
                        </w:rPr>
                        <w:t>12:10</w:t>
                      </w:r>
                      <w:r>
                        <w:rPr>
                          <w:sz w:val="28"/>
                        </w:rPr>
                        <w:t xml:space="preserve">  </w:t>
                      </w:r>
                      <w:r>
                        <w:rPr>
                          <w:sz w:val="28"/>
                        </w:rPr>
                        <w:tab/>
                        <w:t xml:space="preserve"> </w:t>
                      </w:r>
                    </w:p>
                    <w:p w:rsidR="006B5412" w:rsidRDefault="006B5412" w:rsidP="006B541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Period 3</w:t>
                      </w:r>
                      <w:r>
                        <w:rPr>
                          <w:sz w:val="28"/>
                        </w:rPr>
                        <w:tab/>
                        <w:t xml:space="preserve"> -</w:t>
                      </w:r>
                      <w:r w:rsidR="00D707A5">
                        <w:rPr>
                          <w:sz w:val="28"/>
                        </w:rPr>
                        <w:t>12:55-2:00</w:t>
                      </w:r>
                    </w:p>
                    <w:p w:rsidR="00993935" w:rsidRDefault="00993935" w:rsidP="002E68D7">
                      <w:pPr>
                        <w:rPr>
                          <w:sz w:val="28"/>
                        </w:rPr>
                      </w:pPr>
                    </w:p>
                    <w:p w:rsidR="00993935" w:rsidRDefault="00726597" w:rsidP="002E68D7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May </w:t>
                      </w:r>
                      <w:r w:rsidR="00210242">
                        <w:rPr>
                          <w:b/>
                          <w:sz w:val="28"/>
                        </w:rPr>
                        <w:t>1</w:t>
                      </w:r>
                      <w:r w:rsidR="00D707A5">
                        <w:rPr>
                          <w:b/>
                          <w:sz w:val="28"/>
                        </w:rPr>
                        <w:t xml:space="preserve">7 </w:t>
                      </w:r>
                      <w:r w:rsidR="00D707A5">
                        <w:rPr>
                          <w:b/>
                          <w:sz w:val="28"/>
                        </w:rPr>
                        <w:t>(All Exams will be in the HS Café)</w:t>
                      </w:r>
                    </w:p>
                    <w:p w:rsidR="006B5412" w:rsidRDefault="006B5412" w:rsidP="006B541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Period 4-</w:t>
                      </w:r>
                      <w:r w:rsidR="00914005">
                        <w:rPr>
                          <w:sz w:val="28"/>
                        </w:rPr>
                        <w:t>7:40-</w:t>
                      </w:r>
                      <w:r w:rsidR="00D707A5">
                        <w:rPr>
                          <w:sz w:val="28"/>
                        </w:rPr>
                        <w:t>8:45</w:t>
                      </w:r>
                    </w:p>
                    <w:p w:rsidR="006B5412" w:rsidRDefault="006B5412" w:rsidP="006B541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Period 5- </w:t>
                      </w:r>
                      <w:r w:rsidR="00D707A5">
                        <w:rPr>
                          <w:sz w:val="28"/>
                        </w:rPr>
                        <w:t>8:50</w:t>
                      </w:r>
                      <w:r>
                        <w:rPr>
                          <w:sz w:val="28"/>
                        </w:rPr>
                        <w:t>-</w:t>
                      </w:r>
                      <w:r w:rsidR="00D707A5">
                        <w:rPr>
                          <w:sz w:val="28"/>
                        </w:rPr>
                        <w:t>9:55</w:t>
                      </w:r>
                    </w:p>
                    <w:p w:rsidR="006B5412" w:rsidRDefault="006B5412" w:rsidP="006B541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Lunch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 10:</w:t>
                      </w:r>
                      <w:r w:rsidR="00914005">
                        <w:rPr>
                          <w:sz w:val="28"/>
                        </w:rPr>
                        <w:t>40</w:t>
                      </w:r>
                      <w:r>
                        <w:rPr>
                          <w:sz w:val="28"/>
                        </w:rPr>
                        <w:t>-</w:t>
                      </w:r>
                      <w:r w:rsidR="00914005">
                        <w:rPr>
                          <w:sz w:val="28"/>
                        </w:rPr>
                        <w:t>12:10</w:t>
                      </w:r>
                      <w:r>
                        <w:rPr>
                          <w:sz w:val="28"/>
                        </w:rPr>
                        <w:t xml:space="preserve">  </w:t>
                      </w:r>
                      <w:r>
                        <w:rPr>
                          <w:sz w:val="28"/>
                        </w:rPr>
                        <w:tab/>
                        <w:t xml:space="preserve"> </w:t>
                      </w:r>
                    </w:p>
                    <w:p w:rsidR="006B5412" w:rsidRDefault="006B5412" w:rsidP="006B541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Period 6</w:t>
                      </w:r>
                      <w:r>
                        <w:rPr>
                          <w:sz w:val="28"/>
                        </w:rPr>
                        <w:tab/>
                        <w:t xml:space="preserve"> -</w:t>
                      </w:r>
                      <w:r w:rsidR="00D707A5">
                        <w:rPr>
                          <w:sz w:val="28"/>
                        </w:rPr>
                        <w:t>12:55-2:00</w:t>
                      </w:r>
                    </w:p>
                    <w:p w:rsidR="00993935" w:rsidRDefault="00993935" w:rsidP="002E68D7">
                      <w:pPr>
                        <w:rPr>
                          <w:sz w:val="28"/>
                        </w:rPr>
                      </w:pPr>
                    </w:p>
                    <w:p w:rsidR="00993935" w:rsidRDefault="00993935" w:rsidP="002E68D7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May </w:t>
                      </w:r>
                      <w:r w:rsidR="00210242">
                        <w:rPr>
                          <w:b/>
                          <w:sz w:val="28"/>
                        </w:rPr>
                        <w:t>2</w:t>
                      </w:r>
                      <w:r w:rsidR="00D707A5">
                        <w:rPr>
                          <w:b/>
                          <w:sz w:val="28"/>
                        </w:rPr>
                        <w:t>0 (All Exams will be in the HS Café)</w:t>
                      </w:r>
                      <w:bookmarkStart w:id="1" w:name="_GoBack"/>
                      <w:bookmarkEnd w:id="1"/>
                    </w:p>
                    <w:p w:rsidR="006B5412" w:rsidRDefault="006B5412" w:rsidP="006B541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Period 7-7:</w:t>
                      </w:r>
                      <w:r w:rsidR="00914005">
                        <w:rPr>
                          <w:sz w:val="28"/>
                        </w:rPr>
                        <w:t>40-</w:t>
                      </w:r>
                      <w:r w:rsidR="00D707A5">
                        <w:rPr>
                          <w:sz w:val="28"/>
                        </w:rPr>
                        <w:t>8:45</w:t>
                      </w:r>
                    </w:p>
                    <w:p w:rsidR="006B5412" w:rsidRDefault="006B5412" w:rsidP="006B541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Period 8- </w:t>
                      </w:r>
                      <w:r w:rsidR="00D707A5">
                        <w:rPr>
                          <w:sz w:val="28"/>
                        </w:rPr>
                        <w:t>8:50</w:t>
                      </w:r>
                      <w:r w:rsidR="00914005">
                        <w:rPr>
                          <w:sz w:val="28"/>
                        </w:rPr>
                        <w:t>-</w:t>
                      </w:r>
                      <w:r w:rsidR="00D707A5">
                        <w:rPr>
                          <w:sz w:val="28"/>
                        </w:rPr>
                        <w:t>9:55</w:t>
                      </w:r>
                    </w:p>
                    <w:p w:rsidR="006B5412" w:rsidRDefault="006B5412" w:rsidP="006B541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Lunch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 10:</w:t>
                      </w:r>
                      <w:r w:rsidR="00914005">
                        <w:rPr>
                          <w:sz w:val="28"/>
                        </w:rPr>
                        <w:t>40</w:t>
                      </w:r>
                      <w:r>
                        <w:rPr>
                          <w:sz w:val="28"/>
                        </w:rPr>
                        <w:t>-</w:t>
                      </w:r>
                      <w:r w:rsidR="00914005">
                        <w:rPr>
                          <w:sz w:val="28"/>
                        </w:rPr>
                        <w:t>12:10</w:t>
                      </w:r>
                      <w:r>
                        <w:rPr>
                          <w:sz w:val="28"/>
                        </w:rPr>
                        <w:t xml:space="preserve">  </w:t>
                      </w:r>
                      <w:r>
                        <w:rPr>
                          <w:sz w:val="28"/>
                        </w:rPr>
                        <w:tab/>
                        <w:t xml:space="preserve"> </w:t>
                      </w:r>
                    </w:p>
                    <w:p w:rsidR="006B5412" w:rsidRDefault="006B5412" w:rsidP="006B541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Period 9 -</w:t>
                      </w:r>
                      <w:r w:rsidR="00914005">
                        <w:rPr>
                          <w:sz w:val="28"/>
                        </w:rPr>
                        <w:t>12:</w:t>
                      </w:r>
                      <w:r w:rsidR="00D707A5">
                        <w:rPr>
                          <w:sz w:val="28"/>
                        </w:rPr>
                        <w:t>55-2:</w:t>
                      </w:r>
                    </w:p>
                    <w:p w:rsidR="00993935" w:rsidRDefault="00993935" w:rsidP="002E68D7">
                      <w:pPr>
                        <w:rPr>
                          <w:snapToGrid w:val="0"/>
                          <w:sz w:val="28"/>
                        </w:rPr>
                      </w:pPr>
                    </w:p>
                    <w:p w:rsidR="00993935" w:rsidRPr="000310EB" w:rsidRDefault="00993935" w:rsidP="002E68D7">
                      <w:pPr>
                        <w:rPr>
                          <w:snapToGrid w:val="0"/>
                          <w:sz w:val="28"/>
                        </w:rPr>
                      </w:pPr>
                      <w:r>
                        <w:rPr>
                          <w:snapToGrid w:val="0"/>
                          <w:sz w:val="28"/>
                        </w:rPr>
                        <w:t>Transportation</w:t>
                      </w:r>
                      <w:r>
                        <w:rPr>
                          <w:snapToGrid w:val="0"/>
                          <w:sz w:val="28"/>
                        </w:rPr>
                        <w:tab/>
                        <w:t xml:space="preserve"> at 2:</w:t>
                      </w:r>
                      <w:r w:rsidR="00914005">
                        <w:rPr>
                          <w:snapToGrid w:val="0"/>
                          <w:sz w:val="28"/>
                        </w:rPr>
                        <w:t>25</w:t>
                      </w:r>
                      <w:r w:rsidR="003B66F8">
                        <w:rPr>
                          <w:snapToGrid w:val="0"/>
                          <w:sz w:val="28"/>
                        </w:rPr>
                        <w:t xml:space="preserve"> </w:t>
                      </w:r>
                      <w:r w:rsidR="00726597">
                        <w:rPr>
                          <w:snapToGrid w:val="0"/>
                          <w:sz w:val="28"/>
                        </w:rPr>
                        <w:t>(All days)</w:t>
                      </w:r>
                    </w:p>
                    <w:p w:rsidR="00993935" w:rsidRDefault="00993935" w:rsidP="002E68D7">
                      <w:pPr>
                        <w:jc w:val="center"/>
                        <w:rPr>
                          <w:sz w:val="22"/>
                        </w:rPr>
                      </w:pPr>
                    </w:p>
                    <w:p w:rsidR="00993935" w:rsidRDefault="00993935" w:rsidP="00E542B1">
                      <w:pPr>
                        <w:rPr>
                          <w:sz w:val="22"/>
                        </w:rPr>
                      </w:pPr>
                    </w:p>
                    <w:p w:rsidR="00993935" w:rsidRDefault="00993935" w:rsidP="00E542B1">
                      <w:pPr>
                        <w:rPr>
                          <w:sz w:val="22"/>
                        </w:rPr>
                      </w:pPr>
                    </w:p>
                    <w:p w:rsidR="00993935" w:rsidRDefault="00993935" w:rsidP="00E542B1">
                      <w:pPr>
                        <w:rPr>
                          <w:sz w:val="22"/>
                        </w:rPr>
                      </w:pPr>
                    </w:p>
                    <w:p w:rsidR="00993935" w:rsidRDefault="00993935" w:rsidP="00E542B1">
                      <w:pPr>
                        <w:rPr>
                          <w:sz w:val="22"/>
                        </w:rPr>
                      </w:pPr>
                    </w:p>
                    <w:p w:rsidR="00993935" w:rsidRDefault="00993935" w:rsidP="00E542B1">
                      <w:pPr>
                        <w:rPr>
                          <w:sz w:val="22"/>
                        </w:rPr>
                      </w:pPr>
                    </w:p>
                    <w:p w:rsidR="00993935" w:rsidRPr="00A35265" w:rsidRDefault="00993935" w:rsidP="00E542B1">
                      <w:pPr>
                        <w:rPr>
                          <w:color w:val="000080"/>
                          <w:sz w:val="22"/>
                          <w:szCs w:val="22"/>
                        </w:rPr>
                      </w:pPr>
                    </w:p>
                    <w:p w:rsidR="00993935" w:rsidRPr="00A35265" w:rsidRDefault="00993935" w:rsidP="00A35265">
                      <w:pPr>
                        <w:rPr>
                          <w:color w:val="000080"/>
                          <w:sz w:val="22"/>
                          <w:szCs w:val="22"/>
                        </w:rPr>
                      </w:pPr>
                    </w:p>
                    <w:p w:rsidR="00993935" w:rsidRDefault="00993935" w:rsidP="001B40C7">
                      <w:pPr>
                        <w:rPr>
                          <w:rFonts w:ascii="Century Schoolbook" w:hAnsi="Century Schoolbook"/>
                        </w:rPr>
                      </w:pPr>
                    </w:p>
                    <w:p w:rsidR="00993935" w:rsidRDefault="00993935" w:rsidP="001B40C7">
                      <w:pPr>
                        <w:rPr>
                          <w:rFonts w:ascii="Century Schoolbook" w:hAnsi="Century Schoolbook"/>
                        </w:rPr>
                      </w:pPr>
                    </w:p>
                    <w:p w:rsidR="00993935" w:rsidRDefault="00993935" w:rsidP="001B40C7">
                      <w:pPr>
                        <w:rPr>
                          <w:rFonts w:ascii="Century Schoolbook" w:hAnsi="Century Schoolbook"/>
                        </w:rPr>
                      </w:pPr>
                    </w:p>
                    <w:p w:rsidR="00993935" w:rsidRDefault="00993935"/>
                  </w:txbxContent>
                </v:textbox>
              </v:shape>
            </w:pict>
          </mc:Fallback>
        </mc:AlternateContent>
      </w:r>
      <w:r>
        <w:rPr>
          <w:rFonts w:ascii="Adobe Garamond Pro" w:hAnsi="Adobe Garamond Pro"/>
          <w:noProof/>
          <w:color w:val="00006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28575</wp:posOffset>
                </wp:positionV>
                <wp:extent cx="0" cy="6768465"/>
                <wp:effectExtent l="10795" t="10160" r="8255" b="12700"/>
                <wp:wrapNone/>
                <wp:docPr id="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684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AFF78" id="Line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5pt,2.25pt" to="102.8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"/>
            </w:pict>
          </mc:Fallback>
        </mc:AlternateContent>
      </w:r>
      <w:r w:rsidR="004D0CDC">
        <w:rPr>
          <w:rFonts w:ascii="Adobe Garamond Pro" w:hAnsi="Adobe Garamond Pro"/>
          <w:color w:val="000060"/>
          <w:sz w:val="14"/>
          <w:szCs w:val="14"/>
        </w:rPr>
        <w:t>Tamaqua Area High School</w:t>
      </w:r>
    </w:p>
    <w:p w:rsidR="005E0343" w:rsidRPr="004D0CDC" w:rsidRDefault="004D0CDC">
      <w:pPr>
        <w:rPr>
          <w:rFonts w:ascii="Adobe Garamond Pro" w:hAnsi="Adobe Garamond Pro"/>
          <w:color w:val="000060"/>
          <w:sz w:val="14"/>
          <w:szCs w:val="14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Adobe Garamond Pro" w:hAnsi="Adobe Garamond Pro"/>
              <w:color w:val="000060"/>
              <w:sz w:val="14"/>
              <w:szCs w:val="14"/>
            </w:rPr>
            <w:t>500 Penn Street</w:t>
          </w:r>
        </w:smartTag>
      </w:smartTag>
    </w:p>
    <w:p w:rsidR="005E0343" w:rsidRPr="004D0CDC" w:rsidRDefault="005E0343">
      <w:pPr>
        <w:rPr>
          <w:rFonts w:ascii="Adobe Garamond Pro" w:hAnsi="Adobe Garamond Pro"/>
          <w:color w:val="000060"/>
          <w:sz w:val="14"/>
          <w:szCs w:val="14"/>
        </w:rPr>
      </w:pPr>
      <w:smartTag w:uri="urn:schemas-microsoft-com:office:smarttags" w:element="place">
        <w:smartTag w:uri="urn:schemas-microsoft-com:office:smarttags" w:element="City">
          <w:r w:rsidRPr="004D0CDC">
            <w:rPr>
              <w:rFonts w:ascii="Adobe Garamond Pro" w:hAnsi="Adobe Garamond Pro"/>
              <w:color w:val="000060"/>
              <w:sz w:val="14"/>
              <w:szCs w:val="14"/>
            </w:rPr>
            <w:t>Tamaqua</w:t>
          </w:r>
        </w:smartTag>
        <w:r w:rsidRPr="004D0CDC">
          <w:rPr>
            <w:rFonts w:ascii="Adobe Garamond Pro" w:hAnsi="Adobe Garamond Pro"/>
            <w:color w:val="000060"/>
            <w:sz w:val="14"/>
            <w:szCs w:val="14"/>
          </w:rPr>
          <w:t xml:space="preserve">, </w:t>
        </w:r>
        <w:smartTag w:uri="urn:schemas-microsoft-com:office:smarttags" w:element="State">
          <w:r w:rsidRPr="004D0CDC">
            <w:rPr>
              <w:rFonts w:ascii="Adobe Garamond Pro" w:hAnsi="Adobe Garamond Pro"/>
              <w:color w:val="000060"/>
              <w:sz w:val="14"/>
              <w:szCs w:val="14"/>
            </w:rPr>
            <w:t>PA</w:t>
          </w:r>
        </w:smartTag>
        <w:r w:rsidRPr="004D0CDC">
          <w:rPr>
            <w:rFonts w:ascii="Adobe Garamond Pro" w:hAnsi="Adobe Garamond Pro"/>
            <w:color w:val="000060"/>
            <w:sz w:val="14"/>
            <w:szCs w:val="14"/>
          </w:rPr>
          <w:t xml:space="preserve">  </w:t>
        </w:r>
        <w:smartTag w:uri="urn:schemas-microsoft-com:office:smarttags" w:element="PostalCode">
          <w:r w:rsidRPr="004D0CDC">
            <w:rPr>
              <w:rFonts w:ascii="Adobe Garamond Pro" w:hAnsi="Adobe Garamond Pro"/>
              <w:color w:val="000060"/>
              <w:sz w:val="14"/>
              <w:szCs w:val="14"/>
            </w:rPr>
            <w:t>18252</w:t>
          </w:r>
        </w:smartTag>
      </w:smartTag>
    </w:p>
    <w:p w:rsidR="005E0343" w:rsidRPr="004D0CDC" w:rsidRDefault="005E0343">
      <w:pPr>
        <w:rPr>
          <w:rFonts w:ascii="Adobe Garamond Pro" w:hAnsi="Adobe Garamond Pro"/>
          <w:color w:val="000060"/>
          <w:sz w:val="14"/>
          <w:szCs w:val="14"/>
        </w:rPr>
      </w:pPr>
      <w:r w:rsidRPr="004D0CDC">
        <w:rPr>
          <w:rFonts w:ascii="Adobe Garamond Pro" w:hAnsi="Adobe Garamond Pro"/>
          <w:color w:val="000060"/>
          <w:sz w:val="14"/>
          <w:szCs w:val="14"/>
        </w:rPr>
        <w:t>Phone: (570) 668-</w:t>
      </w:r>
      <w:r w:rsidR="004D0CDC">
        <w:rPr>
          <w:rFonts w:ascii="Adobe Garamond Pro" w:hAnsi="Adobe Garamond Pro"/>
          <w:color w:val="000060"/>
          <w:sz w:val="14"/>
          <w:szCs w:val="14"/>
        </w:rPr>
        <w:t>1901</w:t>
      </w:r>
    </w:p>
    <w:p w:rsidR="005E0343" w:rsidRDefault="005E0343">
      <w:pPr>
        <w:rPr>
          <w:rFonts w:ascii="Adobe Garamond Pro" w:hAnsi="Adobe Garamond Pro"/>
          <w:color w:val="000060"/>
          <w:sz w:val="14"/>
          <w:szCs w:val="14"/>
        </w:rPr>
      </w:pPr>
      <w:r w:rsidRPr="004D0CDC">
        <w:rPr>
          <w:rFonts w:ascii="Adobe Garamond Pro" w:hAnsi="Adobe Garamond Pro"/>
          <w:color w:val="000060"/>
          <w:sz w:val="14"/>
          <w:szCs w:val="14"/>
        </w:rPr>
        <w:t>Fax: (570) 668-</w:t>
      </w:r>
      <w:r w:rsidR="004D0CDC">
        <w:rPr>
          <w:rFonts w:ascii="Adobe Garamond Pro" w:hAnsi="Adobe Garamond Pro"/>
          <w:color w:val="000060"/>
          <w:sz w:val="14"/>
          <w:szCs w:val="14"/>
        </w:rPr>
        <w:t>2970</w:t>
      </w:r>
    </w:p>
    <w:p w:rsidR="004D0CDC" w:rsidRDefault="004D0CDC">
      <w:pPr>
        <w:rPr>
          <w:rFonts w:ascii="Adobe Garamond Pro" w:hAnsi="Adobe Garamond Pro"/>
          <w:color w:val="000060"/>
          <w:sz w:val="14"/>
          <w:szCs w:val="14"/>
        </w:rPr>
      </w:pPr>
    </w:p>
    <w:p w:rsidR="004D0CDC" w:rsidRDefault="004D0CDC">
      <w:pPr>
        <w:rPr>
          <w:rFonts w:ascii="Adobe Garamond Pro" w:hAnsi="Adobe Garamond Pro"/>
          <w:color w:val="000060"/>
          <w:sz w:val="14"/>
          <w:szCs w:val="14"/>
        </w:rPr>
      </w:pPr>
    </w:p>
    <w:p w:rsidR="004D0CDC" w:rsidRDefault="004D0CDC" w:rsidP="00DC049C">
      <w:pPr>
        <w:outlineLvl w:val="0"/>
        <w:rPr>
          <w:rFonts w:ascii="Adobe Garamond Pro" w:hAnsi="Adobe Garamond Pro"/>
          <w:color w:val="000060"/>
          <w:sz w:val="14"/>
          <w:szCs w:val="14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Adobe Garamond Pro" w:hAnsi="Adobe Garamond Pro"/>
              <w:color w:val="000060"/>
              <w:sz w:val="14"/>
              <w:szCs w:val="14"/>
            </w:rPr>
            <w:t>Tamaqua</w:t>
          </w:r>
        </w:smartTag>
        <w:r>
          <w:rPr>
            <w:rFonts w:ascii="Adobe Garamond Pro" w:hAnsi="Adobe Garamond Pro"/>
            <w:color w:val="000060"/>
            <w:sz w:val="14"/>
            <w:szCs w:val="14"/>
          </w:rPr>
          <w:t xml:space="preserve"> </w:t>
        </w:r>
        <w:smartTag w:uri="urn:schemas-microsoft-com:office:smarttags" w:element="PlaceName">
          <w:r>
            <w:rPr>
              <w:rFonts w:ascii="Adobe Garamond Pro" w:hAnsi="Adobe Garamond Pro"/>
              <w:color w:val="000060"/>
              <w:sz w:val="14"/>
              <w:szCs w:val="14"/>
            </w:rPr>
            <w:t>Area</w:t>
          </w:r>
        </w:smartTag>
        <w:r>
          <w:rPr>
            <w:rFonts w:ascii="Adobe Garamond Pro" w:hAnsi="Adobe Garamond Pro"/>
            <w:color w:val="000060"/>
            <w:sz w:val="14"/>
            <w:szCs w:val="14"/>
          </w:rPr>
          <w:t xml:space="preserve"> </w:t>
        </w:r>
        <w:smartTag w:uri="urn:schemas-microsoft-com:office:smarttags" w:element="PlaceType">
          <w:r>
            <w:rPr>
              <w:rFonts w:ascii="Adobe Garamond Pro" w:hAnsi="Adobe Garamond Pro"/>
              <w:color w:val="000060"/>
              <w:sz w:val="14"/>
              <w:szCs w:val="14"/>
            </w:rPr>
            <w:t>Middle School</w:t>
          </w:r>
        </w:smartTag>
      </w:smartTag>
    </w:p>
    <w:p w:rsidR="004D0CDC" w:rsidRDefault="004D0CDC">
      <w:pPr>
        <w:rPr>
          <w:rFonts w:ascii="Adobe Garamond Pro" w:hAnsi="Adobe Garamond Pro"/>
          <w:color w:val="000060"/>
          <w:sz w:val="14"/>
          <w:szCs w:val="14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Adobe Garamond Pro" w:hAnsi="Adobe Garamond Pro"/>
              <w:color w:val="000060"/>
              <w:sz w:val="14"/>
              <w:szCs w:val="14"/>
            </w:rPr>
            <w:t>502 Penn Street</w:t>
          </w:r>
        </w:smartTag>
      </w:smartTag>
    </w:p>
    <w:p w:rsidR="004D0CDC" w:rsidRDefault="004D0CDC">
      <w:pPr>
        <w:rPr>
          <w:rFonts w:ascii="Adobe Garamond Pro" w:hAnsi="Adobe Garamond Pro"/>
          <w:color w:val="000060"/>
          <w:sz w:val="14"/>
          <w:szCs w:val="14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Adobe Garamond Pro" w:hAnsi="Adobe Garamond Pro"/>
              <w:color w:val="000060"/>
              <w:sz w:val="14"/>
              <w:szCs w:val="14"/>
            </w:rPr>
            <w:t>Tamaqua</w:t>
          </w:r>
        </w:smartTag>
        <w:r>
          <w:rPr>
            <w:rFonts w:ascii="Adobe Garamond Pro" w:hAnsi="Adobe Garamond Pro"/>
            <w:color w:val="000060"/>
            <w:sz w:val="14"/>
            <w:szCs w:val="14"/>
          </w:rPr>
          <w:t xml:space="preserve">, </w:t>
        </w:r>
        <w:smartTag w:uri="urn:schemas-microsoft-com:office:smarttags" w:element="State">
          <w:r>
            <w:rPr>
              <w:rFonts w:ascii="Adobe Garamond Pro" w:hAnsi="Adobe Garamond Pro"/>
              <w:color w:val="000060"/>
              <w:sz w:val="14"/>
              <w:szCs w:val="14"/>
            </w:rPr>
            <w:t>PA</w:t>
          </w:r>
        </w:smartTag>
        <w:r>
          <w:rPr>
            <w:rFonts w:ascii="Adobe Garamond Pro" w:hAnsi="Adobe Garamond Pro"/>
            <w:color w:val="000060"/>
            <w:sz w:val="14"/>
            <w:szCs w:val="14"/>
          </w:rPr>
          <w:t xml:space="preserve">  </w:t>
        </w:r>
        <w:smartTag w:uri="urn:schemas-microsoft-com:office:smarttags" w:element="PostalCode">
          <w:r>
            <w:rPr>
              <w:rFonts w:ascii="Adobe Garamond Pro" w:hAnsi="Adobe Garamond Pro"/>
              <w:color w:val="000060"/>
              <w:sz w:val="14"/>
              <w:szCs w:val="14"/>
            </w:rPr>
            <w:t>18252</w:t>
          </w:r>
        </w:smartTag>
      </w:smartTag>
    </w:p>
    <w:p w:rsidR="004D0CDC" w:rsidRDefault="004D0CDC">
      <w:pPr>
        <w:rPr>
          <w:rFonts w:ascii="Adobe Garamond Pro" w:hAnsi="Adobe Garamond Pro"/>
          <w:color w:val="000060"/>
          <w:sz w:val="14"/>
          <w:szCs w:val="14"/>
        </w:rPr>
      </w:pPr>
      <w:r>
        <w:rPr>
          <w:rFonts w:ascii="Adobe Garamond Pro" w:hAnsi="Adobe Garamond Pro"/>
          <w:color w:val="000060"/>
          <w:sz w:val="14"/>
          <w:szCs w:val="14"/>
        </w:rPr>
        <w:t>Phone: (570) 668-1210</w:t>
      </w:r>
    </w:p>
    <w:p w:rsidR="004D0CDC" w:rsidRDefault="004D0CDC">
      <w:pPr>
        <w:rPr>
          <w:rFonts w:ascii="Adobe Garamond Pro" w:hAnsi="Adobe Garamond Pro"/>
          <w:color w:val="000060"/>
          <w:sz w:val="14"/>
          <w:szCs w:val="14"/>
        </w:rPr>
      </w:pPr>
      <w:r>
        <w:rPr>
          <w:rFonts w:ascii="Adobe Garamond Pro" w:hAnsi="Adobe Garamond Pro"/>
          <w:color w:val="000060"/>
          <w:sz w:val="14"/>
          <w:szCs w:val="14"/>
        </w:rPr>
        <w:t>Fax:  (570) 668-5027</w:t>
      </w:r>
    </w:p>
    <w:p w:rsidR="004D0CDC" w:rsidRDefault="004D0CDC">
      <w:pPr>
        <w:rPr>
          <w:rFonts w:ascii="Adobe Garamond Pro" w:hAnsi="Adobe Garamond Pro"/>
          <w:color w:val="000060"/>
          <w:sz w:val="14"/>
          <w:szCs w:val="14"/>
        </w:rPr>
      </w:pPr>
    </w:p>
    <w:p w:rsidR="004D0CDC" w:rsidRDefault="004D0CDC">
      <w:pPr>
        <w:rPr>
          <w:rFonts w:ascii="Adobe Garamond Pro" w:hAnsi="Adobe Garamond Pro"/>
          <w:color w:val="000060"/>
          <w:sz w:val="14"/>
          <w:szCs w:val="14"/>
        </w:rPr>
      </w:pPr>
    </w:p>
    <w:p w:rsidR="004D0CDC" w:rsidRDefault="004D0CDC" w:rsidP="00DC049C">
      <w:pPr>
        <w:outlineLvl w:val="0"/>
        <w:rPr>
          <w:rFonts w:ascii="Adobe Garamond Pro" w:hAnsi="Adobe Garamond Pro"/>
          <w:color w:val="000060"/>
          <w:sz w:val="14"/>
          <w:szCs w:val="14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Adobe Garamond Pro" w:hAnsi="Adobe Garamond Pro"/>
              <w:color w:val="000060"/>
              <w:sz w:val="14"/>
              <w:szCs w:val="14"/>
            </w:rPr>
            <w:t>Tamaqua</w:t>
          </w:r>
        </w:smartTag>
        <w:r>
          <w:rPr>
            <w:rFonts w:ascii="Adobe Garamond Pro" w:hAnsi="Adobe Garamond Pro"/>
            <w:color w:val="000060"/>
            <w:sz w:val="14"/>
            <w:szCs w:val="14"/>
          </w:rPr>
          <w:t xml:space="preserve"> </w:t>
        </w:r>
        <w:smartTag w:uri="urn:schemas-microsoft-com:office:smarttags" w:element="PlaceType">
          <w:r>
            <w:rPr>
              <w:rFonts w:ascii="Adobe Garamond Pro" w:hAnsi="Adobe Garamond Pro"/>
              <w:color w:val="000060"/>
              <w:sz w:val="14"/>
              <w:szCs w:val="14"/>
            </w:rPr>
            <w:t>Elementary School</w:t>
          </w:r>
        </w:smartTag>
      </w:smartTag>
    </w:p>
    <w:p w:rsidR="004D0CDC" w:rsidRDefault="004D0CDC">
      <w:pPr>
        <w:rPr>
          <w:rFonts w:ascii="Adobe Garamond Pro" w:hAnsi="Adobe Garamond Pro"/>
          <w:color w:val="000060"/>
          <w:sz w:val="14"/>
          <w:szCs w:val="14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Adobe Garamond Pro" w:hAnsi="Adobe Garamond Pro"/>
              <w:color w:val="000060"/>
              <w:sz w:val="14"/>
              <w:szCs w:val="14"/>
            </w:rPr>
            <w:t>Boyle Avenue</w:t>
          </w:r>
        </w:smartTag>
      </w:smartTag>
    </w:p>
    <w:p w:rsidR="004D0CDC" w:rsidRDefault="004D0CDC">
      <w:pPr>
        <w:rPr>
          <w:rFonts w:ascii="Adobe Garamond Pro" w:hAnsi="Adobe Garamond Pro"/>
          <w:color w:val="000060"/>
          <w:sz w:val="14"/>
          <w:szCs w:val="14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Adobe Garamond Pro" w:hAnsi="Adobe Garamond Pro"/>
              <w:color w:val="000060"/>
              <w:sz w:val="14"/>
              <w:szCs w:val="14"/>
            </w:rPr>
            <w:t>Tamaqua</w:t>
          </w:r>
        </w:smartTag>
        <w:r>
          <w:rPr>
            <w:rFonts w:ascii="Adobe Garamond Pro" w:hAnsi="Adobe Garamond Pro"/>
            <w:color w:val="000060"/>
            <w:sz w:val="14"/>
            <w:szCs w:val="14"/>
          </w:rPr>
          <w:t xml:space="preserve">, </w:t>
        </w:r>
        <w:smartTag w:uri="urn:schemas-microsoft-com:office:smarttags" w:element="State">
          <w:r>
            <w:rPr>
              <w:rFonts w:ascii="Adobe Garamond Pro" w:hAnsi="Adobe Garamond Pro"/>
              <w:color w:val="000060"/>
              <w:sz w:val="14"/>
              <w:szCs w:val="14"/>
            </w:rPr>
            <w:t>PA</w:t>
          </w:r>
        </w:smartTag>
        <w:r>
          <w:rPr>
            <w:rFonts w:ascii="Adobe Garamond Pro" w:hAnsi="Adobe Garamond Pro"/>
            <w:color w:val="000060"/>
            <w:sz w:val="14"/>
            <w:szCs w:val="14"/>
          </w:rPr>
          <w:t xml:space="preserve">  </w:t>
        </w:r>
        <w:smartTag w:uri="urn:schemas-microsoft-com:office:smarttags" w:element="PostalCode">
          <w:r>
            <w:rPr>
              <w:rFonts w:ascii="Adobe Garamond Pro" w:hAnsi="Adobe Garamond Pro"/>
              <w:color w:val="000060"/>
              <w:sz w:val="14"/>
              <w:szCs w:val="14"/>
            </w:rPr>
            <w:t>1825</w:t>
          </w:r>
          <w:r w:rsidR="00C73C23">
            <w:rPr>
              <w:rFonts w:ascii="Adobe Garamond Pro" w:hAnsi="Adobe Garamond Pro"/>
              <w:color w:val="000060"/>
              <w:sz w:val="14"/>
              <w:szCs w:val="14"/>
            </w:rPr>
            <w:t>2</w:t>
          </w:r>
        </w:smartTag>
      </w:smartTag>
    </w:p>
    <w:p w:rsidR="00C73C23" w:rsidRDefault="00C73C23">
      <w:pPr>
        <w:rPr>
          <w:rFonts w:ascii="Adobe Garamond Pro" w:hAnsi="Adobe Garamond Pro"/>
          <w:color w:val="000060"/>
          <w:sz w:val="14"/>
          <w:szCs w:val="14"/>
        </w:rPr>
      </w:pPr>
      <w:r>
        <w:rPr>
          <w:rFonts w:ascii="Adobe Garamond Pro" w:hAnsi="Adobe Garamond Pro"/>
          <w:color w:val="000060"/>
          <w:sz w:val="14"/>
          <w:szCs w:val="14"/>
        </w:rPr>
        <w:t>Phone:  (570) 668-3306</w:t>
      </w:r>
    </w:p>
    <w:p w:rsidR="00C73C23" w:rsidRDefault="00C73C23">
      <w:pPr>
        <w:rPr>
          <w:rFonts w:ascii="Adobe Garamond Pro" w:hAnsi="Adobe Garamond Pro"/>
          <w:color w:val="000060"/>
          <w:sz w:val="14"/>
          <w:szCs w:val="14"/>
        </w:rPr>
      </w:pPr>
      <w:r>
        <w:rPr>
          <w:rFonts w:ascii="Adobe Garamond Pro" w:hAnsi="Adobe Garamond Pro"/>
          <w:color w:val="000060"/>
          <w:sz w:val="14"/>
          <w:szCs w:val="14"/>
        </w:rPr>
        <w:t>Fax: (570) 668-3235</w:t>
      </w:r>
    </w:p>
    <w:p w:rsidR="00C73C23" w:rsidRDefault="00C73C23">
      <w:pPr>
        <w:rPr>
          <w:rFonts w:ascii="Adobe Garamond Pro" w:hAnsi="Adobe Garamond Pro"/>
          <w:color w:val="000060"/>
          <w:sz w:val="14"/>
          <w:szCs w:val="14"/>
        </w:rPr>
      </w:pPr>
    </w:p>
    <w:p w:rsidR="00C73C23" w:rsidRDefault="00C73C23">
      <w:pPr>
        <w:rPr>
          <w:rFonts w:ascii="Adobe Garamond Pro" w:hAnsi="Adobe Garamond Pro"/>
          <w:color w:val="000060"/>
          <w:sz w:val="14"/>
          <w:szCs w:val="14"/>
        </w:rPr>
      </w:pPr>
    </w:p>
    <w:p w:rsidR="00C73C23" w:rsidRDefault="00C73C23" w:rsidP="00DC049C">
      <w:pPr>
        <w:outlineLvl w:val="0"/>
        <w:rPr>
          <w:rFonts w:ascii="Adobe Garamond Pro" w:hAnsi="Adobe Garamond Pro"/>
          <w:color w:val="000060"/>
          <w:sz w:val="14"/>
          <w:szCs w:val="14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Adobe Garamond Pro" w:hAnsi="Adobe Garamond Pro"/>
              <w:color w:val="000060"/>
              <w:sz w:val="14"/>
              <w:szCs w:val="14"/>
            </w:rPr>
            <w:t>West</w:t>
          </w:r>
        </w:smartTag>
        <w:r>
          <w:rPr>
            <w:rFonts w:ascii="Adobe Garamond Pro" w:hAnsi="Adobe Garamond Pro"/>
            <w:color w:val="000060"/>
            <w:sz w:val="14"/>
            <w:szCs w:val="14"/>
          </w:rPr>
          <w:t xml:space="preserve"> </w:t>
        </w:r>
        <w:smartTag w:uri="urn:schemas-microsoft-com:office:smarttags" w:element="PlaceName">
          <w:r>
            <w:rPr>
              <w:rFonts w:ascii="Adobe Garamond Pro" w:hAnsi="Adobe Garamond Pro"/>
              <w:color w:val="000060"/>
              <w:sz w:val="14"/>
              <w:szCs w:val="14"/>
            </w:rPr>
            <w:t>Penn</w:t>
          </w:r>
        </w:smartTag>
        <w:r>
          <w:rPr>
            <w:rFonts w:ascii="Adobe Garamond Pro" w:hAnsi="Adobe Garamond Pro"/>
            <w:color w:val="000060"/>
            <w:sz w:val="14"/>
            <w:szCs w:val="14"/>
          </w:rPr>
          <w:t xml:space="preserve"> </w:t>
        </w:r>
        <w:smartTag w:uri="urn:schemas-microsoft-com:office:smarttags" w:element="PlaceType">
          <w:r>
            <w:rPr>
              <w:rFonts w:ascii="Adobe Garamond Pro" w:hAnsi="Adobe Garamond Pro"/>
              <w:color w:val="000060"/>
              <w:sz w:val="14"/>
              <w:szCs w:val="14"/>
            </w:rPr>
            <w:t>Elementary School</w:t>
          </w:r>
        </w:smartTag>
      </w:smartTag>
    </w:p>
    <w:p w:rsidR="00C73C23" w:rsidRDefault="00C73C23">
      <w:pPr>
        <w:rPr>
          <w:rFonts w:ascii="Adobe Garamond Pro" w:hAnsi="Adobe Garamond Pro"/>
          <w:color w:val="000060"/>
          <w:sz w:val="14"/>
          <w:szCs w:val="14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Adobe Garamond Pro" w:hAnsi="Adobe Garamond Pro"/>
              <w:color w:val="000060"/>
              <w:sz w:val="14"/>
              <w:szCs w:val="14"/>
            </w:rPr>
            <w:t>185 School Drive</w:t>
          </w:r>
        </w:smartTag>
      </w:smartTag>
    </w:p>
    <w:p w:rsidR="00C73C23" w:rsidRDefault="00C73C23">
      <w:pPr>
        <w:rPr>
          <w:rFonts w:ascii="Adobe Garamond Pro" w:hAnsi="Adobe Garamond Pro"/>
          <w:color w:val="000060"/>
          <w:sz w:val="14"/>
          <w:szCs w:val="14"/>
        </w:rPr>
      </w:pPr>
      <w:r>
        <w:rPr>
          <w:rFonts w:ascii="Adobe Garamond Pro" w:hAnsi="Adobe Garamond Pro"/>
          <w:color w:val="000060"/>
          <w:sz w:val="14"/>
          <w:szCs w:val="14"/>
        </w:rPr>
        <w:t xml:space="preserve">New </w:t>
      </w:r>
      <w:smartTag w:uri="urn:schemas-microsoft-com:office:smarttags" w:element="place">
        <w:smartTag w:uri="urn:schemas-microsoft-com:office:smarttags" w:element="City">
          <w:r>
            <w:rPr>
              <w:rFonts w:ascii="Adobe Garamond Pro" w:hAnsi="Adobe Garamond Pro"/>
              <w:color w:val="000060"/>
              <w:sz w:val="14"/>
              <w:szCs w:val="14"/>
            </w:rPr>
            <w:t>Ringgold</w:t>
          </w:r>
        </w:smartTag>
        <w:r>
          <w:rPr>
            <w:rFonts w:ascii="Adobe Garamond Pro" w:hAnsi="Adobe Garamond Pro"/>
            <w:color w:val="000060"/>
            <w:sz w:val="14"/>
            <w:szCs w:val="14"/>
          </w:rPr>
          <w:t xml:space="preserve">, </w:t>
        </w:r>
        <w:smartTag w:uri="urn:schemas-microsoft-com:office:smarttags" w:element="State">
          <w:r>
            <w:rPr>
              <w:rFonts w:ascii="Adobe Garamond Pro" w:hAnsi="Adobe Garamond Pro"/>
              <w:color w:val="000060"/>
              <w:sz w:val="14"/>
              <w:szCs w:val="14"/>
            </w:rPr>
            <w:t>PA</w:t>
          </w:r>
        </w:smartTag>
        <w:r>
          <w:rPr>
            <w:rFonts w:ascii="Adobe Garamond Pro" w:hAnsi="Adobe Garamond Pro"/>
            <w:color w:val="000060"/>
            <w:sz w:val="14"/>
            <w:szCs w:val="14"/>
          </w:rPr>
          <w:t xml:space="preserve">  </w:t>
        </w:r>
        <w:smartTag w:uri="urn:schemas-microsoft-com:office:smarttags" w:element="PostalCode">
          <w:r>
            <w:rPr>
              <w:rFonts w:ascii="Adobe Garamond Pro" w:hAnsi="Adobe Garamond Pro"/>
              <w:color w:val="000060"/>
              <w:sz w:val="14"/>
              <w:szCs w:val="14"/>
            </w:rPr>
            <w:t>17960</w:t>
          </w:r>
        </w:smartTag>
      </w:smartTag>
    </w:p>
    <w:p w:rsidR="00C73C23" w:rsidRDefault="00C73C23">
      <w:pPr>
        <w:rPr>
          <w:rFonts w:ascii="Adobe Garamond Pro" w:hAnsi="Adobe Garamond Pro"/>
          <w:color w:val="000060"/>
          <w:sz w:val="14"/>
          <w:szCs w:val="14"/>
        </w:rPr>
      </w:pPr>
      <w:r>
        <w:rPr>
          <w:rFonts w:ascii="Adobe Garamond Pro" w:hAnsi="Adobe Garamond Pro"/>
          <w:color w:val="000060"/>
          <w:sz w:val="14"/>
          <w:szCs w:val="14"/>
        </w:rPr>
        <w:t>Phone:  (570) 386-5051</w:t>
      </w:r>
    </w:p>
    <w:p w:rsidR="00C73C23" w:rsidRDefault="00C73C23">
      <w:pPr>
        <w:rPr>
          <w:rFonts w:ascii="Adobe Garamond Pro" w:hAnsi="Adobe Garamond Pro"/>
          <w:color w:val="000060"/>
          <w:sz w:val="14"/>
          <w:szCs w:val="14"/>
        </w:rPr>
      </w:pPr>
      <w:r>
        <w:rPr>
          <w:rFonts w:ascii="Adobe Garamond Pro" w:hAnsi="Adobe Garamond Pro"/>
          <w:color w:val="000060"/>
          <w:sz w:val="14"/>
          <w:szCs w:val="14"/>
        </w:rPr>
        <w:t>Fax:  (570) 386-3226</w:t>
      </w:r>
    </w:p>
    <w:p w:rsidR="00C73C23" w:rsidRDefault="00C73C23">
      <w:pPr>
        <w:rPr>
          <w:rFonts w:ascii="Adobe Garamond Pro" w:hAnsi="Adobe Garamond Pro"/>
          <w:color w:val="000060"/>
          <w:sz w:val="14"/>
          <w:szCs w:val="14"/>
        </w:rPr>
      </w:pPr>
    </w:p>
    <w:p w:rsidR="00C73C23" w:rsidRDefault="00C73C23">
      <w:pPr>
        <w:rPr>
          <w:rFonts w:ascii="Adobe Garamond Pro" w:hAnsi="Adobe Garamond Pro"/>
          <w:color w:val="000060"/>
          <w:sz w:val="14"/>
          <w:szCs w:val="14"/>
        </w:rPr>
      </w:pPr>
    </w:p>
    <w:p w:rsidR="00C73C23" w:rsidRDefault="00C73C23">
      <w:pPr>
        <w:rPr>
          <w:rFonts w:ascii="Adobe Garamond Pro" w:hAnsi="Adobe Garamond Pro"/>
          <w:color w:val="000060"/>
          <w:sz w:val="14"/>
          <w:szCs w:val="14"/>
        </w:rPr>
      </w:pPr>
    </w:p>
    <w:p w:rsidR="00C73C23" w:rsidRPr="004D0CDC" w:rsidRDefault="00C73C23">
      <w:pPr>
        <w:rPr>
          <w:rFonts w:ascii="Adobe Garamond Pro" w:hAnsi="Adobe Garamond Pro"/>
          <w:color w:val="000060"/>
          <w:sz w:val="14"/>
          <w:szCs w:val="14"/>
        </w:rPr>
      </w:pPr>
    </w:p>
    <w:p w:rsidR="005E0343" w:rsidRDefault="005E0343"/>
    <w:p w:rsidR="00B00C29" w:rsidRDefault="00B00C29"/>
    <w:p w:rsidR="00B00C29" w:rsidRDefault="00B00C29"/>
    <w:p w:rsidR="00B00C29" w:rsidRDefault="00B00C29"/>
    <w:p w:rsidR="00B00C29" w:rsidRDefault="00B00C29"/>
    <w:p w:rsidR="00B00C29" w:rsidRDefault="00B00C29"/>
    <w:p w:rsidR="00B00C29" w:rsidRDefault="00B00C29"/>
    <w:p w:rsidR="00B00C29" w:rsidRDefault="00B00C29"/>
    <w:p w:rsidR="00B00C29" w:rsidRDefault="00B00C29"/>
    <w:p w:rsidR="00091FA3" w:rsidRDefault="00091FA3"/>
    <w:p w:rsidR="00091FA3" w:rsidRDefault="00091FA3"/>
    <w:p w:rsidR="00091FA3" w:rsidRDefault="00091FA3"/>
    <w:p w:rsidR="00B00C29" w:rsidRDefault="00B00C29"/>
    <w:p w:rsidR="00B00C29" w:rsidRDefault="00B00C29"/>
    <w:p w:rsidR="00B00C29" w:rsidRDefault="00B00C29"/>
    <w:p w:rsidR="00B00C29" w:rsidRDefault="00B00C29"/>
    <w:p w:rsidR="00B00C29" w:rsidRDefault="00B00C29"/>
    <w:p w:rsidR="00B00C29" w:rsidRDefault="00B00C29"/>
    <w:p w:rsidR="00B00C29" w:rsidRDefault="00B00C29"/>
    <w:p w:rsidR="00B00C29" w:rsidRDefault="00B00C29"/>
    <w:p w:rsidR="00B00C29" w:rsidRDefault="00B00C29"/>
    <w:p w:rsidR="00B440A1" w:rsidRDefault="00B440A1" w:rsidP="00DC049C">
      <w:pPr>
        <w:jc w:val="center"/>
        <w:outlineLvl w:val="0"/>
        <w:rPr>
          <w:rFonts w:ascii="Adobe Garamond Pro" w:hAnsi="Adobe Garamond Pro"/>
          <w:sz w:val="20"/>
          <w:szCs w:val="20"/>
        </w:rPr>
      </w:pPr>
    </w:p>
    <w:p w:rsidR="00B440A1" w:rsidRDefault="00B440A1" w:rsidP="00DC049C">
      <w:pPr>
        <w:jc w:val="center"/>
        <w:outlineLvl w:val="0"/>
        <w:rPr>
          <w:rFonts w:ascii="Adobe Garamond Pro" w:hAnsi="Adobe Garamond Pro"/>
          <w:sz w:val="20"/>
          <w:szCs w:val="20"/>
        </w:rPr>
      </w:pPr>
    </w:p>
    <w:p w:rsidR="00A35265" w:rsidRDefault="00A35265" w:rsidP="00DC049C">
      <w:pPr>
        <w:jc w:val="center"/>
        <w:outlineLvl w:val="0"/>
        <w:rPr>
          <w:rFonts w:ascii="Adobe Garamond Pro" w:hAnsi="Adobe Garamond Pro"/>
          <w:sz w:val="20"/>
          <w:szCs w:val="20"/>
        </w:rPr>
      </w:pPr>
    </w:p>
    <w:p w:rsidR="00A35265" w:rsidRDefault="00A35265" w:rsidP="00E236F2">
      <w:pPr>
        <w:outlineLvl w:val="0"/>
        <w:rPr>
          <w:rFonts w:ascii="Adobe Garamond Pro" w:hAnsi="Adobe Garamond Pro"/>
          <w:sz w:val="20"/>
          <w:szCs w:val="20"/>
        </w:rPr>
      </w:pPr>
    </w:p>
    <w:p w:rsidR="005E0343" w:rsidRDefault="006B5412" w:rsidP="00DC049C">
      <w:pPr>
        <w:jc w:val="center"/>
        <w:outlineLvl w:val="0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3629025</wp:posOffset>
                </wp:positionV>
                <wp:extent cx="7124700" cy="0"/>
                <wp:effectExtent l="52070" t="54610" r="52705" b="59690"/>
                <wp:wrapNone/>
                <wp:docPr id="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0" cy="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F473A" id="Line 1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5pt,285.75pt" to="570.35pt,2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" strokeweight="8pt"/>
            </w:pict>
          </mc:Fallback>
        </mc:AlternateContent>
      </w:r>
      <w:r>
        <w:rPr>
          <w:rFonts w:ascii="Adobe Garamond Pro" w:hAnsi="Adobe Garamond 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6641465</wp:posOffset>
                </wp:positionV>
                <wp:extent cx="7243445" cy="635"/>
                <wp:effectExtent l="57150" t="57150" r="52705" b="56515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43445" cy="635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181CF" id="Line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22.95pt" to="570.3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" strokecolor="navy" strokeweight="8pt"/>
            </w:pict>
          </mc:Fallback>
        </mc:AlternateContent>
      </w:r>
      <w:smartTag w:uri="urn:schemas-microsoft-com:office:smarttags" w:element="PlaceName">
        <w:r w:rsidR="00B00C29">
          <w:rPr>
            <w:rFonts w:ascii="Adobe Garamond Pro" w:hAnsi="Adobe Garamond Pro"/>
            <w:sz w:val="20"/>
            <w:szCs w:val="20"/>
          </w:rPr>
          <w:t>Tamaqua</w:t>
        </w:r>
      </w:smartTag>
      <w:r w:rsidR="00B00C29">
        <w:rPr>
          <w:rFonts w:ascii="Adobe Garamond Pro" w:hAnsi="Adobe Garamond Pro"/>
          <w:sz w:val="20"/>
          <w:szCs w:val="20"/>
        </w:rPr>
        <w:t xml:space="preserve"> </w:t>
      </w:r>
      <w:smartTag w:uri="urn:schemas-microsoft-com:office:smarttags" w:element="PlaceName">
        <w:r w:rsidR="00B00C29">
          <w:rPr>
            <w:rFonts w:ascii="Adobe Garamond Pro" w:hAnsi="Adobe Garamond Pro"/>
            <w:sz w:val="20"/>
            <w:szCs w:val="20"/>
          </w:rPr>
          <w:t>Area</w:t>
        </w:r>
      </w:smartTag>
      <w:r w:rsidR="00B00C29">
        <w:rPr>
          <w:rFonts w:ascii="Adobe Garamond Pro" w:hAnsi="Adobe Garamond Pro"/>
          <w:sz w:val="20"/>
          <w:szCs w:val="20"/>
        </w:rPr>
        <w:t xml:space="preserve"> </w:t>
      </w:r>
      <w:smartTag w:uri="urn:schemas-microsoft-com:office:smarttags" w:element="PlaceType">
        <w:r w:rsidR="00B00C29">
          <w:rPr>
            <w:rFonts w:ascii="Adobe Garamond Pro" w:hAnsi="Adobe Garamond Pro"/>
            <w:sz w:val="20"/>
            <w:szCs w:val="20"/>
          </w:rPr>
          <w:t>School District</w:t>
        </w:r>
      </w:smartTag>
      <w:r w:rsidR="00B00C29">
        <w:rPr>
          <w:rFonts w:ascii="Adobe Garamond Pro" w:hAnsi="Adobe Garamond Pro"/>
          <w:sz w:val="20"/>
          <w:szCs w:val="20"/>
        </w:rPr>
        <w:t xml:space="preserve"> | </w:t>
      </w:r>
      <w:smartTag w:uri="urn:schemas-microsoft-com:office:smarttags" w:element="Street">
        <w:smartTag w:uri="urn:schemas-microsoft-com:office:smarttags" w:element="address">
          <w:r w:rsidR="00B00C29">
            <w:rPr>
              <w:rFonts w:ascii="Adobe Garamond Pro" w:hAnsi="Adobe Garamond Pro"/>
              <w:sz w:val="20"/>
              <w:szCs w:val="20"/>
            </w:rPr>
            <w:t>138 West Broad Street</w:t>
          </w:r>
        </w:smartTag>
      </w:smartTag>
      <w:r w:rsidR="00B00C29">
        <w:rPr>
          <w:rFonts w:ascii="Adobe Garamond Pro" w:hAnsi="Adobe Garamond Pro"/>
          <w:sz w:val="20"/>
          <w:szCs w:val="20"/>
        </w:rPr>
        <w:t xml:space="preserve"> | </w:t>
      </w:r>
      <w:smartTag w:uri="urn:schemas-microsoft-com:office:smarttags" w:element="address">
        <w:smartTag w:uri="urn:schemas-microsoft-com:office:smarttags" w:element="Street">
          <w:r w:rsidR="00B00C29">
            <w:rPr>
              <w:rFonts w:ascii="Adobe Garamond Pro" w:hAnsi="Adobe Garamond Pro"/>
              <w:sz w:val="20"/>
              <w:szCs w:val="20"/>
            </w:rPr>
            <w:t>Box</w:t>
          </w:r>
        </w:smartTag>
        <w:r w:rsidR="00B00C29">
          <w:rPr>
            <w:rFonts w:ascii="Adobe Garamond Pro" w:hAnsi="Adobe Garamond Pro"/>
            <w:sz w:val="20"/>
            <w:szCs w:val="20"/>
          </w:rPr>
          <w:t xml:space="preserve"> 112</w:t>
        </w:r>
      </w:smartTag>
      <w:r w:rsidR="00B00C29">
        <w:rPr>
          <w:rFonts w:ascii="Adobe Garamond Pro" w:hAnsi="Adobe Garamond Pro"/>
          <w:sz w:val="20"/>
          <w:szCs w:val="20"/>
        </w:rPr>
        <w:t xml:space="preserve"> | </w:t>
      </w:r>
      <w:smartTag w:uri="urn:schemas-microsoft-com:office:smarttags" w:element="place">
        <w:smartTag w:uri="urn:schemas-microsoft-com:office:smarttags" w:element="City">
          <w:r w:rsidR="00B00C29">
            <w:rPr>
              <w:rFonts w:ascii="Adobe Garamond Pro" w:hAnsi="Adobe Garamond Pro"/>
              <w:sz w:val="20"/>
              <w:szCs w:val="20"/>
            </w:rPr>
            <w:t>Tamaqua</w:t>
          </w:r>
        </w:smartTag>
        <w:r w:rsidR="00B00C29">
          <w:rPr>
            <w:rFonts w:ascii="Adobe Garamond Pro" w:hAnsi="Adobe Garamond Pro"/>
            <w:sz w:val="20"/>
            <w:szCs w:val="20"/>
          </w:rPr>
          <w:t xml:space="preserve">, </w:t>
        </w:r>
        <w:smartTag w:uri="urn:schemas-microsoft-com:office:smarttags" w:element="State">
          <w:r w:rsidR="00B00C29">
            <w:rPr>
              <w:rFonts w:ascii="Adobe Garamond Pro" w:hAnsi="Adobe Garamond Pro"/>
              <w:sz w:val="20"/>
              <w:szCs w:val="20"/>
            </w:rPr>
            <w:t>PA</w:t>
          </w:r>
        </w:smartTag>
        <w:r w:rsidR="00B00C29">
          <w:rPr>
            <w:rFonts w:ascii="Adobe Garamond Pro" w:hAnsi="Adobe Garamond Pro"/>
            <w:sz w:val="20"/>
            <w:szCs w:val="20"/>
          </w:rPr>
          <w:t xml:space="preserve">  </w:t>
        </w:r>
        <w:smartTag w:uri="urn:schemas-microsoft-com:office:smarttags" w:element="PostalCode">
          <w:r w:rsidR="00B00C29">
            <w:rPr>
              <w:rFonts w:ascii="Adobe Garamond Pro" w:hAnsi="Adobe Garamond Pro"/>
              <w:sz w:val="20"/>
              <w:szCs w:val="20"/>
            </w:rPr>
            <w:t>18252</w:t>
          </w:r>
        </w:smartTag>
      </w:smartTag>
    </w:p>
    <w:p w:rsidR="00B00C29" w:rsidRPr="00B00C29" w:rsidRDefault="006B5412" w:rsidP="00DC049C">
      <w:pPr>
        <w:jc w:val="center"/>
        <w:outlineLvl w:val="0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327025</wp:posOffset>
                </wp:positionV>
                <wp:extent cx="7362190" cy="0"/>
                <wp:effectExtent l="57150" t="51435" r="57785" b="53340"/>
                <wp:wrapNone/>
                <wp:docPr id="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2190" cy="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54EB7" id="Line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75pt" to="579.7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1BEEw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" strokeweight="8pt"/>
            </w:pict>
          </mc:Fallback>
        </mc:AlternateContent>
      </w:r>
      <w:r w:rsidR="00B00C29">
        <w:rPr>
          <w:rFonts w:ascii="Adobe Garamond Pro" w:hAnsi="Adobe Garamond Pro"/>
          <w:sz w:val="20"/>
          <w:szCs w:val="20"/>
        </w:rPr>
        <w:t>Phone: (570) 668-2570 | Fax: (570) 668-6850 | Online: www.tamaqua.k12.pa.us</w:t>
      </w:r>
    </w:p>
    <w:sectPr w:rsidR="00B00C29" w:rsidRPr="00B00C29" w:rsidSect="005E0343">
      <w:pgSz w:w="12240" w:h="15840"/>
      <w:pgMar w:top="360" w:right="360" w:bottom="302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rus BT">
    <w:altName w:val="Georgia"/>
    <w:charset w:val="00"/>
    <w:family w:val="roman"/>
    <w:pitch w:val="variable"/>
    <w:sig w:usb0="00000007" w:usb1="00000000" w:usb2="00000000" w:usb3="00000000" w:csb0="00000011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87" w:usb1="00000000" w:usb2="00000000" w:usb3="00000000" w:csb0="0000009B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30C9A"/>
    <w:multiLevelType w:val="hybridMultilevel"/>
    <w:tmpl w:val="A8206C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"/>
  <w:drawingGridHorizontalSpacing w:val="187"/>
  <w:drawingGridVerticalSpacing w:val="18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49C"/>
    <w:rsid w:val="00052A0A"/>
    <w:rsid w:val="00070528"/>
    <w:rsid w:val="00084237"/>
    <w:rsid w:val="00087D39"/>
    <w:rsid w:val="00091FA3"/>
    <w:rsid w:val="000C4DBA"/>
    <w:rsid w:val="000D3717"/>
    <w:rsid w:val="000D6BF6"/>
    <w:rsid w:val="000D73F2"/>
    <w:rsid w:val="000E52FC"/>
    <w:rsid w:val="000E625C"/>
    <w:rsid w:val="000E6DC8"/>
    <w:rsid w:val="00114095"/>
    <w:rsid w:val="0012241D"/>
    <w:rsid w:val="001410BB"/>
    <w:rsid w:val="001423EA"/>
    <w:rsid w:val="00144063"/>
    <w:rsid w:val="00171C0F"/>
    <w:rsid w:val="00192337"/>
    <w:rsid w:val="001B40C7"/>
    <w:rsid w:val="001B7F4C"/>
    <w:rsid w:val="001D6C99"/>
    <w:rsid w:val="00210242"/>
    <w:rsid w:val="00210E2E"/>
    <w:rsid w:val="0027003B"/>
    <w:rsid w:val="002714E7"/>
    <w:rsid w:val="002929AB"/>
    <w:rsid w:val="002A2638"/>
    <w:rsid w:val="002A29D6"/>
    <w:rsid w:val="002A335F"/>
    <w:rsid w:val="002C1590"/>
    <w:rsid w:val="002C1918"/>
    <w:rsid w:val="002E68D7"/>
    <w:rsid w:val="0030091F"/>
    <w:rsid w:val="003058BC"/>
    <w:rsid w:val="0033690A"/>
    <w:rsid w:val="003562D4"/>
    <w:rsid w:val="00362147"/>
    <w:rsid w:val="003655D4"/>
    <w:rsid w:val="00390B16"/>
    <w:rsid w:val="003A347B"/>
    <w:rsid w:val="003A3565"/>
    <w:rsid w:val="003A4ECC"/>
    <w:rsid w:val="003A6053"/>
    <w:rsid w:val="003B66F8"/>
    <w:rsid w:val="003C1613"/>
    <w:rsid w:val="003F1A7B"/>
    <w:rsid w:val="003F7F11"/>
    <w:rsid w:val="004051B0"/>
    <w:rsid w:val="00410076"/>
    <w:rsid w:val="00417F5A"/>
    <w:rsid w:val="00430D1E"/>
    <w:rsid w:val="00431DD2"/>
    <w:rsid w:val="00437D02"/>
    <w:rsid w:val="00440E04"/>
    <w:rsid w:val="00482BB7"/>
    <w:rsid w:val="004B0AA0"/>
    <w:rsid w:val="004C73AF"/>
    <w:rsid w:val="004D0CDC"/>
    <w:rsid w:val="0050251A"/>
    <w:rsid w:val="00533A75"/>
    <w:rsid w:val="00534810"/>
    <w:rsid w:val="00536657"/>
    <w:rsid w:val="0054405C"/>
    <w:rsid w:val="00556BA3"/>
    <w:rsid w:val="0057632D"/>
    <w:rsid w:val="00595C56"/>
    <w:rsid w:val="00597AFB"/>
    <w:rsid w:val="005A04B7"/>
    <w:rsid w:val="005C266A"/>
    <w:rsid w:val="005E0343"/>
    <w:rsid w:val="005E4F41"/>
    <w:rsid w:val="00622260"/>
    <w:rsid w:val="006259D0"/>
    <w:rsid w:val="006560E1"/>
    <w:rsid w:val="006803D4"/>
    <w:rsid w:val="00681D59"/>
    <w:rsid w:val="006A1D24"/>
    <w:rsid w:val="006A7439"/>
    <w:rsid w:val="006B4EEA"/>
    <w:rsid w:val="006B5412"/>
    <w:rsid w:val="006C343A"/>
    <w:rsid w:val="006C76B0"/>
    <w:rsid w:val="006D4028"/>
    <w:rsid w:val="007250AB"/>
    <w:rsid w:val="00726597"/>
    <w:rsid w:val="007409FE"/>
    <w:rsid w:val="00742E71"/>
    <w:rsid w:val="007556E6"/>
    <w:rsid w:val="00765613"/>
    <w:rsid w:val="00771AFF"/>
    <w:rsid w:val="00776EEA"/>
    <w:rsid w:val="007774E9"/>
    <w:rsid w:val="0079726F"/>
    <w:rsid w:val="007D09E1"/>
    <w:rsid w:val="007D452F"/>
    <w:rsid w:val="007F7A48"/>
    <w:rsid w:val="00807B0A"/>
    <w:rsid w:val="00812602"/>
    <w:rsid w:val="00822FF7"/>
    <w:rsid w:val="00827056"/>
    <w:rsid w:val="00845E49"/>
    <w:rsid w:val="0086290D"/>
    <w:rsid w:val="00875C3F"/>
    <w:rsid w:val="008B7C69"/>
    <w:rsid w:val="008C54D7"/>
    <w:rsid w:val="008D20CD"/>
    <w:rsid w:val="008E3C0C"/>
    <w:rsid w:val="008F0CFF"/>
    <w:rsid w:val="00906772"/>
    <w:rsid w:val="00913A41"/>
    <w:rsid w:val="00914005"/>
    <w:rsid w:val="009327FE"/>
    <w:rsid w:val="00932967"/>
    <w:rsid w:val="00945142"/>
    <w:rsid w:val="00946529"/>
    <w:rsid w:val="00952AF4"/>
    <w:rsid w:val="0098448D"/>
    <w:rsid w:val="00993935"/>
    <w:rsid w:val="009A62FD"/>
    <w:rsid w:val="009E4A09"/>
    <w:rsid w:val="009E5DD4"/>
    <w:rsid w:val="00A11D96"/>
    <w:rsid w:val="00A1353D"/>
    <w:rsid w:val="00A331B1"/>
    <w:rsid w:val="00A35265"/>
    <w:rsid w:val="00A668A9"/>
    <w:rsid w:val="00A900EC"/>
    <w:rsid w:val="00B00C29"/>
    <w:rsid w:val="00B06DD1"/>
    <w:rsid w:val="00B13DBD"/>
    <w:rsid w:val="00B32FD0"/>
    <w:rsid w:val="00B34040"/>
    <w:rsid w:val="00B440A1"/>
    <w:rsid w:val="00B64F0D"/>
    <w:rsid w:val="00B82A94"/>
    <w:rsid w:val="00B87BFA"/>
    <w:rsid w:val="00B91F93"/>
    <w:rsid w:val="00BD65D5"/>
    <w:rsid w:val="00BD65E6"/>
    <w:rsid w:val="00BF0F34"/>
    <w:rsid w:val="00BF5332"/>
    <w:rsid w:val="00C02ABD"/>
    <w:rsid w:val="00C04F88"/>
    <w:rsid w:val="00C10396"/>
    <w:rsid w:val="00C10D26"/>
    <w:rsid w:val="00C1346D"/>
    <w:rsid w:val="00C20D1E"/>
    <w:rsid w:val="00C24D0C"/>
    <w:rsid w:val="00C25480"/>
    <w:rsid w:val="00C26190"/>
    <w:rsid w:val="00C41212"/>
    <w:rsid w:val="00C666AD"/>
    <w:rsid w:val="00C670F5"/>
    <w:rsid w:val="00C73C23"/>
    <w:rsid w:val="00C82035"/>
    <w:rsid w:val="00CB0249"/>
    <w:rsid w:val="00CB1251"/>
    <w:rsid w:val="00CB4B95"/>
    <w:rsid w:val="00CD15C0"/>
    <w:rsid w:val="00CD51D7"/>
    <w:rsid w:val="00CE4F7B"/>
    <w:rsid w:val="00D06B19"/>
    <w:rsid w:val="00D20499"/>
    <w:rsid w:val="00D22271"/>
    <w:rsid w:val="00D22F18"/>
    <w:rsid w:val="00D23B8B"/>
    <w:rsid w:val="00D25C1D"/>
    <w:rsid w:val="00D27BEA"/>
    <w:rsid w:val="00D55277"/>
    <w:rsid w:val="00D567EA"/>
    <w:rsid w:val="00D64323"/>
    <w:rsid w:val="00D707A5"/>
    <w:rsid w:val="00D91FBA"/>
    <w:rsid w:val="00DC049C"/>
    <w:rsid w:val="00DC66DA"/>
    <w:rsid w:val="00DD236F"/>
    <w:rsid w:val="00E236F2"/>
    <w:rsid w:val="00E3132C"/>
    <w:rsid w:val="00E327B5"/>
    <w:rsid w:val="00E32E3E"/>
    <w:rsid w:val="00E34D05"/>
    <w:rsid w:val="00E4152F"/>
    <w:rsid w:val="00E542B1"/>
    <w:rsid w:val="00E55653"/>
    <w:rsid w:val="00E6083D"/>
    <w:rsid w:val="00E64149"/>
    <w:rsid w:val="00E925C8"/>
    <w:rsid w:val="00E974D2"/>
    <w:rsid w:val="00EC78EC"/>
    <w:rsid w:val="00ED24A4"/>
    <w:rsid w:val="00EF55F5"/>
    <w:rsid w:val="00F1527C"/>
    <w:rsid w:val="00F40BDA"/>
    <w:rsid w:val="00F52120"/>
    <w:rsid w:val="00F60B2D"/>
    <w:rsid w:val="00F61B2F"/>
    <w:rsid w:val="00F711E7"/>
    <w:rsid w:val="00F74C77"/>
    <w:rsid w:val="00F85799"/>
    <w:rsid w:val="00FC7750"/>
    <w:rsid w:val="00FD1CA6"/>
    <w:rsid w:val="00FD1F47"/>
    <w:rsid w:val="00FD607E"/>
    <w:rsid w:val="00FF50AB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4:docId w14:val="0672D06E"/>
  <w15:docId w15:val="{D1D67E2D-F58E-45B7-9AC0-378BB75F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2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E68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qFormat/>
    <w:rsid w:val="00A3526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DC049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">
    <w:name w:val="Body Text"/>
    <w:basedOn w:val="Normal"/>
    <w:rsid w:val="001B40C7"/>
    <w:pPr>
      <w:jc w:val="both"/>
    </w:pPr>
  </w:style>
  <w:style w:type="paragraph" w:styleId="BalloonText">
    <w:name w:val="Balloon Text"/>
    <w:basedOn w:val="Normal"/>
    <w:semiHidden/>
    <w:rsid w:val="00CD15C0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A35265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7774E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E68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2E68D7"/>
    <w:pPr>
      <w:jc w:val="center"/>
    </w:pPr>
    <w:rPr>
      <w:rFonts w:ascii="Arrus BT" w:hAnsi="Arrus BT"/>
      <w:b/>
      <w:snapToGrid w:val="0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2E68D7"/>
    <w:rPr>
      <w:rFonts w:ascii="Arrus BT" w:hAnsi="Arrus BT"/>
      <w:b/>
      <w:snapToGrid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dunkelberger\Desktop\TASD%20Letterhead%20Temp-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TASD Letterhead Temp-2</Template>
  <TotalTime>1</TotalTime>
  <Pages>1</Pages>
  <Words>89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Kennethh Dunkelberger</dc:creator>
  <cp:lastModifiedBy>Tom McCabe</cp:lastModifiedBy>
  <cp:revision>2</cp:revision>
  <cp:lastPrinted>2021-05-10T17:05:00Z</cp:lastPrinted>
  <dcterms:created xsi:type="dcterms:W3CDTF">2024-05-07T14:11:00Z</dcterms:created>
  <dcterms:modified xsi:type="dcterms:W3CDTF">2024-05-07T14:11:00Z</dcterms:modified>
</cp:coreProperties>
</file>