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78AC0" w14:textId="5F2D05B0" w:rsidR="00B2036D" w:rsidRPr="002202D7" w:rsidRDefault="00B50686">
      <w:pPr>
        <w:pStyle w:val="Title"/>
        <w:rPr>
          <w:sz w:val="4"/>
          <w:szCs w:val="4"/>
        </w:rPr>
      </w:pPr>
      <w:r w:rsidRPr="00710035">
        <w:rPr>
          <w:rFonts w:ascii="Times New Roman" w:hAnsi="Times New Roman" w:cs="Times New Roman"/>
          <w:noProof/>
          <w:color w:val="0070C0"/>
          <w:sz w:val="24"/>
          <w:szCs w:val="24"/>
          <w:lang w:eastAsia="en-US"/>
          <w14:textFill>
            <w14:solidFill>
              <w14:srgbClr w14:val="0070C0"/>
            </w14:solidFill>
          </w14:textFill>
        </w:rPr>
        <w:drawing>
          <wp:anchor distT="36576" distB="36576" distL="36576" distR="36576" simplePos="0" relativeHeight="251658241" behindDoc="0" locked="0" layoutInCell="1" allowOverlap="1" wp14:anchorId="5D400AB3" wp14:editId="7CE76617">
            <wp:simplePos x="0" y="0"/>
            <wp:positionH relativeFrom="margin">
              <wp:posOffset>-228600</wp:posOffset>
            </wp:positionH>
            <wp:positionV relativeFrom="paragraph">
              <wp:posOffset>31750</wp:posOffset>
            </wp:positionV>
            <wp:extent cx="1384300" cy="1255999"/>
            <wp:effectExtent l="0" t="0" r="635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25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2D7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3CD1EF43" wp14:editId="78DB1EDF">
            <wp:simplePos x="0" y="0"/>
            <wp:positionH relativeFrom="margin">
              <wp:posOffset>-228600</wp:posOffset>
            </wp:positionH>
            <wp:positionV relativeFrom="paragraph">
              <wp:posOffset>29210</wp:posOffset>
            </wp:positionV>
            <wp:extent cx="1362075" cy="13620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1EF00" w14:textId="26D29C99" w:rsidR="00604FBD" w:rsidRPr="00B50686" w:rsidRDefault="0024050A">
      <w:pPr>
        <w:pStyle w:val="Title"/>
        <w:rPr>
          <w:color w:val="0070C0"/>
          <w14:textFill>
            <w14:solidFill>
              <w14:srgbClr w14:val="0070C0"/>
            </w14:solidFill>
          </w14:textFill>
        </w:rPr>
      </w:pPr>
      <w:r w:rsidRPr="00B50686">
        <w:rPr>
          <w:color w:val="0070C0"/>
          <w14:textFill>
            <w14:solidFill>
              <w14:srgbClr w14:val="0070C0"/>
            </w14:solidFill>
          </w14:textFill>
        </w:rPr>
        <w:t>agenda</w:t>
      </w:r>
    </w:p>
    <w:p w14:paraId="3CD1EF01" w14:textId="61BB1B0C" w:rsidR="00604FBD" w:rsidRPr="00B50686" w:rsidRDefault="00B50686">
      <w:pPr>
        <w:pStyle w:val="Subtitle"/>
        <w:rPr>
          <w:color w:val="0070C0"/>
        </w:rPr>
      </w:pPr>
      <w:r w:rsidRPr="00B50686">
        <w:rPr>
          <w:color w:val="0070C0"/>
        </w:rPr>
        <w:t>C.H. Gullatt Elementary</w:t>
      </w:r>
      <w:r w:rsidR="0024050A" w:rsidRPr="00B50686">
        <w:rPr>
          <w:color w:val="0070C0"/>
        </w:rPr>
        <w:t xml:space="preserve"> School Governance Council</w:t>
      </w:r>
    </w:p>
    <w:p w14:paraId="3CD1EF02" w14:textId="3C8CF098" w:rsidR="00604FBD" w:rsidRDefault="00A4350D">
      <w:pPr>
        <w:pBdr>
          <w:top w:val="single" w:sz="4" w:space="1" w:color="444D26" w:themeColor="text2"/>
        </w:pBdr>
        <w:jc w:val="right"/>
      </w:pPr>
      <w:sdt>
        <w:sdtPr>
          <w:rPr>
            <w:rStyle w:val="IntenseEmphasis"/>
          </w:rPr>
          <w:alias w:val="Date | time:"/>
          <w:tag w:val="Date | time:"/>
          <w:id w:val="742918608"/>
          <w:placeholder>
            <w:docPart w:val="96557ECB14D446F2A54DDF03015817D9"/>
          </w:placeholder>
          <w:temporary/>
          <w:showingPlcHdr/>
          <w15:appearance w15:val="hidden"/>
        </w:sdtPr>
        <w:sdtEndPr>
          <w:rPr>
            <w:rStyle w:val="IntenseEmphasis"/>
          </w:rPr>
        </w:sdtEndPr>
        <w:sdtContent>
          <w:r w:rsidR="0092131B">
            <w:rPr>
              <w:rStyle w:val="IntenseEmphasis"/>
            </w:rPr>
            <w:t>Date | time</w:t>
          </w:r>
        </w:sdtContent>
      </w:sdt>
      <w:r w:rsidR="001C478F">
        <w:t xml:space="preserve"> </w:t>
      </w:r>
      <w:r w:rsidR="0085473C">
        <w:t>1</w:t>
      </w:r>
      <w:r w:rsidR="00873F41">
        <w:t>/</w:t>
      </w:r>
      <w:r w:rsidR="00AD61C6">
        <w:t>2</w:t>
      </w:r>
      <w:r w:rsidR="00AC4A76">
        <w:t>3</w:t>
      </w:r>
      <w:r w:rsidR="00873F41">
        <w:t>/</w:t>
      </w:r>
      <w:r w:rsidR="00C703E5">
        <w:t>202</w:t>
      </w:r>
      <w:r w:rsidR="00AC4A76">
        <w:t>4</w:t>
      </w:r>
      <w:r w:rsidR="00E63A1A">
        <w:t xml:space="preserve"> </w:t>
      </w:r>
      <w:r w:rsidR="005F1379">
        <w:t xml:space="preserve">| </w:t>
      </w:r>
      <w:r w:rsidR="001F24D9">
        <w:t>3</w:t>
      </w:r>
      <w:r w:rsidR="005F1379">
        <w:t>:</w:t>
      </w:r>
      <w:r w:rsidR="001F24D9">
        <w:t>15</w:t>
      </w:r>
      <w:r w:rsidR="00B50686">
        <w:t>pm</w:t>
      </w:r>
      <w:r w:rsidR="001C478F">
        <w:t xml:space="preserve"> | </w:t>
      </w:r>
      <w:r w:rsidR="0024050A">
        <w:rPr>
          <w:rStyle w:val="IntenseEmphasis"/>
        </w:rPr>
        <w:t xml:space="preserve">Location </w:t>
      </w:r>
      <w:hyperlink r:id="rId12" w:history="1">
        <w:r w:rsidR="00B50686" w:rsidRPr="00EF24E6">
          <w:rPr>
            <w:rStyle w:val="Hyperlink"/>
          </w:rPr>
          <w:t>TEAMS</w:t>
        </w:r>
      </w:hyperlink>
    </w:p>
    <w:p w14:paraId="3CD1EF03" w14:textId="77777777" w:rsidR="00604FBD" w:rsidRDefault="0024050A">
      <w:pPr>
        <w:pStyle w:val="Heading1"/>
      </w:pPr>
      <w:r>
        <w:t>SGC Members</w:t>
      </w:r>
    </w:p>
    <w:p w14:paraId="46E5F714" w14:textId="6D658B0B" w:rsidR="00B50686" w:rsidRPr="00B50686" w:rsidRDefault="00B50686" w:rsidP="00B50686">
      <w:pPr>
        <w:jc w:val="center"/>
        <w:rPr>
          <w:sz w:val="20"/>
          <w:szCs w:val="20"/>
        </w:rPr>
      </w:pPr>
      <w:r w:rsidRPr="00B50686">
        <w:rPr>
          <w:sz w:val="20"/>
          <w:szCs w:val="20"/>
        </w:rPr>
        <w:t xml:space="preserve">Mrs. Shawanna Arnold, Principal | </w:t>
      </w:r>
      <w:r>
        <w:rPr>
          <w:sz w:val="20"/>
          <w:szCs w:val="20"/>
        </w:rPr>
        <w:t>Mrs. Natalie Elie-Johnson</w:t>
      </w:r>
      <w:r w:rsidRPr="00B50686">
        <w:rPr>
          <w:sz w:val="20"/>
          <w:szCs w:val="20"/>
        </w:rPr>
        <w:t xml:space="preserve">, </w:t>
      </w:r>
      <w:r w:rsidR="00C96CBC" w:rsidRPr="00B50686">
        <w:rPr>
          <w:sz w:val="20"/>
          <w:szCs w:val="20"/>
        </w:rPr>
        <w:t>SGC Chair</w:t>
      </w:r>
      <w:r>
        <w:rPr>
          <w:sz w:val="20"/>
          <w:szCs w:val="20"/>
        </w:rPr>
        <w:t xml:space="preserve"> (Teacher) </w:t>
      </w:r>
      <w:r w:rsidRPr="705AA349">
        <w:rPr>
          <w:sz w:val="16"/>
          <w:szCs w:val="16"/>
        </w:rPr>
        <w:t>|</w:t>
      </w:r>
      <w:r w:rsidRPr="00B50686">
        <w:rPr>
          <w:sz w:val="20"/>
          <w:szCs w:val="20"/>
        </w:rPr>
        <w:t xml:space="preserve"> Brandy Sims, </w:t>
      </w:r>
      <w:r>
        <w:rPr>
          <w:sz w:val="20"/>
          <w:szCs w:val="20"/>
        </w:rPr>
        <w:t xml:space="preserve">Teacher </w:t>
      </w:r>
      <w:r w:rsidRPr="705AA349">
        <w:rPr>
          <w:sz w:val="16"/>
          <w:szCs w:val="16"/>
        </w:rPr>
        <w:t>|</w:t>
      </w:r>
      <w:r w:rsidRPr="00B50686">
        <w:rPr>
          <w:sz w:val="20"/>
          <w:szCs w:val="20"/>
        </w:rPr>
        <w:t xml:space="preserve"> Tiffany Young, </w:t>
      </w:r>
      <w:r>
        <w:rPr>
          <w:sz w:val="20"/>
          <w:szCs w:val="20"/>
        </w:rPr>
        <w:t>School Employee</w:t>
      </w:r>
      <w:r w:rsidRPr="00B50686">
        <w:rPr>
          <w:sz w:val="20"/>
          <w:szCs w:val="20"/>
        </w:rPr>
        <w:t xml:space="preserve"> |</w:t>
      </w:r>
      <w:r>
        <w:rPr>
          <w:sz w:val="20"/>
          <w:szCs w:val="20"/>
        </w:rPr>
        <w:t>Janay Pulliam</w:t>
      </w:r>
      <w:r w:rsidRPr="00B50686">
        <w:rPr>
          <w:sz w:val="20"/>
          <w:szCs w:val="20"/>
        </w:rPr>
        <w:t xml:space="preserve">, </w:t>
      </w:r>
      <w:r>
        <w:rPr>
          <w:sz w:val="20"/>
          <w:szCs w:val="20"/>
        </w:rPr>
        <w:t>School Employee</w:t>
      </w:r>
      <w:r w:rsidRPr="00B50686">
        <w:rPr>
          <w:sz w:val="20"/>
          <w:szCs w:val="20"/>
        </w:rPr>
        <w:t xml:space="preserve">| Antonita </w:t>
      </w:r>
      <w:r w:rsidR="005F1379" w:rsidRPr="00B50686">
        <w:rPr>
          <w:sz w:val="20"/>
          <w:szCs w:val="20"/>
        </w:rPr>
        <w:t>Mercer, Parent, |</w:t>
      </w:r>
      <w:r w:rsidRPr="00B50686">
        <w:rPr>
          <w:sz w:val="20"/>
          <w:szCs w:val="20"/>
        </w:rPr>
        <w:t>Daisy Sanchez, Parent |</w:t>
      </w:r>
      <w:r w:rsidR="00BF3F81" w:rsidRPr="00BF3F81">
        <w:rPr>
          <w:sz w:val="20"/>
          <w:szCs w:val="20"/>
        </w:rPr>
        <w:t xml:space="preserve"> </w:t>
      </w:r>
      <w:r w:rsidR="00BF3F81">
        <w:rPr>
          <w:sz w:val="20"/>
          <w:szCs w:val="20"/>
        </w:rPr>
        <w:t>Teresa</w:t>
      </w:r>
      <w:r w:rsidR="00BF3F81" w:rsidRPr="00B50686">
        <w:rPr>
          <w:sz w:val="20"/>
          <w:szCs w:val="20"/>
        </w:rPr>
        <w:t xml:space="preserve"> </w:t>
      </w:r>
      <w:r w:rsidR="00BF3F81">
        <w:rPr>
          <w:sz w:val="20"/>
          <w:szCs w:val="20"/>
        </w:rPr>
        <w:t>Brown</w:t>
      </w:r>
      <w:r w:rsidR="00BF3F81" w:rsidRPr="00B50686">
        <w:rPr>
          <w:sz w:val="20"/>
          <w:szCs w:val="20"/>
        </w:rPr>
        <w:t>, Parent |</w:t>
      </w:r>
      <w:r w:rsidRPr="00B50686">
        <w:rPr>
          <w:sz w:val="20"/>
          <w:szCs w:val="20"/>
        </w:rPr>
        <w:t xml:space="preserve"> Ms. Felicia Hilton, Community Member|</w:t>
      </w:r>
      <w:r w:rsidR="00BF3F81" w:rsidRPr="00BF3F81">
        <w:rPr>
          <w:sz w:val="20"/>
          <w:szCs w:val="20"/>
        </w:rPr>
        <w:t xml:space="preserve"> </w:t>
      </w:r>
      <w:proofErr w:type="spellStart"/>
      <w:r w:rsidR="00BF3F81">
        <w:rPr>
          <w:sz w:val="20"/>
          <w:szCs w:val="20"/>
        </w:rPr>
        <w:t>Kelmikis</w:t>
      </w:r>
      <w:proofErr w:type="spellEnd"/>
      <w:r w:rsidR="00BF3F81">
        <w:rPr>
          <w:sz w:val="20"/>
          <w:szCs w:val="20"/>
        </w:rPr>
        <w:t xml:space="preserve"> Mitchell</w:t>
      </w:r>
      <w:r w:rsidR="00BF3F81" w:rsidRPr="00B50686">
        <w:rPr>
          <w:sz w:val="20"/>
          <w:szCs w:val="20"/>
        </w:rPr>
        <w:t>, Community Member</w:t>
      </w:r>
    </w:p>
    <w:tbl>
      <w:tblPr>
        <w:tblStyle w:val="ListTable6Colorful"/>
        <w:tblW w:w="5000" w:type="pct"/>
        <w:tblBorders>
          <w:bottom w:val="none" w:sz="0" w:space="0" w:color="auto"/>
        </w:tblBorders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1530"/>
        <w:gridCol w:w="7556"/>
        <w:gridCol w:w="1714"/>
      </w:tblGrid>
      <w:tr w:rsidR="00604FBD" w14:paraId="3CD1EF08" w14:textId="77777777" w:rsidTr="3476A166">
        <w:trPr>
          <w:tblHeader/>
        </w:trPr>
        <w:tc>
          <w:tcPr>
            <w:tcW w:w="1530" w:type="dxa"/>
          </w:tcPr>
          <w:sdt>
            <w:sdtPr>
              <w:alias w:val="Time:"/>
              <w:tag w:val="Time:"/>
              <w:id w:val="-718661838"/>
              <w:placeholder>
                <w:docPart w:val="C9D360AA04E64FB1A0A65335585537E0"/>
              </w:placeholder>
              <w:temporary/>
              <w:showingPlcHdr/>
              <w15:appearance w15:val="hidden"/>
            </w:sdtPr>
            <w:sdtEndPr/>
            <w:sdtContent>
              <w:p w14:paraId="3CD1EF05" w14:textId="77777777" w:rsidR="00604FBD" w:rsidRDefault="0092131B">
                <w:pPr>
                  <w:pStyle w:val="Heading2"/>
                </w:pPr>
                <w:r>
                  <w:t>Time</w:t>
                </w:r>
              </w:p>
            </w:sdtContent>
          </w:sdt>
        </w:tc>
        <w:tc>
          <w:tcPr>
            <w:tcW w:w="7556" w:type="dxa"/>
          </w:tcPr>
          <w:sdt>
            <w:sdtPr>
              <w:alias w:val="Item:"/>
              <w:tag w:val="Item:"/>
              <w:id w:val="614954302"/>
              <w:placeholder>
                <w:docPart w:val="DDF2ECBDC51542E68A1061AC702256CA"/>
              </w:placeholder>
              <w:temporary/>
              <w:showingPlcHdr/>
              <w15:appearance w15:val="hidden"/>
            </w:sdtPr>
            <w:sdtEndPr/>
            <w:sdtContent>
              <w:p w14:paraId="3CD1EF06" w14:textId="77777777" w:rsidR="00604FBD" w:rsidRPr="00802038" w:rsidRDefault="0092131B" w:rsidP="00802038">
                <w:pPr>
                  <w:pStyle w:val="Heading2"/>
                </w:pPr>
                <w:r w:rsidRPr="00802038">
                  <w:t>Item</w:t>
                </w:r>
              </w:p>
            </w:sdtContent>
          </w:sdt>
        </w:tc>
        <w:tc>
          <w:tcPr>
            <w:tcW w:w="1714" w:type="dxa"/>
          </w:tcPr>
          <w:sdt>
            <w:sdtPr>
              <w:alias w:val="Owner:"/>
              <w:tag w:val="Owner:"/>
              <w:id w:val="355778012"/>
              <w:placeholder>
                <w:docPart w:val="D5C8918981424D4E8B22CFAB3245B0A1"/>
              </w:placeholder>
              <w:temporary/>
              <w:showingPlcHdr/>
              <w15:appearance w15:val="hidden"/>
            </w:sdtPr>
            <w:sdtEndPr/>
            <w:sdtContent>
              <w:p w14:paraId="3CD1EF07" w14:textId="77777777" w:rsidR="00604FBD" w:rsidRDefault="0092131B">
                <w:pPr>
                  <w:pStyle w:val="Heading2"/>
                </w:pPr>
                <w:r>
                  <w:t>Owner</w:t>
                </w:r>
              </w:p>
            </w:sdtContent>
          </w:sdt>
        </w:tc>
      </w:tr>
      <w:tr w:rsidR="00604FBD" w14:paraId="3CD1EF0C" w14:textId="77777777" w:rsidTr="3476A166">
        <w:tc>
          <w:tcPr>
            <w:tcW w:w="1530" w:type="dxa"/>
          </w:tcPr>
          <w:p w14:paraId="3CD1EF09" w14:textId="01E9A830" w:rsidR="00604FBD" w:rsidRDefault="00DD2EE6" w:rsidP="0024050A">
            <w:r>
              <w:t>3</w:t>
            </w:r>
            <w:r w:rsidR="0024050A">
              <w:t>:</w:t>
            </w:r>
            <w:r>
              <w:t>15</w:t>
            </w:r>
            <w:r w:rsidR="001C27FB">
              <w:t xml:space="preserve"> </w:t>
            </w:r>
            <w:r w:rsidR="00C96CBC">
              <w:t>pm</w:t>
            </w:r>
          </w:p>
        </w:tc>
        <w:tc>
          <w:tcPr>
            <w:tcW w:w="7556" w:type="dxa"/>
          </w:tcPr>
          <w:p w14:paraId="3CD1EF0A" w14:textId="77777777" w:rsidR="00604FBD" w:rsidRDefault="00873F41" w:rsidP="00873F41">
            <w:r>
              <w:t>Call to Order</w:t>
            </w:r>
          </w:p>
        </w:tc>
        <w:tc>
          <w:tcPr>
            <w:tcW w:w="1714" w:type="dxa"/>
          </w:tcPr>
          <w:p w14:paraId="3CD1EF0B" w14:textId="0CA508F6" w:rsidR="00604FBD" w:rsidRDefault="00C96CBC" w:rsidP="00873F41">
            <w:r w:rsidRPr="00C96CBC">
              <w:rPr>
                <w:sz w:val="18"/>
                <w:szCs w:val="18"/>
              </w:rPr>
              <w:t>Elie- Johnson</w:t>
            </w:r>
          </w:p>
        </w:tc>
      </w:tr>
      <w:tr w:rsidR="00C96CBC" w14:paraId="3CD1EF10" w14:textId="77777777" w:rsidTr="3476A166">
        <w:tc>
          <w:tcPr>
            <w:tcW w:w="1530" w:type="dxa"/>
          </w:tcPr>
          <w:p w14:paraId="3CD1EF0D" w14:textId="597BEAC0" w:rsidR="00C96CBC" w:rsidRDefault="00B503E8" w:rsidP="00C96CBC">
            <w:r>
              <w:t>3</w:t>
            </w:r>
            <w:r w:rsidR="00C96CBC">
              <w:t>:</w:t>
            </w:r>
            <w:r>
              <w:t>17</w:t>
            </w:r>
            <w:r w:rsidR="001C27FB">
              <w:t xml:space="preserve"> </w:t>
            </w:r>
            <w:r w:rsidR="00C96CBC">
              <w:t>pm</w:t>
            </w:r>
          </w:p>
        </w:tc>
        <w:tc>
          <w:tcPr>
            <w:tcW w:w="7556" w:type="dxa"/>
          </w:tcPr>
          <w:p w14:paraId="3CD1EF0E" w14:textId="77777777" w:rsidR="00C96CBC" w:rsidRDefault="00C96CBC" w:rsidP="00C96CBC">
            <w:r>
              <w:t>Action Item: Approve Agenda</w:t>
            </w:r>
          </w:p>
        </w:tc>
        <w:tc>
          <w:tcPr>
            <w:tcW w:w="1714" w:type="dxa"/>
          </w:tcPr>
          <w:p w14:paraId="3CD1EF0F" w14:textId="5D703505" w:rsidR="00C96CBC" w:rsidRDefault="00C96CBC" w:rsidP="00C96CBC">
            <w:r w:rsidRPr="00C96CBC">
              <w:rPr>
                <w:sz w:val="18"/>
                <w:szCs w:val="18"/>
              </w:rPr>
              <w:t>Elie- Johnson</w:t>
            </w:r>
          </w:p>
        </w:tc>
      </w:tr>
      <w:tr w:rsidR="00C96CBC" w14:paraId="3CD1EF14" w14:textId="77777777" w:rsidTr="3476A166">
        <w:tc>
          <w:tcPr>
            <w:tcW w:w="1530" w:type="dxa"/>
          </w:tcPr>
          <w:p w14:paraId="3C4767A2" w14:textId="77777777" w:rsidR="00C96CBC" w:rsidRDefault="00FD0D52" w:rsidP="00C96CBC">
            <w:r>
              <w:t>3</w:t>
            </w:r>
            <w:r w:rsidR="00C96CBC">
              <w:t>:</w:t>
            </w:r>
            <w:r>
              <w:t>19</w:t>
            </w:r>
            <w:r w:rsidR="00C96CBC">
              <w:t xml:space="preserve"> </w:t>
            </w:r>
            <w:r>
              <w:t>pm</w:t>
            </w:r>
          </w:p>
          <w:p w14:paraId="3CD1EF11" w14:textId="1485F76B" w:rsidR="001540B9" w:rsidRDefault="001540B9" w:rsidP="00C96CBC">
            <w:r>
              <w:t>3:20 pm</w:t>
            </w:r>
          </w:p>
        </w:tc>
        <w:tc>
          <w:tcPr>
            <w:tcW w:w="7556" w:type="dxa"/>
          </w:tcPr>
          <w:p w14:paraId="58B1925C" w14:textId="77777777" w:rsidR="00C96CBC" w:rsidRDefault="00BA046D" w:rsidP="00C96CBC">
            <w:pPr>
              <w:rPr>
                <w:sz w:val="21"/>
              </w:rPr>
            </w:pPr>
            <w:r>
              <w:rPr>
                <w:sz w:val="21"/>
              </w:rPr>
              <w:t>Action</w:t>
            </w:r>
            <w:r w:rsidR="00C96CBC" w:rsidRPr="00503A90">
              <w:rPr>
                <w:sz w:val="21"/>
              </w:rPr>
              <w:t xml:space="preserve"> Item: </w:t>
            </w:r>
            <w:r>
              <w:rPr>
                <w:sz w:val="21"/>
              </w:rPr>
              <w:t xml:space="preserve">Approve </w:t>
            </w:r>
            <w:r w:rsidR="00D95578">
              <w:rPr>
                <w:sz w:val="21"/>
              </w:rPr>
              <w:t>November</w:t>
            </w:r>
            <w:r>
              <w:rPr>
                <w:sz w:val="21"/>
              </w:rPr>
              <w:t xml:space="preserve"> Meeting Minutes</w:t>
            </w:r>
          </w:p>
          <w:p w14:paraId="3CD1EF12" w14:textId="1644D94C" w:rsidR="001540B9" w:rsidRPr="00503A90" w:rsidRDefault="001540B9" w:rsidP="00C96CBC">
            <w:pPr>
              <w:rPr>
                <w:sz w:val="21"/>
              </w:rPr>
            </w:pPr>
            <w:r>
              <w:rPr>
                <w:sz w:val="21"/>
              </w:rPr>
              <w:t>Discussion Item: Profits from last Fundraiser</w:t>
            </w:r>
          </w:p>
        </w:tc>
        <w:tc>
          <w:tcPr>
            <w:tcW w:w="1714" w:type="dxa"/>
          </w:tcPr>
          <w:p w14:paraId="3CD1EF13" w14:textId="344672EF" w:rsidR="00C96CBC" w:rsidRDefault="00CF0F1A" w:rsidP="00C96CBC">
            <w:r w:rsidRPr="00C96CBC">
              <w:rPr>
                <w:sz w:val="18"/>
                <w:szCs w:val="18"/>
              </w:rPr>
              <w:t>Elie- Johnson</w:t>
            </w:r>
          </w:p>
        </w:tc>
      </w:tr>
      <w:tr w:rsidR="00A43CB4" w14:paraId="3CD1EF18" w14:textId="77777777" w:rsidTr="3476A166">
        <w:tc>
          <w:tcPr>
            <w:tcW w:w="1530" w:type="dxa"/>
          </w:tcPr>
          <w:p w14:paraId="3CD1EF15" w14:textId="3B87455C" w:rsidR="00A43CB4" w:rsidRDefault="00A43CB4" w:rsidP="00A43CB4">
            <w:r>
              <w:t>3:</w:t>
            </w:r>
            <w:r w:rsidR="00012D03">
              <w:t>22</w:t>
            </w:r>
            <w:r>
              <w:t xml:space="preserve"> pm</w:t>
            </w:r>
          </w:p>
        </w:tc>
        <w:tc>
          <w:tcPr>
            <w:tcW w:w="7556" w:type="dxa"/>
          </w:tcPr>
          <w:p w14:paraId="3CD1EF16" w14:textId="68542C81" w:rsidR="00A43CB4" w:rsidRDefault="00A43CB4" w:rsidP="00A43CB4">
            <w:r w:rsidRPr="00D42DCF">
              <w:t xml:space="preserve">Discussion Item: </w:t>
            </w:r>
            <w:r w:rsidR="00AD191C">
              <w:t>Screen for front office</w:t>
            </w:r>
          </w:p>
        </w:tc>
        <w:tc>
          <w:tcPr>
            <w:tcW w:w="1714" w:type="dxa"/>
          </w:tcPr>
          <w:p w14:paraId="3CD1EF17" w14:textId="1303A21E" w:rsidR="00A43CB4" w:rsidRDefault="00A43CB4" w:rsidP="00A43CB4">
            <w:r w:rsidRPr="00C96CBC">
              <w:rPr>
                <w:sz w:val="18"/>
                <w:szCs w:val="18"/>
              </w:rPr>
              <w:t>Elie- Johnson</w:t>
            </w:r>
            <w:r w:rsidR="006C1F4D">
              <w:rPr>
                <w:sz w:val="18"/>
                <w:szCs w:val="18"/>
              </w:rPr>
              <w:t xml:space="preserve"> &amp; </w:t>
            </w:r>
            <w:r w:rsidR="002252C9">
              <w:rPr>
                <w:sz w:val="18"/>
                <w:szCs w:val="18"/>
              </w:rPr>
              <w:t>Hilton</w:t>
            </w:r>
          </w:p>
        </w:tc>
      </w:tr>
      <w:tr w:rsidR="00A43CB4" w14:paraId="3CD1EF20" w14:textId="77777777" w:rsidTr="3476A166">
        <w:tc>
          <w:tcPr>
            <w:tcW w:w="1530" w:type="dxa"/>
          </w:tcPr>
          <w:p w14:paraId="3CD1EF1D" w14:textId="26AAE1AB" w:rsidR="00A43CB4" w:rsidRDefault="00A43CB4" w:rsidP="00A43CB4">
            <w:r>
              <w:t>3:</w:t>
            </w:r>
            <w:r w:rsidR="008B1017">
              <w:t>3</w:t>
            </w:r>
            <w:r w:rsidR="007350FA">
              <w:t xml:space="preserve">2 </w:t>
            </w:r>
            <w:r>
              <w:t>pm</w:t>
            </w:r>
          </w:p>
        </w:tc>
        <w:tc>
          <w:tcPr>
            <w:tcW w:w="7556" w:type="dxa"/>
          </w:tcPr>
          <w:p w14:paraId="3CD1EF1E" w14:textId="190A7553" w:rsidR="00A43CB4" w:rsidRDefault="616FF3D4" w:rsidP="00A43CB4">
            <w:r>
              <w:t>Discussion Item:</w:t>
            </w:r>
            <w:r w:rsidR="00046F5C">
              <w:t xml:space="preserve"> Nest Steps for</w:t>
            </w:r>
            <w:r w:rsidR="1348ED4E">
              <w:t xml:space="preserve"> </w:t>
            </w:r>
            <w:r w:rsidR="00320EA6">
              <w:t>Teacher Initiative</w:t>
            </w:r>
          </w:p>
        </w:tc>
        <w:tc>
          <w:tcPr>
            <w:tcW w:w="1714" w:type="dxa"/>
          </w:tcPr>
          <w:p w14:paraId="3CD1EF1F" w14:textId="501098C4" w:rsidR="00A43CB4" w:rsidRDefault="00A43CB4" w:rsidP="00A43CB4">
            <w:r w:rsidRPr="00C96CBC">
              <w:rPr>
                <w:sz w:val="18"/>
                <w:szCs w:val="18"/>
              </w:rPr>
              <w:t>Elie- Johnson</w:t>
            </w:r>
            <w:r w:rsidR="006C1F4D">
              <w:rPr>
                <w:sz w:val="18"/>
                <w:szCs w:val="18"/>
              </w:rPr>
              <w:t xml:space="preserve"> &amp; Sims</w:t>
            </w:r>
          </w:p>
        </w:tc>
      </w:tr>
      <w:tr w:rsidR="00A43CB4" w14:paraId="3CD1EF24" w14:textId="77777777" w:rsidTr="3476A166">
        <w:tc>
          <w:tcPr>
            <w:tcW w:w="1530" w:type="dxa"/>
          </w:tcPr>
          <w:p w14:paraId="41EE1A58" w14:textId="77777777" w:rsidR="00A43CB4" w:rsidRDefault="006407E0" w:rsidP="00A43CB4">
            <w:r>
              <w:t>3</w:t>
            </w:r>
            <w:r w:rsidR="00A43CB4">
              <w:t>:</w:t>
            </w:r>
            <w:r>
              <w:t>52</w:t>
            </w:r>
            <w:r w:rsidR="007350FA">
              <w:t xml:space="preserve"> </w:t>
            </w:r>
            <w:r w:rsidR="00A43CB4">
              <w:t>pm</w:t>
            </w:r>
          </w:p>
          <w:p w14:paraId="59C18E7C" w14:textId="7CD60BE9" w:rsidR="006407E0" w:rsidRDefault="006407E0" w:rsidP="00A43CB4">
            <w:r>
              <w:t>4</w:t>
            </w:r>
            <w:r>
              <w:t>:</w:t>
            </w:r>
            <w:r>
              <w:t>0</w:t>
            </w:r>
            <w:r>
              <w:t>2 pm</w:t>
            </w:r>
          </w:p>
          <w:p w14:paraId="7A7C129A" w14:textId="270603C7" w:rsidR="006407E0" w:rsidRDefault="008A0F9F" w:rsidP="00A43CB4">
            <w:r>
              <w:t>4</w:t>
            </w:r>
            <w:r w:rsidR="006407E0">
              <w:t>:</w:t>
            </w:r>
            <w:r w:rsidR="00510765">
              <w:t>22</w:t>
            </w:r>
            <w:r w:rsidR="006407E0">
              <w:t xml:space="preserve"> pm</w:t>
            </w:r>
          </w:p>
          <w:p w14:paraId="3B6A1D5A" w14:textId="05B32811" w:rsidR="006407E0" w:rsidRDefault="00E402DC" w:rsidP="00A43CB4">
            <w:r>
              <w:t>4</w:t>
            </w:r>
            <w:r w:rsidR="006407E0">
              <w:t>:</w:t>
            </w:r>
            <w:r>
              <w:t>3</w:t>
            </w:r>
            <w:r w:rsidR="006407E0">
              <w:t>2 pm</w:t>
            </w:r>
          </w:p>
          <w:p w14:paraId="3CD1EF21" w14:textId="42F8A5D7" w:rsidR="006407E0" w:rsidRDefault="00E402DC" w:rsidP="00A43CB4">
            <w:r>
              <w:t>4</w:t>
            </w:r>
            <w:r w:rsidR="006407E0">
              <w:t>:</w:t>
            </w:r>
            <w:r w:rsidR="00D06415">
              <w:t xml:space="preserve">37 </w:t>
            </w:r>
            <w:r w:rsidR="006407E0">
              <w:t>pm</w:t>
            </w:r>
          </w:p>
        </w:tc>
        <w:tc>
          <w:tcPr>
            <w:tcW w:w="7556" w:type="dxa"/>
          </w:tcPr>
          <w:p w14:paraId="153E8BF2" w14:textId="5E24D4CB" w:rsidR="00F16259" w:rsidRDefault="00F16259" w:rsidP="00A43CB4">
            <w:r w:rsidRPr="004E3034">
              <w:t>Discussion Item:</w:t>
            </w:r>
            <w:r>
              <w:t xml:space="preserve"> </w:t>
            </w:r>
            <w:r w:rsidR="003C0F7B">
              <w:t xml:space="preserve">Spring </w:t>
            </w:r>
            <w:r>
              <w:t>Student Initiative</w:t>
            </w:r>
          </w:p>
          <w:p w14:paraId="2CFAF781" w14:textId="77777777" w:rsidR="00396804" w:rsidRDefault="00396804" w:rsidP="00A43CB4">
            <w:r w:rsidRPr="004E3034">
              <w:t>Discussion Item:</w:t>
            </w:r>
            <w:r>
              <w:t xml:space="preserve"> </w:t>
            </w:r>
            <w:r w:rsidR="003C0F7B">
              <w:t>Spring Fundraiser</w:t>
            </w:r>
          </w:p>
          <w:p w14:paraId="092C036F" w14:textId="77777777" w:rsidR="003C0F7B" w:rsidRDefault="00D23003" w:rsidP="00A43CB4">
            <w:r w:rsidRPr="004E3034">
              <w:t>Discussion Item:</w:t>
            </w:r>
            <w:r>
              <w:t xml:space="preserve"> </w:t>
            </w:r>
            <w:r>
              <w:t>Sweatshirt &amp; Team Pics</w:t>
            </w:r>
          </w:p>
          <w:p w14:paraId="3D533EF7" w14:textId="39ABBC59" w:rsidR="00320EA6" w:rsidRDefault="00320EA6" w:rsidP="00A43CB4">
            <w:r w:rsidRPr="004E3034">
              <w:t>Discussion Item:</w:t>
            </w:r>
            <w:r>
              <w:t xml:space="preserve"> Spring Cross Council Meeting </w:t>
            </w:r>
          </w:p>
          <w:p w14:paraId="3CD1EF22" w14:textId="2F52D71E" w:rsidR="00984DFE" w:rsidRDefault="00984DFE" w:rsidP="00A43CB4">
            <w:r w:rsidRPr="004E3034">
              <w:t>Discussion Item:</w:t>
            </w:r>
            <w:r>
              <w:t xml:space="preserve"> </w:t>
            </w:r>
            <w:r w:rsidR="007D587A">
              <w:t xml:space="preserve">SGC </w:t>
            </w:r>
            <w:r w:rsidR="00B27584">
              <w:t>Term</w:t>
            </w:r>
            <w:r w:rsidR="007D587A">
              <w:t xml:space="preserve"> status and elections</w:t>
            </w:r>
          </w:p>
        </w:tc>
        <w:tc>
          <w:tcPr>
            <w:tcW w:w="1714" w:type="dxa"/>
          </w:tcPr>
          <w:p w14:paraId="0172E149" w14:textId="77777777" w:rsidR="00F16259" w:rsidRDefault="00EB0323" w:rsidP="00EB0323">
            <w:pPr>
              <w:rPr>
                <w:sz w:val="18"/>
                <w:szCs w:val="18"/>
              </w:rPr>
            </w:pPr>
            <w:r w:rsidRPr="00C96CBC">
              <w:rPr>
                <w:sz w:val="18"/>
                <w:szCs w:val="18"/>
              </w:rPr>
              <w:t>Elie- Johnson</w:t>
            </w:r>
          </w:p>
          <w:p w14:paraId="4D662A66" w14:textId="77777777" w:rsidR="00EB0323" w:rsidRDefault="00EB0323" w:rsidP="00EB0323">
            <w:pPr>
              <w:rPr>
                <w:sz w:val="18"/>
                <w:szCs w:val="18"/>
              </w:rPr>
            </w:pPr>
            <w:r w:rsidRPr="00C96CBC">
              <w:rPr>
                <w:sz w:val="18"/>
                <w:szCs w:val="18"/>
              </w:rPr>
              <w:t>Elie- Johnson</w:t>
            </w:r>
          </w:p>
          <w:p w14:paraId="05CAEAA5" w14:textId="77777777" w:rsidR="00EB0323" w:rsidRDefault="00EB0323" w:rsidP="00EB0323">
            <w:pPr>
              <w:rPr>
                <w:sz w:val="18"/>
                <w:szCs w:val="18"/>
              </w:rPr>
            </w:pPr>
            <w:r w:rsidRPr="00C96CBC">
              <w:rPr>
                <w:sz w:val="18"/>
                <w:szCs w:val="18"/>
              </w:rPr>
              <w:t>Elie- Johnson</w:t>
            </w:r>
          </w:p>
          <w:p w14:paraId="512EBB7F" w14:textId="77777777" w:rsidR="00EB0323" w:rsidRDefault="00EB0323" w:rsidP="00EB0323">
            <w:pPr>
              <w:rPr>
                <w:sz w:val="18"/>
                <w:szCs w:val="18"/>
              </w:rPr>
            </w:pPr>
            <w:r w:rsidRPr="00C96CBC">
              <w:rPr>
                <w:sz w:val="18"/>
                <w:szCs w:val="18"/>
              </w:rPr>
              <w:t>Elie- Johnson</w:t>
            </w:r>
          </w:p>
          <w:p w14:paraId="23148943" w14:textId="77777777" w:rsidR="00EB0323" w:rsidRDefault="00EB0323" w:rsidP="00EB0323">
            <w:pPr>
              <w:rPr>
                <w:sz w:val="18"/>
                <w:szCs w:val="18"/>
              </w:rPr>
            </w:pPr>
            <w:r w:rsidRPr="00C96CBC">
              <w:rPr>
                <w:sz w:val="18"/>
                <w:szCs w:val="18"/>
              </w:rPr>
              <w:t>Elie- Johnson</w:t>
            </w:r>
          </w:p>
          <w:p w14:paraId="3CD1EF23" w14:textId="65E28B81" w:rsidR="00EB0323" w:rsidRDefault="00EB0323" w:rsidP="00EB0323">
            <w:r w:rsidRPr="00C96CBC">
              <w:rPr>
                <w:sz w:val="18"/>
                <w:szCs w:val="18"/>
              </w:rPr>
              <w:t>Elie- Johnson</w:t>
            </w:r>
          </w:p>
        </w:tc>
      </w:tr>
      <w:tr w:rsidR="00A43CB4" w14:paraId="47AA22A9" w14:textId="77777777" w:rsidTr="3476A166">
        <w:tc>
          <w:tcPr>
            <w:tcW w:w="1530" w:type="dxa"/>
          </w:tcPr>
          <w:p w14:paraId="35011796" w14:textId="6E5BE0DA" w:rsidR="007350FA" w:rsidRDefault="00A43CB4" w:rsidP="00A43CB4">
            <w:r>
              <w:t>4:</w:t>
            </w:r>
            <w:r w:rsidR="00D06415">
              <w:t>42</w:t>
            </w:r>
            <w:r w:rsidR="007350FA">
              <w:t xml:space="preserve"> </w:t>
            </w:r>
            <w:r>
              <w:t>pm</w:t>
            </w:r>
          </w:p>
        </w:tc>
        <w:tc>
          <w:tcPr>
            <w:tcW w:w="7556" w:type="dxa"/>
          </w:tcPr>
          <w:p w14:paraId="05F2B15C" w14:textId="6B04ED5F" w:rsidR="00F45283" w:rsidRPr="00B27584" w:rsidRDefault="00A43CB4" w:rsidP="00B27584">
            <w:r>
              <w:t>Informational Item: Principal’s Update</w:t>
            </w:r>
          </w:p>
        </w:tc>
        <w:tc>
          <w:tcPr>
            <w:tcW w:w="1714" w:type="dxa"/>
          </w:tcPr>
          <w:p w14:paraId="4A8ABE0F" w14:textId="24902F25" w:rsidR="006075D4" w:rsidRPr="00B27584" w:rsidRDefault="00A43CB4" w:rsidP="00A43CB4">
            <w:pPr>
              <w:rPr>
                <w:szCs w:val="22"/>
              </w:rPr>
            </w:pPr>
            <w:r w:rsidRPr="00C96CBC">
              <w:rPr>
                <w:szCs w:val="22"/>
              </w:rPr>
              <w:t>Mrs. Arnold</w:t>
            </w:r>
          </w:p>
        </w:tc>
      </w:tr>
      <w:tr w:rsidR="00A43CB4" w14:paraId="3CD1EF2B" w14:textId="77777777" w:rsidTr="3476A166">
        <w:tc>
          <w:tcPr>
            <w:tcW w:w="1530" w:type="dxa"/>
          </w:tcPr>
          <w:p w14:paraId="3CD1EF25" w14:textId="5908E2DF" w:rsidR="00A43CB4" w:rsidRDefault="00A43CB4" w:rsidP="00A43CB4">
            <w:r>
              <w:t>4:</w:t>
            </w:r>
            <w:r w:rsidR="00604AF2">
              <w:t>5</w:t>
            </w:r>
            <w:r w:rsidR="00D06415">
              <w:t>2</w:t>
            </w:r>
            <w:r w:rsidR="00652869">
              <w:t xml:space="preserve"> </w:t>
            </w:r>
            <w:r>
              <w:t>pm</w:t>
            </w:r>
          </w:p>
        </w:tc>
        <w:tc>
          <w:tcPr>
            <w:tcW w:w="7556" w:type="dxa"/>
          </w:tcPr>
          <w:p w14:paraId="3CD1EF29" w14:textId="6BAE67C8" w:rsidR="00A43CB4" w:rsidRDefault="00A43CB4" w:rsidP="00A43CB4">
            <w:r>
              <w:t>Discussion Item: Draft Next Meeting Agenda</w:t>
            </w:r>
          </w:p>
        </w:tc>
        <w:tc>
          <w:tcPr>
            <w:tcW w:w="1714" w:type="dxa"/>
          </w:tcPr>
          <w:p w14:paraId="3CD1EF2A" w14:textId="357B5381" w:rsidR="00A43CB4" w:rsidRDefault="0021313A" w:rsidP="00A43CB4">
            <w:r>
              <w:rPr>
                <w:sz w:val="18"/>
                <w:szCs w:val="18"/>
              </w:rPr>
              <w:t>Young</w:t>
            </w:r>
          </w:p>
        </w:tc>
      </w:tr>
      <w:tr w:rsidR="00A43CB4" w14:paraId="3CD1EF33" w14:textId="77777777" w:rsidTr="3476A166">
        <w:tc>
          <w:tcPr>
            <w:tcW w:w="1530" w:type="dxa"/>
          </w:tcPr>
          <w:p w14:paraId="3CD1EF30" w14:textId="249349CF" w:rsidR="00A43CB4" w:rsidRDefault="00604AF2" w:rsidP="00A43CB4">
            <w:r>
              <w:t>5</w:t>
            </w:r>
            <w:r w:rsidR="00A43CB4">
              <w:t>:</w:t>
            </w:r>
            <w:r>
              <w:t xml:space="preserve">00 </w:t>
            </w:r>
            <w:r w:rsidR="00A43CB4">
              <w:t>pm</w:t>
            </w:r>
          </w:p>
        </w:tc>
        <w:tc>
          <w:tcPr>
            <w:tcW w:w="7556" w:type="dxa"/>
          </w:tcPr>
          <w:p w14:paraId="3CD1EF31" w14:textId="30DBE928" w:rsidR="00A43CB4" w:rsidRDefault="00A43CB4" w:rsidP="00A43CB4">
            <w:r>
              <w:t>Action Item: Meeting Adjournment</w:t>
            </w:r>
          </w:p>
        </w:tc>
        <w:tc>
          <w:tcPr>
            <w:tcW w:w="1714" w:type="dxa"/>
          </w:tcPr>
          <w:p w14:paraId="3CD1EF32" w14:textId="4739B9D5" w:rsidR="00A43CB4" w:rsidRDefault="00A43CB4" w:rsidP="00A43CB4">
            <w:r w:rsidRPr="00C96CBC">
              <w:rPr>
                <w:sz w:val="18"/>
                <w:szCs w:val="18"/>
              </w:rPr>
              <w:t>Elie- Johnson</w:t>
            </w:r>
          </w:p>
        </w:tc>
      </w:tr>
      <w:tr w:rsidR="00A43CB4" w14:paraId="3CD1EF37" w14:textId="77777777" w:rsidTr="3476A166">
        <w:trPr>
          <w:trHeight w:val="828"/>
        </w:trPr>
        <w:tc>
          <w:tcPr>
            <w:tcW w:w="1530" w:type="dxa"/>
          </w:tcPr>
          <w:p w14:paraId="3CD1EF34" w14:textId="393C2952" w:rsidR="00A43CB4" w:rsidRDefault="00A43CB4" w:rsidP="00A43CB4"/>
        </w:tc>
        <w:tc>
          <w:tcPr>
            <w:tcW w:w="7556" w:type="dxa"/>
          </w:tcPr>
          <w:p w14:paraId="3CD1EF35" w14:textId="5291AA39" w:rsidR="00A43CB4" w:rsidRDefault="00A43CB4" w:rsidP="00A43CB4"/>
        </w:tc>
        <w:tc>
          <w:tcPr>
            <w:tcW w:w="1714" w:type="dxa"/>
          </w:tcPr>
          <w:p w14:paraId="3CD1EF36" w14:textId="440D7015" w:rsidR="00A43CB4" w:rsidRDefault="00A43CB4" w:rsidP="00A43CB4"/>
        </w:tc>
      </w:tr>
    </w:tbl>
    <w:p w14:paraId="3CD1EF38" w14:textId="77777777" w:rsidR="006B7020" w:rsidRDefault="006B7020" w:rsidP="006B7020">
      <w:pPr>
        <w:pStyle w:val="Heading1"/>
      </w:pPr>
      <w:r>
        <w:t>Meeting Norms</w:t>
      </w:r>
    </w:p>
    <w:p w14:paraId="2DD1DED8" w14:textId="77777777" w:rsidR="007C5483" w:rsidRPr="00657C8C" w:rsidRDefault="007C5483" w:rsidP="007C5483">
      <w:pPr>
        <w:pStyle w:val="Heading1"/>
        <w:spacing w:before="120" w:after="120"/>
        <w:rPr>
          <w:rFonts w:ascii="Californian FB" w:eastAsia="Times New Roman" w:hAnsi="Californian FB" w:cs="Times New Roman"/>
          <w:color w:val="auto"/>
          <w:sz w:val="20"/>
          <w:szCs w:val="20"/>
        </w:rPr>
      </w:pPr>
      <w:r w:rsidRPr="705AA349">
        <w:rPr>
          <w:rFonts w:ascii="Californian FB" w:eastAsia="Times New Roman" w:hAnsi="Californian FB" w:cs="Times New Roman"/>
          <w:color w:val="auto"/>
          <w:sz w:val="20"/>
          <w:szCs w:val="20"/>
        </w:rPr>
        <w:t xml:space="preserve">Establish an agenda that is task oriented and process oriented |Honor the agenda by staying on task |Actively listen to team members |Play and be there </w:t>
      </w:r>
      <w:r w:rsidRPr="705AA349">
        <w:rPr>
          <w:rFonts w:ascii="Californian FB" w:eastAsia="Californian FB" w:hAnsi="Californian FB" w:cs="Californian FB"/>
          <w:color w:val="auto"/>
          <w:sz w:val="18"/>
          <w:szCs w:val="18"/>
        </w:rPr>
        <w:t>(fully present, engaged, and begin all meetings with cameras on)</w:t>
      </w:r>
      <w:r w:rsidRPr="705AA349">
        <w:rPr>
          <w:rFonts w:ascii="Californian FB" w:eastAsia="Times New Roman" w:hAnsi="Californian FB" w:cs="Times New Roman"/>
          <w:color w:val="auto"/>
          <w:sz w:val="20"/>
          <w:szCs w:val="20"/>
        </w:rPr>
        <w:t> |Come from a place of forgiveness, honesty, and best intentions |Equity of voice and efficacy| Confidentiality |No Shortcuts </w:t>
      </w:r>
    </w:p>
    <w:p w14:paraId="10533F8B" w14:textId="77777777" w:rsidR="0049767A" w:rsidRDefault="0049767A" w:rsidP="008C6B1A">
      <w:pPr>
        <w:spacing w:before="0" w:after="0" w:line="240" w:lineRule="auto"/>
        <w:rPr>
          <w:b/>
          <w:sz w:val="20"/>
          <w:szCs w:val="20"/>
        </w:rPr>
      </w:pPr>
    </w:p>
    <w:p w14:paraId="634657DF" w14:textId="201E6FBA" w:rsidR="00447AA5" w:rsidRDefault="00447AA5" w:rsidP="00C667F6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Touch Screen Monitor: </w:t>
      </w:r>
      <w:hyperlink r:id="rId13" w:history="1">
        <w:r w:rsidRPr="00447AA5">
          <w:rPr>
            <w:rStyle w:val="Hyperlink"/>
            <w:b/>
            <w:sz w:val="20"/>
            <w:szCs w:val="20"/>
          </w:rPr>
          <w:t>Touchscreen Monitor</w:t>
        </w:r>
      </w:hyperlink>
    </w:p>
    <w:p w14:paraId="0CC9B27C" w14:textId="558826D3" w:rsidR="00C667F6" w:rsidRDefault="00F30275" w:rsidP="00C667F6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Spring Cross Council Sign up: </w:t>
      </w:r>
      <w:hyperlink r:id="rId14" w:history="1">
        <w:r w:rsidR="00C667F6" w:rsidRPr="00C667F6">
          <w:rPr>
            <w:rStyle w:val="Hyperlink"/>
            <w:b/>
            <w:sz w:val="20"/>
            <w:szCs w:val="20"/>
          </w:rPr>
          <w:t>Spring 2024 Cross Council Sign up</w:t>
        </w:r>
      </w:hyperlink>
    </w:p>
    <w:p w14:paraId="0184345E" w14:textId="3426537F" w:rsidR="00447AA5" w:rsidRPr="00C667F6" w:rsidRDefault="00447AA5" w:rsidP="00C667F6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Next Meeting: </w:t>
      </w:r>
      <w:r w:rsidRPr="00A019FF">
        <w:rPr>
          <w:bCs/>
          <w:sz w:val="20"/>
          <w:szCs w:val="20"/>
        </w:rPr>
        <w:t>Budget, Teacher Appreciation Week</w:t>
      </w:r>
      <w:proofErr w:type="gramStart"/>
      <w:r w:rsidR="009C414B" w:rsidRPr="00A019FF">
        <w:rPr>
          <w:bCs/>
          <w:sz w:val="20"/>
          <w:szCs w:val="20"/>
        </w:rPr>
        <w:t xml:space="preserve">? </w:t>
      </w:r>
      <w:r w:rsidRPr="00A019FF">
        <w:rPr>
          <w:bCs/>
          <w:sz w:val="20"/>
          <w:szCs w:val="20"/>
        </w:rPr>
        <w:t>,</w:t>
      </w:r>
      <w:proofErr w:type="gramEnd"/>
      <w:r w:rsidRPr="00A019FF">
        <w:rPr>
          <w:bCs/>
          <w:sz w:val="20"/>
          <w:szCs w:val="20"/>
        </w:rPr>
        <w:t xml:space="preserve"> Team Pictures</w:t>
      </w:r>
    </w:p>
    <w:p w14:paraId="5C4B57FD" w14:textId="0100A30C" w:rsidR="2FF6BAFD" w:rsidRDefault="2FF6BAFD" w:rsidP="2FF6BAFD">
      <w:pPr>
        <w:spacing w:line="240" w:lineRule="auto"/>
        <w:rPr>
          <w:sz w:val="20"/>
          <w:szCs w:val="20"/>
        </w:rPr>
      </w:pPr>
    </w:p>
    <w:p w14:paraId="154C9FCA" w14:textId="14A30ACB" w:rsidR="3B8DDA85" w:rsidRDefault="3B8DDA85" w:rsidP="260E138E">
      <w:pPr>
        <w:spacing w:before="0" w:after="0" w:line="240" w:lineRule="auto"/>
        <w:rPr>
          <w:sz w:val="20"/>
          <w:szCs w:val="20"/>
        </w:rPr>
      </w:pPr>
      <w:r w:rsidRPr="05EF0AC2">
        <w:rPr>
          <w:sz w:val="20"/>
          <w:szCs w:val="20"/>
        </w:rPr>
        <w:t>Minutes:</w:t>
      </w:r>
    </w:p>
    <w:p w14:paraId="32B70751" w14:textId="140D5D20" w:rsidR="3B8DDA85" w:rsidRDefault="3B8DDA85" w:rsidP="260E138E">
      <w:pPr>
        <w:spacing w:before="0" w:after="0" w:line="240" w:lineRule="auto"/>
        <w:rPr>
          <w:sz w:val="20"/>
          <w:szCs w:val="20"/>
        </w:rPr>
      </w:pPr>
      <w:r w:rsidRPr="29F24AAD">
        <w:rPr>
          <w:sz w:val="20"/>
          <w:szCs w:val="20"/>
        </w:rPr>
        <w:t xml:space="preserve">Last </w:t>
      </w:r>
      <w:r w:rsidRPr="2B31C22A">
        <w:rPr>
          <w:sz w:val="20"/>
          <w:szCs w:val="20"/>
        </w:rPr>
        <w:t xml:space="preserve">Profit </w:t>
      </w:r>
      <w:r w:rsidRPr="2DB341D5">
        <w:rPr>
          <w:sz w:val="20"/>
          <w:szCs w:val="20"/>
        </w:rPr>
        <w:t xml:space="preserve">made from Movie </w:t>
      </w:r>
      <w:r w:rsidRPr="01B6907E">
        <w:rPr>
          <w:sz w:val="20"/>
          <w:szCs w:val="20"/>
        </w:rPr>
        <w:t>Night was $98.</w:t>
      </w:r>
      <w:r w:rsidRPr="01B6907E">
        <w:rPr>
          <w:sz w:val="20"/>
          <w:szCs w:val="20"/>
        </w:rPr>
        <w:t xml:space="preserve"> </w:t>
      </w:r>
      <w:r w:rsidRPr="32AA2F5D">
        <w:rPr>
          <w:sz w:val="20"/>
          <w:szCs w:val="20"/>
        </w:rPr>
        <w:t xml:space="preserve">Consider asking for donations </w:t>
      </w:r>
      <w:r w:rsidRPr="4FFA65C5">
        <w:rPr>
          <w:sz w:val="20"/>
          <w:szCs w:val="20"/>
        </w:rPr>
        <w:t>next time.</w:t>
      </w:r>
    </w:p>
    <w:p w14:paraId="382E2A35" w14:textId="71141D48" w:rsidR="4FFA65C5" w:rsidRDefault="438FB0FA" w:rsidP="260E138E">
      <w:pPr>
        <w:spacing w:before="0" w:after="0" w:line="240" w:lineRule="auto"/>
        <w:rPr>
          <w:sz w:val="20"/>
          <w:szCs w:val="20"/>
        </w:rPr>
      </w:pPr>
      <w:r w:rsidRPr="1B60627E">
        <w:rPr>
          <w:sz w:val="20"/>
          <w:szCs w:val="20"/>
        </w:rPr>
        <w:t>Discussed</w:t>
      </w:r>
      <w:r w:rsidRPr="2A1857C3">
        <w:rPr>
          <w:sz w:val="20"/>
          <w:szCs w:val="20"/>
        </w:rPr>
        <w:t xml:space="preserve"> </w:t>
      </w:r>
      <w:r w:rsidRPr="54CC1080">
        <w:rPr>
          <w:sz w:val="20"/>
          <w:szCs w:val="20"/>
        </w:rPr>
        <w:t xml:space="preserve">a monitor </w:t>
      </w:r>
      <w:r w:rsidRPr="6BD04EF8">
        <w:rPr>
          <w:sz w:val="20"/>
          <w:szCs w:val="20"/>
        </w:rPr>
        <w:t xml:space="preserve">in the front for parents and </w:t>
      </w:r>
      <w:r w:rsidR="201B1849" w:rsidRPr="61C190D6">
        <w:rPr>
          <w:sz w:val="20"/>
          <w:szCs w:val="20"/>
        </w:rPr>
        <w:t xml:space="preserve">two small monitors </w:t>
      </w:r>
      <w:r w:rsidR="201B1849" w:rsidRPr="1DC38FC8">
        <w:rPr>
          <w:sz w:val="20"/>
          <w:szCs w:val="20"/>
        </w:rPr>
        <w:t xml:space="preserve">placed for students. </w:t>
      </w:r>
      <w:r w:rsidR="201B1849" w:rsidRPr="65340FF2">
        <w:rPr>
          <w:sz w:val="20"/>
          <w:szCs w:val="20"/>
        </w:rPr>
        <w:t xml:space="preserve">Exact placement will be </w:t>
      </w:r>
      <w:r w:rsidR="201B1849" w:rsidRPr="13F737E4">
        <w:rPr>
          <w:sz w:val="20"/>
          <w:szCs w:val="20"/>
        </w:rPr>
        <w:t xml:space="preserve">discussed </w:t>
      </w:r>
      <w:proofErr w:type="gramStart"/>
      <w:r w:rsidR="201B1849" w:rsidRPr="6627A014">
        <w:rPr>
          <w:sz w:val="20"/>
          <w:szCs w:val="20"/>
        </w:rPr>
        <w:t xml:space="preserve">at a later </w:t>
      </w:r>
      <w:r w:rsidR="201B1849" w:rsidRPr="1B769583">
        <w:rPr>
          <w:sz w:val="20"/>
          <w:szCs w:val="20"/>
        </w:rPr>
        <w:t>time</w:t>
      </w:r>
      <w:proofErr w:type="gramEnd"/>
      <w:r w:rsidR="201B1849" w:rsidRPr="1B769583">
        <w:rPr>
          <w:sz w:val="20"/>
          <w:szCs w:val="20"/>
        </w:rPr>
        <w:t>.</w:t>
      </w:r>
    </w:p>
    <w:p w14:paraId="41517090" w14:textId="5CD8D0EB" w:rsidR="201B1849" w:rsidRDefault="201B1849" w:rsidP="260E138E">
      <w:pPr>
        <w:spacing w:before="0" w:after="0" w:line="240" w:lineRule="auto"/>
        <w:rPr>
          <w:sz w:val="20"/>
          <w:szCs w:val="20"/>
        </w:rPr>
      </w:pPr>
      <w:r w:rsidRPr="344DBA73">
        <w:rPr>
          <w:sz w:val="20"/>
          <w:szCs w:val="20"/>
        </w:rPr>
        <w:t xml:space="preserve">Teacher </w:t>
      </w:r>
      <w:r w:rsidRPr="76923037">
        <w:rPr>
          <w:sz w:val="20"/>
          <w:szCs w:val="20"/>
        </w:rPr>
        <w:t>Initiative</w:t>
      </w:r>
      <w:r w:rsidRPr="4160F5B2">
        <w:rPr>
          <w:sz w:val="20"/>
          <w:szCs w:val="20"/>
        </w:rPr>
        <w:t xml:space="preserve"> </w:t>
      </w:r>
      <w:proofErr w:type="gramStart"/>
      <w:r w:rsidRPr="4160F5B2">
        <w:rPr>
          <w:sz w:val="20"/>
          <w:szCs w:val="20"/>
        </w:rPr>
        <w:t>update;</w:t>
      </w:r>
      <w:proofErr w:type="gramEnd"/>
      <w:r w:rsidRPr="4160F5B2">
        <w:rPr>
          <w:sz w:val="20"/>
          <w:szCs w:val="20"/>
        </w:rPr>
        <w:t xml:space="preserve"> </w:t>
      </w:r>
      <w:r w:rsidRPr="38257C18">
        <w:rPr>
          <w:sz w:val="20"/>
          <w:szCs w:val="20"/>
        </w:rPr>
        <w:t xml:space="preserve">we currently have </w:t>
      </w:r>
      <w:r w:rsidRPr="2F113E84">
        <w:rPr>
          <w:sz w:val="20"/>
          <w:szCs w:val="20"/>
        </w:rPr>
        <w:t xml:space="preserve">41 </w:t>
      </w:r>
      <w:r w:rsidRPr="5F114D41">
        <w:rPr>
          <w:sz w:val="20"/>
          <w:szCs w:val="20"/>
        </w:rPr>
        <w:t xml:space="preserve">teachers to serve. </w:t>
      </w:r>
    </w:p>
    <w:p w14:paraId="13C288CA" w14:textId="0926F392" w:rsidR="0C38A4D2" w:rsidRDefault="201B1849" w:rsidP="260E138E">
      <w:pPr>
        <w:pStyle w:val="ListParagraph"/>
        <w:numPr>
          <w:ilvl w:val="0"/>
          <w:numId w:val="24"/>
        </w:numPr>
        <w:spacing w:before="0" w:after="0" w:line="240" w:lineRule="auto"/>
        <w:rPr>
          <w:sz w:val="20"/>
          <w:szCs w:val="20"/>
        </w:rPr>
      </w:pPr>
      <w:r w:rsidRPr="78901AF8">
        <w:rPr>
          <w:sz w:val="20"/>
          <w:szCs w:val="20"/>
        </w:rPr>
        <w:t xml:space="preserve">1 round of sub/lunch and we will </w:t>
      </w:r>
      <w:r w:rsidRPr="41F82CF0">
        <w:rPr>
          <w:sz w:val="20"/>
          <w:szCs w:val="20"/>
        </w:rPr>
        <w:t xml:space="preserve">sponsor a day for </w:t>
      </w:r>
      <w:r w:rsidRPr="46B63557">
        <w:rPr>
          <w:sz w:val="20"/>
          <w:szCs w:val="20"/>
        </w:rPr>
        <w:t xml:space="preserve">Teacher </w:t>
      </w:r>
      <w:r w:rsidRPr="0C38A4D2">
        <w:rPr>
          <w:sz w:val="20"/>
          <w:szCs w:val="20"/>
        </w:rPr>
        <w:t>Appreciation</w:t>
      </w:r>
    </w:p>
    <w:p w14:paraId="41E38B19" w14:textId="1E4F5D48" w:rsidR="201B1849" w:rsidRDefault="201B1849" w:rsidP="260E138E">
      <w:pPr>
        <w:pStyle w:val="ListParagraph"/>
        <w:numPr>
          <w:ilvl w:val="0"/>
          <w:numId w:val="24"/>
        </w:numPr>
        <w:spacing w:before="0" w:after="0" w:line="240" w:lineRule="auto"/>
        <w:rPr>
          <w:sz w:val="20"/>
          <w:szCs w:val="20"/>
        </w:rPr>
      </w:pPr>
      <w:r w:rsidRPr="3EFF2A29">
        <w:rPr>
          <w:sz w:val="20"/>
          <w:szCs w:val="20"/>
        </w:rPr>
        <w:t xml:space="preserve">Sims and Young will work </w:t>
      </w:r>
      <w:r w:rsidRPr="63D5AE9C">
        <w:rPr>
          <w:sz w:val="20"/>
          <w:szCs w:val="20"/>
        </w:rPr>
        <w:t xml:space="preserve">on </w:t>
      </w:r>
      <w:proofErr w:type="gramStart"/>
      <w:r w:rsidR="4D265078" w:rsidRPr="35851294">
        <w:rPr>
          <w:sz w:val="20"/>
          <w:szCs w:val="20"/>
        </w:rPr>
        <w:t>schedule</w:t>
      </w:r>
      <w:proofErr w:type="gramEnd"/>
    </w:p>
    <w:p w14:paraId="2F9FD18D" w14:textId="286DB14F" w:rsidR="4D265078" w:rsidRDefault="4D265078" w:rsidP="260E138E">
      <w:pPr>
        <w:pStyle w:val="ListParagraph"/>
        <w:numPr>
          <w:ilvl w:val="0"/>
          <w:numId w:val="24"/>
        </w:numPr>
        <w:spacing w:before="0" w:after="0" w:line="240" w:lineRule="auto"/>
        <w:rPr>
          <w:sz w:val="20"/>
          <w:szCs w:val="20"/>
        </w:rPr>
      </w:pPr>
      <w:r w:rsidRPr="35851294">
        <w:rPr>
          <w:sz w:val="20"/>
          <w:szCs w:val="20"/>
        </w:rPr>
        <w:t>Schedule</w:t>
      </w:r>
      <w:r w:rsidRPr="3BA73DCD">
        <w:rPr>
          <w:sz w:val="20"/>
          <w:szCs w:val="20"/>
        </w:rPr>
        <w:t xml:space="preserve"> is due</w:t>
      </w:r>
      <w:r w:rsidRPr="6EBC3B30">
        <w:rPr>
          <w:sz w:val="20"/>
          <w:szCs w:val="20"/>
        </w:rPr>
        <w:t xml:space="preserve"> </w:t>
      </w:r>
      <w:proofErr w:type="spellStart"/>
      <w:r w:rsidRPr="6EBC3B30">
        <w:rPr>
          <w:sz w:val="20"/>
          <w:szCs w:val="20"/>
        </w:rPr>
        <w:t>buy</w:t>
      </w:r>
      <w:proofErr w:type="spellEnd"/>
      <w:r w:rsidRPr="6EBC3B30">
        <w:rPr>
          <w:sz w:val="20"/>
          <w:szCs w:val="20"/>
        </w:rPr>
        <w:t xml:space="preserve"> 1/29</w:t>
      </w:r>
    </w:p>
    <w:p w14:paraId="78DC921E" w14:textId="17DF9876" w:rsidR="6EBC3B30" w:rsidRDefault="4D265078" w:rsidP="260E138E">
      <w:pPr>
        <w:pStyle w:val="ListParagraph"/>
        <w:numPr>
          <w:ilvl w:val="0"/>
          <w:numId w:val="24"/>
        </w:numPr>
        <w:spacing w:before="0" w:after="0" w:line="240" w:lineRule="auto"/>
        <w:rPr>
          <w:sz w:val="20"/>
          <w:szCs w:val="20"/>
        </w:rPr>
      </w:pPr>
      <w:r w:rsidRPr="3BA04D61">
        <w:rPr>
          <w:sz w:val="20"/>
          <w:szCs w:val="20"/>
        </w:rPr>
        <w:t xml:space="preserve">1 sub a day is </w:t>
      </w:r>
      <w:r w:rsidRPr="3C517745">
        <w:rPr>
          <w:sz w:val="20"/>
          <w:szCs w:val="20"/>
        </w:rPr>
        <w:t xml:space="preserve">scheduled to begin </w:t>
      </w:r>
      <w:r w:rsidRPr="040DDECB">
        <w:rPr>
          <w:sz w:val="20"/>
          <w:szCs w:val="20"/>
        </w:rPr>
        <w:t>February</w:t>
      </w:r>
      <w:r w:rsidRPr="4D0C4E7E">
        <w:rPr>
          <w:sz w:val="20"/>
          <w:szCs w:val="20"/>
        </w:rPr>
        <w:t xml:space="preserve"> </w:t>
      </w:r>
      <w:proofErr w:type="gramStart"/>
      <w:r w:rsidRPr="4D0C4E7E">
        <w:rPr>
          <w:sz w:val="20"/>
          <w:szCs w:val="20"/>
        </w:rPr>
        <w:t>5</w:t>
      </w:r>
      <w:r w:rsidRPr="4D0C4E7E">
        <w:rPr>
          <w:sz w:val="20"/>
          <w:szCs w:val="20"/>
          <w:vertAlign w:val="superscript"/>
        </w:rPr>
        <w:t>th</w:t>
      </w:r>
      <w:proofErr w:type="gramEnd"/>
    </w:p>
    <w:p w14:paraId="0403EDFC" w14:textId="6DF96CF8" w:rsidR="4D0C4E7E" w:rsidRDefault="4D265078" w:rsidP="260E138E">
      <w:pPr>
        <w:pStyle w:val="ListParagraph"/>
        <w:numPr>
          <w:ilvl w:val="0"/>
          <w:numId w:val="24"/>
        </w:numPr>
        <w:spacing w:before="0" w:after="0" w:line="240" w:lineRule="auto"/>
        <w:rPr>
          <w:sz w:val="20"/>
          <w:szCs w:val="20"/>
        </w:rPr>
      </w:pPr>
      <w:r w:rsidRPr="36A637B0">
        <w:rPr>
          <w:sz w:val="20"/>
          <w:szCs w:val="20"/>
        </w:rPr>
        <w:t>An invitation</w:t>
      </w:r>
      <w:r w:rsidRPr="57DC1095">
        <w:rPr>
          <w:sz w:val="20"/>
          <w:szCs w:val="20"/>
        </w:rPr>
        <w:t xml:space="preserve"> </w:t>
      </w:r>
      <w:r w:rsidRPr="06E19EC5">
        <w:rPr>
          <w:sz w:val="20"/>
          <w:szCs w:val="20"/>
        </w:rPr>
        <w:t xml:space="preserve">created on </w:t>
      </w:r>
      <w:r w:rsidRPr="0AC9D1F3">
        <w:rPr>
          <w:sz w:val="20"/>
          <w:szCs w:val="20"/>
        </w:rPr>
        <w:t>card stock</w:t>
      </w:r>
      <w:r w:rsidRPr="5F36C2DF">
        <w:rPr>
          <w:sz w:val="20"/>
          <w:szCs w:val="20"/>
        </w:rPr>
        <w:t xml:space="preserve"> will be </w:t>
      </w:r>
      <w:r w:rsidRPr="2E1266DD">
        <w:rPr>
          <w:sz w:val="20"/>
          <w:szCs w:val="20"/>
        </w:rPr>
        <w:t xml:space="preserve">personally </w:t>
      </w:r>
      <w:r w:rsidRPr="215AED0A">
        <w:rPr>
          <w:sz w:val="20"/>
          <w:szCs w:val="20"/>
        </w:rPr>
        <w:t xml:space="preserve">delivered to </w:t>
      </w:r>
      <w:proofErr w:type="gramStart"/>
      <w:r w:rsidRPr="215AED0A">
        <w:rPr>
          <w:sz w:val="20"/>
          <w:szCs w:val="20"/>
        </w:rPr>
        <w:t>teachers</w:t>
      </w:r>
      <w:proofErr w:type="gramEnd"/>
    </w:p>
    <w:p w14:paraId="64EA8B87" w14:textId="43E5B91D" w:rsidR="378A8634" w:rsidRDefault="378A8634" w:rsidP="260E138E">
      <w:pPr>
        <w:spacing w:before="0" w:after="0" w:line="240" w:lineRule="auto"/>
        <w:rPr>
          <w:sz w:val="20"/>
          <w:szCs w:val="20"/>
        </w:rPr>
      </w:pPr>
    </w:p>
    <w:p w14:paraId="73769147" w14:textId="5834598A" w:rsidR="499C84ED" w:rsidRDefault="0FA5252A" w:rsidP="260E138E">
      <w:pPr>
        <w:spacing w:before="0" w:after="0" w:line="240" w:lineRule="auto"/>
        <w:rPr>
          <w:sz w:val="20"/>
          <w:szCs w:val="20"/>
        </w:rPr>
      </w:pPr>
      <w:r w:rsidRPr="35FC96AB">
        <w:rPr>
          <w:sz w:val="20"/>
          <w:szCs w:val="20"/>
        </w:rPr>
        <w:t xml:space="preserve">Spring </w:t>
      </w:r>
      <w:r w:rsidRPr="5D0FA3DA">
        <w:rPr>
          <w:sz w:val="20"/>
          <w:szCs w:val="20"/>
        </w:rPr>
        <w:t>Initiative:</w:t>
      </w:r>
      <w:r w:rsidRPr="260E138E">
        <w:rPr>
          <w:sz w:val="20"/>
          <w:szCs w:val="20"/>
        </w:rPr>
        <w:t xml:space="preserve"> </w:t>
      </w:r>
      <w:r w:rsidR="499C84ED" w:rsidRPr="5D0FA3DA">
        <w:rPr>
          <w:sz w:val="20"/>
          <w:szCs w:val="20"/>
        </w:rPr>
        <w:t>Assist</w:t>
      </w:r>
      <w:r w:rsidR="499C84ED" w:rsidRPr="0A74697B">
        <w:rPr>
          <w:sz w:val="20"/>
          <w:szCs w:val="20"/>
        </w:rPr>
        <w:t xml:space="preserve"> with PBIS </w:t>
      </w:r>
      <w:r w:rsidR="6D8C0088" w:rsidRPr="671ACB8F">
        <w:rPr>
          <w:sz w:val="20"/>
          <w:szCs w:val="20"/>
        </w:rPr>
        <w:t xml:space="preserve">cookies and ice cream. </w:t>
      </w:r>
      <w:r w:rsidR="6D8C0088" w:rsidRPr="24935815">
        <w:rPr>
          <w:sz w:val="20"/>
          <w:szCs w:val="20"/>
        </w:rPr>
        <w:t xml:space="preserve">Outside play equipment can be used as an incentive. </w:t>
      </w:r>
      <w:r w:rsidR="6D8C0088" w:rsidRPr="06D28EFD">
        <w:rPr>
          <w:sz w:val="20"/>
          <w:szCs w:val="20"/>
        </w:rPr>
        <w:t xml:space="preserve">Teachers will be able to check </w:t>
      </w:r>
      <w:r w:rsidR="671CD442" w:rsidRPr="06D28EFD">
        <w:rPr>
          <w:sz w:val="20"/>
          <w:szCs w:val="20"/>
        </w:rPr>
        <w:t xml:space="preserve">out equipment. </w:t>
      </w:r>
    </w:p>
    <w:p w14:paraId="164C18AA" w14:textId="2B246A01" w:rsidR="36620B0A" w:rsidRDefault="2C0F3A60" w:rsidP="260E138E">
      <w:pPr>
        <w:spacing w:before="0" w:after="0" w:line="240" w:lineRule="auto"/>
        <w:rPr>
          <w:sz w:val="20"/>
          <w:szCs w:val="20"/>
        </w:rPr>
      </w:pPr>
      <w:r w:rsidRPr="100422D3">
        <w:rPr>
          <w:sz w:val="20"/>
          <w:szCs w:val="20"/>
        </w:rPr>
        <w:t xml:space="preserve">“PBIS </w:t>
      </w:r>
      <w:proofErr w:type="spellStart"/>
      <w:r w:rsidRPr="100422D3">
        <w:rPr>
          <w:sz w:val="20"/>
          <w:szCs w:val="20"/>
        </w:rPr>
        <w:t>Pop-UP</w:t>
      </w:r>
      <w:proofErr w:type="spellEnd"/>
      <w:r w:rsidRPr="100422D3">
        <w:rPr>
          <w:sz w:val="20"/>
          <w:szCs w:val="20"/>
        </w:rPr>
        <w:t xml:space="preserve">" </w:t>
      </w:r>
      <w:proofErr w:type="gramStart"/>
      <w:r w:rsidRPr="100422D3">
        <w:rPr>
          <w:sz w:val="20"/>
          <w:szCs w:val="20"/>
        </w:rPr>
        <w:t>some</w:t>
      </w:r>
      <w:proofErr w:type="gramEnd"/>
      <w:r w:rsidRPr="100422D3">
        <w:rPr>
          <w:sz w:val="20"/>
          <w:szCs w:val="20"/>
        </w:rPr>
        <w:t xml:space="preserve"> type of food </w:t>
      </w:r>
      <w:r w:rsidRPr="5D0F7109">
        <w:rPr>
          <w:sz w:val="20"/>
          <w:szCs w:val="20"/>
        </w:rPr>
        <w:t xml:space="preserve">incentive. </w:t>
      </w:r>
    </w:p>
    <w:p w14:paraId="3758BEAB" w14:textId="5D33B195" w:rsidR="0049767A" w:rsidRDefault="5B854677" w:rsidP="09F16D04">
      <w:pPr>
        <w:spacing w:before="0" w:after="0" w:line="240" w:lineRule="auto"/>
        <w:rPr>
          <w:sz w:val="20"/>
          <w:szCs w:val="20"/>
        </w:rPr>
      </w:pPr>
      <w:r w:rsidRPr="260E138E">
        <w:rPr>
          <w:sz w:val="20"/>
          <w:szCs w:val="20"/>
        </w:rPr>
        <w:t xml:space="preserve">Spring </w:t>
      </w:r>
      <w:r w:rsidRPr="4C26A02F">
        <w:rPr>
          <w:sz w:val="20"/>
          <w:szCs w:val="20"/>
        </w:rPr>
        <w:t>Fundraiser:</w:t>
      </w:r>
      <w:r w:rsidRPr="53ACEE3A">
        <w:rPr>
          <w:sz w:val="20"/>
          <w:szCs w:val="20"/>
        </w:rPr>
        <w:t xml:space="preserve"> </w:t>
      </w:r>
      <w:r w:rsidR="60351261" w:rsidRPr="0EB3D526">
        <w:rPr>
          <w:sz w:val="20"/>
          <w:szCs w:val="20"/>
        </w:rPr>
        <w:t>April 16</w:t>
      </w:r>
      <w:r w:rsidR="60351261" w:rsidRPr="0EB3D526">
        <w:rPr>
          <w:sz w:val="20"/>
          <w:szCs w:val="20"/>
          <w:vertAlign w:val="superscript"/>
        </w:rPr>
        <w:t>th</w:t>
      </w:r>
      <w:r w:rsidR="60351261" w:rsidRPr="0EB3D526">
        <w:rPr>
          <w:sz w:val="20"/>
          <w:szCs w:val="20"/>
        </w:rPr>
        <w:t xml:space="preserve">. </w:t>
      </w:r>
      <w:r w:rsidR="60351261" w:rsidRPr="53A56656">
        <w:rPr>
          <w:sz w:val="20"/>
          <w:szCs w:val="20"/>
        </w:rPr>
        <w:t xml:space="preserve">McDonalds Teacher </w:t>
      </w:r>
      <w:r w:rsidR="60351261" w:rsidRPr="09F16D04">
        <w:rPr>
          <w:sz w:val="20"/>
          <w:szCs w:val="20"/>
        </w:rPr>
        <w:t xml:space="preserve">Night </w:t>
      </w:r>
    </w:p>
    <w:p w14:paraId="450F64AD" w14:textId="6010C716" w:rsidR="0D5A624E" w:rsidRDefault="0D5A624E" w:rsidP="47FED2E7">
      <w:pPr>
        <w:spacing w:line="240" w:lineRule="auto"/>
        <w:rPr>
          <w:sz w:val="20"/>
          <w:szCs w:val="20"/>
        </w:rPr>
      </w:pPr>
      <w:r w:rsidRPr="01BDF029">
        <w:rPr>
          <w:sz w:val="20"/>
          <w:szCs w:val="20"/>
        </w:rPr>
        <w:t xml:space="preserve">Food Truck </w:t>
      </w:r>
      <w:r w:rsidRPr="280B0230">
        <w:rPr>
          <w:sz w:val="20"/>
          <w:szCs w:val="20"/>
        </w:rPr>
        <w:t>Fridays</w:t>
      </w:r>
      <w:r w:rsidRPr="01BDF029">
        <w:rPr>
          <w:sz w:val="20"/>
          <w:szCs w:val="20"/>
        </w:rPr>
        <w:t>,</w:t>
      </w:r>
      <w:r w:rsidRPr="2B772858">
        <w:rPr>
          <w:sz w:val="20"/>
          <w:szCs w:val="20"/>
        </w:rPr>
        <w:t xml:space="preserve"> Vendors would </w:t>
      </w:r>
      <w:r w:rsidRPr="0E49CE3B">
        <w:rPr>
          <w:sz w:val="20"/>
          <w:szCs w:val="20"/>
        </w:rPr>
        <w:t>pay $</w:t>
      </w:r>
      <w:r w:rsidRPr="0362AA2F">
        <w:rPr>
          <w:sz w:val="20"/>
          <w:szCs w:val="20"/>
        </w:rPr>
        <w:t>200 1</w:t>
      </w:r>
      <w:r w:rsidRPr="2B4B8C97">
        <w:rPr>
          <w:sz w:val="20"/>
          <w:szCs w:val="20"/>
          <w:vertAlign w:val="superscript"/>
        </w:rPr>
        <w:t>st</w:t>
      </w:r>
      <w:r w:rsidRPr="2B4B8C97">
        <w:rPr>
          <w:sz w:val="20"/>
          <w:szCs w:val="20"/>
        </w:rPr>
        <w:t xml:space="preserve"> and 3</w:t>
      </w:r>
      <w:r w:rsidRPr="2B4B8C97">
        <w:rPr>
          <w:sz w:val="20"/>
          <w:szCs w:val="20"/>
          <w:vertAlign w:val="superscript"/>
        </w:rPr>
        <w:t>rd</w:t>
      </w:r>
      <w:r w:rsidRPr="2B4B8C97">
        <w:rPr>
          <w:sz w:val="20"/>
          <w:szCs w:val="20"/>
        </w:rPr>
        <w:t xml:space="preserve"> Friday, invite </w:t>
      </w:r>
      <w:r w:rsidRPr="7E9DB15B">
        <w:rPr>
          <w:sz w:val="20"/>
          <w:szCs w:val="20"/>
        </w:rPr>
        <w:t xml:space="preserve">other surrounding </w:t>
      </w:r>
      <w:r w:rsidRPr="01B00F51">
        <w:rPr>
          <w:sz w:val="20"/>
          <w:szCs w:val="20"/>
        </w:rPr>
        <w:t xml:space="preserve">schools. </w:t>
      </w:r>
    </w:p>
    <w:p w14:paraId="4ACF4A23" w14:textId="507E3BC5" w:rsidR="38816DA8" w:rsidRDefault="38816DA8" w:rsidP="44B1C969">
      <w:pPr>
        <w:spacing w:line="240" w:lineRule="auto"/>
        <w:rPr>
          <w:sz w:val="20"/>
          <w:szCs w:val="20"/>
        </w:rPr>
      </w:pPr>
      <w:r w:rsidRPr="1ADAD651">
        <w:rPr>
          <w:sz w:val="20"/>
          <w:szCs w:val="20"/>
        </w:rPr>
        <w:t xml:space="preserve">Afterschool </w:t>
      </w:r>
      <w:r w:rsidRPr="5263C3CA">
        <w:rPr>
          <w:sz w:val="20"/>
          <w:szCs w:val="20"/>
        </w:rPr>
        <w:t xml:space="preserve">concession for </w:t>
      </w:r>
      <w:r w:rsidRPr="32F9E0F1">
        <w:rPr>
          <w:sz w:val="20"/>
          <w:szCs w:val="20"/>
        </w:rPr>
        <w:t xml:space="preserve">parents to purchase items for </w:t>
      </w:r>
      <w:r w:rsidRPr="44B1C969">
        <w:rPr>
          <w:sz w:val="20"/>
          <w:szCs w:val="20"/>
        </w:rPr>
        <w:t>students.</w:t>
      </w:r>
    </w:p>
    <w:p w14:paraId="4773789C" w14:textId="46792DDD" w:rsidR="38816DA8" w:rsidRDefault="38816DA8" w:rsidP="44E2F4D0">
      <w:pPr>
        <w:spacing w:line="240" w:lineRule="auto"/>
        <w:rPr>
          <w:sz w:val="20"/>
          <w:szCs w:val="20"/>
        </w:rPr>
      </w:pPr>
      <w:proofErr w:type="gramStart"/>
      <w:r w:rsidRPr="7AA8679E">
        <w:rPr>
          <w:sz w:val="20"/>
          <w:szCs w:val="20"/>
        </w:rPr>
        <w:t>Group pictures</w:t>
      </w:r>
      <w:r w:rsidRPr="120F57EF">
        <w:rPr>
          <w:sz w:val="20"/>
          <w:szCs w:val="20"/>
        </w:rPr>
        <w:t>,</w:t>
      </w:r>
      <w:proofErr w:type="gramEnd"/>
      <w:r w:rsidRPr="120F57EF">
        <w:rPr>
          <w:sz w:val="20"/>
          <w:szCs w:val="20"/>
        </w:rPr>
        <w:t xml:space="preserve"> discussed if </w:t>
      </w:r>
      <w:r w:rsidRPr="0DDDCE17">
        <w:rPr>
          <w:sz w:val="20"/>
          <w:szCs w:val="20"/>
        </w:rPr>
        <w:t xml:space="preserve">we wanted shirts or </w:t>
      </w:r>
      <w:r w:rsidRPr="564AC808">
        <w:rPr>
          <w:sz w:val="20"/>
          <w:szCs w:val="20"/>
        </w:rPr>
        <w:t>swea</w:t>
      </w:r>
      <w:r w:rsidR="08393127" w:rsidRPr="564AC808">
        <w:rPr>
          <w:sz w:val="20"/>
          <w:szCs w:val="20"/>
        </w:rPr>
        <w:t xml:space="preserve">tshirts. </w:t>
      </w:r>
      <w:r w:rsidR="08393127" w:rsidRPr="1C2FE95B">
        <w:rPr>
          <w:sz w:val="20"/>
          <w:szCs w:val="20"/>
        </w:rPr>
        <w:t xml:space="preserve">We </w:t>
      </w:r>
      <w:proofErr w:type="gramStart"/>
      <w:r w:rsidR="08393127" w:rsidRPr="1C2FE95B">
        <w:rPr>
          <w:sz w:val="20"/>
          <w:szCs w:val="20"/>
        </w:rPr>
        <w:t>voted</w:t>
      </w:r>
      <w:proofErr w:type="gramEnd"/>
      <w:r w:rsidR="08393127" w:rsidRPr="1C2FE95B">
        <w:rPr>
          <w:sz w:val="20"/>
          <w:szCs w:val="20"/>
        </w:rPr>
        <w:t xml:space="preserve"> </w:t>
      </w:r>
      <w:r w:rsidR="08393127" w:rsidRPr="7AF32009">
        <w:rPr>
          <w:sz w:val="20"/>
          <w:szCs w:val="20"/>
        </w:rPr>
        <w:t>shirts</w:t>
      </w:r>
      <w:r w:rsidR="08393127" w:rsidRPr="57A10A02">
        <w:rPr>
          <w:sz w:val="20"/>
          <w:szCs w:val="20"/>
        </w:rPr>
        <w:t xml:space="preserve">. </w:t>
      </w:r>
      <w:r w:rsidR="11835F83" w:rsidRPr="028AA9E7">
        <w:rPr>
          <w:sz w:val="20"/>
          <w:szCs w:val="20"/>
        </w:rPr>
        <w:t xml:space="preserve">Shirts to </w:t>
      </w:r>
      <w:r w:rsidR="11835F83" w:rsidRPr="4D596F61">
        <w:rPr>
          <w:sz w:val="20"/>
          <w:szCs w:val="20"/>
        </w:rPr>
        <w:t xml:space="preserve">possibly be </w:t>
      </w:r>
      <w:r w:rsidR="11835F83" w:rsidRPr="3B559F8E">
        <w:rPr>
          <w:sz w:val="20"/>
          <w:szCs w:val="20"/>
        </w:rPr>
        <w:t xml:space="preserve">ready to wear by next </w:t>
      </w:r>
      <w:r w:rsidR="11835F83" w:rsidRPr="107AAACB">
        <w:rPr>
          <w:sz w:val="20"/>
          <w:szCs w:val="20"/>
        </w:rPr>
        <w:t>meeting</w:t>
      </w:r>
      <w:r w:rsidR="00D46D82" w:rsidRPr="7C57A87D">
        <w:rPr>
          <w:sz w:val="20"/>
          <w:szCs w:val="20"/>
        </w:rPr>
        <w:t xml:space="preserve">, February </w:t>
      </w:r>
      <w:r w:rsidR="00D46D82" w:rsidRPr="2F6A1530">
        <w:rPr>
          <w:sz w:val="20"/>
          <w:szCs w:val="20"/>
        </w:rPr>
        <w:t>13</w:t>
      </w:r>
      <w:r w:rsidR="00D46D82" w:rsidRPr="2F6A1530">
        <w:rPr>
          <w:sz w:val="20"/>
          <w:szCs w:val="20"/>
          <w:vertAlign w:val="superscript"/>
        </w:rPr>
        <w:t>th</w:t>
      </w:r>
      <w:r w:rsidR="00D46D82" w:rsidRPr="2F6A1530">
        <w:rPr>
          <w:sz w:val="20"/>
          <w:szCs w:val="20"/>
        </w:rPr>
        <w:t>. (Budget Meeting</w:t>
      </w:r>
      <w:r w:rsidR="00D46D82" w:rsidRPr="5FD8E793">
        <w:rPr>
          <w:sz w:val="20"/>
          <w:szCs w:val="20"/>
        </w:rPr>
        <w:t xml:space="preserve">) meet face to </w:t>
      </w:r>
      <w:r w:rsidR="00D46D82" w:rsidRPr="44E2F4D0">
        <w:rPr>
          <w:sz w:val="20"/>
          <w:szCs w:val="20"/>
        </w:rPr>
        <w:t xml:space="preserve">face to take </w:t>
      </w:r>
      <w:proofErr w:type="gramStart"/>
      <w:r w:rsidR="00D46D82" w:rsidRPr="44E2F4D0">
        <w:rPr>
          <w:sz w:val="20"/>
          <w:szCs w:val="20"/>
        </w:rPr>
        <w:t>picture</w:t>
      </w:r>
      <w:proofErr w:type="gramEnd"/>
    </w:p>
    <w:p w14:paraId="3C3F2566" w14:textId="2171E38B" w:rsidR="00D46D82" w:rsidRDefault="00D46D82" w:rsidP="2AD4AA90">
      <w:pPr>
        <w:spacing w:line="240" w:lineRule="auto"/>
        <w:rPr>
          <w:sz w:val="20"/>
          <w:szCs w:val="20"/>
        </w:rPr>
      </w:pPr>
      <w:r w:rsidRPr="778BBF3E">
        <w:rPr>
          <w:sz w:val="20"/>
          <w:szCs w:val="20"/>
        </w:rPr>
        <w:t xml:space="preserve">Spring Cross Council </w:t>
      </w:r>
      <w:r w:rsidRPr="26D6445D">
        <w:rPr>
          <w:sz w:val="20"/>
          <w:szCs w:val="20"/>
        </w:rPr>
        <w:t>Meeting, March 1</w:t>
      </w:r>
      <w:proofErr w:type="gramStart"/>
      <w:r w:rsidRPr="26D6445D">
        <w:rPr>
          <w:sz w:val="20"/>
          <w:szCs w:val="20"/>
          <w:vertAlign w:val="superscript"/>
        </w:rPr>
        <w:t>st</w:t>
      </w:r>
      <w:r w:rsidR="20ABF00A" w:rsidRPr="14966740">
        <w:rPr>
          <w:sz w:val="20"/>
          <w:szCs w:val="20"/>
        </w:rPr>
        <w:t xml:space="preserve">  ,</w:t>
      </w:r>
      <w:proofErr w:type="gramEnd"/>
      <w:r w:rsidR="20ABF00A" w:rsidRPr="14966740">
        <w:rPr>
          <w:sz w:val="20"/>
          <w:szCs w:val="20"/>
        </w:rPr>
        <w:t xml:space="preserve"> Pulliam</w:t>
      </w:r>
      <w:r w:rsidR="20ABF00A" w:rsidRPr="0A1B7629">
        <w:rPr>
          <w:sz w:val="20"/>
          <w:szCs w:val="20"/>
        </w:rPr>
        <w:t xml:space="preserve"> and Sims will attend and </w:t>
      </w:r>
      <w:r w:rsidR="20ABF00A" w:rsidRPr="4A2A539D">
        <w:rPr>
          <w:sz w:val="20"/>
          <w:szCs w:val="20"/>
        </w:rPr>
        <w:t xml:space="preserve">will need to register. </w:t>
      </w:r>
    </w:p>
    <w:p w14:paraId="13A3B096" w14:textId="5A758490" w:rsidR="30FC0E16" w:rsidRDefault="30FC0E16" w:rsidP="7AC3C5A2">
      <w:pPr>
        <w:spacing w:line="240" w:lineRule="auto"/>
        <w:rPr>
          <w:sz w:val="20"/>
          <w:szCs w:val="20"/>
        </w:rPr>
      </w:pPr>
      <w:r w:rsidRPr="5DD1170E">
        <w:rPr>
          <w:sz w:val="20"/>
          <w:szCs w:val="20"/>
        </w:rPr>
        <w:t xml:space="preserve">Upcoming </w:t>
      </w:r>
      <w:r w:rsidRPr="3028BB45">
        <w:rPr>
          <w:sz w:val="20"/>
          <w:szCs w:val="20"/>
        </w:rPr>
        <w:t xml:space="preserve">Elections </w:t>
      </w:r>
      <w:proofErr w:type="spellStart"/>
      <w:proofErr w:type="gramStart"/>
      <w:r w:rsidR="27CD06E4" w:rsidRPr="3028BB45">
        <w:rPr>
          <w:sz w:val="20"/>
          <w:szCs w:val="20"/>
        </w:rPr>
        <w:t>Ms</w:t>
      </w:r>
      <w:r w:rsidR="27CD06E4" w:rsidRPr="449E30B2">
        <w:rPr>
          <w:sz w:val="20"/>
          <w:szCs w:val="20"/>
        </w:rPr>
        <w:t>.Sims</w:t>
      </w:r>
      <w:proofErr w:type="spellEnd"/>
      <w:proofErr w:type="gramEnd"/>
      <w:r w:rsidR="27CD06E4" w:rsidRPr="449E30B2">
        <w:rPr>
          <w:sz w:val="20"/>
          <w:szCs w:val="20"/>
        </w:rPr>
        <w:t xml:space="preserve"> and </w:t>
      </w:r>
      <w:proofErr w:type="spellStart"/>
      <w:r w:rsidR="27CD06E4" w:rsidRPr="449E30B2">
        <w:rPr>
          <w:sz w:val="20"/>
          <w:szCs w:val="20"/>
        </w:rPr>
        <w:t>Mrs.Sanchez</w:t>
      </w:r>
      <w:proofErr w:type="spellEnd"/>
      <w:r w:rsidR="27CD06E4" w:rsidRPr="449E30B2">
        <w:rPr>
          <w:sz w:val="20"/>
          <w:szCs w:val="20"/>
        </w:rPr>
        <w:t xml:space="preserve"> </w:t>
      </w:r>
      <w:proofErr w:type="spellStart"/>
      <w:r w:rsidR="27CD06E4" w:rsidRPr="449E30B2">
        <w:rPr>
          <w:sz w:val="20"/>
          <w:szCs w:val="20"/>
        </w:rPr>
        <w:t>postions</w:t>
      </w:r>
      <w:proofErr w:type="spellEnd"/>
      <w:r w:rsidR="27CD06E4" w:rsidRPr="449E30B2">
        <w:rPr>
          <w:sz w:val="20"/>
          <w:szCs w:val="20"/>
        </w:rPr>
        <w:t xml:space="preserve"> will </w:t>
      </w:r>
      <w:r w:rsidR="27CD06E4" w:rsidRPr="286B5723">
        <w:rPr>
          <w:sz w:val="20"/>
          <w:szCs w:val="20"/>
        </w:rPr>
        <w:t xml:space="preserve">be </w:t>
      </w:r>
      <w:r w:rsidR="27CD06E4" w:rsidRPr="2221EFE4">
        <w:rPr>
          <w:sz w:val="20"/>
          <w:szCs w:val="20"/>
        </w:rPr>
        <w:t xml:space="preserve">available. </w:t>
      </w:r>
      <w:r w:rsidR="2E5869C1" w:rsidRPr="5F2E4974">
        <w:rPr>
          <w:sz w:val="20"/>
          <w:szCs w:val="20"/>
        </w:rPr>
        <w:t xml:space="preserve">Elections end on March </w:t>
      </w:r>
      <w:r w:rsidR="2E5869C1" w:rsidRPr="4D941BE5">
        <w:rPr>
          <w:sz w:val="20"/>
          <w:szCs w:val="20"/>
        </w:rPr>
        <w:t>29</w:t>
      </w:r>
      <w:r w:rsidR="2E5869C1" w:rsidRPr="4D941BE5">
        <w:rPr>
          <w:sz w:val="20"/>
          <w:szCs w:val="20"/>
          <w:vertAlign w:val="superscript"/>
        </w:rPr>
        <w:t>th</w:t>
      </w:r>
      <w:r w:rsidR="2E5869C1" w:rsidRPr="4D941BE5">
        <w:rPr>
          <w:sz w:val="20"/>
          <w:szCs w:val="20"/>
        </w:rPr>
        <w:t xml:space="preserve">. </w:t>
      </w:r>
      <w:proofErr w:type="spellStart"/>
      <w:proofErr w:type="gramStart"/>
      <w:r w:rsidR="2E5869C1" w:rsidRPr="73430642">
        <w:rPr>
          <w:sz w:val="20"/>
          <w:szCs w:val="20"/>
        </w:rPr>
        <w:t>Ms.Sims</w:t>
      </w:r>
      <w:proofErr w:type="spellEnd"/>
      <w:proofErr w:type="gramEnd"/>
      <w:r w:rsidR="2E5869C1" w:rsidRPr="73430642">
        <w:rPr>
          <w:sz w:val="20"/>
          <w:szCs w:val="20"/>
        </w:rPr>
        <w:t xml:space="preserve"> will run again to be </w:t>
      </w:r>
      <w:proofErr w:type="spellStart"/>
      <w:proofErr w:type="gramStart"/>
      <w:r w:rsidR="2E5869C1" w:rsidRPr="73430642">
        <w:rPr>
          <w:sz w:val="20"/>
          <w:szCs w:val="20"/>
        </w:rPr>
        <w:t>apart</w:t>
      </w:r>
      <w:proofErr w:type="spellEnd"/>
      <w:proofErr w:type="gramEnd"/>
      <w:r w:rsidR="2E5869C1" w:rsidRPr="73430642">
        <w:rPr>
          <w:sz w:val="20"/>
          <w:szCs w:val="20"/>
        </w:rPr>
        <w:t xml:space="preserve"> of </w:t>
      </w:r>
      <w:r w:rsidR="2E5869C1" w:rsidRPr="77FE7DF8">
        <w:rPr>
          <w:sz w:val="20"/>
          <w:szCs w:val="20"/>
        </w:rPr>
        <w:t xml:space="preserve">SGC. </w:t>
      </w:r>
      <w:r w:rsidR="2E5869C1" w:rsidRPr="1CD5026C">
        <w:rPr>
          <w:sz w:val="20"/>
          <w:szCs w:val="20"/>
        </w:rPr>
        <w:t xml:space="preserve">The school will vote on </w:t>
      </w:r>
      <w:proofErr w:type="gramStart"/>
      <w:r w:rsidR="2E5869C1" w:rsidRPr="1CD5026C">
        <w:rPr>
          <w:sz w:val="20"/>
          <w:szCs w:val="20"/>
        </w:rPr>
        <w:t xml:space="preserve">the </w:t>
      </w:r>
      <w:r w:rsidR="2E5869C1" w:rsidRPr="6D5C50DB">
        <w:rPr>
          <w:sz w:val="20"/>
          <w:szCs w:val="20"/>
        </w:rPr>
        <w:t>2</w:t>
      </w:r>
      <w:proofErr w:type="gramEnd"/>
      <w:r w:rsidR="2E5869C1" w:rsidRPr="6D5C50DB">
        <w:rPr>
          <w:sz w:val="20"/>
          <w:szCs w:val="20"/>
        </w:rPr>
        <w:t xml:space="preserve"> positions. </w:t>
      </w:r>
      <w:proofErr w:type="spellStart"/>
      <w:proofErr w:type="gramStart"/>
      <w:r w:rsidR="311A6387" w:rsidRPr="4925ED4B">
        <w:rPr>
          <w:sz w:val="20"/>
          <w:szCs w:val="20"/>
        </w:rPr>
        <w:t>Ms.Sims</w:t>
      </w:r>
      <w:proofErr w:type="spellEnd"/>
      <w:proofErr w:type="gramEnd"/>
      <w:r w:rsidR="311A6387" w:rsidRPr="4925ED4B">
        <w:rPr>
          <w:sz w:val="20"/>
          <w:szCs w:val="20"/>
        </w:rPr>
        <w:t xml:space="preserve"> will reach out </w:t>
      </w:r>
      <w:r w:rsidR="311A6387" w:rsidRPr="0B71537C">
        <w:rPr>
          <w:sz w:val="20"/>
          <w:szCs w:val="20"/>
        </w:rPr>
        <w:t>to 2</w:t>
      </w:r>
      <w:r w:rsidR="311A6387" w:rsidRPr="39376A2E">
        <w:rPr>
          <w:sz w:val="20"/>
          <w:szCs w:val="20"/>
        </w:rPr>
        <w:t xml:space="preserve"> potential parent </w:t>
      </w:r>
      <w:r w:rsidR="311A6387" w:rsidRPr="275845B0">
        <w:rPr>
          <w:sz w:val="20"/>
          <w:szCs w:val="20"/>
        </w:rPr>
        <w:t xml:space="preserve">candidates. </w:t>
      </w:r>
    </w:p>
    <w:p w14:paraId="02A048A4" w14:textId="1B82E578" w:rsidR="311A6387" w:rsidRDefault="311A6387" w:rsidP="0B2BC515">
      <w:pPr>
        <w:spacing w:line="240" w:lineRule="auto"/>
        <w:rPr>
          <w:sz w:val="20"/>
          <w:szCs w:val="20"/>
        </w:rPr>
      </w:pPr>
      <w:r w:rsidRPr="04A6E804">
        <w:rPr>
          <w:sz w:val="20"/>
          <w:szCs w:val="20"/>
        </w:rPr>
        <w:t xml:space="preserve">Principals Update: What are </w:t>
      </w:r>
      <w:proofErr w:type="gramStart"/>
      <w:r w:rsidRPr="0E451376">
        <w:rPr>
          <w:sz w:val="20"/>
          <w:szCs w:val="20"/>
        </w:rPr>
        <w:t>somethings</w:t>
      </w:r>
      <w:proofErr w:type="gramEnd"/>
      <w:r w:rsidRPr="0E451376">
        <w:rPr>
          <w:sz w:val="20"/>
          <w:szCs w:val="20"/>
        </w:rPr>
        <w:t xml:space="preserve"> we would </w:t>
      </w:r>
      <w:r w:rsidRPr="761C87B8">
        <w:rPr>
          <w:sz w:val="20"/>
          <w:szCs w:val="20"/>
        </w:rPr>
        <w:t xml:space="preserve">like to be </w:t>
      </w:r>
      <w:r w:rsidRPr="0B2BC515">
        <w:rPr>
          <w:sz w:val="20"/>
          <w:szCs w:val="20"/>
        </w:rPr>
        <w:t xml:space="preserve">updated on? </w:t>
      </w:r>
    </w:p>
    <w:p w14:paraId="7307EF63" w14:textId="407DCA34" w:rsidR="311A6387" w:rsidRDefault="311A6387" w:rsidP="650C4807">
      <w:pPr>
        <w:spacing w:line="240" w:lineRule="auto"/>
        <w:rPr>
          <w:sz w:val="20"/>
          <w:szCs w:val="20"/>
        </w:rPr>
      </w:pPr>
      <w:r w:rsidRPr="55FA8A8F">
        <w:rPr>
          <w:sz w:val="20"/>
          <w:szCs w:val="20"/>
        </w:rPr>
        <w:t xml:space="preserve">Budget and Hiring </w:t>
      </w:r>
      <w:proofErr w:type="gramStart"/>
      <w:r w:rsidRPr="650C4807">
        <w:rPr>
          <w:sz w:val="20"/>
          <w:szCs w:val="20"/>
        </w:rPr>
        <w:t>season</w:t>
      </w:r>
      <w:proofErr w:type="gramEnd"/>
    </w:p>
    <w:p w14:paraId="083719FE" w14:textId="30DDFC1E" w:rsidR="16064D9E" w:rsidRDefault="16064D9E" w:rsidP="7A038BF6">
      <w:pPr>
        <w:spacing w:line="240" w:lineRule="auto"/>
        <w:rPr>
          <w:sz w:val="20"/>
          <w:szCs w:val="20"/>
        </w:rPr>
      </w:pPr>
      <w:r w:rsidRPr="09BD89AE">
        <w:rPr>
          <w:sz w:val="20"/>
          <w:szCs w:val="20"/>
        </w:rPr>
        <w:t>Moving summer planning/</w:t>
      </w:r>
      <w:r w:rsidRPr="0C3C78A8">
        <w:rPr>
          <w:sz w:val="20"/>
          <w:szCs w:val="20"/>
        </w:rPr>
        <w:t>retreat move last</w:t>
      </w:r>
      <w:r w:rsidRPr="24191D0A">
        <w:rPr>
          <w:sz w:val="20"/>
          <w:szCs w:val="20"/>
        </w:rPr>
        <w:t xml:space="preserve"> week in May/first week in </w:t>
      </w:r>
      <w:proofErr w:type="gramStart"/>
      <w:r w:rsidRPr="675F03C8">
        <w:rPr>
          <w:sz w:val="20"/>
          <w:szCs w:val="20"/>
        </w:rPr>
        <w:t>June</w:t>
      </w:r>
      <w:proofErr w:type="gramEnd"/>
    </w:p>
    <w:p w14:paraId="4E771D8E" w14:textId="14A0B264" w:rsidR="16064D9E" w:rsidRDefault="16064D9E" w:rsidP="45E466C5">
      <w:pPr>
        <w:spacing w:line="240" w:lineRule="auto"/>
        <w:rPr>
          <w:sz w:val="20"/>
          <w:szCs w:val="20"/>
        </w:rPr>
      </w:pPr>
      <w:r w:rsidRPr="4A1EA771">
        <w:rPr>
          <w:sz w:val="20"/>
          <w:szCs w:val="20"/>
        </w:rPr>
        <w:t>3</w:t>
      </w:r>
      <w:r w:rsidRPr="4A1EA771">
        <w:rPr>
          <w:sz w:val="20"/>
          <w:szCs w:val="20"/>
          <w:vertAlign w:val="superscript"/>
        </w:rPr>
        <w:t>rd</w:t>
      </w:r>
      <w:r w:rsidRPr="4A1EA771">
        <w:rPr>
          <w:sz w:val="20"/>
          <w:szCs w:val="20"/>
        </w:rPr>
        <w:t>-5</w:t>
      </w:r>
      <w:r w:rsidRPr="4A1EA771">
        <w:rPr>
          <w:sz w:val="20"/>
          <w:szCs w:val="20"/>
          <w:vertAlign w:val="superscript"/>
        </w:rPr>
        <w:t>th</w:t>
      </w:r>
      <w:r w:rsidRPr="4A1EA771">
        <w:rPr>
          <w:sz w:val="20"/>
          <w:szCs w:val="20"/>
        </w:rPr>
        <w:t xml:space="preserve"> shifted</w:t>
      </w:r>
      <w:r w:rsidRPr="6A7EAB1D">
        <w:rPr>
          <w:sz w:val="20"/>
          <w:szCs w:val="20"/>
        </w:rPr>
        <w:t xml:space="preserve"> GMAS mode</w:t>
      </w:r>
      <w:r w:rsidRPr="46F77838">
        <w:rPr>
          <w:sz w:val="20"/>
          <w:szCs w:val="20"/>
        </w:rPr>
        <w:t>. EIP support</w:t>
      </w:r>
      <w:r w:rsidRPr="6A7EAB1D">
        <w:rPr>
          <w:sz w:val="20"/>
          <w:szCs w:val="20"/>
        </w:rPr>
        <w:t xml:space="preserve"> </w:t>
      </w:r>
      <w:proofErr w:type="gramStart"/>
      <w:r w:rsidRPr="41B90310">
        <w:rPr>
          <w:sz w:val="20"/>
          <w:szCs w:val="20"/>
        </w:rPr>
        <w:t>provide</w:t>
      </w:r>
      <w:proofErr w:type="gramEnd"/>
      <w:r w:rsidRPr="41B90310">
        <w:rPr>
          <w:sz w:val="20"/>
          <w:szCs w:val="20"/>
        </w:rPr>
        <w:t xml:space="preserve"> </w:t>
      </w:r>
      <w:r w:rsidRPr="70897461">
        <w:rPr>
          <w:sz w:val="20"/>
          <w:szCs w:val="20"/>
        </w:rPr>
        <w:t>opportunities</w:t>
      </w:r>
      <w:r w:rsidR="0AA91D66" w:rsidRPr="70897461">
        <w:rPr>
          <w:sz w:val="20"/>
          <w:szCs w:val="20"/>
        </w:rPr>
        <w:t xml:space="preserve"> </w:t>
      </w:r>
      <w:r w:rsidRPr="70897461">
        <w:rPr>
          <w:sz w:val="20"/>
          <w:szCs w:val="20"/>
        </w:rPr>
        <w:t xml:space="preserve">to </w:t>
      </w:r>
      <w:r w:rsidR="5D45EB88" w:rsidRPr="70897461">
        <w:rPr>
          <w:sz w:val="20"/>
          <w:szCs w:val="20"/>
        </w:rPr>
        <w:t>receive</w:t>
      </w:r>
      <w:r w:rsidRPr="41B90310">
        <w:rPr>
          <w:sz w:val="20"/>
          <w:szCs w:val="20"/>
        </w:rPr>
        <w:t xml:space="preserve"> </w:t>
      </w:r>
      <w:r w:rsidRPr="18F35B03">
        <w:rPr>
          <w:sz w:val="20"/>
          <w:szCs w:val="20"/>
        </w:rPr>
        <w:t xml:space="preserve">grade level content and lower </w:t>
      </w:r>
      <w:r w:rsidRPr="6740B167">
        <w:rPr>
          <w:sz w:val="20"/>
          <w:szCs w:val="20"/>
        </w:rPr>
        <w:t xml:space="preserve">class sizes. </w:t>
      </w:r>
      <w:r w:rsidRPr="6C65CB61">
        <w:rPr>
          <w:sz w:val="20"/>
          <w:szCs w:val="20"/>
        </w:rPr>
        <w:t xml:space="preserve">Teachers are planning and </w:t>
      </w:r>
      <w:proofErr w:type="gramStart"/>
      <w:r w:rsidRPr="6C65CB61">
        <w:rPr>
          <w:sz w:val="20"/>
          <w:szCs w:val="20"/>
        </w:rPr>
        <w:t>unpack</w:t>
      </w:r>
      <w:proofErr w:type="gramEnd"/>
      <w:r w:rsidRPr="0C5C2CCA">
        <w:rPr>
          <w:sz w:val="20"/>
          <w:szCs w:val="20"/>
        </w:rPr>
        <w:t xml:space="preserve"> standards. </w:t>
      </w:r>
    </w:p>
    <w:p w14:paraId="69AE13CA" w14:textId="3C73F424" w:rsidR="5B7121B4" w:rsidRDefault="5B7121B4" w:rsidP="24C5585D">
      <w:pPr>
        <w:spacing w:line="240" w:lineRule="auto"/>
        <w:rPr>
          <w:sz w:val="20"/>
          <w:szCs w:val="20"/>
        </w:rPr>
      </w:pPr>
      <w:r w:rsidRPr="507FA376">
        <w:rPr>
          <w:sz w:val="20"/>
          <w:szCs w:val="20"/>
        </w:rPr>
        <w:t>Upcoming</w:t>
      </w:r>
      <w:r w:rsidRPr="03B6BB7E">
        <w:rPr>
          <w:sz w:val="20"/>
          <w:szCs w:val="20"/>
        </w:rPr>
        <w:t xml:space="preserve">: </w:t>
      </w:r>
    </w:p>
    <w:p w14:paraId="45E5C40B" w14:textId="7634BC71" w:rsidR="5B7121B4" w:rsidRDefault="5B7121B4" w:rsidP="4D1A6DBA">
      <w:pPr>
        <w:spacing w:line="240" w:lineRule="auto"/>
        <w:rPr>
          <w:sz w:val="20"/>
          <w:szCs w:val="20"/>
        </w:rPr>
      </w:pPr>
      <w:r w:rsidRPr="24C5585D">
        <w:rPr>
          <w:sz w:val="20"/>
          <w:szCs w:val="20"/>
        </w:rPr>
        <w:t>February</w:t>
      </w:r>
      <w:r w:rsidRPr="7A0AAF33">
        <w:rPr>
          <w:sz w:val="20"/>
          <w:szCs w:val="20"/>
        </w:rPr>
        <w:t xml:space="preserve"> </w:t>
      </w:r>
      <w:r w:rsidRPr="36765069">
        <w:rPr>
          <w:sz w:val="20"/>
          <w:szCs w:val="20"/>
        </w:rPr>
        <w:t>13</w:t>
      </w:r>
      <w:r w:rsidRPr="36765069">
        <w:rPr>
          <w:sz w:val="20"/>
          <w:szCs w:val="20"/>
          <w:vertAlign w:val="superscript"/>
        </w:rPr>
        <w:t>th</w:t>
      </w:r>
      <w:r w:rsidRPr="36765069">
        <w:rPr>
          <w:sz w:val="20"/>
          <w:szCs w:val="20"/>
        </w:rPr>
        <w:t xml:space="preserve"> @3 Budget </w:t>
      </w:r>
      <w:r w:rsidRPr="53C3F620">
        <w:rPr>
          <w:sz w:val="20"/>
          <w:szCs w:val="20"/>
        </w:rPr>
        <w:t>and Picture w/</w:t>
      </w:r>
      <w:r w:rsidRPr="2BD4234C">
        <w:rPr>
          <w:sz w:val="20"/>
          <w:szCs w:val="20"/>
        </w:rPr>
        <w:t>shirts</w:t>
      </w:r>
    </w:p>
    <w:p w14:paraId="48C3ACC4" w14:textId="2DE0010A" w:rsidR="5B7121B4" w:rsidRDefault="5B7121B4" w:rsidP="2BD4234C">
      <w:pPr>
        <w:spacing w:line="240" w:lineRule="auto"/>
        <w:rPr>
          <w:sz w:val="20"/>
          <w:szCs w:val="20"/>
        </w:rPr>
      </w:pPr>
      <w:r w:rsidRPr="4D1A6DBA">
        <w:rPr>
          <w:sz w:val="20"/>
          <w:szCs w:val="20"/>
        </w:rPr>
        <w:t>April 16</w:t>
      </w:r>
      <w:r w:rsidRPr="4D1A6DBA">
        <w:rPr>
          <w:sz w:val="20"/>
          <w:szCs w:val="20"/>
          <w:vertAlign w:val="superscript"/>
        </w:rPr>
        <w:t>th</w:t>
      </w:r>
      <w:r w:rsidRPr="4D1A6DBA">
        <w:rPr>
          <w:sz w:val="20"/>
          <w:szCs w:val="20"/>
        </w:rPr>
        <w:t xml:space="preserve"> </w:t>
      </w:r>
      <w:proofErr w:type="spellStart"/>
      <w:r w:rsidRPr="4D1A6DBA">
        <w:rPr>
          <w:sz w:val="20"/>
          <w:szCs w:val="20"/>
        </w:rPr>
        <w:t>McTeachers</w:t>
      </w:r>
      <w:proofErr w:type="spellEnd"/>
      <w:r w:rsidRPr="4D1A6DBA">
        <w:rPr>
          <w:sz w:val="20"/>
          <w:szCs w:val="20"/>
        </w:rPr>
        <w:t xml:space="preserve"> </w:t>
      </w:r>
      <w:r w:rsidRPr="7A0AAF33">
        <w:rPr>
          <w:sz w:val="20"/>
          <w:szCs w:val="20"/>
        </w:rPr>
        <w:t xml:space="preserve">Night </w:t>
      </w:r>
    </w:p>
    <w:p w14:paraId="78876D48" w14:textId="25CC2E37" w:rsidR="5B7121B4" w:rsidRDefault="5B7121B4" w:rsidP="4EDA51F8">
      <w:pPr>
        <w:spacing w:line="240" w:lineRule="auto"/>
        <w:rPr>
          <w:sz w:val="20"/>
          <w:szCs w:val="20"/>
        </w:rPr>
      </w:pPr>
      <w:r w:rsidRPr="4EDA51F8">
        <w:rPr>
          <w:sz w:val="20"/>
          <w:szCs w:val="20"/>
        </w:rPr>
        <w:t>April 27</w:t>
      </w:r>
      <w:r w:rsidRPr="4EDA51F8">
        <w:rPr>
          <w:sz w:val="20"/>
          <w:szCs w:val="20"/>
          <w:vertAlign w:val="superscript"/>
        </w:rPr>
        <w:t>th</w:t>
      </w:r>
      <w:r w:rsidRPr="4EDA51F8">
        <w:rPr>
          <w:sz w:val="20"/>
          <w:szCs w:val="20"/>
        </w:rPr>
        <w:t xml:space="preserve"> Community Day</w:t>
      </w:r>
    </w:p>
    <w:p w14:paraId="101DF447" w14:textId="3038F60A" w:rsidR="0049767A" w:rsidRDefault="5B7121B4" w:rsidP="09F16D04">
      <w:pPr>
        <w:spacing w:line="240" w:lineRule="auto"/>
        <w:rPr>
          <w:sz w:val="20"/>
          <w:szCs w:val="20"/>
        </w:rPr>
      </w:pPr>
      <w:r w:rsidRPr="0BD271BD">
        <w:rPr>
          <w:sz w:val="20"/>
          <w:szCs w:val="20"/>
        </w:rPr>
        <w:t xml:space="preserve">May </w:t>
      </w:r>
      <w:r w:rsidRPr="716FEDF4">
        <w:rPr>
          <w:sz w:val="20"/>
          <w:szCs w:val="20"/>
        </w:rPr>
        <w:t>6th</w:t>
      </w:r>
      <w:r w:rsidRPr="77082B4F">
        <w:rPr>
          <w:sz w:val="20"/>
          <w:szCs w:val="20"/>
        </w:rPr>
        <w:t>-10</w:t>
      </w:r>
      <w:r w:rsidRPr="77082B4F">
        <w:rPr>
          <w:sz w:val="20"/>
          <w:szCs w:val="20"/>
          <w:vertAlign w:val="superscript"/>
        </w:rPr>
        <w:t>th</w:t>
      </w:r>
      <w:r w:rsidRPr="77082B4F">
        <w:rPr>
          <w:sz w:val="20"/>
          <w:szCs w:val="20"/>
        </w:rPr>
        <w:t xml:space="preserve"> Teacher Appreciation </w:t>
      </w:r>
      <w:r w:rsidRPr="0BD271BD">
        <w:rPr>
          <w:sz w:val="20"/>
          <w:szCs w:val="20"/>
        </w:rPr>
        <w:t>Week</w:t>
      </w:r>
    </w:p>
    <w:sectPr w:rsidR="0049767A" w:rsidSect="00B2036D">
      <w:footerReference w:type="default" r:id="rId15"/>
      <w:pgSz w:w="12240" w:h="15840"/>
      <w:pgMar w:top="270" w:right="720" w:bottom="3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0EAE9" w14:textId="77777777" w:rsidR="00480B96" w:rsidRDefault="00480B96">
      <w:r>
        <w:separator/>
      </w:r>
    </w:p>
  </w:endnote>
  <w:endnote w:type="continuationSeparator" w:id="0">
    <w:p w14:paraId="161E1B89" w14:textId="77777777" w:rsidR="00480B96" w:rsidRDefault="00480B96">
      <w:r>
        <w:continuationSeparator/>
      </w:r>
    </w:p>
  </w:endnote>
  <w:endnote w:type="continuationNotice" w:id="1">
    <w:p w14:paraId="257226F9" w14:textId="77777777" w:rsidR="00480B96" w:rsidRDefault="00480B9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1EF49" w14:textId="77777777" w:rsidR="00A667BA" w:rsidRDefault="00A667BA" w:rsidP="00A667BA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7748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3F626" w14:textId="77777777" w:rsidR="00480B96" w:rsidRDefault="00480B96">
      <w:r>
        <w:separator/>
      </w:r>
    </w:p>
  </w:footnote>
  <w:footnote w:type="continuationSeparator" w:id="0">
    <w:p w14:paraId="7BBA17AB" w14:textId="77777777" w:rsidR="00480B96" w:rsidRDefault="00480B96">
      <w:r>
        <w:continuationSeparator/>
      </w:r>
    </w:p>
  </w:footnote>
  <w:footnote w:type="continuationNotice" w:id="1">
    <w:p w14:paraId="61B116A9" w14:textId="77777777" w:rsidR="00480B96" w:rsidRDefault="00480B96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71A2A6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B816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6724E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8CC5BD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8AAC0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DEA43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6055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58582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3886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FCF1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C67863"/>
    <w:multiLevelType w:val="multilevel"/>
    <w:tmpl w:val="9984C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432D364"/>
    <w:multiLevelType w:val="hybridMultilevel"/>
    <w:tmpl w:val="FFFFFFFF"/>
    <w:lvl w:ilvl="0" w:tplc="AC26DBB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5360F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F8EB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B601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BE69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30E1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DA8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862E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CE92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FE3AB5"/>
    <w:multiLevelType w:val="hybridMultilevel"/>
    <w:tmpl w:val="E6468C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0B169B"/>
    <w:multiLevelType w:val="multilevel"/>
    <w:tmpl w:val="C18CC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AA2B16"/>
    <w:multiLevelType w:val="multilevel"/>
    <w:tmpl w:val="48184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6D22EC8"/>
    <w:multiLevelType w:val="multilevel"/>
    <w:tmpl w:val="C82CE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2817870"/>
    <w:multiLevelType w:val="multilevel"/>
    <w:tmpl w:val="3FD0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6D55EA7"/>
    <w:multiLevelType w:val="multilevel"/>
    <w:tmpl w:val="D8BE6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DD7623"/>
    <w:multiLevelType w:val="hybridMultilevel"/>
    <w:tmpl w:val="D9ECF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917144">
    <w:abstractNumId w:val="17"/>
  </w:num>
  <w:num w:numId="2" w16cid:durableId="446000177">
    <w:abstractNumId w:val="22"/>
  </w:num>
  <w:num w:numId="3" w16cid:durableId="1517966665">
    <w:abstractNumId w:val="13"/>
  </w:num>
  <w:num w:numId="4" w16cid:durableId="534586783">
    <w:abstractNumId w:val="10"/>
  </w:num>
  <w:num w:numId="5" w16cid:durableId="1545092555">
    <w:abstractNumId w:val="14"/>
  </w:num>
  <w:num w:numId="6" w16cid:durableId="1588535310">
    <w:abstractNumId w:val="9"/>
  </w:num>
  <w:num w:numId="7" w16cid:durableId="1207721897">
    <w:abstractNumId w:val="7"/>
  </w:num>
  <w:num w:numId="8" w16cid:durableId="160393836">
    <w:abstractNumId w:val="6"/>
  </w:num>
  <w:num w:numId="9" w16cid:durableId="1612666860">
    <w:abstractNumId w:val="5"/>
  </w:num>
  <w:num w:numId="10" w16cid:durableId="1296646116">
    <w:abstractNumId w:val="4"/>
  </w:num>
  <w:num w:numId="11" w16cid:durableId="619455675">
    <w:abstractNumId w:val="8"/>
  </w:num>
  <w:num w:numId="12" w16cid:durableId="35005886">
    <w:abstractNumId w:val="3"/>
  </w:num>
  <w:num w:numId="13" w16cid:durableId="760300728">
    <w:abstractNumId w:val="2"/>
  </w:num>
  <w:num w:numId="14" w16cid:durableId="1612860909">
    <w:abstractNumId w:val="1"/>
  </w:num>
  <w:num w:numId="15" w16cid:durableId="430783873">
    <w:abstractNumId w:val="0"/>
  </w:num>
  <w:num w:numId="16" w16cid:durableId="1407532215">
    <w:abstractNumId w:val="20"/>
  </w:num>
  <w:num w:numId="17" w16cid:durableId="1872036791">
    <w:abstractNumId w:val="18"/>
  </w:num>
  <w:num w:numId="18" w16cid:durableId="1219780328">
    <w:abstractNumId w:val="21"/>
  </w:num>
  <w:num w:numId="19" w16cid:durableId="1150904851">
    <w:abstractNumId w:val="19"/>
  </w:num>
  <w:num w:numId="20" w16cid:durableId="1098720779">
    <w:abstractNumId w:val="15"/>
  </w:num>
  <w:num w:numId="21" w16cid:durableId="128477753">
    <w:abstractNumId w:val="23"/>
  </w:num>
  <w:num w:numId="22" w16cid:durableId="1896813567">
    <w:abstractNumId w:val="16"/>
  </w:num>
  <w:num w:numId="23" w16cid:durableId="985548277">
    <w:abstractNumId w:val="11"/>
  </w:num>
  <w:num w:numId="24" w16cid:durableId="126203519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55F"/>
    <w:rsid w:val="0000320B"/>
    <w:rsid w:val="000076E6"/>
    <w:rsid w:val="00012D03"/>
    <w:rsid w:val="000137EE"/>
    <w:rsid w:val="00020B0A"/>
    <w:rsid w:val="000231CD"/>
    <w:rsid w:val="00031FD8"/>
    <w:rsid w:val="0003528A"/>
    <w:rsid w:val="00035E1A"/>
    <w:rsid w:val="00036440"/>
    <w:rsid w:val="00037094"/>
    <w:rsid w:val="0004175C"/>
    <w:rsid w:val="00041A2D"/>
    <w:rsid w:val="000442DA"/>
    <w:rsid w:val="00046289"/>
    <w:rsid w:val="00046F5C"/>
    <w:rsid w:val="00054399"/>
    <w:rsid w:val="00054929"/>
    <w:rsid w:val="00055A77"/>
    <w:rsid w:val="00055B3A"/>
    <w:rsid w:val="00061331"/>
    <w:rsid w:val="000669DB"/>
    <w:rsid w:val="000679F2"/>
    <w:rsid w:val="00075626"/>
    <w:rsid w:val="00077E30"/>
    <w:rsid w:val="00081582"/>
    <w:rsid w:val="00085C4C"/>
    <w:rsid w:val="00086F86"/>
    <w:rsid w:val="0009031F"/>
    <w:rsid w:val="00090A17"/>
    <w:rsid w:val="00092DCA"/>
    <w:rsid w:val="0009644A"/>
    <w:rsid w:val="000A2F52"/>
    <w:rsid w:val="000B02D1"/>
    <w:rsid w:val="000B3751"/>
    <w:rsid w:val="000B6065"/>
    <w:rsid w:val="000C4AFA"/>
    <w:rsid w:val="000C604E"/>
    <w:rsid w:val="000D221E"/>
    <w:rsid w:val="000D3ACF"/>
    <w:rsid w:val="000D413E"/>
    <w:rsid w:val="000D4F22"/>
    <w:rsid w:val="000D5F0C"/>
    <w:rsid w:val="000E01CD"/>
    <w:rsid w:val="000E443A"/>
    <w:rsid w:val="000E5E69"/>
    <w:rsid w:val="000E7A35"/>
    <w:rsid w:val="000F482E"/>
    <w:rsid w:val="0010012F"/>
    <w:rsid w:val="00101B0F"/>
    <w:rsid w:val="001047C0"/>
    <w:rsid w:val="00107FD7"/>
    <w:rsid w:val="00114227"/>
    <w:rsid w:val="00117DFD"/>
    <w:rsid w:val="00120102"/>
    <w:rsid w:val="00123369"/>
    <w:rsid w:val="0012425C"/>
    <w:rsid w:val="001311AC"/>
    <w:rsid w:val="00134B88"/>
    <w:rsid w:val="00136630"/>
    <w:rsid w:val="00137FD2"/>
    <w:rsid w:val="001446BE"/>
    <w:rsid w:val="00144F05"/>
    <w:rsid w:val="001452C0"/>
    <w:rsid w:val="0015208A"/>
    <w:rsid w:val="001540B9"/>
    <w:rsid w:val="00154A4B"/>
    <w:rsid w:val="00156F76"/>
    <w:rsid w:val="001632EE"/>
    <w:rsid w:val="00164F9A"/>
    <w:rsid w:val="00171CAC"/>
    <w:rsid w:val="00172CAF"/>
    <w:rsid w:val="00174661"/>
    <w:rsid w:val="00174E83"/>
    <w:rsid w:val="00181348"/>
    <w:rsid w:val="00185E31"/>
    <w:rsid w:val="001927A6"/>
    <w:rsid w:val="00192D1C"/>
    <w:rsid w:val="00196EE4"/>
    <w:rsid w:val="001A028C"/>
    <w:rsid w:val="001A041B"/>
    <w:rsid w:val="001A0B65"/>
    <w:rsid w:val="001A2C56"/>
    <w:rsid w:val="001A418B"/>
    <w:rsid w:val="001A4AFF"/>
    <w:rsid w:val="001A56C1"/>
    <w:rsid w:val="001B04EB"/>
    <w:rsid w:val="001B4D7F"/>
    <w:rsid w:val="001B6363"/>
    <w:rsid w:val="001C12D7"/>
    <w:rsid w:val="001C2322"/>
    <w:rsid w:val="001C2680"/>
    <w:rsid w:val="001C27FB"/>
    <w:rsid w:val="001C478F"/>
    <w:rsid w:val="001C6304"/>
    <w:rsid w:val="001D0897"/>
    <w:rsid w:val="001D0932"/>
    <w:rsid w:val="001D2A94"/>
    <w:rsid w:val="001D34E0"/>
    <w:rsid w:val="001D5040"/>
    <w:rsid w:val="001D58E9"/>
    <w:rsid w:val="001E0292"/>
    <w:rsid w:val="001E74E8"/>
    <w:rsid w:val="001F24D9"/>
    <w:rsid w:val="001F2724"/>
    <w:rsid w:val="001F32A9"/>
    <w:rsid w:val="0020012C"/>
    <w:rsid w:val="00206B77"/>
    <w:rsid w:val="00207BCB"/>
    <w:rsid w:val="002111DD"/>
    <w:rsid w:val="0021313A"/>
    <w:rsid w:val="00213A28"/>
    <w:rsid w:val="0021599E"/>
    <w:rsid w:val="00217FA0"/>
    <w:rsid w:val="002202D7"/>
    <w:rsid w:val="00223449"/>
    <w:rsid w:val="002252C9"/>
    <w:rsid w:val="002260CF"/>
    <w:rsid w:val="0022614F"/>
    <w:rsid w:val="00231DC9"/>
    <w:rsid w:val="00234A4D"/>
    <w:rsid w:val="00234D4E"/>
    <w:rsid w:val="00236C2F"/>
    <w:rsid w:val="00237760"/>
    <w:rsid w:val="0024050A"/>
    <w:rsid w:val="00241A52"/>
    <w:rsid w:val="00241D0D"/>
    <w:rsid w:val="00243566"/>
    <w:rsid w:val="00244EC3"/>
    <w:rsid w:val="002505EE"/>
    <w:rsid w:val="00251210"/>
    <w:rsid w:val="00252738"/>
    <w:rsid w:val="00254064"/>
    <w:rsid w:val="00256B14"/>
    <w:rsid w:val="002647A1"/>
    <w:rsid w:val="00267B5F"/>
    <w:rsid w:val="00271B01"/>
    <w:rsid w:val="00274E26"/>
    <w:rsid w:val="00275A26"/>
    <w:rsid w:val="00285C7E"/>
    <w:rsid w:val="002861D2"/>
    <w:rsid w:val="00287973"/>
    <w:rsid w:val="00293D81"/>
    <w:rsid w:val="002A2C30"/>
    <w:rsid w:val="002A7446"/>
    <w:rsid w:val="002B339D"/>
    <w:rsid w:val="002B6987"/>
    <w:rsid w:val="002C017B"/>
    <w:rsid w:val="002C2DBA"/>
    <w:rsid w:val="002C73EB"/>
    <w:rsid w:val="002D1CA6"/>
    <w:rsid w:val="002D33FE"/>
    <w:rsid w:val="002D3A60"/>
    <w:rsid w:val="002D54A0"/>
    <w:rsid w:val="002D6ECC"/>
    <w:rsid w:val="002D733B"/>
    <w:rsid w:val="002E0EAD"/>
    <w:rsid w:val="002E2FB4"/>
    <w:rsid w:val="002E37B1"/>
    <w:rsid w:val="002F0240"/>
    <w:rsid w:val="002F135E"/>
    <w:rsid w:val="002F5810"/>
    <w:rsid w:val="002F6B11"/>
    <w:rsid w:val="003024BD"/>
    <w:rsid w:val="00304859"/>
    <w:rsid w:val="00310D52"/>
    <w:rsid w:val="0031474C"/>
    <w:rsid w:val="003168E1"/>
    <w:rsid w:val="00320EA6"/>
    <w:rsid w:val="00322AA9"/>
    <w:rsid w:val="003235C8"/>
    <w:rsid w:val="003237FB"/>
    <w:rsid w:val="003346E7"/>
    <w:rsid w:val="00344BF2"/>
    <w:rsid w:val="0034729C"/>
    <w:rsid w:val="003511A5"/>
    <w:rsid w:val="00354D4E"/>
    <w:rsid w:val="00357D49"/>
    <w:rsid w:val="00361FED"/>
    <w:rsid w:val="00365C3E"/>
    <w:rsid w:val="00366F16"/>
    <w:rsid w:val="00374240"/>
    <w:rsid w:val="00375E8A"/>
    <w:rsid w:val="003762D9"/>
    <w:rsid w:val="003844D0"/>
    <w:rsid w:val="00391C93"/>
    <w:rsid w:val="0039234E"/>
    <w:rsid w:val="003952C9"/>
    <w:rsid w:val="003964C6"/>
    <w:rsid w:val="00396804"/>
    <w:rsid w:val="0039774A"/>
    <w:rsid w:val="003A02C9"/>
    <w:rsid w:val="003A12D9"/>
    <w:rsid w:val="003A1987"/>
    <w:rsid w:val="003A2CE0"/>
    <w:rsid w:val="003A4229"/>
    <w:rsid w:val="003A594F"/>
    <w:rsid w:val="003A7BBF"/>
    <w:rsid w:val="003B1EB9"/>
    <w:rsid w:val="003B4E97"/>
    <w:rsid w:val="003C0F7B"/>
    <w:rsid w:val="003C5EF8"/>
    <w:rsid w:val="003D090F"/>
    <w:rsid w:val="003D282E"/>
    <w:rsid w:val="003D2C21"/>
    <w:rsid w:val="003D4844"/>
    <w:rsid w:val="003D51DF"/>
    <w:rsid w:val="003D5B00"/>
    <w:rsid w:val="003E2820"/>
    <w:rsid w:val="003F2432"/>
    <w:rsid w:val="003F7CDA"/>
    <w:rsid w:val="00402313"/>
    <w:rsid w:val="004027D0"/>
    <w:rsid w:val="00407609"/>
    <w:rsid w:val="004125F3"/>
    <w:rsid w:val="004228FE"/>
    <w:rsid w:val="00422E31"/>
    <w:rsid w:val="00425303"/>
    <w:rsid w:val="0042555F"/>
    <w:rsid w:val="00437E6C"/>
    <w:rsid w:val="00443A3D"/>
    <w:rsid w:val="0044474D"/>
    <w:rsid w:val="004458F5"/>
    <w:rsid w:val="00447002"/>
    <w:rsid w:val="004472A9"/>
    <w:rsid w:val="00447AA5"/>
    <w:rsid w:val="00447B49"/>
    <w:rsid w:val="00452DBF"/>
    <w:rsid w:val="004530C0"/>
    <w:rsid w:val="0046107D"/>
    <w:rsid w:val="004612AA"/>
    <w:rsid w:val="00472498"/>
    <w:rsid w:val="00476049"/>
    <w:rsid w:val="00480B96"/>
    <w:rsid w:val="0048190E"/>
    <w:rsid w:val="004851DC"/>
    <w:rsid w:val="0048612F"/>
    <w:rsid w:val="00486D40"/>
    <w:rsid w:val="00490596"/>
    <w:rsid w:val="0049237B"/>
    <w:rsid w:val="00493E97"/>
    <w:rsid w:val="0049446F"/>
    <w:rsid w:val="00496413"/>
    <w:rsid w:val="0049767A"/>
    <w:rsid w:val="004A09B1"/>
    <w:rsid w:val="004A2F6E"/>
    <w:rsid w:val="004B2524"/>
    <w:rsid w:val="004B318F"/>
    <w:rsid w:val="004B42FE"/>
    <w:rsid w:val="004B5E0E"/>
    <w:rsid w:val="004B6661"/>
    <w:rsid w:val="004B6C50"/>
    <w:rsid w:val="004C2455"/>
    <w:rsid w:val="004C27E8"/>
    <w:rsid w:val="004C30A7"/>
    <w:rsid w:val="004C6F94"/>
    <w:rsid w:val="004D0D29"/>
    <w:rsid w:val="004D1637"/>
    <w:rsid w:val="004D38FF"/>
    <w:rsid w:val="004D5A09"/>
    <w:rsid w:val="004D6431"/>
    <w:rsid w:val="004E0994"/>
    <w:rsid w:val="004E3034"/>
    <w:rsid w:val="004E3335"/>
    <w:rsid w:val="004E555F"/>
    <w:rsid w:val="004E6392"/>
    <w:rsid w:val="004F6CA7"/>
    <w:rsid w:val="004F7CBA"/>
    <w:rsid w:val="00501CE6"/>
    <w:rsid w:val="00503A90"/>
    <w:rsid w:val="00510765"/>
    <w:rsid w:val="00515AD8"/>
    <w:rsid w:val="00516AEC"/>
    <w:rsid w:val="005221FB"/>
    <w:rsid w:val="00522203"/>
    <w:rsid w:val="005234A9"/>
    <w:rsid w:val="005252E5"/>
    <w:rsid w:val="00526BC2"/>
    <w:rsid w:val="005335D6"/>
    <w:rsid w:val="00537000"/>
    <w:rsid w:val="0054380D"/>
    <w:rsid w:val="005443E7"/>
    <w:rsid w:val="00555583"/>
    <w:rsid w:val="00555698"/>
    <w:rsid w:val="00556F26"/>
    <w:rsid w:val="005645E1"/>
    <w:rsid w:val="00573657"/>
    <w:rsid w:val="0057513B"/>
    <w:rsid w:val="005760D2"/>
    <w:rsid w:val="0058575A"/>
    <w:rsid w:val="0058706E"/>
    <w:rsid w:val="00587F90"/>
    <w:rsid w:val="005941F0"/>
    <w:rsid w:val="005951FE"/>
    <w:rsid w:val="00595F10"/>
    <w:rsid w:val="005969B6"/>
    <w:rsid w:val="00596E48"/>
    <w:rsid w:val="005B40F2"/>
    <w:rsid w:val="005B57A3"/>
    <w:rsid w:val="005B76B5"/>
    <w:rsid w:val="005C75C2"/>
    <w:rsid w:val="005D1B74"/>
    <w:rsid w:val="005D403B"/>
    <w:rsid w:val="005E18B7"/>
    <w:rsid w:val="005E1959"/>
    <w:rsid w:val="005E2B21"/>
    <w:rsid w:val="005E466D"/>
    <w:rsid w:val="005E5934"/>
    <w:rsid w:val="005F0F22"/>
    <w:rsid w:val="005F1379"/>
    <w:rsid w:val="005F325A"/>
    <w:rsid w:val="00603C6F"/>
    <w:rsid w:val="00604AF2"/>
    <w:rsid w:val="00604FBD"/>
    <w:rsid w:val="006056D8"/>
    <w:rsid w:val="0060587F"/>
    <w:rsid w:val="006065FF"/>
    <w:rsid w:val="006075D4"/>
    <w:rsid w:val="00612F8E"/>
    <w:rsid w:val="0061320A"/>
    <w:rsid w:val="0061501B"/>
    <w:rsid w:val="00625085"/>
    <w:rsid w:val="00625C36"/>
    <w:rsid w:val="006317FC"/>
    <w:rsid w:val="00631951"/>
    <w:rsid w:val="006321ED"/>
    <w:rsid w:val="006327C2"/>
    <w:rsid w:val="00632C67"/>
    <w:rsid w:val="006335CE"/>
    <w:rsid w:val="006339AE"/>
    <w:rsid w:val="006372E2"/>
    <w:rsid w:val="00637FBF"/>
    <w:rsid w:val="006407E0"/>
    <w:rsid w:val="00643F92"/>
    <w:rsid w:val="00645A2E"/>
    <w:rsid w:val="00646228"/>
    <w:rsid w:val="00651C4A"/>
    <w:rsid w:val="00652869"/>
    <w:rsid w:val="006562B1"/>
    <w:rsid w:val="00660BBE"/>
    <w:rsid w:val="00661D2A"/>
    <w:rsid w:val="00664315"/>
    <w:rsid w:val="00670A45"/>
    <w:rsid w:val="0067178F"/>
    <w:rsid w:val="00672E1D"/>
    <w:rsid w:val="00673F85"/>
    <w:rsid w:val="006800B1"/>
    <w:rsid w:val="00680B12"/>
    <w:rsid w:val="00690E3F"/>
    <w:rsid w:val="006948B3"/>
    <w:rsid w:val="006966EF"/>
    <w:rsid w:val="006A1750"/>
    <w:rsid w:val="006A3366"/>
    <w:rsid w:val="006A6FF2"/>
    <w:rsid w:val="006B2DF4"/>
    <w:rsid w:val="006B45D2"/>
    <w:rsid w:val="006B7020"/>
    <w:rsid w:val="006C028C"/>
    <w:rsid w:val="006C1F4D"/>
    <w:rsid w:val="006C384E"/>
    <w:rsid w:val="006C5AE0"/>
    <w:rsid w:val="006D3FA3"/>
    <w:rsid w:val="006E24C5"/>
    <w:rsid w:val="006E3703"/>
    <w:rsid w:val="006E6FC4"/>
    <w:rsid w:val="006F2686"/>
    <w:rsid w:val="006F32B6"/>
    <w:rsid w:val="006F3AA8"/>
    <w:rsid w:val="00706F8F"/>
    <w:rsid w:val="0070743A"/>
    <w:rsid w:val="0071030C"/>
    <w:rsid w:val="007131BB"/>
    <w:rsid w:val="00714C6C"/>
    <w:rsid w:val="00721226"/>
    <w:rsid w:val="00725778"/>
    <w:rsid w:val="0072747B"/>
    <w:rsid w:val="007279C1"/>
    <w:rsid w:val="00733785"/>
    <w:rsid w:val="007350FA"/>
    <w:rsid w:val="00736021"/>
    <w:rsid w:val="007368C7"/>
    <w:rsid w:val="00742234"/>
    <w:rsid w:val="00743780"/>
    <w:rsid w:val="00745994"/>
    <w:rsid w:val="00747D97"/>
    <w:rsid w:val="007542D8"/>
    <w:rsid w:val="00761DEA"/>
    <w:rsid w:val="007634FB"/>
    <w:rsid w:val="00766E89"/>
    <w:rsid w:val="00767127"/>
    <w:rsid w:val="007673D0"/>
    <w:rsid w:val="00767977"/>
    <w:rsid w:val="00767F86"/>
    <w:rsid w:val="007764F5"/>
    <w:rsid w:val="00777109"/>
    <w:rsid w:val="007772A9"/>
    <w:rsid w:val="00777A2D"/>
    <w:rsid w:val="007810BF"/>
    <w:rsid w:val="00785574"/>
    <w:rsid w:val="007859A9"/>
    <w:rsid w:val="00787348"/>
    <w:rsid w:val="00787C4D"/>
    <w:rsid w:val="0079166F"/>
    <w:rsid w:val="00793EFD"/>
    <w:rsid w:val="007A24FB"/>
    <w:rsid w:val="007A3B7C"/>
    <w:rsid w:val="007A7603"/>
    <w:rsid w:val="007B08A2"/>
    <w:rsid w:val="007B1197"/>
    <w:rsid w:val="007B248D"/>
    <w:rsid w:val="007B4BF8"/>
    <w:rsid w:val="007B5E25"/>
    <w:rsid w:val="007B6F02"/>
    <w:rsid w:val="007C5483"/>
    <w:rsid w:val="007D0F5A"/>
    <w:rsid w:val="007D176E"/>
    <w:rsid w:val="007D4551"/>
    <w:rsid w:val="007D481E"/>
    <w:rsid w:val="007D55B4"/>
    <w:rsid w:val="007D57CE"/>
    <w:rsid w:val="007D587A"/>
    <w:rsid w:val="007E0075"/>
    <w:rsid w:val="007E20B0"/>
    <w:rsid w:val="007E2275"/>
    <w:rsid w:val="007E2DE0"/>
    <w:rsid w:val="007E3997"/>
    <w:rsid w:val="007E713C"/>
    <w:rsid w:val="007E7B35"/>
    <w:rsid w:val="007F2424"/>
    <w:rsid w:val="007F4637"/>
    <w:rsid w:val="00800462"/>
    <w:rsid w:val="008017CC"/>
    <w:rsid w:val="00801C89"/>
    <w:rsid w:val="00802038"/>
    <w:rsid w:val="00803530"/>
    <w:rsid w:val="008042C5"/>
    <w:rsid w:val="0082442E"/>
    <w:rsid w:val="0082459F"/>
    <w:rsid w:val="008353E2"/>
    <w:rsid w:val="00835D6A"/>
    <w:rsid w:val="00837E54"/>
    <w:rsid w:val="008419A3"/>
    <w:rsid w:val="008429B9"/>
    <w:rsid w:val="008508F6"/>
    <w:rsid w:val="008544F6"/>
    <w:rsid w:val="0085473C"/>
    <w:rsid w:val="008564C4"/>
    <w:rsid w:val="008606BD"/>
    <w:rsid w:val="0086280E"/>
    <w:rsid w:val="008648CB"/>
    <w:rsid w:val="00871EFB"/>
    <w:rsid w:val="00873F41"/>
    <w:rsid w:val="00875015"/>
    <w:rsid w:val="00875D56"/>
    <w:rsid w:val="008804B9"/>
    <w:rsid w:val="008A0F9F"/>
    <w:rsid w:val="008A11C1"/>
    <w:rsid w:val="008A6AE9"/>
    <w:rsid w:val="008A6F6C"/>
    <w:rsid w:val="008B0E7D"/>
    <w:rsid w:val="008B1017"/>
    <w:rsid w:val="008B132A"/>
    <w:rsid w:val="008B2008"/>
    <w:rsid w:val="008B2E4D"/>
    <w:rsid w:val="008B3E75"/>
    <w:rsid w:val="008C1751"/>
    <w:rsid w:val="008C54E2"/>
    <w:rsid w:val="008C6212"/>
    <w:rsid w:val="008C6B1A"/>
    <w:rsid w:val="008D6B83"/>
    <w:rsid w:val="008E2452"/>
    <w:rsid w:val="008E7104"/>
    <w:rsid w:val="008F0163"/>
    <w:rsid w:val="008F1B09"/>
    <w:rsid w:val="00901E41"/>
    <w:rsid w:val="00904E4D"/>
    <w:rsid w:val="00905152"/>
    <w:rsid w:val="00906A5A"/>
    <w:rsid w:val="00913165"/>
    <w:rsid w:val="00920D92"/>
    <w:rsid w:val="0092131B"/>
    <w:rsid w:val="0092154D"/>
    <w:rsid w:val="00924521"/>
    <w:rsid w:val="00932976"/>
    <w:rsid w:val="00934408"/>
    <w:rsid w:val="00934ED4"/>
    <w:rsid w:val="00937CE7"/>
    <w:rsid w:val="009410B0"/>
    <w:rsid w:val="009453B7"/>
    <w:rsid w:val="00946289"/>
    <w:rsid w:val="00951856"/>
    <w:rsid w:val="00960913"/>
    <w:rsid w:val="0096208E"/>
    <w:rsid w:val="00963AC6"/>
    <w:rsid w:val="00964936"/>
    <w:rsid w:val="009674B3"/>
    <w:rsid w:val="00973D0C"/>
    <w:rsid w:val="0097740E"/>
    <w:rsid w:val="00977CE4"/>
    <w:rsid w:val="00981882"/>
    <w:rsid w:val="00984799"/>
    <w:rsid w:val="00984B0E"/>
    <w:rsid w:val="00984DFE"/>
    <w:rsid w:val="009855C3"/>
    <w:rsid w:val="009868EE"/>
    <w:rsid w:val="009910B9"/>
    <w:rsid w:val="009925EE"/>
    <w:rsid w:val="0099261F"/>
    <w:rsid w:val="009929B9"/>
    <w:rsid w:val="00995B53"/>
    <w:rsid w:val="0099678F"/>
    <w:rsid w:val="009A2149"/>
    <w:rsid w:val="009B5FD3"/>
    <w:rsid w:val="009B634A"/>
    <w:rsid w:val="009C0B09"/>
    <w:rsid w:val="009C296A"/>
    <w:rsid w:val="009C414B"/>
    <w:rsid w:val="009C4FB6"/>
    <w:rsid w:val="009D1EC9"/>
    <w:rsid w:val="009D2D43"/>
    <w:rsid w:val="009D43FB"/>
    <w:rsid w:val="009E0EAC"/>
    <w:rsid w:val="009E4E18"/>
    <w:rsid w:val="009E7341"/>
    <w:rsid w:val="009F1620"/>
    <w:rsid w:val="009F6CDA"/>
    <w:rsid w:val="00A0056D"/>
    <w:rsid w:val="00A014C5"/>
    <w:rsid w:val="00A019FF"/>
    <w:rsid w:val="00A05634"/>
    <w:rsid w:val="00A25E7A"/>
    <w:rsid w:val="00A32A49"/>
    <w:rsid w:val="00A3333A"/>
    <w:rsid w:val="00A36BBF"/>
    <w:rsid w:val="00A40DB2"/>
    <w:rsid w:val="00A41F0F"/>
    <w:rsid w:val="00A43CB4"/>
    <w:rsid w:val="00A47388"/>
    <w:rsid w:val="00A533F0"/>
    <w:rsid w:val="00A56850"/>
    <w:rsid w:val="00A57712"/>
    <w:rsid w:val="00A62060"/>
    <w:rsid w:val="00A6284C"/>
    <w:rsid w:val="00A62A19"/>
    <w:rsid w:val="00A63BCE"/>
    <w:rsid w:val="00A63CFD"/>
    <w:rsid w:val="00A667BA"/>
    <w:rsid w:val="00A67BCB"/>
    <w:rsid w:val="00A700B1"/>
    <w:rsid w:val="00A77C73"/>
    <w:rsid w:val="00A80767"/>
    <w:rsid w:val="00A86192"/>
    <w:rsid w:val="00A86C79"/>
    <w:rsid w:val="00A87E9B"/>
    <w:rsid w:val="00AA1798"/>
    <w:rsid w:val="00AA41FD"/>
    <w:rsid w:val="00AA5D9F"/>
    <w:rsid w:val="00AA6D3E"/>
    <w:rsid w:val="00AA7FC8"/>
    <w:rsid w:val="00AB0DE4"/>
    <w:rsid w:val="00AB2E6E"/>
    <w:rsid w:val="00AB576E"/>
    <w:rsid w:val="00AC4A76"/>
    <w:rsid w:val="00AC7E03"/>
    <w:rsid w:val="00AD191C"/>
    <w:rsid w:val="00AD208E"/>
    <w:rsid w:val="00AD3A60"/>
    <w:rsid w:val="00AD3BB4"/>
    <w:rsid w:val="00AD61C6"/>
    <w:rsid w:val="00AD76D2"/>
    <w:rsid w:val="00AE2791"/>
    <w:rsid w:val="00AE4B7F"/>
    <w:rsid w:val="00AF4B5B"/>
    <w:rsid w:val="00B00D8B"/>
    <w:rsid w:val="00B01AA0"/>
    <w:rsid w:val="00B0781D"/>
    <w:rsid w:val="00B156BF"/>
    <w:rsid w:val="00B2036D"/>
    <w:rsid w:val="00B2267C"/>
    <w:rsid w:val="00B27584"/>
    <w:rsid w:val="00B32E0E"/>
    <w:rsid w:val="00B41AD6"/>
    <w:rsid w:val="00B43AD4"/>
    <w:rsid w:val="00B455A6"/>
    <w:rsid w:val="00B45C5B"/>
    <w:rsid w:val="00B462E8"/>
    <w:rsid w:val="00B503E8"/>
    <w:rsid w:val="00B50686"/>
    <w:rsid w:val="00B54D40"/>
    <w:rsid w:val="00B5718C"/>
    <w:rsid w:val="00B62926"/>
    <w:rsid w:val="00B70654"/>
    <w:rsid w:val="00B710A5"/>
    <w:rsid w:val="00B73AFD"/>
    <w:rsid w:val="00B766DC"/>
    <w:rsid w:val="00B77757"/>
    <w:rsid w:val="00B808AA"/>
    <w:rsid w:val="00B822BC"/>
    <w:rsid w:val="00B835B9"/>
    <w:rsid w:val="00B83A8A"/>
    <w:rsid w:val="00B84222"/>
    <w:rsid w:val="00B92EF7"/>
    <w:rsid w:val="00B94B3D"/>
    <w:rsid w:val="00B95DB4"/>
    <w:rsid w:val="00BA046D"/>
    <w:rsid w:val="00BA0D95"/>
    <w:rsid w:val="00BA635A"/>
    <w:rsid w:val="00BA741D"/>
    <w:rsid w:val="00BB0916"/>
    <w:rsid w:val="00BB0A66"/>
    <w:rsid w:val="00BC066E"/>
    <w:rsid w:val="00BC7737"/>
    <w:rsid w:val="00BC7BCD"/>
    <w:rsid w:val="00BD39BC"/>
    <w:rsid w:val="00BD6026"/>
    <w:rsid w:val="00BD7EE3"/>
    <w:rsid w:val="00BE2D7F"/>
    <w:rsid w:val="00BE527F"/>
    <w:rsid w:val="00BE6CD2"/>
    <w:rsid w:val="00BE6E91"/>
    <w:rsid w:val="00BF3F81"/>
    <w:rsid w:val="00BF4FE6"/>
    <w:rsid w:val="00BF765C"/>
    <w:rsid w:val="00BF7E94"/>
    <w:rsid w:val="00C02205"/>
    <w:rsid w:val="00C10233"/>
    <w:rsid w:val="00C1689B"/>
    <w:rsid w:val="00C20E1B"/>
    <w:rsid w:val="00C2172A"/>
    <w:rsid w:val="00C226E7"/>
    <w:rsid w:val="00C249C6"/>
    <w:rsid w:val="00C27CDC"/>
    <w:rsid w:val="00C30B1F"/>
    <w:rsid w:val="00C31151"/>
    <w:rsid w:val="00C33CEC"/>
    <w:rsid w:val="00C33F0F"/>
    <w:rsid w:val="00C35804"/>
    <w:rsid w:val="00C43628"/>
    <w:rsid w:val="00C45260"/>
    <w:rsid w:val="00C465FD"/>
    <w:rsid w:val="00C50E4F"/>
    <w:rsid w:val="00C51489"/>
    <w:rsid w:val="00C56017"/>
    <w:rsid w:val="00C60858"/>
    <w:rsid w:val="00C624F5"/>
    <w:rsid w:val="00C667F6"/>
    <w:rsid w:val="00C70305"/>
    <w:rsid w:val="00C703E5"/>
    <w:rsid w:val="00C72D07"/>
    <w:rsid w:val="00C7748D"/>
    <w:rsid w:val="00C80407"/>
    <w:rsid w:val="00C80448"/>
    <w:rsid w:val="00C86790"/>
    <w:rsid w:val="00C96CBC"/>
    <w:rsid w:val="00CA04DB"/>
    <w:rsid w:val="00CA06FF"/>
    <w:rsid w:val="00CA1942"/>
    <w:rsid w:val="00CA5179"/>
    <w:rsid w:val="00CA56E8"/>
    <w:rsid w:val="00CA6A4E"/>
    <w:rsid w:val="00CB0519"/>
    <w:rsid w:val="00CB4BD4"/>
    <w:rsid w:val="00CC5E63"/>
    <w:rsid w:val="00CC6C6E"/>
    <w:rsid w:val="00CD3E3E"/>
    <w:rsid w:val="00CD66FE"/>
    <w:rsid w:val="00CE1458"/>
    <w:rsid w:val="00CF0F1A"/>
    <w:rsid w:val="00D01A10"/>
    <w:rsid w:val="00D05D5D"/>
    <w:rsid w:val="00D06415"/>
    <w:rsid w:val="00D138C3"/>
    <w:rsid w:val="00D14C94"/>
    <w:rsid w:val="00D20D76"/>
    <w:rsid w:val="00D21397"/>
    <w:rsid w:val="00D21AE6"/>
    <w:rsid w:val="00D23003"/>
    <w:rsid w:val="00D24892"/>
    <w:rsid w:val="00D269E7"/>
    <w:rsid w:val="00D27C13"/>
    <w:rsid w:val="00D31DA0"/>
    <w:rsid w:val="00D31E11"/>
    <w:rsid w:val="00D34FA2"/>
    <w:rsid w:val="00D42775"/>
    <w:rsid w:val="00D42DCF"/>
    <w:rsid w:val="00D43F6B"/>
    <w:rsid w:val="00D46D82"/>
    <w:rsid w:val="00D50E22"/>
    <w:rsid w:val="00D5538E"/>
    <w:rsid w:val="00D5732B"/>
    <w:rsid w:val="00D616B3"/>
    <w:rsid w:val="00D65FBC"/>
    <w:rsid w:val="00D66448"/>
    <w:rsid w:val="00D72F42"/>
    <w:rsid w:val="00D7315D"/>
    <w:rsid w:val="00D74B95"/>
    <w:rsid w:val="00D8082E"/>
    <w:rsid w:val="00D827D1"/>
    <w:rsid w:val="00D8320C"/>
    <w:rsid w:val="00D92060"/>
    <w:rsid w:val="00D93AE3"/>
    <w:rsid w:val="00D95578"/>
    <w:rsid w:val="00D96A59"/>
    <w:rsid w:val="00DA1FFB"/>
    <w:rsid w:val="00DA31D3"/>
    <w:rsid w:val="00DA5A31"/>
    <w:rsid w:val="00DA5E33"/>
    <w:rsid w:val="00DA7F3E"/>
    <w:rsid w:val="00DB0C31"/>
    <w:rsid w:val="00DB1F09"/>
    <w:rsid w:val="00DB339C"/>
    <w:rsid w:val="00DB675E"/>
    <w:rsid w:val="00DC3675"/>
    <w:rsid w:val="00DC3B0E"/>
    <w:rsid w:val="00DD2EE6"/>
    <w:rsid w:val="00DD7EC5"/>
    <w:rsid w:val="00DE0016"/>
    <w:rsid w:val="00DE26C2"/>
    <w:rsid w:val="00DE2A55"/>
    <w:rsid w:val="00DE347B"/>
    <w:rsid w:val="00DE4CA9"/>
    <w:rsid w:val="00DE6FDA"/>
    <w:rsid w:val="00DE78DF"/>
    <w:rsid w:val="00DF1B7F"/>
    <w:rsid w:val="00DF32F7"/>
    <w:rsid w:val="00DF351A"/>
    <w:rsid w:val="00DF3BC7"/>
    <w:rsid w:val="00DF4308"/>
    <w:rsid w:val="00E13A23"/>
    <w:rsid w:val="00E13A63"/>
    <w:rsid w:val="00E1466B"/>
    <w:rsid w:val="00E14F25"/>
    <w:rsid w:val="00E1628E"/>
    <w:rsid w:val="00E16FAA"/>
    <w:rsid w:val="00E17452"/>
    <w:rsid w:val="00E230CC"/>
    <w:rsid w:val="00E26730"/>
    <w:rsid w:val="00E32686"/>
    <w:rsid w:val="00E345A9"/>
    <w:rsid w:val="00E36E66"/>
    <w:rsid w:val="00E402DC"/>
    <w:rsid w:val="00E4052C"/>
    <w:rsid w:val="00E43F82"/>
    <w:rsid w:val="00E47D23"/>
    <w:rsid w:val="00E546B9"/>
    <w:rsid w:val="00E624B1"/>
    <w:rsid w:val="00E63A1A"/>
    <w:rsid w:val="00E70E77"/>
    <w:rsid w:val="00E71323"/>
    <w:rsid w:val="00E76825"/>
    <w:rsid w:val="00E80470"/>
    <w:rsid w:val="00E8117E"/>
    <w:rsid w:val="00E84490"/>
    <w:rsid w:val="00E85E51"/>
    <w:rsid w:val="00E96A7D"/>
    <w:rsid w:val="00EA1B67"/>
    <w:rsid w:val="00EA3ABD"/>
    <w:rsid w:val="00EA5988"/>
    <w:rsid w:val="00EA6F19"/>
    <w:rsid w:val="00EB0323"/>
    <w:rsid w:val="00EB04A6"/>
    <w:rsid w:val="00EB61E5"/>
    <w:rsid w:val="00EC4132"/>
    <w:rsid w:val="00EC460D"/>
    <w:rsid w:val="00EC5424"/>
    <w:rsid w:val="00EC7169"/>
    <w:rsid w:val="00EC7B82"/>
    <w:rsid w:val="00ED41E9"/>
    <w:rsid w:val="00ED667A"/>
    <w:rsid w:val="00ED677E"/>
    <w:rsid w:val="00ED6850"/>
    <w:rsid w:val="00EE2C28"/>
    <w:rsid w:val="00EE6A75"/>
    <w:rsid w:val="00EF02D1"/>
    <w:rsid w:val="00EF24E6"/>
    <w:rsid w:val="00F02A93"/>
    <w:rsid w:val="00F06257"/>
    <w:rsid w:val="00F06495"/>
    <w:rsid w:val="00F13B5E"/>
    <w:rsid w:val="00F15B5E"/>
    <w:rsid w:val="00F16259"/>
    <w:rsid w:val="00F17C36"/>
    <w:rsid w:val="00F22136"/>
    <w:rsid w:val="00F22B2E"/>
    <w:rsid w:val="00F240F8"/>
    <w:rsid w:val="00F25E63"/>
    <w:rsid w:val="00F260BF"/>
    <w:rsid w:val="00F26983"/>
    <w:rsid w:val="00F30275"/>
    <w:rsid w:val="00F32DB7"/>
    <w:rsid w:val="00F33957"/>
    <w:rsid w:val="00F41CD0"/>
    <w:rsid w:val="00F4264C"/>
    <w:rsid w:val="00F44E28"/>
    <w:rsid w:val="00F45283"/>
    <w:rsid w:val="00F4567D"/>
    <w:rsid w:val="00F51632"/>
    <w:rsid w:val="00F55FE6"/>
    <w:rsid w:val="00F64388"/>
    <w:rsid w:val="00F662C7"/>
    <w:rsid w:val="00F67CC9"/>
    <w:rsid w:val="00F720D6"/>
    <w:rsid w:val="00F738D1"/>
    <w:rsid w:val="00F77666"/>
    <w:rsid w:val="00F81967"/>
    <w:rsid w:val="00F83A6F"/>
    <w:rsid w:val="00F87A05"/>
    <w:rsid w:val="00F91C5A"/>
    <w:rsid w:val="00F922C8"/>
    <w:rsid w:val="00F927CE"/>
    <w:rsid w:val="00F94717"/>
    <w:rsid w:val="00F97327"/>
    <w:rsid w:val="00FA0834"/>
    <w:rsid w:val="00FB01D9"/>
    <w:rsid w:val="00FB093B"/>
    <w:rsid w:val="00FB6499"/>
    <w:rsid w:val="00FC019A"/>
    <w:rsid w:val="00FC16D3"/>
    <w:rsid w:val="00FC3106"/>
    <w:rsid w:val="00FC6E07"/>
    <w:rsid w:val="00FD0D52"/>
    <w:rsid w:val="00FD2E4A"/>
    <w:rsid w:val="00FE00CD"/>
    <w:rsid w:val="00FE0547"/>
    <w:rsid w:val="00FE05C5"/>
    <w:rsid w:val="00FE2495"/>
    <w:rsid w:val="00FE4899"/>
    <w:rsid w:val="00FE598A"/>
    <w:rsid w:val="00FF1045"/>
    <w:rsid w:val="00FF7F38"/>
    <w:rsid w:val="01B00F51"/>
    <w:rsid w:val="01B6907E"/>
    <w:rsid w:val="01BDF029"/>
    <w:rsid w:val="01C51366"/>
    <w:rsid w:val="01F90119"/>
    <w:rsid w:val="028AA9E7"/>
    <w:rsid w:val="031DE611"/>
    <w:rsid w:val="0362AA2F"/>
    <w:rsid w:val="03B6BB7E"/>
    <w:rsid w:val="03C27342"/>
    <w:rsid w:val="03C82926"/>
    <w:rsid w:val="03E70867"/>
    <w:rsid w:val="040DDECB"/>
    <w:rsid w:val="04A6E804"/>
    <w:rsid w:val="05954D27"/>
    <w:rsid w:val="05A4F42C"/>
    <w:rsid w:val="05EF0AC2"/>
    <w:rsid w:val="0688477D"/>
    <w:rsid w:val="06D28EFD"/>
    <w:rsid w:val="06E19EC5"/>
    <w:rsid w:val="06F9338B"/>
    <w:rsid w:val="08393127"/>
    <w:rsid w:val="09BD89AE"/>
    <w:rsid w:val="09F16D04"/>
    <w:rsid w:val="0A1B7629"/>
    <w:rsid w:val="0A74697B"/>
    <w:rsid w:val="0AA91D66"/>
    <w:rsid w:val="0AC72510"/>
    <w:rsid w:val="0AC9D1F3"/>
    <w:rsid w:val="0B2BC515"/>
    <w:rsid w:val="0B3C2B0B"/>
    <w:rsid w:val="0B71537C"/>
    <w:rsid w:val="0BD271BD"/>
    <w:rsid w:val="0C38A4D2"/>
    <w:rsid w:val="0C3C78A8"/>
    <w:rsid w:val="0C5C2CCA"/>
    <w:rsid w:val="0D5A624E"/>
    <w:rsid w:val="0D850C9B"/>
    <w:rsid w:val="0DDDCE17"/>
    <w:rsid w:val="0E451376"/>
    <w:rsid w:val="0E49CE3B"/>
    <w:rsid w:val="0EA98A80"/>
    <w:rsid w:val="0EB3D526"/>
    <w:rsid w:val="0ED4EA0E"/>
    <w:rsid w:val="0FA5252A"/>
    <w:rsid w:val="0FAD8C2B"/>
    <w:rsid w:val="100422D3"/>
    <w:rsid w:val="107AAACB"/>
    <w:rsid w:val="11835F83"/>
    <w:rsid w:val="120F57EF"/>
    <w:rsid w:val="1348ED4E"/>
    <w:rsid w:val="13E0452E"/>
    <w:rsid w:val="13F737E4"/>
    <w:rsid w:val="14966740"/>
    <w:rsid w:val="14CD468E"/>
    <w:rsid w:val="15F4BDFE"/>
    <w:rsid w:val="16064D9E"/>
    <w:rsid w:val="1627D9A6"/>
    <w:rsid w:val="173CC511"/>
    <w:rsid w:val="18F35B03"/>
    <w:rsid w:val="1939A820"/>
    <w:rsid w:val="19A6F075"/>
    <w:rsid w:val="19DEB175"/>
    <w:rsid w:val="1A1EFD5B"/>
    <w:rsid w:val="1ADAD651"/>
    <w:rsid w:val="1B60627E"/>
    <w:rsid w:val="1B769583"/>
    <w:rsid w:val="1C2FE95B"/>
    <w:rsid w:val="1CB954B6"/>
    <w:rsid w:val="1CD5026C"/>
    <w:rsid w:val="1DC38FC8"/>
    <w:rsid w:val="1EA649BA"/>
    <w:rsid w:val="201B1849"/>
    <w:rsid w:val="20ABF00A"/>
    <w:rsid w:val="215AED0A"/>
    <w:rsid w:val="219FDAF1"/>
    <w:rsid w:val="2221EFE4"/>
    <w:rsid w:val="2305A5F5"/>
    <w:rsid w:val="233AF5A4"/>
    <w:rsid w:val="24191D0A"/>
    <w:rsid w:val="246E517B"/>
    <w:rsid w:val="24935815"/>
    <w:rsid w:val="24C5585D"/>
    <w:rsid w:val="259CE966"/>
    <w:rsid w:val="260E138E"/>
    <w:rsid w:val="26D6445D"/>
    <w:rsid w:val="275845B0"/>
    <w:rsid w:val="27B69B27"/>
    <w:rsid w:val="27CD06E4"/>
    <w:rsid w:val="280B0230"/>
    <w:rsid w:val="286B5723"/>
    <w:rsid w:val="28A26C04"/>
    <w:rsid w:val="28AC701E"/>
    <w:rsid w:val="29F24AAD"/>
    <w:rsid w:val="2A1857C3"/>
    <w:rsid w:val="2AD4AA90"/>
    <w:rsid w:val="2B01A812"/>
    <w:rsid w:val="2B2ADC56"/>
    <w:rsid w:val="2B31C22A"/>
    <w:rsid w:val="2B4B8C97"/>
    <w:rsid w:val="2B6E99BD"/>
    <w:rsid w:val="2B772858"/>
    <w:rsid w:val="2BD4234C"/>
    <w:rsid w:val="2C0F3A60"/>
    <w:rsid w:val="2C5BF078"/>
    <w:rsid w:val="2CA66218"/>
    <w:rsid w:val="2CE4D57B"/>
    <w:rsid w:val="2DB341D5"/>
    <w:rsid w:val="2E1266DD"/>
    <w:rsid w:val="2E436033"/>
    <w:rsid w:val="2E5869C1"/>
    <w:rsid w:val="2EB3F419"/>
    <w:rsid w:val="2F098E2C"/>
    <w:rsid w:val="2F113E84"/>
    <w:rsid w:val="2F6A1530"/>
    <w:rsid w:val="2FF6BAFD"/>
    <w:rsid w:val="3028BB45"/>
    <w:rsid w:val="305EDBF4"/>
    <w:rsid w:val="30E6C9E2"/>
    <w:rsid w:val="30FC0E16"/>
    <w:rsid w:val="311A6387"/>
    <w:rsid w:val="31815B1F"/>
    <w:rsid w:val="3188E303"/>
    <w:rsid w:val="32AA2F5D"/>
    <w:rsid w:val="32CC9363"/>
    <w:rsid w:val="32F9E0F1"/>
    <w:rsid w:val="339E89C8"/>
    <w:rsid w:val="344DBA73"/>
    <w:rsid w:val="3476A166"/>
    <w:rsid w:val="34A1C12A"/>
    <w:rsid w:val="35851294"/>
    <w:rsid w:val="35FC96AB"/>
    <w:rsid w:val="36526E62"/>
    <w:rsid w:val="36620B0A"/>
    <w:rsid w:val="36765069"/>
    <w:rsid w:val="36A637B0"/>
    <w:rsid w:val="36F9B282"/>
    <w:rsid w:val="378A8634"/>
    <w:rsid w:val="38257C18"/>
    <w:rsid w:val="38816DA8"/>
    <w:rsid w:val="38D40138"/>
    <w:rsid w:val="38D6191C"/>
    <w:rsid w:val="39376A2E"/>
    <w:rsid w:val="3AA48508"/>
    <w:rsid w:val="3AFFC2F3"/>
    <w:rsid w:val="3B559F8E"/>
    <w:rsid w:val="3B8DDA85"/>
    <w:rsid w:val="3BA04D61"/>
    <w:rsid w:val="3BA73DCD"/>
    <w:rsid w:val="3C517745"/>
    <w:rsid w:val="3C7D820A"/>
    <w:rsid w:val="3EFF2A29"/>
    <w:rsid w:val="405CCB93"/>
    <w:rsid w:val="415FF993"/>
    <w:rsid w:val="4160F5B2"/>
    <w:rsid w:val="41B90310"/>
    <w:rsid w:val="41F82CF0"/>
    <w:rsid w:val="438FB0FA"/>
    <w:rsid w:val="449E30B2"/>
    <w:rsid w:val="44B1C969"/>
    <w:rsid w:val="44E2F4D0"/>
    <w:rsid w:val="45A12AAB"/>
    <w:rsid w:val="45E466C5"/>
    <w:rsid w:val="46B63557"/>
    <w:rsid w:val="46D4588A"/>
    <w:rsid w:val="46F77838"/>
    <w:rsid w:val="47FED2E7"/>
    <w:rsid w:val="49105088"/>
    <w:rsid w:val="4925ED4B"/>
    <w:rsid w:val="4959A76E"/>
    <w:rsid w:val="499C84ED"/>
    <w:rsid w:val="4A1EA771"/>
    <w:rsid w:val="4A2A539D"/>
    <w:rsid w:val="4B78763B"/>
    <w:rsid w:val="4BE7E24B"/>
    <w:rsid w:val="4BFB7277"/>
    <w:rsid w:val="4C12FCE0"/>
    <w:rsid w:val="4C26A02F"/>
    <w:rsid w:val="4D0C4E7E"/>
    <w:rsid w:val="4D1A6DBA"/>
    <w:rsid w:val="4D265078"/>
    <w:rsid w:val="4D596F61"/>
    <w:rsid w:val="4D941BE5"/>
    <w:rsid w:val="4E7CF25D"/>
    <w:rsid w:val="4E83E28E"/>
    <w:rsid w:val="4EBCB44D"/>
    <w:rsid w:val="4EDA51F8"/>
    <w:rsid w:val="4EDCD716"/>
    <w:rsid w:val="4F6A4F03"/>
    <w:rsid w:val="4FFA65C5"/>
    <w:rsid w:val="507FA376"/>
    <w:rsid w:val="51AC1F91"/>
    <w:rsid w:val="51DFD7A7"/>
    <w:rsid w:val="5263C3CA"/>
    <w:rsid w:val="53A56656"/>
    <w:rsid w:val="53ACEE3A"/>
    <w:rsid w:val="53C3F620"/>
    <w:rsid w:val="54CC1080"/>
    <w:rsid w:val="54D8755A"/>
    <w:rsid w:val="54DA932D"/>
    <w:rsid w:val="55FA8A8F"/>
    <w:rsid w:val="562B46B7"/>
    <w:rsid w:val="564AC808"/>
    <w:rsid w:val="56959568"/>
    <w:rsid w:val="5753E91F"/>
    <w:rsid w:val="57A10A02"/>
    <w:rsid w:val="57AEAE6C"/>
    <w:rsid w:val="57DC1095"/>
    <w:rsid w:val="5B7121B4"/>
    <w:rsid w:val="5B854677"/>
    <w:rsid w:val="5C985D2C"/>
    <w:rsid w:val="5D0F7109"/>
    <w:rsid w:val="5D0FA3DA"/>
    <w:rsid w:val="5D45EB88"/>
    <w:rsid w:val="5DD1170E"/>
    <w:rsid w:val="5EC1756A"/>
    <w:rsid w:val="5F0663A1"/>
    <w:rsid w:val="5F114D41"/>
    <w:rsid w:val="5F2E4974"/>
    <w:rsid w:val="5F36C2DF"/>
    <w:rsid w:val="5F5F386D"/>
    <w:rsid w:val="5F75CFDE"/>
    <w:rsid w:val="5FD8E793"/>
    <w:rsid w:val="5FE7376F"/>
    <w:rsid w:val="60351261"/>
    <w:rsid w:val="61041B57"/>
    <w:rsid w:val="616FF3D4"/>
    <w:rsid w:val="6183BD24"/>
    <w:rsid w:val="61C190D6"/>
    <w:rsid w:val="6252DE24"/>
    <w:rsid w:val="6286FF46"/>
    <w:rsid w:val="636B420F"/>
    <w:rsid w:val="63AEE19A"/>
    <w:rsid w:val="63D5AE9C"/>
    <w:rsid w:val="650C4807"/>
    <w:rsid w:val="65182176"/>
    <w:rsid w:val="65340FF2"/>
    <w:rsid w:val="6627A014"/>
    <w:rsid w:val="665663FE"/>
    <w:rsid w:val="6656FB76"/>
    <w:rsid w:val="66B71D98"/>
    <w:rsid w:val="671ACB8F"/>
    <w:rsid w:val="671CD442"/>
    <w:rsid w:val="6740B167"/>
    <w:rsid w:val="675F03C8"/>
    <w:rsid w:val="6A7EAB1D"/>
    <w:rsid w:val="6BD04EF8"/>
    <w:rsid w:val="6C65CB61"/>
    <w:rsid w:val="6D5C50DB"/>
    <w:rsid w:val="6D8C0088"/>
    <w:rsid w:val="6DF0EA95"/>
    <w:rsid w:val="6E5FE24C"/>
    <w:rsid w:val="6EBC3B30"/>
    <w:rsid w:val="70897461"/>
    <w:rsid w:val="70AB1629"/>
    <w:rsid w:val="716FEDF4"/>
    <w:rsid w:val="71D8EE28"/>
    <w:rsid w:val="72D00A1F"/>
    <w:rsid w:val="73430642"/>
    <w:rsid w:val="7375D993"/>
    <w:rsid w:val="74D5ECFE"/>
    <w:rsid w:val="74E6211E"/>
    <w:rsid w:val="75E00A34"/>
    <w:rsid w:val="761C87B8"/>
    <w:rsid w:val="76923037"/>
    <w:rsid w:val="77082B4F"/>
    <w:rsid w:val="776CE0A2"/>
    <w:rsid w:val="778BBF3E"/>
    <w:rsid w:val="77A2BB56"/>
    <w:rsid w:val="77D1103C"/>
    <w:rsid w:val="77FE7DF8"/>
    <w:rsid w:val="78901AF8"/>
    <w:rsid w:val="789FCC95"/>
    <w:rsid w:val="78B6280E"/>
    <w:rsid w:val="7909A1E5"/>
    <w:rsid w:val="7A038BF6"/>
    <w:rsid w:val="7A0AAF33"/>
    <w:rsid w:val="7A84F4D6"/>
    <w:rsid w:val="7AA8679E"/>
    <w:rsid w:val="7AC3C5A2"/>
    <w:rsid w:val="7AF32009"/>
    <w:rsid w:val="7BBFCF2F"/>
    <w:rsid w:val="7BE9EDED"/>
    <w:rsid w:val="7C57A87D"/>
    <w:rsid w:val="7D101CDC"/>
    <w:rsid w:val="7D47A232"/>
    <w:rsid w:val="7E9DB15B"/>
    <w:rsid w:val="7F96A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D1EF00"/>
  <w15:chartTrackingRefBased/>
  <w15:docId w15:val="{7CD7BECA-DECB-4AEC-A12C-DF9D50EBE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4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B5E"/>
    <w:rPr>
      <w:szCs w:val="21"/>
    </w:rPr>
  </w:style>
  <w:style w:type="paragraph" w:styleId="Heading1">
    <w:name w:val="heading 1"/>
    <w:basedOn w:val="Normal"/>
    <w:next w:val="Normal"/>
    <w:uiPriority w:val="4"/>
    <w:unhideWhenUsed/>
    <w:qFormat/>
    <w:rsid w:val="000C4AFA"/>
    <w:pPr>
      <w:pBdr>
        <w:top w:val="single" w:sz="4" w:space="1" w:color="7A610D" w:themeColor="accent3" w:themeShade="80"/>
        <w:bottom w:val="single" w:sz="4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uiPriority w:val="4"/>
    <w:unhideWhenUsed/>
    <w:qFormat/>
    <w:rsid w:val="000C4AFA"/>
    <w:pPr>
      <w:outlineLvl w:val="1"/>
    </w:pPr>
    <w:rPr>
      <w:rFonts w:asciiTheme="majorHAnsi" w:eastAsiaTheme="majorEastAsia" w:hAnsiTheme="majorHAnsi" w:cstheme="majorBidi"/>
      <w:b/>
      <w:bCs/>
      <w:color w:val="536142" w:themeColor="accent1" w:themeShade="80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qFormat/>
    <w:rsid w:val="00217F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4"/>
    <w:semiHidden/>
    <w:unhideWhenUsed/>
    <w:rsid w:val="00217FA0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217F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rsid w:val="00F6438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rsid w:val="00F6438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F643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F643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iPriority w:val="3"/>
    <w:unhideWhenUsed/>
    <w:qFormat/>
    <w:rsid w:val="000C4AFA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DF32F7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13B5E"/>
    <w:rPr>
      <w:szCs w:val="21"/>
    </w:rPr>
  </w:style>
  <w:style w:type="paragraph" w:styleId="Title">
    <w:name w:val="Title"/>
    <w:basedOn w:val="Normal"/>
    <w:next w:val="Normal"/>
    <w:uiPriority w:val="1"/>
    <w:qFormat/>
    <w:rsid w:val="00267B5F"/>
    <w:pPr>
      <w:spacing w:after="100"/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ListTable6Colorful">
    <w:name w:val="List Table 6 Colorful"/>
    <w:basedOn w:val="TableNormal"/>
    <w:uiPriority w:val="51"/>
    <w:rsid w:val="00F13B5E"/>
    <w:pPr>
      <w:spacing w:after="10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uiPriority w:val="2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paragraph" w:styleId="Header">
    <w:name w:val="header"/>
    <w:basedOn w:val="Normal"/>
    <w:link w:val="HeaderChar"/>
    <w:uiPriority w:val="99"/>
    <w:unhideWhenUsed/>
    <w:rsid w:val="00DF32F7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13B5E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38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64388"/>
  </w:style>
  <w:style w:type="paragraph" w:styleId="BlockText">
    <w:name w:val="Block Text"/>
    <w:basedOn w:val="Normal"/>
    <w:uiPriority w:val="99"/>
    <w:semiHidden/>
    <w:unhideWhenUsed/>
    <w:rsid w:val="00217FA0"/>
    <w:pPr>
      <w:pBdr>
        <w:top w:val="single" w:sz="2" w:space="10" w:color="A5B592" w:themeColor="accent1" w:shadow="1"/>
        <w:left w:val="single" w:sz="2" w:space="10" w:color="A5B592" w:themeColor="accent1" w:shadow="1"/>
        <w:bottom w:val="single" w:sz="2" w:space="10" w:color="A5B592" w:themeColor="accent1" w:shadow="1"/>
        <w:right w:val="single" w:sz="2" w:space="10" w:color="A5B592" w:themeColor="accent1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6438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4388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6438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64388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6438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6438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64388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6438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64388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64388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6438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64388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6438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6438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F6438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4388"/>
    <w:pPr>
      <w:spacing w:before="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64388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6438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38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38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3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38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64388"/>
  </w:style>
  <w:style w:type="character" w:customStyle="1" w:styleId="DateChar">
    <w:name w:val="Date Char"/>
    <w:basedOn w:val="DefaultParagraphFont"/>
    <w:link w:val="Date"/>
    <w:uiPriority w:val="99"/>
    <w:semiHidden/>
    <w:rsid w:val="00F64388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6438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64388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64388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F6438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6438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64388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64388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64388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4388"/>
    <w:rPr>
      <w:szCs w:val="20"/>
    </w:rPr>
  </w:style>
  <w:style w:type="table" w:styleId="GridTable1Light">
    <w:name w:val="Grid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CA1942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CA1942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CA194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CA194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64388"/>
  </w:style>
  <w:style w:type="paragraph" w:styleId="HTMLAddress">
    <w:name w:val="HTML Address"/>
    <w:basedOn w:val="Normal"/>
    <w:link w:val="HTMLAddressChar"/>
    <w:uiPriority w:val="99"/>
    <w:semiHidden/>
    <w:unhideWhenUsed/>
    <w:rsid w:val="00F64388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64388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F6438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6438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388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38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6438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64388"/>
    <w:rPr>
      <w:i/>
      <w:iCs/>
    </w:rPr>
  </w:style>
  <w:style w:type="character" w:styleId="Hyperlink">
    <w:name w:val="Hyperlink"/>
    <w:basedOn w:val="DefaultParagraphFont"/>
    <w:uiPriority w:val="99"/>
    <w:unhideWhenUsed/>
    <w:rsid w:val="00F64388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64388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64388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64388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64388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64388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64388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64388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64388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64388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6438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17FA0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17FA0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17FA0"/>
    <w:rPr>
      <w:b/>
      <w:bCs/>
      <w:caps w:val="0"/>
      <w:smallCaps/>
      <w:color w:val="53614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643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64388"/>
  </w:style>
  <w:style w:type="paragraph" w:styleId="List">
    <w:name w:val="List"/>
    <w:basedOn w:val="Normal"/>
    <w:uiPriority w:val="99"/>
    <w:semiHidden/>
    <w:unhideWhenUsed/>
    <w:rsid w:val="00F6438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6438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6438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6438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6438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64388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64388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64388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64388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64388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6438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6438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6438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6438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64388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64388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64388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64388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64388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F6438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643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6438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6438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6438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F64388"/>
    <w:pPr>
      <w:spacing w:after="0" w:line="240" w:lineRule="auto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F6438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6438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64388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64388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F64388"/>
  </w:style>
  <w:style w:type="table" w:styleId="PlainTable1">
    <w:name w:val="Plain Table 1"/>
    <w:basedOn w:val="TableNormal"/>
    <w:uiPriority w:val="41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64388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64388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6438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64388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6438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64388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64388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F6438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F6438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6438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64388"/>
    <w:pPr>
      <w:spacing w:after="10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64388"/>
    <w:pPr>
      <w:spacing w:after="10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64388"/>
    <w:pPr>
      <w:spacing w:after="10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643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6438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6438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64388"/>
    <w:pPr>
      <w:spacing w:after="10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6438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64388"/>
  </w:style>
  <w:style w:type="paragraph" w:styleId="TOC2">
    <w:name w:val="toc 2"/>
    <w:basedOn w:val="Normal"/>
    <w:next w:val="Normal"/>
    <w:autoRedefine/>
    <w:uiPriority w:val="39"/>
    <w:semiHidden/>
    <w:unhideWhenUsed/>
    <w:rsid w:val="00F64388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64388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64388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64388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64388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64388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64388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64388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7FA0"/>
    <w:pPr>
      <w:keepNext/>
      <w:keepLines/>
      <w:pBdr>
        <w:top w:val="none" w:sz="0" w:space="0" w:color="auto"/>
        <w:bottom w:val="none" w:sz="0" w:space="0" w:color="auto"/>
      </w:pBdr>
      <w:spacing w:after="0"/>
      <w:outlineLvl w:val="9"/>
    </w:pPr>
    <w:rPr>
      <w:color w:val="536142" w:themeColor="accent1" w:themeShade="8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217FA0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customStyle="1" w:styleId="paragraph">
    <w:name w:val="paragraph"/>
    <w:basedOn w:val="Normal"/>
    <w:rsid w:val="005F1379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normaltextrun">
    <w:name w:val="normaltextrun"/>
    <w:basedOn w:val="DefaultParagraphFont"/>
    <w:rsid w:val="005F1379"/>
  </w:style>
  <w:style w:type="character" w:customStyle="1" w:styleId="eop">
    <w:name w:val="eop"/>
    <w:basedOn w:val="DefaultParagraphFont"/>
    <w:rsid w:val="005F1379"/>
  </w:style>
  <w:style w:type="character" w:styleId="UnresolvedMention">
    <w:name w:val="Unresolved Mention"/>
    <w:basedOn w:val="DefaultParagraphFont"/>
    <w:uiPriority w:val="99"/>
    <w:semiHidden/>
    <w:unhideWhenUsed/>
    <w:rsid w:val="00EF24E6"/>
    <w:rPr>
      <w:color w:val="605E5C"/>
      <w:shd w:val="clear" w:color="auto" w:fill="E1DFDD"/>
    </w:rPr>
  </w:style>
  <w:style w:type="character" w:customStyle="1" w:styleId="markn1bhh3fw0">
    <w:name w:val="markn1bhh3fw0"/>
    <w:basedOn w:val="DefaultParagraphFont"/>
    <w:rsid w:val="00F45283"/>
  </w:style>
  <w:style w:type="character" w:customStyle="1" w:styleId="markdtf5rz2mu">
    <w:name w:val="markdtf5rz2mu"/>
    <w:basedOn w:val="DefaultParagraphFont"/>
    <w:rsid w:val="00F45283"/>
  </w:style>
  <w:style w:type="character" w:customStyle="1" w:styleId="marknmjlim0zq">
    <w:name w:val="marknmjlim0zq"/>
    <w:basedOn w:val="DefaultParagraphFont"/>
    <w:rsid w:val="00F452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7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0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1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41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3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70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1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10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78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82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53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4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56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6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5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77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39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2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24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6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79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7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08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9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2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5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6479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6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5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04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4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94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9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45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5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08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28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34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5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5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32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1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1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62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99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2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2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7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17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5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2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56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09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11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57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86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2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55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67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34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8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41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2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27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44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8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71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6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6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4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8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1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7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dell.com/en-us/shop/dell-75-4k-interactive-touch-monitor-c7520qt/apd/210-asfs/monitors-monitor-accessories?tfcid=39138382&amp;&amp;gacd=9684992-1103-5761040-266906002-0&amp;dgc=ST&amp;SA360CID=71700000109860349&amp;gad_source=1&amp;gclid=Cj0KCQiAwP6sBhDAARIsAPfK_wbx_zB0zKCfEUZ49FcWoZR6-douEWvhMM3Z4Gder_dwjQeNunShooQaAgIuEALw_wcB&amp;gclsrc=aw.d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teams.microsoft.com/l/meetup-join/19%3a0cee1ad7d856404cad9f9e04e270aede%40thread.skype/1691462017701?context=%7b%22Tid%22%3a%220cdcb198-8169-4b70-ba9f-da7e3ba700c2%22%2c%22Oid%22%3a%220ed7aae3-5676-4f95-81df-f04aa1c584dc%22%7d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nam11.safelinks.protection.outlook.com/?url=https%3A%2F%2Fwww.signupgenius.com%2Fgo%2F10C094AADA923A1FD0-47122758-spring&amp;data=05%7C02%7Celien%40fultonschools.org%7Ce4b4bfac560d4f3295aa08dc1797cb24%7C0cdcb19881694b70ba9fda7e3ba700c2%7C0%7C0%7C638411187973292386%7CUnknown%7CTWFpbGZsb3d8eyJWIjoiMC4wLjAwMDAiLCJQIjoiV2luMzIiLCJBTiI6Ik1haWwiLCJXVCI6Mn0%3D%7C3000%7C%7C%7C&amp;sdata=tEeKf9vCt3dd7KJq5yNNHHwNa66K80MBx5K%2By17YAF0%3D&amp;reserved=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schinef\Desktop\Facilitator%20Files\Sample%20Beginning%20of%20Year%20SGC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6557ECB14D446F2A54DDF0301581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CD5BA-9DC2-4668-8649-D2A003BCA99B}"/>
      </w:docPartPr>
      <w:docPartBody>
        <w:p w:rsidR="0020021E" w:rsidRDefault="00CA6A4E">
          <w:pPr>
            <w:pStyle w:val="96557ECB14D446F2A54DDF03015817D9"/>
          </w:pPr>
          <w:r>
            <w:rPr>
              <w:rStyle w:val="IntenseEmphasis"/>
            </w:rPr>
            <w:t>Date | time</w:t>
          </w:r>
        </w:p>
      </w:docPartBody>
    </w:docPart>
    <w:docPart>
      <w:docPartPr>
        <w:name w:val="C9D360AA04E64FB1A0A6533558553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3A3B2-C46A-438A-B2E2-4D17BAA7DBE3}"/>
      </w:docPartPr>
      <w:docPartBody>
        <w:p w:rsidR="0020021E" w:rsidRDefault="00CA6A4E">
          <w:pPr>
            <w:pStyle w:val="C9D360AA04E64FB1A0A65335585537E0"/>
          </w:pPr>
          <w:r>
            <w:t>Time</w:t>
          </w:r>
        </w:p>
      </w:docPartBody>
    </w:docPart>
    <w:docPart>
      <w:docPartPr>
        <w:name w:val="DDF2ECBDC51542E68A1061AC70225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7E37C-FA70-4E9D-BA3F-D787662B5B97}"/>
      </w:docPartPr>
      <w:docPartBody>
        <w:p w:rsidR="0020021E" w:rsidRDefault="00CA6A4E">
          <w:pPr>
            <w:pStyle w:val="DDF2ECBDC51542E68A1061AC702256CA"/>
          </w:pPr>
          <w:r w:rsidRPr="00802038">
            <w:t>Item</w:t>
          </w:r>
        </w:p>
      </w:docPartBody>
    </w:docPart>
    <w:docPart>
      <w:docPartPr>
        <w:name w:val="D5C8918981424D4E8B22CFAB3245B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E7E72-186A-4137-93FA-36712E766A0D}"/>
      </w:docPartPr>
      <w:docPartBody>
        <w:p w:rsidR="0020021E" w:rsidRDefault="00CA6A4E">
          <w:pPr>
            <w:pStyle w:val="D5C8918981424D4E8B22CFAB3245B0A1"/>
          </w:pPr>
          <w:r>
            <w:t>Owner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A4E"/>
    <w:rsid w:val="00003747"/>
    <w:rsid w:val="00121D74"/>
    <w:rsid w:val="00150B58"/>
    <w:rsid w:val="0020021E"/>
    <w:rsid w:val="00513C60"/>
    <w:rsid w:val="005F2611"/>
    <w:rsid w:val="00707747"/>
    <w:rsid w:val="00787D42"/>
    <w:rsid w:val="007D030A"/>
    <w:rsid w:val="00873935"/>
    <w:rsid w:val="00A259C9"/>
    <w:rsid w:val="00A43000"/>
    <w:rsid w:val="00BD2EF6"/>
    <w:rsid w:val="00CA6A4E"/>
    <w:rsid w:val="00E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3"/>
    <w:unhideWhenUsed/>
    <w:qFormat/>
    <w:rsid w:val="00873935"/>
    <w:rPr>
      <w:i/>
      <w:iCs/>
      <w:color w:val="80340D" w:themeColor="accent2" w:themeShade="80"/>
    </w:rPr>
  </w:style>
  <w:style w:type="paragraph" w:customStyle="1" w:styleId="96557ECB14D446F2A54DDF03015817D9">
    <w:name w:val="96557ECB14D446F2A54DDF03015817D9"/>
  </w:style>
  <w:style w:type="paragraph" w:customStyle="1" w:styleId="C9D360AA04E64FB1A0A65335585537E0">
    <w:name w:val="C9D360AA04E64FB1A0A65335585537E0"/>
  </w:style>
  <w:style w:type="paragraph" w:customStyle="1" w:styleId="DDF2ECBDC51542E68A1061AC702256CA">
    <w:name w:val="DDF2ECBDC51542E68A1061AC702256CA"/>
  </w:style>
  <w:style w:type="paragraph" w:customStyle="1" w:styleId="D5C8918981424D4E8B22CFAB3245B0A1">
    <w:name w:val="D5C8918981424D4E8B22CFAB3245B0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3b62ffea-fd0c-4509-9376-831a0b4498fe" xsi:nil="true"/>
    <MigrationWizIdDocumentLibraryPermissions xmlns="3b62ffea-fd0c-4509-9376-831a0b4498fe" xsi:nil="true"/>
    <MigrationWizIdSecurityGroups xmlns="3b62ffea-fd0c-4509-9376-831a0b4498fe" xsi:nil="true"/>
    <MigrationWizIdPermissionLevels xmlns="3b62ffea-fd0c-4509-9376-831a0b4498fe" xsi:nil="true"/>
    <MigrationWizId xmlns="3b62ffea-fd0c-4509-9376-831a0b4498fe" xsi:nil="true"/>
    <_activity xmlns="3b62ffea-fd0c-4509-9376-831a0b4498f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CF141CCE9F584F84C900AD917D53DD" ma:contentTypeVersion="22" ma:contentTypeDescription="Create a new document." ma:contentTypeScope="" ma:versionID="9d6175b01fb6463a3d4b095d97e46cbf">
  <xsd:schema xmlns:xsd="http://www.w3.org/2001/XMLSchema" xmlns:xs="http://www.w3.org/2001/XMLSchema" xmlns:p="http://schemas.microsoft.com/office/2006/metadata/properties" xmlns:ns3="3b62ffea-fd0c-4509-9376-831a0b4498fe" xmlns:ns4="094d972e-22a8-4c18-8bb0-01b59cc2c1c6" targetNamespace="http://schemas.microsoft.com/office/2006/metadata/properties" ma:root="true" ma:fieldsID="76cde2de112c8f48461cd94aabccea91" ns3:_="" ns4:_="">
    <xsd:import namespace="3b62ffea-fd0c-4509-9376-831a0b4498fe"/>
    <xsd:import namespace="094d972e-22a8-4c18-8bb0-01b59cc2c1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2ffea-fd0c-4509-9376-831a0b4498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igrationWizId" ma:index="21" nillable="true" ma:displayName="MigrationWizId" ma:internalName="MigrationWizId">
      <xsd:simpleType>
        <xsd:restriction base="dms:Text"/>
      </xsd:simpleType>
    </xsd:element>
    <xsd:element name="MigrationWizIdPermissions" ma:index="22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23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24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25" nillable="true" ma:displayName="MigrationWizIdSecurityGroups" ma:internalName="MigrationWizIdSecurityGroups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_activity" ma:index="27" nillable="true" ma:displayName="_activity" ma:hidden="true" ma:internalName="_activity">
      <xsd:simpleType>
        <xsd:restriction base="dms:Note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9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d972e-22a8-4c18-8bb0-01b59cc2c1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A59DC8-3647-4E9F-AA16-7D64FEEB3A1A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3b62ffea-fd0c-4509-9376-831a0b4498fe"/>
    <ds:schemaRef ds:uri="http://purl.org/dc/terms/"/>
    <ds:schemaRef ds:uri="http://purl.org/dc/dcmitype/"/>
    <ds:schemaRef ds:uri="http://schemas.microsoft.com/office/infopath/2007/PartnerControls"/>
    <ds:schemaRef ds:uri="094d972e-22a8-4c18-8bb0-01b59cc2c1c6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49ED7A8-A63D-4317-A8D5-8724B0AD78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9CC6F4-2596-4C69-B5B7-DB320CE685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62ffea-fd0c-4509-9376-831a0b4498fe"/>
    <ds:schemaRef ds:uri="094d972e-22a8-4c18-8bb0-01b59cc2c1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Sample Beginning of Year SGC Agenda</Template>
  <TotalTime>6186</TotalTime>
  <Pages>2</Pages>
  <Words>735</Words>
  <Characters>4192</Characters>
  <Application>Microsoft Office Word</Application>
  <DocSecurity>0</DocSecurity>
  <Lines>34</Lines>
  <Paragraphs>9</Paragraphs>
  <ScaleCrop>false</ScaleCrop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Elie, Natalie</cp:lastModifiedBy>
  <cp:revision>245</cp:revision>
  <cp:lastPrinted>2023-08-23T00:14:00Z</cp:lastPrinted>
  <dcterms:created xsi:type="dcterms:W3CDTF">2024-01-19T16:34:00Z</dcterms:created>
  <dcterms:modified xsi:type="dcterms:W3CDTF">2024-01-24T19:17:00Z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0x0101004BCF141CCE9F584F84C900AD917D53DD</vt:lpwstr>
  </property>
  <property fmtid="{D5CDD505-2E9C-101B-9397-08002B2CF9AE}" pid="3" name="MSIP_Label_0ee3c538-ec52-435f-ae58-017644bd9513_Enabled">
    <vt:lpwstr>true</vt:lpwstr>
  </property>
  <property fmtid="{D5CDD505-2E9C-101B-9397-08002B2CF9AE}" pid="4" name="MSIP_Label_0ee3c538-ec52-435f-ae58-017644bd9513_SetDate">
    <vt:lpwstr>2022-06-15T16:12:35Z</vt:lpwstr>
  </property>
  <property fmtid="{D5CDD505-2E9C-101B-9397-08002B2CF9AE}" pid="5" name="MSIP_Label_0ee3c538-ec52-435f-ae58-017644bd9513_Method">
    <vt:lpwstr>Standard</vt:lpwstr>
  </property>
  <property fmtid="{D5CDD505-2E9C-101B-9397-08002B2CF9AE}" pid="6" name="MSIP_Label_0ee3c538-ec52-435f-ae58-017644bd9513_Name">
    <vt:lpwstr>0ee3c538-ec52-435f-ae58-017644bd9513</vt:lpwstr>
  </property>
  <property fmtid="{D5CDD505-2E9C-101B-9397-08002B2CF9AE}" pid="7" name="MSIP_Label_0ee3c538-ec52-435f-ae58-017644bd9513_SiteId">
    <vt:lpwstr>0cdcb198-8169-4b70-ba9f-da7e3ba700c2</vt:lpwstr>
  </property>
  <property fmtid="{D5CDD505-2E9C-101B-9397-08002B2CF9AE}" pid="8" name="MSIP_Label_0ee3c538-ec52-435f-ae58-017644bd9513_ActionId">
    <vt:lpwstr>81e204aa-d1aa-4d94-bf29-5b6b7bb7b341</vt:lpwstr>
  </property>
  <property fmtid="{D5CDD505-2E9C-101B-9397-08002B2CF9AE}" pid="9" name="MSIP_Label_0ee3c538-ec52-435f-ae58-017644bd9513_ContentBits">
    <vt:lpwstr>0</vt:lpwstr>
  </property>
</Properties>
</file>