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606"/>
        <w:gridCol w:w="6464"/>
      </w:tblGrid>
      <w:tr w:rsidR="00FA19D6" w14:paraId="5CA5782D" w14:textId="77777777">
        <w:trPr>
          <w:trHeight w:hRule="exact" w:val="288"/>
        </w:trPr>
        <w:tc>
          <w:tcPr>
            <w:tcW w:w="1774" w:type="pct"/>
            <w:tcBorders>
              <w:left w:val="single" w:sz="4" w:space="0" w:color="F9B268" w:themeColor="accent1" w:themeTint="99"/>
              <w:bottom w:val="single" w:sz="18" w:space="0" w:color="FFFFFF" w:themeColor="background1"/>
            </w:tcBorders>
            <w:shd w:val="clear" w:color="auto" w:fill="F9B268" w:themeFill="accent1" w:themeFillTint="99"/>
          </w:tcPr>
          <w:p w14:paraId="576D44C7" w14:textId="77777777" w:rsidR="00FA19D6" w:rsidRDefault="00FA19D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F9B268" w:themeColor="accent1" w:themeTint="99"/>
            </w:tcBorders>
            <w:shd w:val="clear" w:color="auto" w:fill="F9B268" w:themeFill="accent1" w:themeFillTint="99"/>
          </w:tcPr>
          <w:p w14:paraId="15F46A7A" w14:textId="77777777" w:rsidR="00FA19D6" w:rsidRDefault="00FA19D6">
            <w:pPr>
              <w:pStyle w:val="NoSpacing"/>
            </w:pPr>
          </w:p>
        </w:tc>
      </w:tr>
      <w:tr w:rsidR="00FA19D6" w14:paraId="37789161" w14:textId="77777777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DE5CC" w:themeColor="accent1" w:themeTint="33"/>
              <w:bottom w:val="single" w:sz="18" w:space="0" w:color="FFFFFF" w:themeColor="background1"/>
            </w:tcBorders>
            <w:shd w:val="clear" w:color="auto" w:fill="FDE5CC" w:themeFill="accent1" w:themeFillTint="33"/>
          </w:tcPr>
          <w:p w14:paraId="5300367B" w14:textId="3D2AB2FB" w:rsidR="00FA19D6" w:rsidRDefault="00BF4CB5">
            <w:pPr>
              <w:pStyle w:val="NoSpacing"/>
            </w:pPr>
            <w:bookmarkStart w:id="0" w:name="_MonthandYear"/>
            <w:bookmarkEnd w:id="0"/>
            <w:r>
              <w:rPr>
                <w:noProof/>
              </w:rPr>
              <w:drawing>
                <wp:inline distT="0" distB="0" distL="0" distR="0" wp14:anchorId="2A212213" wp14:editId="6681349E">
                  <wp:extent cx="2143125" cy="1428750"/>
                  <wp:effectExtent l="0" t="0" r="9525" b="0"/>
                  <wp:docPr id="1619431597" name="Picture 1" descr="Maple branch with red leaves with sun shining through from behi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431597" name="Picture 1619431597" descr="Maple branch with red leaves with sun shining through from behin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FDE5CC" w:themeColor="accent1" w:themeTint="33"/>
            </w:tcBorders>
            <w:shd w:val="clear" w:color="auto" w:fill="FDE5CC" w:themeFill="accent1" w:themeFillTint="33"/>
            <w:vAlign w:val="bottom"/>
          </w:tcPr>
          <w:p w14:paraId="3A85D140" w14:textId="5E786ACE" w:rsidR="00E70B03" w:rsidRPr="00E70B03" w:rsidRDefault="00E70B03">
            <w:pPr>
              <w:pStyle w:val="Year"/>
              <w:rPr>
                <w:sz w:val="52"/>
                <w:szCs w:val="14"/>
              </w:rPr>
            </w:pPr>
            <w:r w:rsidRPr="00E70B03">
              <w:rPr>
                <w:sz w:val="52"/>
                <w:szCs w:val="14"/>
              </w:rPr>
              <w:t>Lincoln School Lunch Menu</w:t>
            </w:r>
          </w:p>
          <w:p w14:paraId="2BBF0240" w14:textId="186F22E3" w:rsidR="00FA19D6" w:rsidRDefault="00BF4CB5">
            <w:pPr>
              <w:pStyle w:val="Year"/>
            </w:pPr>
            <w:r>
              <w:t>November</w:t>
            </w:r>
            <w:r w:rsidR="00B831EB">
              <w:t xml:space="preserve"> </w:t>
            </w:r>
            <w:r w:rsidR="00B34F4E">
              <w:t>2026</w:t>
            </w:r>
          </w:p>
          <w:p w14:paraId="4A36E83F" w14:textId="2AA7A2EB" w:rsidR="00E70B03" w:rsidRDefault="00E70B03">
            <w:pPr>
              <w:pStyle w:val="Year"/>
            </w:pPr>
            <w:r>
              <w:t>L</w:t>
            </w:r>
          </w:p>
        </w:tc>
      </w:tr>
      <w:tr w:rsidR="00FA19D6" w14:paraId="0A19C596" w14:textId="77777777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BCB9A" w:themeColor="accent1" w:themeTint="66"/>
            </w:tcBorders>
            <w:shd w:val="clear" w:color="auto" w:fill="F9B268" w:themeFill="accent1" w:themeFillTint="99"/>
          </w:tcPr>
          <w:p w14:paraId="276DFD92" w14:textId="77777777" w:rsidR="00FA19D6" w:rsidRDefault="00FA19D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FBCB9A" w:themeColor="accent1" w:themeTint="66"/>
            </w:tcBorders>
            <w:shd w:val="clear" w:color="auto" w:fill="F9B268" w:themeFill="accent1" w:themeFillTint="99"/>
          </w:tcPr>
          <w:p w14:paraId="41A5A0E2" w14:textId="77777777" w:rsidR="00FA19D6" w:rsidRDefault="00FA19D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014"/>
        <w:gridCol w:w="2016"/>
        <w:gridCol w:w="2016"/>
        <w:gridCol w:w="2012"/>
        <w:gridCol w:w="2012"/>
      </w:tblGrid>
      <w:tr w:rsidR="00E70B03" w14:paraId="75A66869" w14:textId="77777777" w:rsidTr="00E70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B35E06" w:themeFill="accent1" w:themeFillShade="BF"/>
          </w:tcPr>
          <w:p w14:paraId="20F7AEE3" w14:textId="77777777" w:rsidR="00E70B03" w:rsidRDefault="00E70B03" w:rsidP="00971783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B35E06" w:themeFill="accent1" w:themeFillShade="BF"/>
          </w:tcPr>
          <w:p w14:paraId="58FCF9A1" w14:textId="77777777" w:rsidR="00E70B03" w:rsidRDefault="00E70B03" w:rsidP="00971783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B35E06" w:themeFill="accent1" w:themeFillShade="BF"/>
          </w:tcPr>
          <w:p w14:paraId="7C01740B" w14:textId="77777777" w:rsidR="00E70B03" w:rsidRDefault="00E70B03" w:rsidP="00971783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B35E06" w:themeFill="accent1" w:themeFillShade="BF"/>
          </w:tcPr>
          <w:p w14:paraId="5ECDD30A" w14:textId="77777777" w:rsidR="00E70B03" w:rsidRDefault="00E70B03" w:rsidP="00971783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B35E06" w:themeFill="accent1" w:themeFillShade="BF"/>
          </w:tcPr>
          <w:p w14:paraId="19260904" w14:textId="77777777" w:rsidR="00E70B03" w:rsidRDefault="00E70B03" w:rsidP="00971783">
            <w:pPr>
              <w:pStyle w:val="Days"/>
            </w:pPr>
            <w:r w:rsidRPr="00196EAD">
              <w:t>Fri.</w:t>
            </w:r>
          </w:p>
        </w:tc>
      </w:tr>
      <w:tr w:rsidR="00E70B03" w14:paraId="718B7A79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09CB48B4" w14:textId="7904B511" w:rsidR="00E70B03" w:rsidRDefault="00BF4CB5" w:rsidP="00B34F4E">
            <w:pPr>
              <w:pStyle w:val="Dates"/>
              <w:spacing w:after="40"/>
            </w:pPr>
            <w:r>
              <w:t xml:space="preserve">2              </w:t>
            </w:r>
            <w:r w:rsidR="004F448E">
              <w:rPr>
                <w:color w:val="EE0000"/>
                <w:sz w:val="18"/>
              </w:rPr>
              <w:t xml:space="preserve"> </w:t>
            </w:r>
          </w:p>
        </w:tc>
        <w:tc>
          <w:tcPr>
            <w:tcW w:w="1001" w:type="pct"/>
          </w:tcPr>
          <w:p w14:paraId="56B0CC19" w14:textId="4846AF20" w:rsidR="00E70B03" w:rsidRPr="00BF4CB5" w:rsidRDefault="00BF4CB5" w:rsidP="00BF4CB5">
            <w:pPr>
              <w:pStyle w:val="Dates"/>
              <w:spacing w:after="40"/>
              <w:rPr>
                <w:color w:val="EE0000"/>
                <w:sz w:val="18"/>
              </w:rPr>
            </w:pPr>
            <w:r>
              <w:t xml:space="preserve">3         </w:t>
            </w:r>
            <w:r w:rsidR="004F448E">
              <w:rPr>
                <w:color w:val="EE0000"/>
                <w:sz w:val="18"/>
              </w:rPr>
              <w:t xml:space="preserve"> </w:t>
            </w:r>
          </w:p>
        </w:tc>
        <w:tc>
          <w:tcPr>
            <w:tcW w:w="1001" w:type="pct"/>
          </w:tcPr>
          <w:p w14:paraId="4CBD8CC3" w14:textId="0ECC1E00" w:rsidR="00E70B03" w:rsidRDefault="00BF4CB5" w:rsidP="00B34F4E">
            <w:pPr>
              <w:pStyle w:val="Dates"/>
              <w:spacing w:after="40"/>
              <w:rPr>
                <w:color w:val="EE0000"/>
                <w:sz w:val="18"/>
              </w:rPr>
            </w:pPr>
            <w:r>
              <w:t xml:space="preserve">4                </w:t>
            </w:r>
            <w:r w:rsidR="004F448E">
              <w:rPr>
                <w:color w:val="EE0000"/>
                <w:sz w:val="18"/>
              </w:rPr>
              <w:t xml:space="preserve"> </w:t>
            </w:r>
          </w:p>
          <w:p w14:paraId="5D10DD78" w14:textId="77777777" w:rsidR="00BF4CB5" w:rsidRDefault="00BF4CB5" w:rsidP="00B34F4E">
            <w:pPr>
              <w:pStyle w:val="Dates"/>
              <w:spacing w:after="40"/>
              <w:rPr>
                <w:color w:val="EE0000"/>
                <w:sz w:val="18"/>
              </w:rPr>
            </w:pPr>
          </w:p>
          <w:p w14:paraId="5792C973" w14:textId="0ADDA742" w:rsidR="00BF4CB5" w:rsidRPr="00BF4CB5" w:rsidRDefault="00BF4CB5" w:rsidP="00B34F4E">
            <w:pPr>
              <w:pStyle w:val="Dates"/>
              <w:spacing w:after="40"/>
              <w:rPr>
                <w:color w:val="EE0000"/>
                <w:sz w:val="18"/>
              </w:rPr>
            </w:pPr>
          </w:p>
        </w:tc>
        <w:tc>
          <w:tcPr>
            <w:tcW w:w="999" w:type="pct"/>
          </w:tcPr>
          <w:p w14:paraId="7776BF13" w14:textId="05137F59" w:rsidR="00E70B03" w:rsidRDefault="00BF4CB5" w:rsidP="00E70B03">
            <w:pPr>
              <w:pStyle w:val="Dates"/>
              <w:spacing w:after="40"/>
              <w:rPr>
                <w:color w:val="EE0000"/>
                <w:sz w:val="18"/>
                <w:szCs w:val="12"/>
              </w:rPr>
            </w:pPr>
            <w:r>
              <w:t xml:space="preserve">5 </w:t>
            </w:r>
            <w:r w:rsidR="00E70B03">
              <w:t xml:space="preserve">     </w:t>
            </w:r>
            <w:r>
              <w:t xml:space="preserve">      </w:t>
            </w:r>
            <w:r w:rsidR="00E70B03">
              <w:rPr>
                <w:sz w:val="18"/>
                <w:szCs w:val="12"/>
              </w:rPr>
              <w:t xml:space="preserve">    </w:t>
            </w:r>
            <w:r w:rsidR="004F448E">
              <w:rPr>
                <w:color w:val="EE0000"/>
                <w:sz w:val="18"/>
                <w:szCs w:val="12"/>
              </w:rPr>
              <w:t xml:space="preserve"> </w:t>
            </w:r>
            <w:r w:rsidR="00E70B03" w:rsidRPr="00BF4CB5">
              <w:rPr>
                <w:color w:val="EE0000"/>
                <w:sz w:val="18"/>
                <w:szCs w:val="12"/>
              </w:rPr>
              <w:t xml:space="preserve">  </w:t>
            </w:r>
          </w:p>
          <w:p w14:paraId="42E2EE1C" w14:textId="77777777" w:rsidR="00BF4CB5" w:rsidRDefault="00BF4CB5" w:rsidP="00E70B03">
            <w:pPr>
              <w:pStyle w:val="Dates"/>
              <w:spacing w:after="40"/>
              <w:rPr>
                <w:color w:val="EE0000"/>
              </w:rPr>
            </w:pPr>
          </w:p>
          <w:p w14:paraId="35472FF9" w14:textId="11423FF8" w:rsidR="00BF4CB5" w:rsidRDefault="00BF4CB5" w:rsidP="00E70B03">
            <w:pPr>
              <w:pStyle w:val="Dates"/>
              <w:spacing w:after="40"/>
            </w:pPr>
          </w:p>
        </w:tc>
        <w:tc>
          <w:tcPr>
            <w:tcW w:w="999" w:type="pct"/>
          </w:tcPr>
          <w:p w14:paraId="07082C37" w14:textId="13709E4F" w:rsidR="00E70B03" w:rsidRPr="002E2965" w:rsidRDefault="00BF4CB5" w:rsidP="00B34F4E">
            <w:pPr>
              <w:pStyle w:val="Dates"/>
              <w:spacing w:after="40"/>
              <w:rPr>
                <w:color w:val="EE0000"/>
                <w:sz w:val="18"/>
                <w:szCs w:val="12"/>
              </w:rPr>
            </w:pPr>
            <w:r>
              <w:t>6</w:t>
            </w:r>
            <w:r w:rsidR="00E70B03">
              <w:t xml:space="preserve"> </w:t>
            </w:r>
            <w:r w:rsidR="004F448E">
              <w:rPr>
                <w:color w:val="EE0000"/>
                <w:sz w:val="16"/>
                <w:szCs w:val="16"/>
              </w:rPr>
              <w:t xml:space="preserve"> </w:t>
            </w:r>
            <w:r w:rsidR="002E2965" w:rsidRPr="002E2965">
              <w:rPr>
                <w:color w:val="EE0000"/>
                <w:sz w:val="16"/>
                <w:szCs w:val="10"/>
              </w:rPr>
              <w:t xml:space="preserve"> </w:t>
            </w:r>
            <w:r w:rsidR="004F448E">
              <w:rPr>
                <w:color w:val="EE0000"/>
                <w:sz w:val="18"/>
                <w:szCs w:val="12"/>
              </w:rPr>
              <w:t xml:space="preserve"> </w:t>
            </w:r>
          </w:p>
        </w:tc>
      </w:tr>
      <w:tr w:rsidR="00E70B03" w14:paraId="609B2D7A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193CAED0" w14:textId="0286D47F" w:rsidR="00BF4CB5" w:rsidRDefault="00BF4CB5" w:rsidP="00BF4CB5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3CADBA99" w14:textId="586441C9" w:rsidR="00BF4CB5" w:rsidRPr="00E70B03" w:rsidRDefault="00BF4CB5" w:rsidP="00BF4CB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FDC6050" w14:textId="77777777" w:rsidR="00BF4CB5" w:rsidRPr="00E70B03" w:rsidRDefault="00BF4CB5" w:rsidP="00BF4CB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6F81D9D" w14:textId="44655A08" w:rsidR="00E70B03" w:rsidRDefault="00BF4CB5" w:rsidP="00E70B03">
            <w:pPr>
              <w:spacing w:before="40" w:after="40"/>
            </w:pPr>
            <w:r>
              <w:rPr>
                <w:color w:val="0070C0"/>
              </w:rPr>
              <w:t xml:space="preserve">                     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5BE231D3" w14:textId="511EBB5C" w:rsidR="00BF4CB5" w:rsidRDefault="00BF4CB5" w:rsidP="00BF4CB5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Pizza Stick</w:t>
            </w:r>
          </w:p>
          <w:p w14:paraId="4EA4A585" w14:textId="0992B2CE" w:rsidR="00BF4CB5" w:rsidRPr="00E70B03" w:rsidRDefault="00BF4CB5" w:rsidP="00BF4CB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D6EBF4D" w14:textId="77777777" w:rsidR="00BF4CB5" w:rsidRPr="00E70B03" w:rsidRDefault="00BF4CB5" w:rsidP="00BF4CB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794EDB2" w14:textId="18129055" w:rsidR="00E70B03" w:rsidRPr="00EF685A" w:rsidRDefault="004F448E" w:rsidP="00EF685A">
            <w:pPr>
              <w:spacing w:before="40" w:after="40"/>
              <w:jc w:val="right"/>
              <w:rPr>
                <w:color w:val="4DA4D8" w:themeColor="accent3" w:themeTint="99"/>
              </w:rPr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21E90F1" w14:textId="6F1DB57A" w:rsidR="00BF4CB5" w:rsidRDefault="00BF4CB5" w:rsidP="00BF4CB5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Pulled Pork </w:t>
            </w:r>
            <w:r w:rsidR="00053897">
              <w:rPr>
                <w:b/>
                <w:bCs/>
              </w:rPr>
              <w:t>Subs</w:t>
            </w:r>
          </w:p>
          <w:p w14:paraId="48FFB873" w14:textId="19AB5960" w:rsidR="00BF4CB5" w:rsidRPr="00E70B03" w:rsidRDefault="00BF4CB5" w:rsidP="00BF4CB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553E5D4" w14:textId="77777777" w:rsidR="00BF4CB5" w:rsidRPr="00E70B03" w:rsidRDefault="00BF4CB5" w:rsidP="00BF4CB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6FA173" w14:textId="0C5A6FA7" w:rsidR="00E70B03" w:rsidRDefault="004F448E" w:rsidP="00EF685A">
            <w:pPr>
              <w:spacing w:before="40" w:after="40"/>
              <w:jc w:val="right"/>
            </w:pPr>
            <w:r>
              <w:rPr>
                <w:color w:val="0070C0"/>
              </w:rPr>
              <w:t xml:space="preserve">  </w:t>
            </w:r>
          </w:p>
        </w:tc>
        <w:tc>
          <w:tcPr>
            <w:tcW w:w="999" w:type="pct"/>
          </w:tcPr>
          <w:p w14:paraId="6DE0D2FE" w14:textId="5DA61692" w:rsidR="00BF4CB5" w:rsidRDefault="00BF4CB5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Leg</w:t>
            </w:r>
          </w:p>
          <w:p w14:paraId="610A7330" w14:textId="7F11EDE8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56B8F1F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091A62C" w14:textId="5C9B907A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  <w:r w:rsidR="00DA5A7E">
              <w:rPr>
                <w:color w:val="0070C0"/>
              </w:rPr>
              <w:t xml:space="preserve">  </w:t>
            </w:r>
            <w:r w:rsidR="00FE32F1">
              <w:rPr>
                <w:color w:val="0070C0"/>
              </w:rPr>
              <w:t xml:space="preserve"> </w:t>
            </w:r>
            <w:r w:rsidR="00DA5A7E">
              <w:rPr>
                <w:color w:val="0070C0"/>
              </w:rPr>
              <w:t xml:space="preserve">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5C917391" w14:textId="47CE2F35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530B6122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69A3EEC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EA0C752" w14:textId="4B7C42A1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</w:t>
            </w:r>
            <w:r w:rsidR="002E2965">
              <w:rPr>
                <w:color w:val="0070C0"/>
              </w:rPr>
              <w:t xml:space="preserve">       </w:t>
            </w:r>
            <w:r w:rsidR="004F448E">
              <w:rPr>
                <w:color w:val="0070C0"/>
              </w:rPr>
              <w:t xml:space="preserve"> </w:t>
            </w:r>
            <w:r w:rsidR="00DA5A7E">
              <w:rPr>
                <w:color w:val="0070C0"/>
              </w:rPr>
              <w:t xml:space="preserve"> </w:t>
            </w:r>
          </w:p>
        </w:tc>
      </w:tr>
      <w:tr w:rsidR="00E70B03" w14:paraId="1F231C3C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BF4011" w14:textId="34533D11" w:rsidR="00E70B03" w:rsidRDefault="00BF4CB5" w:rsidP="00E70B03">
            <w:pPr>
              <w:pStyle w:val="Dates"/>
              <w:spacing w:after="40"/>
            </w:pPr>
            <w:r>
              <w:t>9</w:t>
            </w:r>
            <w:r w:rsidR="002E2965">
              <w:t xml:space="preserve">          </w:t>
            </w:r>
            <w:r w:rsidR="004F448E">
              <w:rPr>
                <w:color w:val="EE0000"/>
                <w:sz w:val="18"/>
              </w:rPr>
              <w:t xml:space="preserve"> </w:t>
            </w:r>
          </w:p>
        </w:tc>
        <w:tc>
          <w:tcPr>
            <w:tcW w:w="1001" w:type="pct"/>
          </w:tcPr>
          <w:p w14:paraId="0809795C" w14:textId="41B805F5" w:rsidR="00E70B03" w:rsidRPr="002E2965" w:rsidRDefault="00BF4CB5" w:rsidP="00E70B03">
            <w:pPr>
              <w:pStyle w:val="Dates"/>
              <w:spacing w:after="40"/>
              <w:rPr>
                <w:color w:val="EE0000"/>
                <w:sz w:val="18"/>
              </w:rPr>
            </w:pPr>
            <w:r>
              <w:t>10</w:t>
            </w:r>
            <w:r w:rsidR="002E2965" w:rsidRPr="00BF4CB5">
              <w:rPr>
                <w:color w:val="EE0000"/>
                <w:sz w:val="18"/>
              </w:rPr>
              <w:t xml:space="preserve">        </w:t>
            </w:r>
            <w:r w:rsidR="004F448E">
              <w:rPr>
                <w:color w:val="EE0000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001" w:type="pct"/>
          </w:tcPr>
          <w:p w14:paraId="6E818633" w14:textId="36530C5F" w:rsidR="00E70B03" w:rsidRPr="002E2965" w:rsidRDefault="00BF4CB5" w:rsidP="00E70B03">
            <w:pPr>
              <w:pStyle w:val="Dates"/>
              <w:spacing w:after="40"/>
              <w:rPr>
                <w:color w:val="EE0000"/>
                <w:sz w:val="18"/>
              </w:rPr>
            </w:pPr>
            <w:r>
              <w:t>11</w:t>
            </w:r>
            <w:r w:rsidR="002E2965">
              <w:t xml:space="preserve">            </w:t>
            </w:r>
          </w:p>
        </w:tc>
        <w:tc>
          <w:tcPr>
            <w:tcW w:w="999" w:type="pct"/>
          </w:tcPr>
          <w:p w14:paraId="7A06532D" w14:textId="3401E625" w:rsidR="00E70B03" w:rsidRDefault="00BF4CB5" w:rsidP="00E70B03">
            <w:pPr>
              <w:pStyle w:val="Dates"/>
              <w:spacing w:after="40"/>
            </w:pPr>
            <w:r>
              <w:t>12</w:t>
            </w:r>
            <w:r w:rsidR="002E2965">
              <w:t xml:space="preserve">             </w:t>
            </w:r>
          </w:p>
        </w:tc>
        <w:tc>
          <w:tcPr>
            <w:tcW w:w="999" w:type="pct"/>
          </w:tcPr>
          <w:p w14:paraId="14A08EBD" w14:textId="1BFB39C0" w:rsidR="00E70B03" w:rsidRDefault="00BF4CB5" w:rsidP="00E70B03">
            <w:pPr>
              <w:pStyle w:val="Dates"/>
              <w:spacing w:after="40"/>
              <w:rPr>
                <w:color w:val="EE0000"/>
                <w:sz w:val="16"/>
                <w:szCs w:val="16"/>
              </w:rPr>
            </w:pPr>
            <w:r>
              <w:rPr>
                <w:szCs w:val="16"/>
              </w:rPr>
              <w:t>13</w:t>
            </w:r>
            <w:r w:rsidR="002E2965" w:rsidRPr="002E2965">
              <w:rPr>
                <w:color w:val="EE0000"/>
                <w:sz w:val="16"/>
                <w:szCs w:val="16"/>
              </w:rPr>
              <w:t xml:space="preserve"> </w:t>
            </w:r>
          </w:p>
          <w:p w14:paraId="6460FFFF" w14:textId="77777777" w:rsidR="002E2965" w:rsidRDefault="002E2965" w:rsidP="00E70B03">
            <w:pPr>
              <w:pStyle w:val="Dates"/>
              <w:spacing w:after="40"/>
              <w:rPr>
                <w:color w:val="EE0000"/>
                <w:sz w:val="16"/>
                <w:szCs w:val="16"/>
              </w:rPr>
            </w:pPr>
          </w:p>
          <w:p w14:paraId="4F12C74D" w14:textId="77777777" w:rsidR="002E2965" w:rsidRPr="00E70B03" w:rsidRDefault="002E2965" w:rsidP="002E296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437087B3" w14:textId="1E74B6AE" w:rsidR="002E2965" w:rsidRDefault="002E2965" w:rsidP="002E2965">
            <w:pPr>
              <w:pStyle w:val="Dates"/>
              <w:spacing w:after="40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  <w:p w14:paraId="40FE6BA2" w14:textId="77777777" w:rsidR="00E70B03" w:rsidRDefault="00E70B03" w:rsidP="00E70B03">
            <w:pPr>
              <w:pStyle w:val="Dates"/>
              <w:spacing w:after="40"/>
            </w:pPr>
          </w:p>
          <w:p w14:paraId="5FB1E0E7" w14:textId="29399C99" w:rsidR="00E70B03" w:rsidRDefault="00E70B03" w:rsidP="00E70B03">
            <w:pPr>
              <w:pStyle w:val="Dates"/>
              <w:spacing w:after="40"/>
            </w:pPr>
            <w:r>
              <w:t>No</w:t>
            </w:r>
          </w:p>
        </w:tc>
      </w:tr>
      <w:tr w:rsidR="00E70B03" w14:paraId="3C445E22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2B2E690" w14:textId="30F900E5" w:rsidR="00E70B03" w:rsidRPr="00E70B03" w:rsidRDefault="00BF4CB5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2443D9D6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A08B112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C649922" w14:textId="6E816CED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  <w:r w:rsidR="00BF4CB5">
              <w:rPr>
                <w:color w:val="0070C0"/>
              </w:rPr>
              <w:t xml:space="preserve">   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9884E0B" w14:textId="537AE863" w:rsidR="00E70B03" w:rsidRPr="00E70B03" w:rsidRDefault="00222D29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7D27014A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C69797B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A53A7B5" w14:textId="082E67F9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46ABE8A5" w14:textId="720D79FE" w:rsidR="00E70B03" w:rsidRPr="001D4548" w:rsidRDefault="00BF4CB5" w:rsidP="00BF4CB5">
            <w:pPr>
              <w:spacing w:before="40" w:after="40"/>
              <w:jc w:val="center"/>
              <w:rPr>
                <w:b/>
                <w:bCs/>
                <w:color w:val="3A6331" w:themeColor="accent4" w:themeShade="BF"/>
                <w:sz w:val="22"/>
                <w:szCs w:val="22"/>
              </w:rPr>
            </w:pPr>
            <w:r w:rsidRPr="001D4548">
              <w:rPr>
                <w:b/>
                <w:bCs/>
                <w:color w:val="3A6331" w:themeColor="accent4" w:themeShade="BF"/>
                <w:sz w:val="22"/>
                <w:szCs w:val="22"/>
              </w:rPr>
              <w:t>Veterans Day</w:t>
            </w:r>
          </w:p>
          <w:p w14:paraId="2655BC6C" w14:textId="33018642" w:rsidR="00BF4CB5" w:rsidRDefault="00BF4CB5" w:rsidP="00BF4CB5">
            <w:pPr>
              <w:spacing w:before="40" w:after="40"/>
              <w:jc w:val="center"/>
            </w:pPr>
            <w:r w:rsidRPr="001D4548">
              <w:rPr>
                <w:b/>
                <w:bCs/>
                <w:noProof/>
                <w:color w:val="3A6331" w:themeColor="accent4" w:themeShade="BF"/>
                <w:sz w:val="22"/>
                <w:szCs w:val="22"/>
              </w:rPr>
              <w:t>No School</w:t>
            </w:r>
          </w:p>
        </w:tc>
        <w:tc>
          <w:tcPr>
            <w:tcW w:w="999" w:type="pct"/>
          </w:tcPr>
          <w:p w14:paraId="49F32DEA" w14:textId="77777777" w:rsidR="00BF4CB5" w:rsidRPr="00E70B03" w:rsidRDefault="00BF4CB5" w:rsidP="00BF4CB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422A43C4" w14:textId="441FB6F3" w:rsidR="00BF4CB5" w:rsidRDefault="00BF4CB5" w:rsidP="00E70B03">
            <w:pPr>
              <w:spacing w:before="40" w:after="40"/>
            </w:pPr>
          </w:p>
        </w:tc>
        <w:tc>
          <w:tcPr>
            <w:tcW w:w="999" w:type="pct"/>
          </w:tcPr>
          <w:p w14:paraId="7E9105A7" w14:textId="77777777" w:rsidR="002E2965" w:rsidRPr="00E70B03" w:rsidRDefault="002E2965" w:rsidP="002E296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6A768972" w14:textId="4FEA034C" w:rsidR="00E70B03" w:rsidRDefault="00E70B03" w:rsidP="002E2965">
            <w:pPr>
              <w:spacing w:before="40" w:after="40"/>
              <w:jc w:val="center"/>
            </w:pPr>
          </w:p>
        </w:tc>
      </w:tr>
      <w:tr w:rsidR="00E70B03" w14:paraId="7BE037F4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06AA4C36" w14:textId="63632ACF" w:rsidR="00E70B03" w:rsidRDefault="00E70B03" w:rsidP="00E70B03">
            <w:pPr>
              <w:pStyle w:val="Dates"/>
              <w:spacing w:after="40"/>
            </w:pPr>
            <w:r w:rsidRPr="00CE484F">
              <w:t>1</w:t>
            </w:r>
            <w:r w:rsidR="00BF4CB5">
              <w:t>6</w:t>
            </w:r>
            <w:r w:rsidR="006E5C5F">
              <w:t xml:space="preserve">           </w:t>
            </w:r>
            <w:r w:rsidR="004F448E">
              <w:rPr>
                <w:color w:val="EE0000"/>
                <w:sz w:val="18"/>
              </w:rPr>
              <w:t xml:space="preserve"> </w:t>
            </w:r>
          </w:p>
        </w:tc>
        <w:tc>
          <w:tcPr>
            <w:tcW w:w="1001" w:type="pct"/>
          </w:tcPr>
          <w:p w14:paraId="4E3A636C" w14:textId="2E053753" w:rsidR="00E70B03" w:rsidRPr="009A7ABE" w:rsidRDefault="00E70B03" w:rsidP="00E70B03">
            <w:pPr>
              <w:pStyle w:val="Dates"/>
              <w:spacing w:after="40"/>
              <w:rPr>
                <w:color w:val="EE0000"/>
                <w:sz w:val="18"/>
                <w:szCs w:val="12"/>
              </w:rPr>
            </w:pPr>
            <w:r w:rsidRPr="00CE484F">
              <w:t>1</w:t>
            </w:r>
            <w:r w:rsidR="00BF4CB5">
              <w:t>7</w:t>
            </w:r>
            <w:r w:rsidR="006E5C5F">
              <w:t xml:space="preserve">      </w:t>
            </w:r>
            <w:r w:rsidR="004F448E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104FBBB" w14:textId="39CD509E" w:rsidR="00E70B03" w:rsidRDefault="00E70B03" w:rsidP="00E70B03">
            <w:pPr>
              <w:pStyle w:val="Dates"/>
              <w:spacing w:after="40"/>
            </w:pPr>
            <w:r w:rsidRPr="00CE484F">
              <w:t>1</w:t>
            </w:r>
            <w:r w:rsidR="00BF4CB5">
              <w:t>8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9A7ABE">
              <w:rPr>
                <w:color w:val="EE0000"/>
                <w:sz w:val="20"/>
                <w:szCs w:val="14"/>
              </w:rPr>
              <w:t xml:space="preserve">             </w:t>
            </w:r>
            <w:r w:rsidR="004F448E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2739F214" w14:textId="27C7327C" w:rsidR="00E70B03" w:rsidRDefault="00E70B03" w:rsidP="00E70B03">
            <w:pPr>
              <w:pStyle w:val="Dates"/>
              <w:spacing w:after="40"/>
            </w:pPr>
            <w:r w:rsidRPr="00CE484F">
              <w:t>1</w:t>
            </w:r>
            <w:r w:rsidR="00BF4CB5">
              <w:t>9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31258F">
              <w:rPr>
                <w:color w:val="EE0000"/>
                <w:sz w:val="20"/>
                <w:szCs w:val="14"/>
              </w:rPr>
              <w:t xml:space="preserve">          </w:t>
            </w:r>
            <w:r w:rsidR="004F448E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7508A521" w14:textId="2F861E8F" w:rsidR="00E70B03" w:rsidRPr="00901D02" w:rsidRDefault="00BF4CB5" w:rsidP="002E2965">
            <w:pPr>
              <w:pStyle w:val="Dates"/>
              <w:spacing w:after="40"/>
              <w:rPr>
                <w:sz w:val="16"/>
                <w:szCs w:val="10"/>
              </w:rPr>
            </w:pPr>
            <w:r>
              <w:t>20</w:t>
            </w:r>
            <w:r w:rsidR="00901D02">
              <w:t xml:space="preserve"> </w:t>
            </w:r>
            <w:r w:rsidR="004F448E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E70B03" w14:paraId="3A1E2B82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2FFDDD41" w14:textId="2E7581F6" w:rsidR="00E70B03" w:rsidRPr="00E70B03" w:rsidRDefault="001872D2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</w:p>
          <w:p w14:paraId="391DD0B8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7DCEEF9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D17C513" w14:textId="141875BC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</w:t>
            </w:r>
            <w:r w:rsidR="00BF4CB5">
              <w:rPr>
                <w:color w:val="0070C0"/>
              </w:rPr>
              <w:t xml:space="preserve">        </w:t>
            </w:r>
            <w:r w:rsidRPr="00E70B03">
              <w:rPr>
                <w:color w:val="0070C0"/>
              </w:rPr>
              <w:t xml:space="preserve">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3B313F6E" w14:textId="344DA448" w:rsidR="00E70B03" w:rsidRPr="00E70B03" w:rsidRDefault="00EB0964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Cheeseburgers</w:t>
            </w:r>
          </w:p>
          <w:p w14:paraId="6B5B241E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28585D7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3F03E93" w14:textId="34458B7D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</w:t>
            </w:r>
            <w:r w:rsidR="0031190B">
              <w:rPr>
                <w:color w:val="0070C0"/>
              </w:rPr>
              <w:t xml:space="preserve">     </w:t>
            </w:r>
            <w:r w:rsidRPr="00E70B03">
              <w:rPr>
                <w:color w:val="0070C0"/>
              </w:rPr>
              <w:t xml:space="preserve">    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39D0DAAA" w14:textId="1B5FE80F" w:rsidR="00E70B03" w:rsidRPr="00E70B03" w:rsidRDefault="00984E02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Beef </w:t>
            </w:r>
            <w:r w:rsidR="00BF4CB5">
              <w:rPr>
                <w:b/>
                <w:bCs/>
              </w:rPr>
              <w:t>Stroganoff</w:t>
            </w:r>
          </w:p>
          <w:p w14:paraId="1C618DFE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59101C4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29D4A9F" w14:textId="0797E8A2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  <w:r w:rsidR="00EB0964">
              <w:rPr>
                <w:color w:val="0070C0"/>
              </w:rPr>
              <w:t xml:space="preserve">          </w:t>
            </w:r>
            <w:r w:rsidR="00EF685A">
              <w:rPr>
                <w:color w:val="0070C0"/>
              </w:rPr>
              <w:t xml:space="preserve">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7E2C10E5" w14:textId="38F4D5CD" w:rsidR="00E70B03" w:rsidRPr="00E70B03" w:rsidRDefault="00984E02" w:rsidP="00E70B03">
            <w:pPr>
              <w:spacing w:before="40" w:after="4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B910CEF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6AA34D3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447899" w14:textId="3680ADB1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</w:t>
            </w:r>
            <w:r w:rsidR="00EF685A">
              <w:rPr>
                <w:color w:val="0070C0"/>
              </w:rPr>
              <w:t xml:space="preserve">      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6F238E76" w14:textId="379109FD" w:rsidR="002E2965" w:rsidRPr="00E70B03" w:rsidRDefault="002E2965" w:rsidP="002E296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421D49A4" w14:textId="77777777" w:rsidR="002E2965" w:rsidRPr="00E70B03" w:rsidRDefault="002E2965" w:rsidP="002E296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89EED52" w14:textId="77777777" w:rsidR="002E2965" w:rsidRPr="00E70B03" w:rsidRDefault="002E2965" w:rsidP="002E296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F371DB2" w14:textId="43CA797D" w:rsidR="00E70B03" w:rsidRDefault="002E2965" w:rsidP="002E2965">
            <w:pPr>
              <w:spacing w:before="40" w:after="40"/>
              <w:rPr>
                <w:color w:val="7030A0"/>
              </w:rPr>
            </w:pPr>
            <w:r w:rsidRPr="00E70B03">
              <w:rPr>
                <w:color w:val="0070C0"/>
              </w:rPr>
              <w:t xml:space="preserve">                </w:t>
            </w:r>
            <w:r w:rsidR="004F448E">
              <w:rPr>
                <w:color w:val="3A6331" w:themeColor="accent4" w:themeShade="BF"/>
              </w:rPr>
              <w:t xml:space="preserve"> </w:t>
            </w:r>
          </w:p>
          <w:p w14:paraId="78D36051" w14:textId="46C40B1A" w:rsidR="00E70B03" w:rsidRDefault="00E70B03" w:rsidP="00E70B03">
            <w:pPr>
              <w:spacing w:before="40" w:after="40"/>
              <w:jc w:val="center"/>
            </w:pPr>
          </w:p>
        </w:tc>
      </w:tr>
      <w:tr w:rsidR="00E70B03" w14:paraId="722AE9CD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43A8D7B5" w14:textId="77777777" w:rsidR="00E70B03" w:rsidRDefault="00BF4CB5" w:rsidP="00E70B03">
            <w:pPr>
              <w:pStyle w:val="Dates"/>
              <w:spacing w:after="40"/>
              <w:rPr>
                <w:color w:val="EE0000"/>
                <w:sz w:val="20"/>
                <w:szCs w:val="14"/>
              </w:rPr>
            </w:pPr>
            <w:r>
              <w:rPr>
                <w:szCs w:val="14"/>
              </w:rPr>
              <w:t>23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31258F">
              <w:rPr>
                <w:color w:val="EE0000"/>
                <w:sz w:val="20"/>
                <w:szCs w:val="14"/>
              </w:rPr>
              <w:t xml:space="preserve">            </w:t>
            </w:r>
          </w:p>
          <w:p w14:paraId="17A2D49E" w14:textId="77777777" w:rsidR="00BF4CB5" w:rsidRDefault="00BF4CB5" w:rsidP="00E70B03">
            <w:pPr>
              <w:pStyle w:val="Dates"/>
              <w:spacing w:after="40"/>
              <w:rPr>
                <w:color w:val="EE0000"/>
                <w:sz w:val="20"/>
                <w:szCs w:val="14"/>
              </w:rPr>
            </w:pPr>
          </w:p>
          <w:p w14:paraId="3FE09614" w14:textId="281FBED3" w:rsidR="00BF4CB5" w:rsidRDefault="00BF4CB5" w:rsidP="00E70B03">
            <w:pPr>
              <w:pStyle w:val="Dates"/>
              <w:spacing w:after="40"/>
            </w:pPr>
          </w:p>
        </w:tc>
        <w:tc>
          <w:tcPr>
            <w:tcW w:w="1001" w:type="pct"/>
          </w:tcPr>
          <w:p w14:paraId="25EA5F46" w14:textId="799A1B8C" w:rsidR="00E70B03" w:rsidRDefault="00E70B03" w:rsidP="00E70B03">
            <w:pPr>
              <w:pStyle w:val="Dates"/>
              <w:spacing w:after="40"/>
            </w:pPr>
            <w:r w:rsidRPr="00CE484F">
              <w:t>2</w:t>
            </w:r>
            <w:r w:rsidR="00BF4CB5">
              <w:t>4</w:t>
            </w:r>
            <w:r w:rsidR="0031258F">
              <w:t xml:space="preserve">   </w:t>
            </w:r>
          </w:p>
        </w:tc>
        <w:tc>
          <w:tcPr>
            <w:tcW w:w="1001" w:type="pct"/>
          </w:tcPr>
          <w:p w14:paraId="2B55CA63" w14:textId="6CFE79F8" w:rsidR="00E70B03" w:rsidRDefault="00E70B03" w:rsidP="00E70B03">
            <w:pPr>
              <w:pStyle w:val="Dates"/>
              <w:spacing w:after="40"/>
            </w:pPr>
            <w:r w:rsidRPr="00CE484F">
              <w:t>2</w:t>
            </w:r>
            <w:r w:rsidR="00BF4CB5">
              <w:t>5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31258F"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541F629" w14:textId="6208219D" w:rsidR="00E70B03" w:rsidRDefault="00E70B03" w:rsidP="00E70B03">
            <w:pPr>
              <w:pStyle w:val="Dates"/>
              <w:spacing w:after="40"/>
            </w:pPr>
            <w:r w:rsidRPr="00CE484F">
              <w:t>2</w:t>
            </w:r>
            <w:r w:rsidR="00BF4CB5">
              <w:t>6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F72608"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999" w:type="pct"/>
          </w:tcPr>
          <w:p w14:paraId="1E8D2D3B" w14:textId="1DC32250" w:rsidR="00E70B03" w:rsidRDefault="00E70B03" w:rsidP="00E70B03">
            <w:pPr>
              <w:pStyle w:val="Dates"/>
              <w:spacing w:after="40"/>
            </w:pPr>
            <w:r w:rsidRPr="00CE484F">
              <w:t>2</w:t>
            </w:r>
            <w:r w:rsidR="00BF4CB5">
              <w:t>7</w:t>
            </w:r>
            <w:r w:rsidR="002E2965"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E70B03" w14:paraId="3742BDAD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1FD9F434" w14:textId="77777777" w:rsidR="00BF4CB5" w:rsidRPr="00E70B03" w:rsidRDefault="00BF4CB5" w:rsidP="00BF4CB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4FA86F8C" w14:textId="77777777" w:rsidR="00E70B03" w:rsidRDefault="00E70B03" w:rsidP="00E70B03">
            <w:pPr>
              <w:spacing w:before="40" w:after="40"/>
            </w:pPr>
          </w:p>
          <w:p w14:paraId="1D374864" w14:textId="347F0EEC" w:rsidR="00BF4CB5" w:rsidRDefault="00BF4CB5" w:rsidP="00BF4CB5">
            <w:pPr>
              <w:jc w:val="center"/>
            </w:pPr>
          </w:p>
        </w:tc>
        <w:tc>
          <w:tcPr>
            <w:tcW w:w="1001" w:type="pct"/>
          </w:tcPr>
          <w:p w14:paraId="05E094FA" w14:textId="77777777" w:rsidR="00BF4CB5" w:rsidRPr="00E70B03" w:rsidRDefault="00BF4CB5" w:rsidP="00BF4CB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6CE0EC2F" w14:textId="2A204681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13C000F5" w14:textId="77777777" w:rsidR="00BF4CB5" w:rsidRPr="00E70B03" w:rsidRDefault="00BF4CB5" w:rsidP="00BF4CB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0BD1A856" w14:textId="02009672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2DB55675" w14:textId="77777777" w:rsidR="00E70B03" w:rsidRPr="001D4548" w:rsidRDefault="00053897" w:rsidP="00BF4CB5">
            <w:pPr>
              <w:jc w:val="center"/>
              <w:rPr>
                <w:b/>
                <w:bCs/>
                <w:color w:val="3A6331" w:themeColor="accent4" w:themeShade="BF"/>
                <w:sz w:val="22"/>
                <w:szCs w:val="22"/>
              </w:rPr>
            </w:pPr>
            <w:r w:rsidRPr="001D4548">
              <w:rPr>
                <w:b/>
                <w:bCs/>
                <w:color w:val="3A6331" w:themeColor="accent4" w:themeShade="BF"/>
                <w:sz w:val="22"/>
                <w:szCs w:val="22"/>
              </w:rPr>
              <w:t>Thanksgiving</w:t>
            </w:r>
          </w:p>
          <w:p w14:paraId="05339608" w14:textId="1BE84BDE" w:rsidR="001D4548" w:rsidRDefault="001D4548" w:rsidP="00BF4CB5">
            <w:pPr>
              <w:jc w:val="center"/>
            </w:pPr>
            <w:r w:rsidRPr="001D4548">
              <w:rPr>
                <w:b/>
                <w:bCs/>
                <w:color w:val="3A6331" w:themeColor="accent4" w:themeShade="BF"/>
                <w:sz w:val="22"/>
                <w:szCs w:val="22"/>
              </w:rPr>
              <w:t>No School</w:t>
            </w:r>
          </w:p>
        </w:tc>
        <w:tc>
          <w:tcPr>
            <w:tcW w:w="999" w:type="pct"/>
          </w:tcPr>
          <w:p w14:paraId="05A2C506" w14:textId="77777777" w:rsidR="00BF4CB5" w:rsidRPr="00E70B03" w:rsidRDefault="00BF4CB5" w:rsidP="00BF4CB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270F5985" w14:textId="55CC681E" w:rsidR="00E70B03" w:rsidRDefault="00E70B03" w:rsidP="00E70B03">
            <w:pPr>
              <w:spacing w:before="40" w:after="40"/>
            </w:pPr>
          </w:p>
        </w:tc>
      </w:tr>
      <w:tr w:rsidR="00E70B03" w14:paraId="72571337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16EB433" w14:textId="1FF90213" w:rsidR="00E70B03" w:rsidRDefault="00BF4CB5" w:rsidP="00E70B03">
            <w:pPr>
              <w:pStyle w:val="Dates"/>
              <w:spacing w:after="40"/>
            </w:pPr>
            <w:r>
              <w:t>30</w:t>
            </w:r>
            <w:r w:rsidR="00F72608">
              <w:t xml:space="preserve">      </w:t>
            </w:r>
            <w:r w:rsidR="004F448E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1001" w:type="pct"/>
          </w:tcPr>
          <w:p w14:paraId="6F03F64B" w14:textId="49D4981F" w:rsidR="00E70B03" w:rsidRDefault="00E70B03" w:rsidP="00E70B03">
            <w:pPr>
              <w:pStyle w:val="Dates"/>
              <w:spacing w:after="40"/>
            </w:pPr>
          </w:p>
        </w:tc>
        <w:tc>
          <w:tcPr>
            <w:tcW w:w="1001" w:type="pct"/>
          </w:tcPr>
          <w:p w14:paraId="060C9F6C" w14:textId="7CDE0237" w:rsidR="00E70B03" w:rsidRDefault="00E70B03" w:rsidP="00E70B03">
            <w:pPr>
              <w:pStyle w:val="Dates"/>
              <w:spacing w:after="40"/>
            </w:pPr>
          </w:p>
        </w:tc>
        <w:tc>
          <w:tcPr>
            <w:tcW w:w="999" w:type="pct"/>
          </w:tcPr>
          <w:p w14:paraId="2D4CB599" w14:textId="733905F0" w:rsidR="00E70B03" w:rsidRDefault="00E70B03" w:rsidP="00E70B03">
            <w:pPr>
              <w:pStyle w:val="Dates"/>
              <w:spacing w:after="40"/>
            </w:pPr>
          </w:p>
        </w:tc>
        <w:tc>
          <w:tcPr>
            <w:tcW w:w="999" w:type="pct"/>
          </w:tcPr>
          <w:p w14:paraId="72DF6D5F" w14:textId="69783DE6" w:rsidR="00E70B03" w:rsidRDefault="00E70B03" w:rsidP="00E70B03">
            <w:pPr>
              <w:pStyle w:val="Dates"/>
              <w:spacing w:after="40"/>
            </w:pPr>
          </w:p>
        </w:tc>
      </w:tr>
      <w:tr w:rsidR="00E70B03" w14:paraId="3BAD0DB4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396AEEFA" w14:textId="793E9781" w:rsidR="00E70B03" w:rsidRPr="00E70B03" w:rsidRDefault="00BF4CB5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565ECFE0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E59A32A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1ACE417" w14:textId="2EC4DA8E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  <w:r w:rsidR="004F448E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0B7340C" w14:textId="6A6341BE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3F54AD91" w14:textId="0DB1A5F9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2E935B3C" w14:textId="7D9F75D4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661FD22E" w14:textId="26AD3D89" w:rsidR="00E70B03" w:rsidRDefault="00E70B03" w:rsidP="00E70B03">
            <w:pPr>
              <w:spacing w:before="40" w:after="40"/>
            </w:pPr>
          </w:p>
        </w:tc>
      </w:tr>
      <w:tr w:rsidR="00E70B03" w14:paraId="48EE7E7A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01F7B6AF" w14:textId="77777777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1727FF84" w14:textId="77777777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7482174F" w14:textId="77777777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3DC536EC" w14:textId="77777777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51D8D413" w14:textId="77777777" w:rsidR="00E70B03" w:rsidRDefault="00E70B03" w:rsidP="00E70B03">
            <w:pPr>
              <w:spacing w:before="40" w:after="40"/>
            </w:pPr>
          </w:p>
        </w:tc>
      </w:tr>
    </w:tbl>
    <w:p w14:paraId="0076FB6C" w14:textId="77777777" w:rsidR="00FA19D6" w:rsidRDefault="00FA19D6">
      <w:pPr>
        <w:pStyle w:val="NoSpacing"/>
      </w:pPr>
    </w:p>
    <w:p w14:paraId="73A33915" w14:textId="77777777" w:rsidR="00E37FA6" w:rsidRDefault="00E37FA6"/>
    <w:p w14:paraId="738523CD" w14:textId="77777777" w:rsidR="00E70B03" w:rsidRPr="00E70B03" w:rsidRDefault="00E70B03" w:rsidP="00E70B03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55BB7572" w14:textId="77777777" w:rsidR="00E70B03" w:rsidRPr="00E70B03" w:rsidRDefault="00E70B03" w:rsidP="00E70B03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3022A5F8" w14:textId="6FD89C3D" w:rsidR="003D0A8D" w:rsidRPr="003D0A8D" w:rsidRDefault="00E70B03" w:rsidP="003D0A8D">
      <w:pPr>
        <w:jc w:val="center"/>
      </w:pPr>
      <w:r w:rsidRPr="00E70B03">
        <w:rPr>
          <w:b/>
          <w:bCs/>
        </w:rPr>
        <w:t>This institution is an equal opportunity provider</w:t>
      </w:r>
      <w:r w:rsidR="003D0A8D">
        <w:rPr>
          <w:b/>
          <w:bCs/>
        </w:rPr>
        <w:t>.</w:t>
      </w:r>
      <w:r w:rsidR="003D0A8D" w:rsidRPr="003D0A8D">
        <w:t xml:space="preserve"> </w:t>
      </w:r>
    </w:p>
    <w:sectPr w:rsidR="003D0A8D" w:rsidRPr="003D0A8D">
      <w:pgSz w:w="12240" w:h="15840"/>
      <w:pgMar w:top="864" w:right="1080" w:bottom="720" w:left="1080" w:header="648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E8E94" w14:textId="77777777" w:rsidR="003E6EE6" w:rsidRDefault="003E6EE6">
      <w:pPr>
        <w:spacing w:before="0" w:after="0"/>
      </w:pPr>
      <w:r>
        <w:separator/>
      </w:r>
    </w:p>
  </w:endnote>
  <w:endnote w:type="continuationSeparator" w:id="0">
    <w:p w14:paraId="6BACCC54" w14:textId="77777777" w:rsidR="003E6EE6" w:rsidRDefault="003E6EE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45808" w14:textId="77777777" w:rsidR="003E6EE6" w:rsidRDefault="003E6EE6">
      <w:pPr>
        <w:spacing w:before="0" w:after="0"/>
      </w:pPr>
      <w:r>
        <w:separator/>
      </w:r>
    </w:p>
  </w:footnote>
  <w:footnote w:type="continuationSeparator" w:id="0">
    <w:p w14:paraId="4E6AE2FD" w14:textId="77777777" w:rsidR="003E6EE6" w:rsidRDefault="003E6EE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WeekStart" w:val="2"/>
  </w:docVars>
  <w:rsids>
    <w:rsidRoot w:val="00E70B03"/>
    <w:rsid w:val="000350B1"/>
    <w:rsid w:val="000411EE"/>
    <w:rsid w:val="00053897"/>
    <w:rsid w:val="000C3BF5"/>
    <w:rsid w:val="000D2FCD"/>
    <w:rsid w:val="000D31DD"/>
    <w:rsid w:val="00101567"/>
    <w:rsid w:val="00127029"/>
    <w:rsid w:val="001348B6"/>
    <w:rsid w:val="00150A79"/>
    <w:rsid w:val="001516A3"/>
    <w:rsid w:val="001559D1"/>
    <w:rsid w:val="00174B61"/>
    <w:rsid w:val="001872D2"/>
    <w:rsid w:val="00187A6C"/>
    <w:rsid w:val="001A2A80"/>
    <w:rsid w:val="001D4548"/>
    <w:rsid w:val="001F6864"/>
    <w:rsid w:val="00222D29"/>
    <w:rsid w:val="00243849"/>
    <w:rsid w:val="002706D6"/>
    <w:rsid w:val="00275727"/>
    <w:rsid w:val="002B4ABC"/>
    <w:rsid w:val="002E2965"/>
    <w:rsid w:val="0031190B"/>
    <w:rsid w:val="0031258F"/>
    <w:rsid w:val="00322DB2"/>
    <w:rsid w:val="00364814"/>
    <w:rsid w:val="003A4C04"/>
    <w:rsid w:val="003B3A71"/>
    <w:rsid w:val="003D0A8D"/>
    <w:rsid w:val="003E6EE6"/>
    <w:rsid w:val="0041784E"/>
    <w:rsid w:val="00417A4C"/>
    <w:rsid w:val="00467496"/>
    <w:rsid w:val="00481AFF"/>
    <w:rsid w:val="004F448E"/>
    <w:rsid w:val="0052129F"/>
    <w:rsid w:val="00564E0C"/>
    <w:rsid w:val="005A7E47"/>
    <w:rsid w:val="00604AA7"/>
    <w:rsid w:val="00656311"/>
    <w:rsid w:val="00670DE1"/>
    <w:rsid w:val="00671F08"/>
    <w:rsid w:val="006C7B6D"/>
    <w:rsid w:val="006D30AC"/>
    <w:rsid w:val="006E5C5F"/>
    <w:rsid w:val="007A02F9"/>
    <w:rsid w:val="007F6627"/>
    <w:rsid w:val="00857973"/>
    <w:rsid w:val="00870FDC"/>
    <w:rsid w:val="00873034"/>
    <w:rsid w:val="008C4ABD"/>
    <w:rsid w:val="008C6BCA"/>
    <w:rsid w:val="00901D02"/>
    <w:rsid w:val="00903794"/>
    <w:rsid w:val="00950152"/>
    <w:rsid w:val="00971783"/>
    <w:rsid w:val="00984E02"/>
    <w:rsid w:val="009A7ABE"/>
    <w:rsid w:val="00A16E71"/>
    <w:rsid w:val="00A3282B"/>
    <w:rsid w:val="00A447B6"/>
    <w:rsid w:val="00A64BC1"/>
    <w:rsid w:val="00A71BBC"/>
    <w:rsid w:val="00A775B2"/>
    <w:rsid w:val="00A974A7"/>
    <w:rsid w:val="00AD0419"/>
    <w:rsid w:val="00AD42EE"/>
    <w:rsid w:val="00AF3E84"/>
    <w:rsid w:val="00B10FEA"/>
    <w:rsid w:val="00B16EDA"/>
    <w:rsid w:val="00B34F4E"/>
    <w:rsid w:val="00B54364"/>
    <w:rsid w:val="00B81BD4"/>
    <w:rsid w:val="00B831EB"/>
    <w:rsid w:val="00BD5EA1"/>
    <w:rsid w:val="00BF4CB5"/>
    <w:rsid w:val="00C2345D"/>
    <w:rsid w:val="00C64281"/>
    <w:rsid w:val="00C827F5"/>
    <w:rsid w:val="00C966B4"/>
    <w:rsid w:val="00CA4FF4"/>
    <w:rsid w:val="00CC07E8"/>
    <w:rsid w:val="00CE42B5"/>
    <w:rsid w:val="00D42642"/>
    <w:rsid w:val="00D67D51"/>
    <w:rsid w:val="00D965B0"/>
    <w:rsid w:val="00DA0E7A"/>
    <w:rsid w:val="00DA5A7E"/>
    <w:rsid w:val="00DC4D4C"/>
    <w:rsid w:val="00DF64FF"/>
    <w:rsid w:val="00E17A71"/>
    <w:rsid w:val="00E37FA6"/>
    <w:rsid w:val="00E70B03"/>
    <w:rsid w:val="00E71ABA"/>
    <w:rsid w:val="00EB0964"/>
    <w:rsid w:val="00EC097F"/>
    <w:rsid w:val="00EE6AF6"/>
    <w:rsid w:val="00EF685A"/>
    <w:rsid w:val="00F25F96"/>
    <w:rsid w:val="00F25FE6"/>
    <w:rsid w:val="00F72608"/>
    <w:rsid w:val="00F81CD1"/>
    <w:rsid w:val="00FA19D6"/>
    <w:rsid w:val="00FB637E"/>
    <w:rsid w:val="00FE32F1"/>
    <w:rsid w:val="305FF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5F60F0"/>
  <w15:docId w15:val="{4BBA8FE4-9AA1-4FF4-A282-54CAB54A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849"/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0" w:after="0"/>
      <w:jc w:val="center"/>
      <w:outlineLvl w:val="0"/>
    </w:pPr>
    <w:rPr>
      <w:rFonts w:asciiTheme="majorHAnsi" w:eastAsiaTheme="majorEastAsia" w:hAnsiTheme="majorHAnsi" w:cstheme="majorBidi"/>
      <w:bCs/>
      <w:color w:val="F07F09" w:themeColor="accen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s">
    <w:name w:val="Dates"/>
    <w:basedOn w:val="Normal"/>
    <w:uiPriority w:val="4"/>
    <w:qFormat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pPr>
      <w:spacing w:after="240"/>
      <w:jc w:val="center"/>
    </w:pPr>
    <w:rPr>
      <w:color w:val="B35E06" w:themeColor="accent1" w:themeShade="BF"/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98"/>
    <w:semiHidden/>
    <w:pPr>
      <w:spacing w:before="0" w:after="0"/>
    </w:pPr>
  </w:style>
  <w:style w:type="paragraph" w:customStyle="1" w:styleId="Notes">
    <w:name w:val="Notes"/>
    <w:basedOn w:val="Normal"/>
    <w:uiPriority w:val="10"/>
    <w:qFormat/>
    <w:pPr>
      <w:spacing w:before="60" w:after="60" w:line="276" w:lineRule="auto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F07F09" w:themeColor="accen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849"/>
    <w:rPr>
      <w:rFonts w:asciiTheme="majorHAnsi" w:eastAsiaTheme="majorEastAsia" w:hAnsiTheme="majorHAnsi" w:cstheme="majorBidi"/>
      <w:b/>
      <w:bCs/>
      <w:szCs w:val="26"/>
    </w:rPr>
  </w:style>
  <w:style w:type="table" w:styleId="LightShading-Accent1">
    <w:name w:val="Light Shading Accent 1"/>
    <w:basedOn w:val="TableNormal"/>
    <w:uiPriority w:val="60"/>
    <w:pPr>
      <w:spacing w:before="0" w:after="0"/>
    </w:pPr>
    <w:rPr>
      <w:color w:val="B35E06" w:themeColor="accent1" w:themeShade="BF"/>
    </w:rPr>
    <w:tblPr>
      <w:tblStyleRowBandSize w:val="1"/>
      <w:tblStyleColBandSize w:val="1"/>
      <w:tblBorders>
        <w:top w:val="single" w:sz="8" w:space="0" w:color="F07F09" w:themeColor="accent1"/>
        <w:bottom w:val="single" w:sz="8" w:space="0" w:color="F07F0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7F09" w:themeColor="accent1"/>
          <w:left w:val="nil"/>
          <w:bottom w:val="single" w:sz="8" w:space="0" w:color="F07F0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7F09" w:themeColor="accent1"/>
          <w:left w:val="nil"/>
          <w:bottom w:val="single" w:sz="8" w:space="0" w:color="F07F0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F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FC0" w:themeFill="accent1" w:themeFillTint="3F"/>
      </w:tcPr>
    </w:tblStylePr>
  </w:style>
  <w:style w:type="table" w:customStyle="1" w:styleId="Calendar-Accent1">
    <w:name w:val="Calendar - Accent 1"/>
    <w:basedOn w:val="TableNormal"/>
    <w:uiPriority w:val="99"/>
    <w:pPr>
      <w:spacing w:before="0" w:after="0"/>
    </w:pPr>
    <w:tblPr>
      <w:tblStyleRowBandSize w:val="1"/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F9B268" w:themeColor="accent1" w:themeTint="99"/>
          <w:bottom w:val="nil"/>
          <w:right w:val="single" w:sz="4" w:space="0" w:color="F9B268" w:themeColor="accent1" w:themeTint="99"/>
          <w:insideH w:val="nil"/>
          <w:insideV w:val="nil"/>
          <w:tl2br w:val="nil"/>
          <w:tr2bl w:val="nil"/>
        </w:tcBorders>
        <w:shd w:val="clear" w:color="auto" w:fill="F07F09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Month">
    <w:name w:val="Month"/>
    <w:basedOn w:val="DefaultParagraphFont"/>
    <w:uiPriority w:val="1"/>
    <w:qFormat/>
    <w:rPr>
      <w:b w:val="0"/>
      <w:color w:val="783F04" w:themeColor="accent1" w:themeShade="80"/>
      <w:sz w:val="84"/>
    </w:rPr>
  </w:style>
  <w:style w:type="table" w:styleId="LightShading">
    <w:name w:val="Light Shading"/>
    <w:basedOn w:val="TableNormal"/>
    <w:uiPriority w:val="60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3849"/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3849"/>
  </w:style>
  <w:style w:type="paragraph" w:styleId="Title">
    <w:name w:val="Title"/>
    <w:basedOn w:val="Normal"/>
    <w:link w:val="TitleChar"/>
    <w:uiPriority w:val="10"/>
    <w:semiHidden/>
    <w:pPr>
      <w:spacing w:before="0" w:after="0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olor w:val="5A5A5A" w:themeColor="text1" w:themeTint="A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emetz\AppData\Roaming\Microsoft\Templates\Family%20photo%20calendar%20(any%20year).dotx" TargetMode="External"/></Relationships>
</file>

<file path=word/theme/theme1.xml><?xml version="1.0" encoding="utf-8"?>
<a:theme xmlns:a="http://schemas.openxmlformats.org/drawingml/2006/main" name="Calendar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f9bd78-1213-4d5b-9f7f-800fc74dd828" xsi:nil="true"/>
    <lcf76f155ced4ddcb4097134ff3c332f xmlns="5c34e73a-b7ab-4a7d-8f7f-86a03e5255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C419DC-6786-4A55-8BB2-E8EC53DAF8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029A17-3E01-4179-B4F9-2F5CAEA8C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D80EE-33A0-4F9D-8B9D-28D1836A2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6A016E-62A2-431F-A425-0DBE42992AAA}">
  <ds:schemaRefs>
    <ds:schemaRef ds:uri="http://schemas.microsoft.com/office/2006/metadata/properties"/>
    <ds:schemaRef ds:uri="http://schemas.microsoft.com/office/infopath/2007/PartnerControls"/>
    <ds:schemaRef ds:uri="28f9bd78-1213-4d5b-9f7f-800fc74dd828"/>
    <ds:schemaRef ds:uri="5c34e73a-b7ab-4a7d-8f7f-86a03e5255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Family photo calendar (any year)</Template>
  <TotalTime>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Susanna Bemetz</dc:creator>
  <cp:keywords/>
  <cp:lastModifiedBy>Corrina Trigg</cp:lastModifiedBy>
  <cp:revision>3</cp:revision>
  <cp:lastPrinted>2026-10-26T21:48:00Z</cp:lastPrinted>
  <dcterms:created xsi:type="dcterms:W3CDTF">2026-10-16T15:41:00Z</dcterms:created>
  <dcterms:modified xsi:type="dcterms:W3CDTF">2026-10-26T21:52:00Z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