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ewsletterTable"/>
        <w:tblW w:w="3220" w:type="pct"/>
        <w:tblBorders>
          <w:top w:val="single" w:sz="8" w:space="0" w:color="BD4C16" w:themeColor="accent3" w:themeShade="BF"/>
          <w:bottom w:val="single" w:sz="8" w:space="0" w:color="BD4C16" w:themeColor="accent3" w:themeShade="BF"/>
        </w:tblBorders>
        <w:tblLook w:val="0660" w:firstRow="1" w:lastRow="1" w:firstColumn="0" w:lastColumn="0" w:noHBand="1" w:noVBand="1"/>
        <w:tblDescription w:val="Title"/>
      </w:tblPr>
      <w:tblGrid>
        <w:gridCol w:w="6955"/>
      </w:tblGrid>
      <w:tr w:rsidR="005D5BF5" w14:paraId="2838DBBD" w14:textId="77777777" w:rsidTr="00BF4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1D964098" w14:textId="77777777" w:rsidR="005D5BF5" w:rsidRDefault="005D5BF5">
            <w:pPr>
              <w:pStyle w:val="TableSpace"/>
            </w:pPr>
          </w:p>
        </w:tc>
      </w:tr>
      <w:tr w:rsidR="005D5BF5" w14:paraId="084EF66B" w14:textId="77777777" w:rsidTr="00BF4B2E">
        <w:tc>
          <w:tcPr>
            <w:tcW w:w="5000" w:type="pct"/>
            <w:shd w:val="clear" w:color="auto" w:fill="F8EADB" w:themeFill="background2"/>
          </w:tcPr>
          <w:p w14:paraId="2852B74E" w14:textId="6EAE6768" w:rsidR="005D5BF5" w:rsidRPr="00454D05" w:rsidRDefault="00AD7FD6" w:rsidP="00BF4B2E">
            <w:pPr>
              <w:pStyle w:val="Title"/>
              <w:rPr>
                <w:b/>
              </w:rPr>
            </w:pPr>
            <w:r w:rsidRPr="00BF7E47">
              <w:rPr>
                <w:b/>
                <w:color w:val="271807" w:themeColor="background2" w:themeShade="1A"/>
              </w:rPr>
              <w:t>October</w:t>
            </w:r>
            <w:r w:rsidR="00740482" w:rsidRPr="00BF7E47">
              <w:rPr>
                <w:b/>
                <w:color w:val="271807" w:themeColor="background2" w:themeShade="1A"/>
              </w:rPr>
              <w:t xml:space="preserve"> </w:t>
            </w:r>
            <w:r w:rsidR="00EB2FAF" w:rsidRPr="00BF7E47">
              <w:rPr>
                <w:b/>
                <w:color w:val="271807" w:themeColor="background2" w:themeShade="1A"/>
              </w:rPr>
              <w:t>19</w:t>
            </w:r>
            <w:r w:rsidR="000A7451" w:rsidRPr="00BF7E47">
              <w:rPr>
                <w:b/>
                <w:color w:val="271807" w:themeColor="background2" w:themeShade="1A"/>
              </w:rPr>
              <w:t>-2</w:t>
            </w:r>
            <w:r w:rsidR="00EB2FAF" w:rsidRPr="00BF7E47">
              <w:rPr>
                <w:b/>
                <w:color w:val="271807" w:themeColor="background2" w:themeShade="1A"/>
              </w:rPr>
              <w:t>3</w:t>
            </w:r>
          </w:p>
        </w:tc>
      </w:tr>
      <w:tr w:rsidR="005D5BF5" w14:paraId="141559C0" w14:textId="77777777" w:rsidTr="00BF4B2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5000" w:type="pct"/>
          </w:tcPr>
          <w:p w14:paraId="58501A7F" w14:textId="77777777" w:rsidR="005D5BF5" w:rsidRDefault="005D5BF5">
            <w:pPr>
              <w:pStyle w:val="TableSpace"/>
            </w:pPr>
          </w:p>
        </w:tc>
      </w:tr>
    </w:tbl>
    <w:p w14:paraId="1220C58A" w14:textId="6960A828" w:rsidR="005D5BF5" w:rsidRPr="003B34B5" w:rsidRDefault="00E87529" w:rsidP="003B34B5">
      <w:pPr>
        <w:pStyle w:val="Organization"/>
        <w:rPr>
          <w:color w:val="613B13" w:themeColor="background2" w:themeShade="40"/>
        </w:rPr>
      </w:pPr>
      <w:r w:rsidRPr="003B34B5">
        <w:rPr>
          <w:noProof/>
          <w:color w:val="613B13" w:themeColor="background2" w:themeShade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0" wp14:anchorId="78F43E49" wp14:editId="08B9D419">
                <wp:simplePos x="0" y="0"/>
                <wp:positionH relativeFrom="page">
                  <wp:posOffset>5293360</wp:posOffset>
                </wp:positionH>
                <wp:positionV relativeFrom="margin">
                  <wp:posOffset>156845</wp:posOffset>
                </wp:positionV>
                <wp:extent cx="2141220" cy="8722360"/>
                <wp:effectExtent l="0" t="0" r="0" b="2540"/>
                <wp:wrapSquare wrapText="left"/>
                <wp:docPr id="5" name="Text Box 5" descr="Newsletter sideb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1220" cy="8722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B513C" w14:textId="77777777" w:rsidR="005D5BF5" w:rsidRDefault="00D32517">
                            <w:pPr>
                              <w:pStyle w:val="Heading1"/>
                              <w:rPr>
                                <w:color w:val="613B13" w:themeColor="background2" w:themeShade="40"/>
                              </w:rPr>
                            </w:pPr>
                            <w:r w:rsidRPr="00B06F98">
                              <w:rPr>
                                <w:color w:val="613B13" w:themeColor="background2" w:themeShade="40"/>
                              </w:rPr>
                              <w:t>Upcoming Events</w:t>
                            </w:r>
                          </w:p>
                          <w:p w14:paraId="11227FC7" w14:textId="77777777" w:rsidR="00B0081F" w:rsidRPr="000214B6" w:rsidRDefault="00B0081F" w:rsidP="00B0081F">
                            <w:pPr>
                              <w:spacing w:before="0" w:after="0" w:line="240" w:lineRule="auto"/>
                              <w:ind w:left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214B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Glenn Eyrie Field Trip</w:t>
                            </w:r>
                          </w:p>
                          <w:p w14:paraId="738CBFFE" w14:textId="666388A3" w:rsidR="00B0081F" w:rsidRDefault="00B0081F" w:rsidP="00B0081F">
                            <w:pPr>
                              <w:spacing w:before="0"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Eggert </w:t>
                            </w:r>
                            <w:r w:rsidR="00EB2FAF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&amp;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 Morton –</w:t>
                            </w:r>
                            <w:r w:rsidR="00EB2FAF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10/28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t xml:space="preserve">                 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 Clark </w:t>
                            </w:r>
                            <w:r w:rsidR="00EB2FAF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&amp; 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Roberts – 1</w:t>
                            </w:r>
                            <w:r w:rsidR="00EB2FAF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r w:rsidR="00EB2FAF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29</w:t>
                            </w:r>
                          </w:p>
                          <w:p w14:paraId="79AE7725" w14:textId="77777777" w:rsidR="00B0081F" w:rsidRDefault="00B0081F" w:rsidP="00B0081F">
                            <w:pPr>
                              <w:spacing w:before="0" w:after="0" w:line="240" w:lineRule="auto"/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8B3B6C8" w14:textId="77777777" w:rsidR="00EB2FAF" w:rsidRDefault="00EB2FAF" w:rsidP="00B0081F">
                            <w:pPr>
                              <w:spacing w:before="0" w:after="0" w:line="240" w:lineRule="auto"/>
                              <w:ind w:left="0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November</w:t>
                            </w:r>
                          </w:p>
                          <w:p w14:paraId="77864E45" w14:textId="0072EA69" w:rsidR="00B0081F" w:rsidRPr="00B0081F" w:rsidRDefault="00B0081F" w:rsidP="00B0081F">
                            <w:pPr>
                              <w:spacing w:before="0" w:after="0" w:line="240" w:lineRule="auto"/>
                              <w:ind w:left="0"/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  <w:r w:rsidR="00EB2FAF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Pr="006D4DA4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 xml:space="preserve">ENT Center Play, </w:t>
                            </w:r>
                            <w:r w:rsidR="006D4DA4" w:rsidRPr="006D4DA4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Anastasia</w:t>
                            </w:r>
                            <w:r w:rsidRPr="006D4DA4"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color w:val="000000"/>
                                <w:sz w:val="24"/>
                                <w:szCs w:val="24"/>
                              </w:rPr>
                              <w:t>All Classes</w:t>
                            </w:r>
                            <w:r>
                              <w:rPr>
                                <w:b/>
                              </w:rPr>
                              <w:t xml:space="preserve">                      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 w:rsidR="00EB2FAF">
                              <w:rPr>
                                <w:b/>
                              </w:rPr>
                              <w:t>3</w:t>
                            </w:r>
                            <w:r>
                              <w:rPr>
                                <w:b/>
                              </w:rPr>
                              <w:t>-</w:t>
                            </w:r>
                            <w:r w:rsidRPr="006D4DA4">
                              <w:rPr>
                                <w:bCs/>
                              </w:rPr>
                              <w:t>Medieval Day</w:t>
                            </w:r>
                          </w:p>
                          <w:p w14:paraId="76759391" w14:textId="58FE95DD" w:rsidR="00B0081F" w:rsidRPr="007F0C49" w:rsidRDefault="00B0081F" w:rsidP="00B0081F">
                            <w:pPr>
                              <w:ind w:left="0"/>
                              <w:rPr>
                                <w:bCs/>
                              </w:rPr>
                            </w:pPr>
                            <w:r w:rsidRPr="00476D95">
                              <w:rPr>
                                <w:b/>
                              </w:rPr>
                              <w:t>2</w:t>
                            </w:r>
                            <w:r w:rsidR="00EB2FAF">
                              <w:rPr>
                                <w:b/>
                              </w:rPr>
                              <w:t>3</w:t>
                            </w:r>
                            <w:r w:rsidRPr="00476D95">
                              <w:rPr>
                                <w:b/>
                              </w:rPr>
                              <w:t>-2</w:t>
                            </w:r>
                            <w:r w:rsidR="00EB2FAF">
                              <w:rPr>
                                <w:b/>
                              </w:rPr>
                              <w:t>7</w:t>
                            </w:r>
                            <w:r w:rsidRPr="007F0C49">
                              <w:rPr>
                                <w:bCs/>
                              </w:rPr>
                              <w:t xml:space="preserve">-Thanksgiving Break </w:t>
                            </w:r>
                          </w:p>
                          <w:tbl>
                            <w:tblPr>
                              <w:tblStyle w:val="NewsletterTable"/>
                              <w:tblW w:w="4910" w:type="pct"/>
                              <w:jc w:val="center"/>
                              <w:shd w:val="clear" w:color="auto" w:fill="F8EADB" w:themeFill="background2"/>
                              <w:tblLook w:val="04A0" w:firstRow="1" w:lastRow="0" w:firstColumn="1" w:lastColumn="0" w:noHBand="0" w:noVBand="1"/>
                              <w:tblDescription w:val="Announcement table"/>
                            </w:tblPr>
                            <w:tblGrid>
                              <w:gridCol w:w="3244"/>
                              <w:gridCol w:w="15"/>
                            </w:tblGrid>
                            <w:tr w:rsidR="005D5BF5" w14:paraId="60CE80DF" w14:textId="77777777" w:rsidTr="00B0081F">
                              <w:trPr>
                                <w:gridAfter w:val="1"/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wAfter w:w="15" w:type="dxa"/>
                                <w:jc w:val="center"/>
                              </w:trPr>
                              <w:tc>
                                <w:tcPr>
                                  <w:tcW w:w="3244" w:type="dxa"/>
                                  <w:tcBorders>
                                    <w:bottom w:val="nil"/>
                                  </w:tcBorders>
                                  <w:shd w:val="clear" w:color="auto" w:fill="F8EADB" w:themeFill="background2"/>
                                </w:tcPr>
                                <w:p w14:paraId="3C108516" w14:textId="77777777" w:rsidR="005D5BF5" w:rsidRDefault="005D5BF5">
                                  <w:pPr>
                                    <w:pStyle w:val="TableSpace"/>
                                  </w:pPr>
                                </w:p>
                              </w:tc>
                            </w:tr>
                            <w:tr w:rsidR="003B34B5" w14:paraId="50718876" w14:textId="77777777" w:rsidTr="00B0081F">
                              <w:trPr>
                                <w:gridAfter w:val="1"/>
                                <w:wAfter w:w="15" w:type="dxa"/>
                                <w:jc w:val="center"/>
                              </w:trPr>
                              <w:tc>
                                <w:tcPr>
                                  <w:tcW w:w="3244" w:type="dxa"/>
                                  <w:tcBorders>
                                    <w:bottom w:val="nil"/>
                                  </w:tcBorders>
                                  <w:shd w:val="clear" w:color="auto" w:fill="F8EADB" w:themeFill="background2"/>
                                </w:tcPr>
                                <w:p w14:paraId="6D32C9B8" w14:textId="77777777" w:rsidR="003B34B5" w:rsidRDefault="003B34B5">
                                  <w:pPr>
                                    <w:pStyle w:val="TableSpace"/>
                                  </w:pPr>
                                </w:p>
                              </w:tc>
                            </w:tr>
                            <w:tr w:rsidR="00B0081F" w:rsidRPr="00F842BA" w14:paraId="08ED422A" w14:textId="77777777" w:rsidTr="00B0081F">
                              <w:trPr>
                                <w:trHeight w:val="6299"/>
                                <w:jc w:val="center"/>
                              </w:trPr>
                              <w:tc>
                                <w:tcPr>
                                  <w:tcW w:w="3259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8EADB" w:themeFill="background2"/>
                                </w:tcPr>
                                <w:p w14:paraId="67227971" w14:textId="37EFF3C4" w:rsidR="00B0081F" w:rsidRPr="00BF7E47" w:rsidRDefault="00B0081F" w:rsidP="00B0081F">
                                  <w:pPr>
                                    <w:ind w:left="0"/>
                                    <w:rPr>
                                      <w:b/>
                                      <w:color w:val="8F1714" w:themeColor="accent6" w:themeShade="80"/>
                                      <w:sz w:val="24"/>
                                      <w:szCs w:val="24"/>
                                    </w:rPr>
                                  </w:pPr>
                                  <w:r w:rsidRPr="00BF7E47">
                                    <w:rPr>
                                      <w:b/>
                                      <w:color w:val="8F1714" w:themeColor="accent6" w:themeShade="80"/>
                                      <w:sz w:val="24"/>
                                      <w:szCs w:val="24"/>
                                    </w:rPr>
                                    <w:t xml:space="preserve">We enjoyed meeting and getting to know our parents during Parent-Teacher Conferences. We are so thankful for the opportunity to share what your child has been doing in class. We know that a student’s love of learning must begin at home. Thank you for partnering with us to create lifelong learners. </w:t>
                                  </w:r>
                                </w:p>
                                <w:p w14:paraId="57C09394" w14:textId="24DD5F70" w:rsidR="00B0081F" w:rsidRPr="00BF7E47" w:rsidRDefault="00B0081F" w:rsidP="000A5416">
                                  <w:pPr>
                                    <w:ind w:left="0"/>
                                    <w:rPr>
                                      <w:b/>
                                      <w:color w:val="8F1714" w:themeColor="accent6" w:themeShade="80"/>
                                      <w:sz w:val="24"/>
                                      <w:szCs w:val="24"/>
                                    </w:rPr>
                                  </w:pPr>
                                  <w:r w:rsidRPr="00BF7E47">
                                    <w:rPr>
                                      <w:b/>
                                      <w:color w:val="8F1714" w:themeColor="accent6" w:themeShade="80"/>
                                      <w:sz w:val="24"/>
                                      <w:szCs w:val="24"/>
                                    </w:rPr>
                                    <w:t xml:space="preserve">-The </w:t>
                                  </w:r>
                                  <w:r w:rsidR="00BF7E47" w:rsidRPr="00BF7E47">
                                    <w:rPr>
                                      <w:b/>
                                      <w:color w:val="8F1714" w:themeColor="accent6" w:themeShade="80"/>
                                      <w:sz w:val="24"/>
                                      <w:szCs w:val="24"/>
                                    </w:rPr>
                                    <w:t>Fourth-Grade</w:t>
                                  </w:r>
                                  <w:r w:rsidRPr="00BF7E47">
                                    <w:rPr>
                                      <w:b/>
                                      <w:color w:val="8F1714" w:themeColor="accent6" w:themeShade="80"/>
                                      <w:sz w:val="24"/>
                                      <w:szCs w:val="24"/>
                                    </w:rPr>
                                    <w:t xml:space="preserve"> Team </w:t>
                                  </w:r>
                                </w:p>
                                <w:p w14:paraId="16CE71B7" w14:textId="7D3A2DC4" w:rsidR="00B0081F" w:rsidRPr="00F842BA" w:rsidRDefault="00B0081F" w:rsidP="000A5416">
                                  <w:pPr>
                                    <w:ind w:left="0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D5BF5" w14:paraId="74D1EABD" w14:textId="77777777" w:rsidTr="00B0081F">
                              <w:trPr>
                                <w:gridAfter w:val="1"/>
                                <w:wAfter w:w="15" w:type="dxa"/>
                                <w:trHeight w:val="9286"/>
                                <w:jc w:val="center"/>
                              </w:trPr>
                              <w:tc>
                                <w:tcPr>
                                  <w:tcW w:w="3244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8EADB" w:themeFill="background2"/>
                                </w:tcPr>
                                <w:p w14:paraId="16812E17" w14:textId="77777777" w:rsidR="009172D0" w:rsidRDefault="009172D0" w:rsidP="005D3AF8"/>
                              </w:tc>
                            </w:tr>
                          </w:tbl>
                          <w:p w14:paraId="34275251" w14:textId="77777777" w:rsidR="005D5BF5" w:rsidRDefault="005D5BF5" w:rsidP="003B34B5">
                            <w:pPr>
                              <w:pStyle w:val="NoSpacing"/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288" tIns="0" rIns="18288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F43E4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alt="Newsletter sidebar 1" style="position:absolute;left:0;text-align:left;margin-left:416.8pt;margin-top:12.35pt;width:168.6pt;height:686.8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" o:allowoverlap="f" filled="f" stroked="f" strokeweight=".5pt">
                <v:textbox inset="1.44pt,0,1.44pt,0">
                  <w:txbxContent>
                    <w:p w14:paraId="4B0B513C" w14:textId="77777777" w:rsidR="005D5BF5" w:rsidRDefault="00D32517">
                      <w:pPr>
                        <w:pStyle w:val="Heading1"/>
                        <w:rPr>
                          <w:color w:val="613B13" w:themeColor="background2" w:themeShade="40"/>
                        </w:rPr>
                      </w:pPr>
                      <w:r w:rsidRPr="00B06F98">
                        <w:rPr>
                          <w:color w:val="613B13" w:themeColor="background2" w:themeShade="40"/>
                        </w:rPr>
                        <w:t>Upcoming Events</w:t>
                      </w:r>
                    </w:p>
                    <w:p w14:paraId="11227FC7" w14:textId="77777777" w:rsidR="00B0081F" w:rsidRPr="000214B6" w:rsidRDefault="00B0081F" w:rsidP="00B0081F">
                      <w:pPr>
                        <w:spacing w:before="0" w:after="0" w:line="240" w:lineRule="auto"/>
                        <w:ind w:left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214B6">
                        <w:rPr>
                          <w:b/>
                          <w:bCs/>
                          <w:sz w:val="28"/>
                          <w:szCs w:val="28"/>
                        </w:rPr>
                        <w:t>Glenn Eyrie Field Trip</w:t>
                      </w:r>
                    </w:p>
                    <w:p w14:paraId="738CBFFE" w14:textId="666388A3" w:rsidR="00B0081F" w:rsidRDefault="00B0081F" w:rsidP="00B0081F">
                      <w:pPr>
                        <w:spacing w:before="0"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Eggert </w:t>
                      </w:r>
                      <w:r w:rsidR="00EB2FAF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&amp;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 Morton –</w:t>
                      </w:r>
                      <w:r w:rsidR="00EB2FAF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10/28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t xml:space="preserve">                 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 Clark </w:t>
                      </w:r>
                      <w:r w:rsidR="00EB2FAF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&amp; 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Roberts – 1</w:t>
                      </w:r>
                      <w:r w:rsidR="00EB2FAF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/</w:t>
                      </w:r>
                      <w:r w:rsidR="00EB2FAF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29</w:t>
                      </w:r>
                    </w:p>
                    <w:p w14:paraId="79AE7725" w14:textId="77777777" w:rsidR="00B0081F" w:rsidRDefault="00B0081F" w:rsidP="00B0081F">
                      <w:pPr>
                        <w:spacing w:before="0" w:after="0" w:line="240" w:lineRule="auto"/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58B3B6C8" w14:textId="77777777" w:rsidR="00EB2FAF" w:rsidRDefault="00EB2FAF" w:rsidP="00B0081F">
                      <w:pPr>
                        <w:spacing w:before="0" w:after="0" w:line="240" w:lineRule="auto"/>
                        <w:ind w:left="0"/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November</w:t>
                      </w:r>
                    </w:p>
                    <w:p w14:paraId="77864E45" w14:textId="0072EA69" w:rsidR="00B0081F" w:rsidRPr="00B0081F" w:rsidRDefault="00B0081F" w:rsidP="00B0081F">
                      <w:pPr>
                        <w:spacing w:before="0" w:after="0" w:line="240" w:lineRule="auto"/>
                        <w:ind w:left="0"/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  <w:r w:rsidR="00EB2FAF"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- </w:t>
                      </w:r>
                      <w:r w:rsidRPr="006D4DA4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 xml:space="preserve">ENT Center Play, </w:t>
                      </w:r>
                      <w:r w:rsidR="006D4DA4" w:rsidRPr="006D4DA4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Anastasia</w:t>
                      </w:r>
                      <w:r w:rsidRPr="006D4DA4"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eastAsia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color w:val="000000"/>
                          <w:sz w:val="24"/>
                          <w:szCs w:val="24"/>
                        </w:rPr>
                        <w:t>All Classes</w:t>
                      </w:r>
                      <w:r>
                        <w:rPr>
                          <w:b/>
                        </w:rPr>
                        <w:t xml:space="preserve">                      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 </w:t>
                      </w:r>
                      <w:r>
                        <w:rPr>
                          <w:b/>
                        </w:rPr>
                        <w:t>1</w:t>
                      </w:r>
                      <w:r w:rsidR="00EB2FAF">
                        <w:rPr>
                          <w:b/>
                        </w:rPr>
                        <w:t>3</w:t>
                      </w:r>
                      <w:r>
                        <w:rPr>
                          <w:b/>
                        </w:rPr>
                        <w:t>-</w:t>
                      </w:r>
                      <w:r w:rsidRPr="006D4DA4">
                        <w:rPr>
                          <w:bCs/>
                        </w:rPr>
                        <w:t>Medieval Day</w:t>
                      </w:r>
                    </w:p>
                    <w:p w14:paraId="76759391" w14:textId="58FE95DD" w:rsidR="00B0081F" w:rsidRPr="007F0C49" w:rsidRDefault="00B0081F" w:rsidP="00B0081F">
                      <w:pPr>
                        <w:ind w:left="0"/>
                        <w:rPr>
                          <w:bCs/>
                        </w:rPr>
                      </w:pPr>
                      <w:r w:rsidRPr="00476D95">
                        <w:rPr>
                          <w:b/>
                        </w:rPr>
                        <w:t>2</w:t>
                      </w:r>
                      <w:r w:rsidR="00EB2FAF">
                        <w:rPr>
                          <w:b/>
                        </w:rPr>
                        <w:t>3</w:t>
                      </w:r>
                      <w:r w:rsidRPr="00476D95">
                        <w:rPr>
                          <w:b/>
                        </w:rPr>
                        <w:t>-2</w:t>
                      </w:r>
                      <w:r w:rsidR="00EB2FAF">
                        <w:rPr>
                          <w:b/>
                        </w:rPr>
                        <w:t>7</w:t>
                      </w:r>
                      <w:r w:rsidRPr="007F0C49">
                        <w:rPr>
                          <w:bCs/>
                        </w:rPr>
                        <w:t xml:space="preserve">-Thanksgiving Break </w:t>
                      </w:r>
                    </w:p>
                    <w:tbl>
                      <w:tblPr>
                        <w:tblStyle w:val="NewsletterTable"/>
                        <w:tblW w:w="4910" w:type="pct"/>
                        <w:jc w:val="center"/>
                        <w:shd w:val="clear" w:color="auto" w:fill="F8EADB" w:themeFill="background2"/>
                        <w:tblLook w:val="04A0" w:firstRow="1" w:lastRow="0" w:firstColumn="1" w:lastColumn="0" w:noHBand="0" w:noVBand="1"/>
                        <w:tblDescription w:val="Announcement table"/>
                      </w:tblPr>
                      <w:tblGrid>
                        <w:gridCol w:w="3244"/>
                        <w:gridCol w:w="15"/>
                      </w:tblGrid>
                      <w:tr w:rsidR="005D5BF5" w14:paraId="60CE80DF" w14:textId="77777777" w:rsidTr="00B0081F">
                        <w:trPr>
                          <w:gridAfter w:val="1"/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wAfter w:w="15" w:type="dxa"/>
                          <w:jc w:val="center"/>
                        </w:trPr>
                        <w:tc>
                          <w:tcPr>
                            <w:tcW w:w="3244" w:type="dxa"/>
                            <w:tcBorders>
                              <w:bottom w:val="nil"/>
                            </w:tcBorders>
                            <w:shd w:val="clear" w:color="auto" w:fill="F8EADB" w:themeFill="background2"/>
                          </w:tcPr>
                          <w:p w14:paraId="3C108516" w14:textId="77777777" w:rsidR="005D5BF5" w:rsidRDefault="005D5BF5">
                            <w:pPr>
                              <w:pStyle w:val="TableSpace"/>
                            </w:pPr>
                          </w:p>
                        </w:tc>
                      </w:tr>
                      <w:tr w:rsidR="003B34B5" w14:paraId="50718876" w14:textId="77777777" w:rsidTr="00B0081F">
                        <w:trPr>
                          <w:gridAfter w:val="1"/>
                          <w:wAfter w:w="15" w:type="dxa"/>
                          <w:jc w:val="center"/>
                        </w:trPr>
                        <w:tc>
                          <w:tcPr>
                            <w:tcW w:w="3244" w:type="dxa"/>
                            <w:tcBorders>
                              <w:bottom w:val="nil"/>
                            </w:tcBorders>
                            <w:shd w:val="clear" w:color="auto" w:fill="F8EADB" w:themeFill="background2"/>
                          </w:tcPr>
                          <w:p w14:paraId="6D32C9B8" w14:textId="77777777" w:rsidR="003B34B5" w:rsidRDefault="003B34B5">
                            <w:pPr>
                              <w:pStyle w:val="TableSpace"/>
                            </w:pPr>
                          </w:p>
                        </w:tc>
                      </w:tr>
                      <w:tr w:rsidR="00B0081F" w:rsidRPr="00F842BA" w14:paraId="08ED422A" w14:textId="77777777" w:rsidTr="00B0081F">
                        <w:trPr>
                          <w:trHeight w:val="6299"/>
                          <w:jc w:val="center"/>
                        </w:trPr>
                        <w:tc>
                          <w:tcPr>
                            <w:tcW w:w="3259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  <w:shd w:val="clear" w:color="auto" w:fill="F8EADB" w:themeFill="background2"/>
                          </w:tcPr>
                          <w:p w14:paraId="67227971" w14:textId="37EFF3C4" w:rsidR="00B0081F" w:rsidRPr="00BF7E47" w:rsidRDefault="00B0081F" w:rsidP="00B0081F">
                            <w:pPr>
                              <w:ind w:left="0"/>
                              <w:rPr>
                                <w:b/>
                                <w:color w:val="8F1714" w:themeColor="accent6" w:themeShade="80"/>
                                <w:sz w:val="24"/>
                                <w:szCs w:val="24"/>
                              </w:rPr>
                            </w:pPr>
                            <w:r w:rsidRPr="00BF7E47">
                              <w:rPr>
                                <w:b/>
                                <w:color w:val="8F1714" w:themeColor="accent6" w:themeShade="80"/>
                                <w:sz w:val="24"/>
                                <w:szCs w:val="24"/>
                              </w:rPr>
                              <w:t xml:space="preserve">We enjoyed meeting and getting to know our parents during Parent-Teacher Conferences. We are so thankful for the opportunity to share what your child has been doing in class. We know that a student’s love of learning must begin at home. Thank you for partnering with us to create lifelong learners. </w:t>
                            </w:r>
                          </w:p>
                          <w:p w14:paraId="57C09394" w14:textId="24DD5F70" w:rsidR="00B0081F" w:rsidRPr="00BF7E47" w:rsidRDefault="00B0081F" w:rsidP="000A5416">
                            <w:pPr>
                              <w:ind w:left="0"/>
                              <w:rPr>
                                <w:b/>
                                <w:color w:val="8F1714" w:themeColor="accent6" w:themeShade="80"/>
                                <w:sz w:val="24"/>
                                <w:szCs w:val="24"/>
                              </w:rPr>
                            </w:pPr>
                            <w:r w:rsidRPr="00BF7E47">
                              <w:rPr>
                                <w:b/>
                                <w:color w:val="8F1714" w:themeColor="accent6" w:themeShade="80"/>
                                <w:sz w:val="24"/>
                                <w:szCs w:val="24"/>
                              </w:rPr>
                              <w:t xml:space="preserve">-The </w:t>
                            </w:r>
                            <w:r w:rsidR="00BF7E47" w:rsidRPr="00BF7E47">
                              <w:rPr>
                                <w:b/>
                                <w:color w:val="8F1714" w:themeColor="accent6" w:themeShade="80"/>
                                <w:sz w:val="24"/>
                                <w:szCs w:val="24"/>
                              </w:rPr>
                              <w:t>Fourth-Grade</w:t>
                            </w:r>
                            <w:r w:rsidRPr="00BF7E47">
                              <w:rPr>
                                <w:b/>
                                <w:color w:val="8F1714" w:themeColor="accent6" w:themeShade="80"/>
                                <w:sz w:val="24"/>
                                <w:szCs w:val="24"/>
                              </w:rPr>
                              <w:t xml:space="preserve"> Team </w:t>
                            </w:r>
                          </w:p>
                          <w:p w14:paraId="16CE71B7" w14:textId="7D3A2DC4" w:rsidR="00B0081F" w:rsidRPr="00F842BA" w:rsidRDefault="00B0081F" w:rsidP="000A5416">
                            <w:pPr>
                              <w:ind w:left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D5BF5" w14:paraId="74D1EABD" w14:textId="77777777" w:rsidTr="00B0081F">
                        <w:trPr>
                          <w:gridAfter w:val="1"/>
                          <w:wAfter w:w="15" w:type="dxa"/>
                          <w:trHeight w:val="9286"/>
                          <w:jc w:val="center"/>
                        </w:trPr>
                        <w:tc>
                          <w:tcPr>
                            <w:tcW w:w="3244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8EADB" w:themeFill="background2"/>
                          </w:tcPr>
                          <w:p w14:paraId="16812E17" w14:textId="77777777" w:rsidR="009172D0" w:rsidRDefault="009172D0" w:rsidP="005D3AF8"/>
                        </w:tc>
                      </w:tr>
                    </w:tbl>
                    <w:p w14:paraId="34275251" w14:textId="77777777" w:rsidR="005D5BF5" w:rsidRDefault="005D5BF5" w:rsidP="003B34B5">
                      <w:pPr>
                        <w:pStyle w:val="NoSpacing"/>
                        <w:ind w:left="0"/>
                      </w:pPr>
                    </w:p>
                  </w:txbxContent>
                </v:textbox>
                <w10:wrap type="square" side="left" anchorx="page" anchory="margin"/>
              </v:shape>
            </w:pict>
          </mc:Fallback>
        </mc:AlternateContent>
      </w:r>
      <w:r w:rsidR="00B06F98">
        <w:rPr>
          <w:noProof/>
          <w:color w:val="613B13" w:themeColor="background2" w:themeShade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D783833" wp14:editId="7A59A3F0">
                <wp:simplePos x="0" y="0"/>
                <wp:positionH relativeFrom="column">
                  <wp:posOffset>4895850</wp:posOffset>
                </wp:positionH>
                <wp:positionV relativeFrom="paragraph">
                  <wp:posOffset>-220980</wp:posOffset>
                </wp:positionV>
                <wp:extent cx="1571625" cy="257175"/>
                <wp:effectExtent l="76200" t="57150" r="85725" b="104775"/>
                <wp:wrapNone/>
                <wp:docPr id="4" name="Rectangle 4" descr="word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2571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3B5B28" id="Rectangle 4" o:spid="_x0000_s1026" alt="words" style="position:absolute;margin-left:385.5pt;margin-top:-17.4pt;width:123.75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" fillcolor="#f0d2b3 [2894]" strokecolor="white [3201]" strokeweight="3pt">
                <v:shadow on="t" color="black" opacity="24903f" origin=",.5" offset="0,.55556mm"/>
              </v:rect>
            </w:pict>
          </mc:Fallback>
        </mc:AlternateContent>
      </w:r>
      <w:r w:rsidR="003B34B5" w:rsidRPr="003B34B5">
        <w:rPr>
          <w:color w:val="613B13" w:themeColor="background2" w:themeShade="40"/>
        </w:rPr>
        <w:t>Fourth Grade News</w:t>
      </w:r>
    </w:p>
    <w:tbl>
      <w:tblPr>
        <w:tblStyle w:val="NewsletterTable"/>
        <w:tblW w:w="3220" w:type="pct"/>
        <w:tblBorders>
          <w:top w:val="single" w:sz="8" w:space="0" w:color="BD4C16" w:themeColor="accent3" w:themeShade="BF"/>
          <w:bottom w:val="single" w:sz="8" w:space="0" w:color="BD4C16" w:themeColor="accent3" w:themeShade="BF"/>
        </w:tblBorders>
        <w:tblLook w:val="0660" w:firstRow="1" w:lastRow="1" w:firstColumn="0" w:lastColumn="0" w:noHBand="1" w:noVBand="1"/>
        <w:tblDescription w:val="Intro letter"/>
      </w:tblPr>
      <w:tblGrid>
        <w:gridCol w:w="6955"/>
      </w:tblGrid>
      <w:tr w:rsidR="005D5BF5" w14:paraId="51354F18" w14:textId="77777777" w:rsidTr="00BF4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0E46E7BF" w14:textId="77777777" w:rsidR="005D5BF5" w:rsidRDefault="005D5BF5">
            <w:pPr>
              <w:pStyle w:val="TableSpace"/>
            </w:pPr>
          </w:p>
        </w:tc>
      </w:tr>
      <w:tr w:rsidR="005D5BF5" w14:paraId="73746B3E" w14:textId="77777777" w:rsidTr="00BF4B2E">
        <w:tc>
          <w:tcPr>
            <w:tcW w:w="6955" w:type="dxa"/>
            <w:shd w:val="clear" w:color="auto" w:fill="F8EADB" w:themeFill="background2"/>
          </w:tcPr>
          <w:p w14:paraId="05283B37" w14:textId="77777777" w:rsidR="005D5BF5" w:rsidRPr="009E1B72" w:rsidRDefault="009E1B72" w:rsidP="00BF4B2E">
            <w:pPr>
              <w:spacing w:before="60" w:after="60" w:line="276" w:lineRule="auto"/>
              <w:rPr>
                <w:b/>
                <w:sz w:val="28"/>
                <w:szCs w:val="28"/>
              </w:rPr>
            </w:pPr>
            <w:r w:rsidRPr="009E1B72">
              <w:rPr>
                <w:b/>
                <w:color w:val="613B13" w:themeColor="background2" w:themeShade="40"/>
                <w:sz w:val="28"/>
                <w:szCs w:val="28"/>
              </w:rPr>
              <w:t>Curriculum</w:t>
            </w:r>
          </w:p>
        </w:tc>
      </w:tr>
      <w:tr w:rsidR="005D5BF5" w14:paraId="2F513A25" w14:textId="77777777" w:rsidTr="00E07ED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0"/>
        </w:trPr>
        <w:tc>
          <w:tcPr>
            <w:tcW w:w="0" w:type="auto"/>
          </w:tcPr>
          <w:p w14:paraId="5443278D" w14:textId="77777777" w:rsidR="005D5BF5" w:rsidRDefault="005D5BF5">
            <w:pPr>
              <w:pStyle w:val="TableSpace"/>
            </w:pPr>
          </w:p>
        </w:tc>
      </w:tr>
    </w:tbl>
    <w:p w14:paraId="2CAD0EA3" w14:textId="293E6422" w:rsidR="0011657B" w:rsidRPr="00173DA8" w:rsidRDefault="003B34B5" w:rsidP="0011657B">
      <w:pPr>
        <w:spacing w:before="0" w:after="0"/>
        <w:rPr>
          <w:sz w:val="24"/>
          <w:szCs w:val="24"/>
        </w:rPr>
      </w:pPr>
      <w:r w:rsidRPr="009313F3">
        <w:rPr>
          <w:sz w:val="28"/>
          <w:szCs w:val="28"/>
          <w:u w:val="single"/>
        </w:rPr>
        <w:t>Spelling</w:t>
      </w:r>
      <w:proofErr w:type="gramStart"/>
      <w:r w:rsidR="009313F3" w:rsidRPr="009313F3">
        <w:rPr>
          <w:sz w:val="28"/>
          <w:szCs w:val="28"/>
        </w:rPr>
        <w:t>:</w:t>
      </w:r>
      <w:r w:rsidR="009313F3" w:rsidRPr="009313F3">
        <w:rPr>
          <w:sz w:val="24"/>
          <w:szCs w:val="24"/>
        </w:rPr>
        <w:t xml:space="preserve"> </w:t>
      </w:r>
      <w:r w:rsidR="00454D05" w:rsidRPr="004B2297">
        <w:rPr>
          <w:sz w:val="24"/>
          <w:szCs w:val="24"/>
        </w:rPr>
        <w:t xml:space="preserve"> </w:t>
      </w:r>
      <w:r w:rsidR="00BC04B0">
        <w:rPr>
          <w:sz w:val="24"/>
          <w:szCs w:val="24"/>
        </w:rPr>
        <w:t>List</w:t>
      </w:r>
      <w:proofErr w:type="gramEnd"/>
      <w:r w:rsidR="00BC04B0">
        <w:rPr>
          <w:sz w:val="24"/>
          <w:szCs w:val="24"/>
        </w:rPr>
        <w:t xml:space="preserve"> 5 Rule </w:t>
      </w:r>
      <w:r w:rsidR="00BF7E47">
        <w:rPr>
          <w:sz w:val="24"/>
          <w:szCs w:val="24"/>
        </w:rPr>
        <w:t>20</w:t>
      </w:r>
      <w:r w:rsidR="00BC04B0" w:rsidRPr="00B348A5">
        <w:rPr>
          <w:sz w:val="28"/>
          <w:szCs w:val="28"/>
        </w:rPr>
        <w:t xml:space="preserve"> </w:t>
      </w:r>
      <w:r w:rsidR="00BC04B0" w:rsidRPr="005D2CDC">
        <w:rPr>
          <w:b/>
          <w:bCs/>
          <w:sz w:val="24"/>
          <w:szCs w:val="24"/>
        </w:rPr>
        <w:t>Test: 10/</w:t>
      </w:r>
      <w:r w:rsidR="0011657B" w:rsidRPr="005D2CDC">
        <w:rPr>
          <w:b/>
          <w:bCs/>
          <w:sz w:val="24"/>
          <w:szCs w:val="24"/>
        </w:rPr>
        <w:t>2</w:t>
      </w:r>
      <w:r w:rsidR="006D4DA4">
        <w:rPr>
          <w:b/>
          <w:bCs/>
          <w:sz w:val="24"/>
          <w:szCs w:val="24"/>
        </w:rPr>
        <w:t>3</w:t>
      </w:r>
      <w:r w:rsidR="0011657B">
        <w:rPr>
          <w:sz w:val="20"/>
          <w:szCs w:val="20"/>
        </w:rPr>
        <w:t xml:space="preserve">                                  </w:t>
      </w:r>
      <w:r w:rsidR="0011657B">
        <w:rPr>
          <w:sz w:val="24"/>
          <w:szCs w:val="24"/>
        </w:rPr>
        <w:t xml:space="preserve">         </w:t>
      </w:r>
      <w:r w:rsidR="0011657B" w:rsidRPr="009313F3">
        <w:rPr>
          <w:sz w:val="24"/>
          <w:szCs w:val="24"/>
        </w:rPr>
        <w:t xml:space="preserve"> </w:t>
      </w:r>
    </w:p>
    <w:p w14:paraId="4610A066" w14:textId="67F0C8A3" w:rsidR="00221A23" w:rsidRDefault="0011657B" w:rsidP="00B0081F">
      <w:r w:rsidRPr="009313F3">
        <w:rPr>
          <w:sz w:val="28"/>
          <w:szCs w:val="28"/>
          <w:u w:val="single"/>
        </w:rPr>
        <w:t>Math</w:t>
      </w:r>
      <w:r w:rsidRPr="009313F3">
        <w:rPr>
          <w:sz w:val="28"/>
          <w:szCs w:val="28"/>
        </w:rPr>
        <w:t>:</w:t>
      </w:r>
      <w:r w:rsidR="00143E7E">
        <w:rPr>
          <w:sz w:val="24"/>
          <w:szCs w:val="24"/>
        </w:rPr>
        <w:t xml:space="preserve"> Ch</w:t>
      </w:r>
      <w:r w:rsidR="006D4DA4">
        <w:rPr>
          <w:sz w:val="24"/>
          <w:szCs w:val="24"/>
        </w:rPr>
        <w:t xml:space="preserve"> 4</w:t>
      </w:r>
      <w:r w:rsidR="00143E7E">
        <w:rPr>
          <w:sz w:val="24"/>
          <w:szCs w:val="24"/>
        </w:rPr>
        <w:t xml:space="preserve"> Lessons </w:t>
      </w:r>
      <w:r w:rsidR="00DC691A">
        <w:rPr>
          <w:sz w:val="24"/>
          <w:szCs w:val="24"/>
        </w:rPr>
        <w:t xml:space="preserve">5-8 </w:t>
      </w:r>
      <w:r w:rsidR="00DC691A" w:rsidRPr="00DC691A">
        <w:rPr>
          <w:b/>
          <w:bCs/>
          <w:sz w:val="24"/>
          <w:szCs w:val="24"/>
        </w:rPr>
        <w:t>Test: 10/23</w:t>
      </w:r>
      <w:r w:rsidR="00E07EDB">
        <w:rPr>
          <w:sz w:val="24"/>
          <w:szCs w:val="24"/>
        </w:rPr>
        <w:t xml:space="preserve">                                                          </w:t>
      </w:r>
      <w:r w:rsidRPr="004B641E">
        <w:rPr>
          <w:sz w:val="24"/>
          <w:szCs w:val="24"/>
          <w:highlight w:val="yellow"/>
        </w:rPr>
        <w:t>Every day: 5</w:t>
      </w:r>
      <w:r>
        <w:rPr>
          <w:sz w:val="24"/>
          <w:szCs w:val="24"/>
          <w:highlight w:val="yellow"/>
        </w:rPr>
        <w:t>-7</w:t>
      </w:r>
      <w:r w:rsidRPr="004B641E">
        <w:rPr>
          <w:sz w:val="24"/>
          <w:szCs w:val="24"/>
          <w:highlight w:val="yellow"/>
        </w:rPr>
        <w:t xml:space="preserve"> minutes of multiplication math fact practice.</w:t>
      </w:r>
      <w:r>
        <w:rPr>
          <w:sz w:val="24"/>
          <w:szCs w:val="24"/>
        </w:rPr>
        <w:t xml:space="preserve"> </w:t>
      </w:r>
      <w:r w:rsidR="00E07EDB" w:rsidRPr="0000432D">
        <w:rPr>
          <w:b/>
          <w:bCs/>
          <w:sz w:val="20"/>
          <w:szCs w:val="20"/>
        </w:rPr>
        <w:sym w:font="Wingdings" w:char="F0AB"/>
      </w:r>
      <w:r w:rsidR="00E07EDB" w:rsidRPr="0000432D">
        <w:rPr>
          <w:b/>
          <w:bCs/>
          <w:sz w:val="20"/>
          <w:szCs w:val="20"/>
        </w:rPr>
        <w:t>For practice go to:</w:t>
      </w:r>
      <w:r w:rsidR="00E07EDB" w:rsidRPr="000A6B79">
        <w:rPr>
          <w:sz w:val="20"/>
          <w:szCs w:val="20"/>
        </w:rPr>
        <w:t xml:space="preserve"> </w:t>
      </w:r>
      <w:hyperlink r:id="rId7" w:history="1">
        <w:r w:rsidR="00E07EDB" w:rsidRPr="00B0081F">
          <w:rPr>
            <w:rStyle w:val="Hyperlink"/>
            <w:color w:val="12739B" w:themeColor="accent1" w:themeShade="BF"/>
          </w:rPr>
          <w:t>https://www.factmonster.com/math/flashcards</w:t>
        </w:r>
      </w:hyperlink>
      <w:r w:rsidR="00E07EDB">
        <w:rPr>
          <w:sz w:val="24"/>
          <w:szCs w:val="24"/>
        </w:rPr>
        <w:t xml:space="preserve">                                                                                               </w:t>
      </w:r>
      <w:r w:rsidRPr="00E07EDB">
        <w:rPr>
          <w:b/>
          <w:bCs/>
          <w:sz w:val="24"/>
          <w:szCs w:val="24"/>
        </w:rPr>
        <w:t>Mr. Plott’s Math:</w:t>
      </w:r>
      <w:r w:rsidR="00942E74">
        <w:rPr>
          <w:b/>
          <w:bCs/>
          <w:sz w:val="24"/>
          <w:szCs w:val="24"/>
        </w:rPr>
        <w:t xml:space="preserve">  </w:t>
      </w:r>
      <w:r w:rsidR="00B0081F" w:rsidRPr="00B0081F">
        <w:t>Addition and Subtraction of Fractions; Test on Friday</w:t>
      </w:r>
    </w:p>
    <w:p w14:paraId="0D4C1A23" w14:textId="5C1721BB" w:rsidR="009313F3" w:rsidRPr="00E07EDB" w:rsidRDefault="009313F3" w:rsidP="00942E74">
      <w:r w:rsidRPr="00E07EDB">
        <w:rPr>
          <w:b/>
          <w:bCs/>
          <w:sz w:val="28"/>
          <w:szCs w:val="28"/>
          <w:u w:val="single"/>
        </w:rPr>
        <w:t>Recitation</w:t>
      </w:r>
      <w:r w:rsidRPr="00E07EDB">
        <w:rPr>
          <w:b/>
          <w:bCs/>
          <w:sz w:val="28"/>
          <w:szCs w:val="28"/>
        </w:rPr>
        <w:t>:</w:t>
      </w:r>
      <w:r w:rsidR="00E166E0">
        <w:rPr>
          <w:sz w:val="28"/>
          <w:szCs w:val="28"/>
        </w:rPr>
        <w:t xml:space="preserve"> </w:t>
      </w:r>
      <w:r w:rsidR="00E2031B" w:rsidRPr="00E2031B">
        <w:rPr>
          <w:sz w:val="24"/>
          <w:szCs w:val="24"/>
        </w:rPr>
        <w:t>“</w:t>
      </w:r>
      <w:r w:rsidR="00174A6A">
        <w:rPr>
          <w:sz w:val="24"/>
          <w:szCs w:val="24"/>
        </w:rPr>
        <w:t>Humanity”</w:t>
      </w:r>
      <w:r w:rsidR="00E2031B">
        <w:rPr>
          <w:sz w:val="24"/>
          <w:szCs w:val="24"/>
        </w:rPr>
        <w:t xml:space="preserve"> </w:t>
      </w:r>
      <w:r w:rsidR="00C37F4F">
        <w:rPr>
          <w:sz w:val="24"/>
          <w:szCs w:val="24"/>
        </w:rPr>
        <w:t>(see planner for due date)</w:t>
      </w:r>
    </w:p>
    <w:p w14:paraId="3B937041" w14:textId="466E7744" w:rsidR="009313F3" w:rsidRPr="004F0B53" w:rsidRDefault="00C37F4F" w:rsidP="004F0B53">
      <w:pPr>
        <w:spacing w:before="0" w:after="0"/>
        <w:rPr>
          <w:sz w:val="16"/>
          <w:szCs w:val="16"/>
        </w:rPr>
      </w:pPr>
      <w:hyperlink r:id="rId8" w:history="1">
        <w:r w:rsidRPr="00B0081F">
          <w:rPr>
            <w:rStyle w:val="Hyperlink"/>
            <w:color w:val="12739B" w:themeColor="accent1" w:themeShade="BF"/>
            <w:sz w:val="16"/>
            <w:szCs w:val="16"/>
          </w:rPr>
          <w:t>http://www.edline.net/pages/TCA_North/4th_Grade/Poetry</w:t>
        </w:r>
      </w:hyperlink>
    </w:p>
    <w:p w14:paraId="224648A7" w14:textId="045D6563" w:rsidR="004B2297" w:rsidRPr="004F0B53" w:rsidRDefault="009313F3" w:rsidP="004F0B53">
      <w:pPr>
        <w:spacing w:before="0" w:after="0"/>
        <w:rPr>
          <w:sz w:val="24"/>
          <w:szCs w:val="24"/>
        </w:rPr>
      </w:pPr>
      <w:r w:rsidRPr="00BF4B2E">
        <w:rPr>
          <w:b/>
          <w:sz w:val="28"/>
          <w:szCs w:val="28"/>
          <w:u w:val="single"/>
        </w:rPr>
        <w:t>Literature</w:t>
      </w:r>
      <w:proofErr w:type="gramStart"/>
      <w:r w:rsidRPr="00BF4B2E">
        <w:rPr>
          <w:b/>
          <w:sz w:val="28"/>
          <w:szCs w:val="28"/>
        </w:rPr>
        <w:t>:</w:t>
      </w:r>
      <w:r w:rsidR="00847F03">
        <w:rPr>
          <w:sz w:val="24"/>
          <w:szCs w:val="24"/>
        </w:rPr>
        <w:t xml:space="preserve">  </w:t>
      </w:r>
      <w:r w:rsidR="0011657B">
        <w:rPr>
          <w:sz w:val="24"/>
          <w:szCs w:val="24"/>
          <w:u w:val="single"/>
        </w:rPr>
        <w:t>Robin</w:t>
      </w:r>
      <w:proofErr w:type="gramEnd"/>
      <w:r w:rsidR="0011657B">
        <w:rPr>
          <w:sz w:val="24"/>
          <w:szCs w:val="24"/>
          <w:u w:val="single"/>
        </w:rPr>
        <w:t xml:space="preserve"> Hood</w:t>
      </w:r>
      <w:r w:rsidR="0011657B">
        <w:rPr>
          <w:sz w:val="24"/>
          <w:szCs w:val="24"/>
        </w:rPr>
        <w:t xml:space="preserve">, </w:t>
      </w:r>
      <w:r w:rsidR="0011657B" w:rsidRPr="009313F3">
        <w:rPr>
          <w:sz w:val="24"/>
          <w:szCs w:val="24"/>
        </w:rPr>
        <w:t xml:space="preserve">by </w:t>
      </w:r>
      <w:r w:rsidR="0011657B">
        <w:rPr>
          <w:sz w:val="24"/>
          <w:szCs w:val="24"/>
        </w:rPr>
        <w:t>David Calcutt</w:t>
      </w:r>
      <w:r w:rsidR="003F0EE3">
        <w:rPr>
          <w:sz w:val="24"/>
          <w:szCs w:val="24"/>
        </w:rPr>
        <w:tab/>
      </w:r>
      <w:r w:rsidR="008C4CBD">
        <w:rPr>
          <w:sz w:val="24"/>
          <w:szCs w:val="24"/>
        </w:rPr>
        <w:tab/>
      </w:r>
    </w:p>
    <w:p w14:paraId="7D5DFCBD" w14:textId="4DD21FDA" w:rsidR="009313F3" w:rsidRPr="001A6738" w:rsidRDefault="009313F3" w:rsidP="004F0B53">
      <w:pPr>
        <w:spacing w:before="0" w:after="0"/>
        <w:rPr>
          <w:b/>
          <w:sz w:val="20"/>
          <w:szCs w:val="20"/>
        </w:rPr>
      </w:pPr>
      <w:r w:rsidRPr="00BF4B2E">
        <w:rPr>
          <w:b/>
          <w:sz w:val="28"/>
          <w:szCs w:val="28"/>
          <w:u w:val="single"/>
        </w:rPr>
        <w:t>Science</w:t>
      </w:r>
      <w:proofErr w:type="gramStart"/>
      <w:r w:rsidRPr="00BF4B2E">
        <w:rPr>
          <w:b/>
          <w:sz w:val="28"/>
          <w:szCs w:val="28"/>
        </w:rPr>
        <w:t>:</w:t>
      </w:r>
      <w:r w:rsidRPr="009313F3">
        <w:rPr>
          <w:sz w:val="24"/>
          <w:szCs w:val="24"/>
        </w:rPr>
        <w:t xml:space="preserve"> </w:t>
      </w:r>
      <w:r w:rsidR="00E87529">
        <w:rPr>
          <w:sz w:val="24"/>
          <w:szCs w:val="24"/>
        </w:rPr>
        <w:tab/>
      </w:r>
      <w:r w:rsidR="00457216">
        <w:rPr>
          <w:sz w:val="24"/>
          <w:szCs w:val="24"/>
        </w:rPr>
        <w:t>Structures</w:t>
      </w:r>
      <w:proofErr w:type="gramEnd"/>
      <w:r w:rsidR="00457216">
        <w:rPr>
          <w:sz w:val="24"/>
          <w:szCs w:val="24"/>
        </w:rPr>
        <w:t xml:space="preserve"> and Functions of Living Things</w:t>
      </w:r>
    </w:p>
    <w:p w14:paraId="2E9AE5B9" w14:textId="203EC84D" w:rsidR="0011657B" w:rsidRDefault="009313F3" w:rsidP="001A6738">
      <w:pPr>
        <w:spacing w:before="0" w:after="0"/>
        <w:rPr>
          <w:b/>
        </w:rPr>
      </w:pPr>
      <w:r w:rsidRPr="00BF4B2E">
        <w:rPr>
          <w:b/>
          <w:sz w:val="28"/>
          <w:szCs w:val="28"/>
          <w:u w:val="single"/>
        </w:rPr>
        <w:t>History</w:t>
      </w:r>
      <w:r w:rsidRPr="00BF4B2E">
        <w:rPr>
          <w:b/>
          <w:sz w:val="28"/>
          <w:szCs w:val="28"/>
        </w:rPr>
        <w:t>:</w:t>
      </w:r>
      <w:r w:rsidRPr="009313F3">
        <w:rPr>
          <w:sz w:val="24"/>
          <w:szCs w:val="24"/>
        </w:rPr>
        <w:t xml:space="preserve"> Life in the Middle Ages</w:t>
      </w:r>
      <w:r w:rsidR="00E87529">
        <w:rPr>
          <w:sz w:val="24"/>
          <w:szCs w:val="24"/>
        </w:rPr>
        <w:t xml:space="preserve"> </w:t>
      </w:r>
    </w:p>
    <w:p w14:paraId="19B5E935" w14:textId="2396F4BC" w:rsidR="00404477" w:rsidRPr="001A6738" w:rsidRDefault="00B0081F" w:rsidP="001A6738">
      <w:pPr>
        <w:spacing w:before="0" w:after="0"/>
        <w:rPr>
          <w:b/>
        </w:rPr>
      </w:pPr>
      <w:r>
        <w:rPr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53229C" wp14:editId="0E0C804E">
                <wp:simplePos x="0" y="0"/>
                <wp:positionH relativeFrom="margin">
                  <wp:align>right</wp:align>
                </wp:positionH>
                <wp:positionV relativeFrom="paragraph">
                  <wp:posOffset>1148798</wp:posOffset>
                </wp:positionV>
                <wp:extent cx="1960546" cy="3029447"/>
                <wp:effectExtent l="0" t="0" r="20955" b="19050"/>
                <wp:wrapNone/>
                <wp:docPr id="44820931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0546" cy="30294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NewsletterTable"/>
                              <w:tblW w:w="4977" w:type="pct"/>
                              <w:jc w:val="center"/>
                              <w:shd w:val="clear" w:color="auto" w:fill="F8EADB" w:themeFill="background2"/>
                              <w:tblLook w:val="04A0" w:firstRow="1" w:lastRow="0" w:firstColumn="1" w:lastColumn="0" w:noHBand="0" w:noVBand="1"/>
                            </w:tblPr>
                            <w:tblGrid>
                              <w:gridCol w:w="2791"/>
                            </w:tblGrid>
                            <w:tr w:rsidR="000A5416" w14:paraId="3A36A5EA" w14:textId="77777777" w:rsidTr="002009FD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<w:trHeight w:val="9286"/>
                                <w:jc w:val="center"/>
                              </w:trPr>
                              <w:tc>
                                <w:tcPr>
                                  <w:tcW w:w="3289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F8EADB" w:themeFill="background2"/>
                                </w:tcPr>
                                <w:p w14:paraId="1E6FE263" w14:textId="77777777" w:rsidR="000A5416" w:rsidRPr="00D53237" w:rsidRDefault="000A5416" w:rsidP="000A5416">
                                  <w:pPr>
                                    <w:pStyle w:val="Heading1"/>
                                    <w:ind w:left="0"/>
                                    <w:rPr>
                                      <w:color w:val="613B13" w:themeColor="background2" w:themeShade="40"/>
                                    </w:rPr>
                                  </w:pPr>
                                  <w:r>
                                    <w:rPr>
                                      <w:color w:val="613B13" w:themeColor="background2" w:themeShade="40"/>
                                    </w:rPr>
                                    <w:t>Medieval Day</w:t>
                                  </w:r>
                                </w:p>
                                <w:p w14:paraId="454CAEE8" w14:textId="77777777" w:rsidR="000A5416" w:rsidRPr="007412F1" w:rsidRDefault="000A5416" w:rsidP="000A5416">
                                  <w:pPr>
                                    <w:rPr>
                                      <w:b/>
                                    </w:rPr>
                                  </w:pPr>
                                  <w:r w:rsidRPr="007412F1">
                                    <w:rPr>
                                      <w:b/>
                                    </w:rPr>
                                    <w:t>Medieval Day is our biggest event of the year and is truly an “all-hands-on-deck” event.</w:t>
                                  </w:r>
                                </w:p>
                                <w:p w14:paraId="29DEC3F0" w14:textId="77777777" w:rsidR="000A5416" w:rsidRDefault="000A5416" w:rsidP="000A5416">
                                  <w:r>
                                    <w:t xml:space="preserve">Please be on the lookout for information regarding Medieval Day, as </w:t>
                                  </w:r>
                                  <w:proofErr w:type="gramStart"/>
                                  <w:r>
                                    <w:t>well</w:t>
                                  </w:r>
                                  <w:proofErr w:type="gramEnd"/>
                                  <w:r>
                                    <w:t xml:space="preserve"> how you can lend us a hand to make this day memorable for your child.</w:t>
                                  </w:r>
                                </w:p>
                                <w:p w14:paraId="620F96DE" w14:textId="77777777" w:rsidR="000A5416" w:rsidRDefault="000A5416" w:rsidP="000A5416"/>
                                <w:p w14:paraId="0B1BA3D6" w14:textId="77777777" w:rsidR="000A5416" w:rsidRDefault="000A5416" w:rsidP="000A5416"/>
                                <w:p w14:paraId="3E68EC69" w14:textId="77777777" w:rsidR="000A5416" w:rsidRDefault="000A5416" w:rsidP="000A5416"/>
                                <w:p w14:paraId="5A423D4D" w14:textId="77777777" w:rsidR="000A5416" w:rsidRDefault="000A5416" w:rsidP="000A5416"/>
                              </w:tc>
                            </w:tr>
                          </w:tbl>
                          <w:p w14:paraId="43E0235F" w14:textId="77777777" w:rsidR="000A5416" w:rsidRDefault="000A5416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229C" id="Text Box 3" o:spid="_x0000_s1027" type="#_x0000_t202" style="position:absolute;left:0;text-align:left;margin-left:103.15pt;margin-top:90.45pt;width:154.35pt;height:238.5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" fillcolor="white [3201]" strokeweight=".5pt">
                <v:textbox>
                  <w:txbxContent>
                    <w:tbl>
                      <w:tblPr>
                        <w:tblStyle w:val="NewsletterTable"/>
                        <w:tblW w:w="4977" w:type="pct"/>
                        <w:jc w:val="center"/>
                        <w:shd w:val="clear" w:color="auto" w:fill="F8EADB" w:themeFill="background2"/>
                        <w:tblLook w:val="04A0" w:firstRow="1" w:lastRow="0" w:firstColumn="1" w:lastColumn="0" w:noHBand="0" w:noVBand="1"/>
                      </w:tblPr>
                      <w:tblGrid>
                        <w:gridCol w:w="2791"/>
                      </w:tblGrid>
                      <w:tr w:rsidR="000A5416" w14:paraId="3A36A5EA" w14:textId="77777777" w:rsidTr="002009FD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<w:trHeight w:val="9286"/>
                          <w:jc w:val="center"/>
                        </w:trPr>
                        <w:tc>
                          <w:tcPr>
                            <w:tcW w:w="3289" w:type="dxa"/>
                            <w:tcBorders>
                              <w:top w:val="nil"/>
                              <w:bottom w:val="nil"/>
                            </w:tcBorders>
                            <w:shd w:val="clear" w:color="auto" w:fill="F8EADB" w:themeFill="background2"/>
                          </w:tcPr>
                          <w:p w14:paraId="1E6FE263" w14:textId="77777777" w:rsidR="000A5416" w:rsidRPr="00D53237" w:rsidRDefault="000A5416" w:rsidP="000A5416">
                            <w:pPr>
                              <w:pStyle w:val="Heading1"/>
                              <w:ind w:left="0"/>
                              <w:rPr>
                                <w:color w:val="613B13" w:themeColor="background2" w:themeShade="40"/>
                              </w:rPr>
                            </w:pPr>
                            <w:r>
                              <w:rPr>
                                <w:color w:val="613B13" w:themeColor="background2" w:themeShade="40"/>
                              </w:rPr>
                              <w:t>Medieval Day</w:t>
                            </w:r>
                          </w:p>
                          <w:p w14:paraId="454CAEE8" w14:textId="77777777" w:rsidR="000A5416" w:rsidRPr="007412F1" w:rsidRDefault="000A5416" w:rsidP="000A5416">
                            <w:pPr>
                              <w:rPr>
                                <w:b/>
                              </w:rPr>
                            </w:pPr>
                            <w:r w:rsidRPr="007412F1">
                              <w:rPr>
                                <w:b/>
                              </w:rPr>
                              <w:t>Medieval Day is our biggest event of the year and is truly an “all-hands-on-deck” event.</w:t>
                            </w:r>
                          </w:p>
                          <w:p w14:paraId="29DEC3F0" w14:textId="77777777" w:rsidR="000A5416" w:rsidRDefault="000A5416" w:rsidP="000A5416">
                            <w:r>
                              <w:t xml:space="preserve">Please be on the lookout for information regarding Medieval Day, as </w:t>
                            </w:r>
                            <w:proofErr w:type="gramStart"/>
                            <w:r>
                              <w:t>well</w:t>
                            </w:r>
                            <w:proofErr w:type="gramEnd"/>
                            <w:r>
                              <w:t xml:space="preserve"> how you can lend us a hand to make this day memorable for your child.</w:t>
                            </w:r>
                          </w:p>
                          <w:p w14:paraId="620F96DE" w14:textId="77777777" w:rsidR="000A5416" w:rsidRDefault="000A5416" w:rsidP="000A5416"/>
                          <w:p w14:paraId="0B1BA3D6" w14:textId="77777777" w:rsidR="000A5416" w:rsidRDefault="000A5416" w:rsidP="000A5416"/>
                          <w:p w14:paraId="3E68EC69" w14:textId="77777777" w:rsidR="000A5416" w:rsidRDefault="000A5416" w:rsidP="000A5416"/>
                          <w:p w14:paraId="5A423D4D" w14:textId="77777777" w:rsidR="000A5416" w:rsidRDefault="000A5416" w:rsidP="000A5416"/>
                        </w:tc>
                      </w:tr>
                    </w:tbl>
                    <w:p w14:paraId="43E0235F" w14:textId="77777777" w:rsidR="000A5416" w:rsidRDefault="000A5416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NewsletterTable"/>
        <w:tblW w:w="0" w:type="auto"/>
        <w:tblInd w:w="144" w:type="dxa"/>
        <w:tblBorders>
          <w:top w:val="single" w:sz="8" w:space="0" w:color="BD4C16" w:themeColor="accent3" w:themeShade="BF"/>
          <w:bottom w:val="single" w:sz="8" w:space="0" w:color="BD4C16" w:themeColor="accent3" w:themeShade="BF"/>
        </w:tblBorders>
        <w:tblLook w:val="04A0" w:firstRow="1" w:lastRow="0" w:firstColumn="1" w:lastColumn="0" w:noHBand="0" w:noVBand="1"/>
      </w:tblPr>
      <w:tblGrid>
        <w:gridCol w:w="5256"/>
      </w:tblGrid>
      <w:tr w:rsidR="006067ED" w14:paraId="135A5DDD" w14:textId="77777777" w:rsidTr="00912F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56" w:type="dxa"/>
          </w:tcPr>
          <w:p w14:paraId="72C0442F" w14:textId="77777777" w:rsidR="00912FAE" w:rsidRPr="00D53237" w:rsidRDefault="00912FAE" w:rsidP="006067ED">
            <w:pPr>
              <w:spacing w:before="0"/>
              <w:ind w:left="0"/>
              <w:rPr>
                <w:sz w:val="10"/>
                <w:szCs w:val="10"/>
              </w:rPr>
            </w:pPr>
          </w:p>
          <w:p w14:paraId="2846EC18" w14:textId="77777777" w:rsidR="00EB2FAF" w:rsidRDefault="00EB2FAF" w:rsidP="00EB2FAF">
            <w:pPr>
              <w:spacing w:before="0"/>
              <w:ind w:left="0"/>
              <w:rPr>
                <w:sz w:val="10"/>
                <w:szCs w:val="10"/>
              </w:rPr>
            </w:pPr>
          </w:p>
          <w:p w14:paraId="43DC1AC7" w14:textId="77777777" w:rsidR="00EB2FAF" w:rsidRDefault="00EB2FAF" w:rsidP="00EB2FAF">
            <w:pPr>
              <w:spacing w:before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Thank you,</w:t>
            </w:r>
          </w:p>
          <w:p w14:paraId="6DFC17C3" w14:textId="77777777" w:rsidR="00EB2FAF" w:rsidRDefault="00EB2FAF" w:rsidP="00EB2FAF">
            <w:pPr>
              <w:spacing w:before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The North-Fourth Grade Team:</w:t>
            </w:r>
          </w:p>
          <w:p w14:paraId="7B287B03" w14:textId="77777777" w:rsidR="00EB2FAF" w:rsidRDefault="00EB2FAF" w:rsidP="00EB2FAF">
            <w:pPr>
              <w:spacing w:before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Mrs. Mindi Clark           </w:t>
            </w:r>
            <w:hyperlink r:id="rId9" w:history="1">
              <w:r w:rsidRPr="00BF7E47">
                <w:rPr>
                  <w:rStyle w:val="Hyperlink"/>
                  <w:b/>
                  <w:color w:val="0C4D68" w:themeColor="text2"/>
                  <w:sz w:val="24"/>
                  <w:szCs w:val="24"/>
                </w:rPr>
                <w:t>mclark@tcatitans.org</w:t>
              </w:r>
            </w:hyperlink>
          </w:p>
          <w:p w14:paraId="5B0426F0" w14:textId="77777777" w:rsidR="00EB2FAF" w:rsidRDefault="00EB2FAF" w:rsidP="00EB2FAF">
            <w:pPr>
              <w:spacing w:before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Mrs. Heather Eggert   heggert@tcatitans.org</w:t>
            </w:r>
          </w:p>
          <w:p w14:paraId="4956A0F9" w14:textId="77777777" w:rsidR="00EB2FAF" w:rsidRDefault="00EB2FAF" w:rsidP="00EB2FAF">
            <w:pPr>
              <w:spacing w:before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Mrs. Kim Morton          </w:t>
            </w:r>
            <w:hyperlink r:id="rId10" w:history="1">
              <w:r>
                <w:rPr>
                  <w:rStyle w:val="Hyperlink"/>
                  <w:b/>
                  <w:color w:val="0C4D68" w:themeColor="text2"/>
                  <w:sz w:val="24"/>
                  <w:szCs w:val="24"/>
                </w:rPr>
                <w:t>kmorton@tcatitans.org</w:t>
              </w:r>
            </w:hyperlink>
          </w:p>
          <w:p w14:paraId="1B6A5DDB" w14:textId="77777777" w:rsidR="00EB2FAF" w:rsidRDefault="00EB2FAF" w:rsidP="00EB2FAF">
            <w:pPr>
              <w:spacing w:before="0"/>
              <w:ind w:left="0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Mrs. Kristi Roberts</w:t>
            </w:r>
            <w:r>
              <w:rPr>
                <w:b/>
                <w:sz w:val="24"/>
                <w:szCs w:val="24"/>
              </w:rPr>
              <w:tab/>
            </w:r>
            <w:hyperlink r:id="rId11" w:history="1">
              <w:r>
                <w:rPr>
                  <w:rStyle w:val="Hyperlink"/>
                  <w:b/>
                  <w:color w:val="auto"/>
                  <w:sz w:val="24"/>
                  <w:szCs w:val="24"/>
                </w:rPr>
                <w:t>kroberts@tcatitans.org</w:t>
              </w:r>
            </w:hyperlink>
          </w:p>
          <w:p w14:paraId="5A9F5587" w14:textId="77777777" w:rsidR="00EB2FAF" w:rsidRDefault="00EB2FAF" w:rsidP="00EB2FAF">
            <w:pPr>
              <w:spacing w:before="0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Ms. Taylor Kwan (Math) </w:t>
            </w:r>
            <w:hyperlink r:id="rId12" w:history="1">
              <w:r>
                <w:rPr>
                  <w:rStyle w:val="Hyperlink"/>
                  <w:b/>
                  <w:color w:val="0C4D68" w:themeColor="text2"/>
                  <w:sz w:val="24"/>
                  <w:szCs w:val="24"/>
                </w:rPr>
                <w:t>tkwan@tcatitans.org</w:t>
              </w:r>
            </w:hyperlink>
            <w:r>
              <w:t xml:space="preserve"> </w:t>
            </w:r>
          </w:p>
          <w:p w14:paraId="386EF283" w14:textId="2AFAC42D" w:rsidR="00D53237" w:rsidRPr="00D53237" w:rsidRDefault="00D53237" w:rsidP="008E27BC">
            <w:pPr>
              <w:spacing w:before="0"/>
              <w:ind w:left="0"/>
              <w:rPr>
                <w:sz w:val="10"/>
                <w:szCs w:val="10"/>
              </w:rPr>
            </w:pPr>
          </w:p>
        </w:tc>
      </w:tr>
    </w:tbl>
    <w:p w14:paraId="0CCFABB3" w14:textId="77777777" w:rsidR="00E67C54" w:rsidRPr="005D1DE5" w:rsidRDefault="00E67C54" w:rsidP="00E67C54">
      <w:pPr>
        <w:autoSpaceDE w:val="0"/>
        <w:autoSpaceDN w:val="0"/>
        <w:adjustRightInd w:val="0"/>
        <w:spacing w:before="0" w:after="0" w:line="240" w:lineRule="auto"/>
        <w:ind w:left="0" w:right="0"/>
        <w:rPr>
          <w:rFonts w:ascii="AmericanTypewriter" w:hAnsi="AmericanTypewriter" w:cs="AmericanTypewriter"/>
          <w:color w:val="00009A"/>
          <w:sz w:val="28"/>
          <w:szCs w:val="28"/>
        </w:rPr>
      </w:pPr>
    </w:p>
    <w:p w14:paraId="49FA64CF" w14:textId="77777777" w:rsidR="005D1DE5" w:rsidRPr="005D1DE5" w:rsidRDefault="005D1DE5" w:rsidP="005D1DE5">
      <w:pPr>
        <w:autoSpaceDE w:val="0"/>
        <w:autoSpaceDN w:val="0"/>
        <w:adjustRightInd w:val="0"/>
        <w:spacing w:before="0" w:after="0" w:line="240" w:lineRule="auto"/>
        <w:ind w:left="0" w:right="0"/>
        <w:rPr>
          <w:rFonts w:ascii="AmericanTypewriter" w:hAnsi="AmericanTypewriter" w:cs="AmericanTypewriter"/>
          <w:color w:val="3333FF"/>
          <w:sz w:val="28"/>
          <w:szCs w:val="28"/>
        </w:rPr>
      </w:pPr>
      <w:r w:rsidRPr="005D1DE5">
        <w:rPr>
          <w:rFonts w:ascii="AmericanTypewriter" w:hAnsi="AmericanTypewriter" w:cs="AmericanTypewriter"/>
          <w:b/>
          <w:bCs/>
          <w:color w:val="3333FF"/>
          <w:sz w:val="28"/>
          <w:szCs w:val="28"/>
        </w:rPr>
        <w:t>TCA Fall Parent Academy</w:t>
      </w:r>
    </w:p>
    <w:p w14:paraId="25FA3956" w14:textId="77777777" w:rsidR="005D1DE5" w:rsidRPr="005D1DE5" w:rsidRDefault="005D1DE5" w:rsidP="005D1DE5">
      <w:pPr>
        <w:autoSpaceDE w:val="0"/>
        <w:autoSpaceDN w:val="0"/>
        <w:adjustRightInd w:val="0"/>
        <w:spacing w:before="0" w:after="0" w:line="240" w:lineRule="auto"/>
        <w:ind w:left="0" w:right="0"/>
        <w:rPr>
          <w:rFonts w:ascii="AmericanTypewriter" w:hAnsi="AmericanTypewriter" w:cs="AmericanTypewriter"/>
          <w:color w:val="3333FF"/>
          <w:sz w:val="28"/>
          <w:szCs w:val="28"/>
        </w:rPr>
      </w:pPr>
      <w:r w:rsidRPr="005D1DE5">
        <w:rPr>
          <w:rFonts w:ascii="AmericanTypewriter" w:hAnsi="AmericanTypewriter" w:cs="AmericanTypewriter"/>
          <w:b/>
          <w:bCs/>
          <w:color w:val="3333FF"/>
          <w:sz w:val="28"/>
          <w:szCs w:val="28"/>
        </w:rPr>
        <w:t>Thursday, November 12</w:t>
      </w:r>
    </w:p>
    <w:p w14:paraId="0B764D72" w14:textId="77777777" w:rsidR="005D1DE5" w:rsidRPr="005D1DE5" w:rsidRDefault="005D1DE5" w:rsidP="005D1DE5">
      <w:pPr>
        <w:autoSpaceDE w:val="0"/>
        <w:autoSpaceDN w:val="0"/>
        <w:adjustRightInd w:val="0"/>
        <w:spacing w:before="0" w:after="0" w:line="240" w:lineRule="auto"/>
        <w:ind w:left="0" w:right="0"/>
        <w:rPr>
          <w:rFonts w:ascii="AmericanTypewriter" w:hAnsi="AmericanTypewriter" w:cs="AmericanTypewriter"/>
          <w:color w:val="3333FF"/>
          <w:sz w:val="28"/>
          <w:szCs w:val="28"/>
        </w:rPr>
      </w:pPr>
      <w:r w:rsidRPr="005D1DE5">
        <w:rPr>
          <w:rFonts w:ascii="AmericanTypewriter" w:hAnsi="AmericanTypewriter" w:cs="AmericanTypewriter"/>
          <w:b/>
          <w:bCs/>
          <w:color w:val="3333FF"/>
          <w:sz w:val="28"/>
          <w:szCs w:val="28"/>
        </w:rPr>
        <w:t>6:00pm-8:30pm</w:t>
      </w:r>
    </w:p>
    <w:p w14:paraId="5485C08A" w14:textId="77777777" w:rsidR="005D1DE5" w:rsidRPr="005D1DE5" w:rsidRDefault="005D1DE5" w:rsidP="005D1DE5">
      <w:pPr>
        <w:autoSpaceDE w:val="0"/>
        <w:autoSpaceDN w:val="0"/>
        <w:adjustRightInd w:val="0"/>
        <w:spacing w:before="0" w:after="0" w:line="240" w:lineRule="auto"/>
        <w:ind w:left="0" w:right="0"/>
        <w:rPr>
          <w:rFonts w:ascii="AmericanTypewriter" w:hAnsi="AmericanTypewriter" w:cs="AmericanTypewriter"/>
          <w:color w:val="3333FF"/>
          <w:sz w:val="28"/>
          <w:szCs w:val="28"/>
        </w:rPr>
      </w:pPr>
      <w:r w:rsidRPr="005D1DE5">
        <w:rPr>
          <w:rFonts w:ascii="AmericanTypewriter" w:hAnsi="AmericanTypewriter" w:cs="AmericanTypewriter"/>
          <w:b/>
          <w:bCs/>
          <w:color w:val="3333FF"/>
          <w:sz w:val="28"/>
          <w:szCs w:val="28"/>
        </w:rPr>
        <w:t>Central Campus</w:t>
      </w:r>
    </w:p>
    <w:p w14:paraId="2A385BD4" w14:textId="77777777" w:rsidR="005D1DE5" w:rsidRPr="005D1DE5" w:rsidRDefault="005D1DE5" w:rsidP="005D1DE5">
      <w:pPr>
        <w:autoSpaceDE w:val="0"/>
        <w:autoSpaceDN w:val="0"/>
        <w:adjustRightInd w:val="0"/>
        <w:spacing w:before="0" w:after="0" w:line="240" w:lineRule="auto"/>
        <w:ind w:left="0" w:right="0"/>
        <w:rPr>
          <w:rFonts w:ascii="AmericanTypewriter" w:hAnsi="AmericanTypewriter" w:cs="AmericanTypewriter"/>
          <w:color w:val="3333FF"/>
          <w:sz w:val="28"/>
          <w:szCs w:val="28"/>
        </w:rPr>
      </w:pPr>
      <w:r w:rsidRPr="005D1DE5">
        <w:rPr>
          <w:rFonts w:ascii="AmericanTypewriter" w:hAnsi="AmericanTypewriter" w:cs="AmericanTypewriter"/>
          <w:color w:val="3333FF"/>
          <w:sz w:val="28"/>
          <w:szCs w:val="28"/>
        </w:rPr>
        <w:t xml:space="preserve">Link to register and course descriptions:  </w:t>
      </w:r>
      <w:hyperlink r:id="rId13" w:tooltip="https://resources.finalsite.net/images/v1790889545/tcatitansorg/obfpj2l7me7qjqux5pax/2026ParentAcademyClassDescriptions.pdf" w:history="1">
        <w:r w:rsidRPr="00BF7E47">
          <w:rPr>
            <w:rStyle w:val="Hyperlink"/>
            <w:rFonts w:ascii="AmericanTypewriter" w:hAnsi="AmericanTypewriter" w:cs="AmericanTypewriter"/>
            <w:color w:val="0C4D68" w:themeColor="text2"/>
            <w:sz w:val="28"/>
            <w:szCs w:val="28"/>
          </w:rPr>
          <w:t>Parent Academy Information and Registration</w:t>
        </w:r>
      </w:hyperlink>
    </w:p>
    <w:p w14:paraId="4F27AADB" w14:textId="77777777" w:rsidR="005D1DE5" w:rsidRPr="005D1DE5" w:rsidRDefault="005D1DE5" w:rsidP="005D1DE5">
      <w:pPr>
        <w:autoSpaceDE w:val="0"/>
        <w:autoSpaceDN w:val="0"/>
        <w:adjustRightInd w:val="0"/>
        <w:spacing w:before="0" w:after="0" w:line="240" w:lineRule="auto"/>
        <w:ind w:left="0" w:right="0"/>
        <w:rPr>
          <w:rFonts w:ascii="AmericanTypewriter" w:hAnsi="AmericanTypewriter" w:cs="AmericanTypewriter"/>
          <w:color w:val="3333FF"/>
          <w:sz w:val="16"/>
          <w:szCs w:val="16"/>
        </w:rPr>
      </w:pPr>
    </w:p>
    <w:p w14:paraId="3FD28167" w14:textId="77777777" w:rsidR="005D1DE5" w:rsidRPr="005D1DE5" w:rsidRDefault="005D1DE5" w:rsidP="005D1DE5">
      <w:pPr>
        <w:autoSpaceDE w:val="0"/>
        <w:autoSpaceDN w:val="0"/>
        <w:adjustRightInd w:val="0"/>
        <w:spacing w:before="0" w:after="0" w:line="240" w:lineRule="auto"/>
        <w:ind w:left="0" w:right="0"/>
        <w:rPr>
          <w:rFonts w:ascii="AmericanTypewriter" w:hAnsi="AmericanTypewriter" w:cs="AmericanTypewriter"/>
          <w:color w:val="3333FF"/>
          <w:sz w:val="16"/>
          <w:szCs w:val="16"/>
        </w:rPr>
      </w:pPr>
    </w:p>
    <w:p w14:paraId="15FA9F49" w14:textId="5566DB53" w:rsidR="006067ED" w:rsidRPr="00627EB1" w:rsidRDefault="006067ED" w:rsidP="00E67C54">
      <w:pPr>
        <w:autoSpaceDE w:val="0"/>
        <w:autoSpaceDN w:val="0"/>
        <w:adjustRightInd w:val="0"/>
        <w:spacing w:before="0" w:after="0" w:line="240" w:lineRule="auto"/>
        <w:ind w:left="0" w:right="0"/>
        <w:rPr>
          <w:rFonts w:ascii="AmericanTypewriter" w:hAnsi="AmericanTypewriter" w:cs="AmericanTypewriter"/>
          <w:color w:val="3333FF"/>
          <w:sz w:val="16"/>
          <w:szCs w:val="16"/>
        </w:rPr>
      </w:pPr>
    </w:p>
    <w:sectPr w:rsidR="006067ED" w:rsidRPr="00627EB1">
      <w:headerReference w:type="default" r:id="rId14"/>
      <w:footerReference w:type="default" r:id="rId15"/>
      <w:pgSz w:w="12240" w:h="15840" w:code="1"/>
      <w:pgMar w:top="720" w:right="720" w:bottom="144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9BE07" w14:textId="77777777" w:rsidR="00316B5C" w:rsidRDefault="00316B5C">
      <w:pPr>
        <w:spacing w:before="0" w:after="0" w:line="240" w:lineRule="auto"/>
      </w:pPr>
      <w:r>
        <w:separator/>
      </w:r>
    </w:p>
  </w:endnote>
  <w:endnote w:type="continuationSeparator" w:id="0">
    <w:p w14:paraId="7708C434" w14:textId="77777777" w:rsidR="00316B5C" w:rsidRDefault="00316B5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ericanTypewrite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D332" w14:textId="77777777" w:rsidR="0008169A" w:rsidRPr="0008169A" w:rsidRDefault="0008169A" w:rsidP="00BC04B0">
    <w:pPr>
      <w:pStyle w:val="Footer"/>
      <w:rPr>
        <w:color w:val="auto"/>
      </w:rPr>
    </w:pPr>
    <w:r w:rsidRPr="0008169A">
      <w:rPr>
        <w:color w:val="auto"/>
      </w:rPr>
      <w:t xml:space="preserve">For more TCA information please visit </w:t>
    </w:r>
    <w:r w:rsidR="00B1527A">
      <w:rPr>
        <w:color w:val="auto"/>
      </w:rPr>
      <w:t>www.tcatitans.org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A26A2" w14:textId="77777777" w:rsidR="00316B5C" w:rsidRDefault="00316B5C">
      <w:pPr>
        <w:spacing w:before="0" w:after="0" w:line="240" w:lineRule="auto"/>
      </w:pPr>
      <w:r>
        <w:separator/>
      </w:r>
    </w:p>
  </w:footnote>
  <w:footnote w:type="continuationSeparator" w:id="0">
    <w:p w14:paraId="75D1B537" w14:textId="77777777" w:rsidR="00316B5C" w:rsidRDefault="00316B5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30DCF" w14:textId="77777777" w:rsidR="00164F5C" w:rsidRDefault="00B06F98" w:rsidP="00B06F98">
    <w:pPr>
      <w:pStyle w:val="Header"/>
      <w:ind w:left="0"/>
    </w:pPr>
    <w:r>
      <w:rPr>
        <w:noProof/>
      </w:rPr>
      <w:drawing>
        <wp:inline distT="0" distB="0" distL="0" distR="0" wp14:anchorId="64EB3876" wp14:editId="779E9BEF">
          <wp:extent cx="6696075" cy="1003935"/>
          <wp:effectExtent l="0" t="0" r="9525" b="5715"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4B5"/>
    <w:rsid w:val="00033072"/>
    <w:rsid w:val="00036DF0"/>
    <w:rsid w:val="00051ECB"/>
    <w:rsid w:val="00056DA7"/>
    <w:rsid w:val="00066925"/>
    <w:rsid w:val="0008169A"/>
    <w:rsid w:val="00092052"/>
    <w:rsid w:val="00092E6B"/>
    <w:rsid w:val="000A5416"/>
    <w:rsid w:val="000A7451"/>
    <w:rsid w:val="000D1836"/>
    <w:rsid w:val="000D4355"/>
    <w:rsid w:val="000D7228"/>
    <w:rsid w:val="000F610D"/>
    <w:rsid w:val="000F6A8C"/>
    <w:rsid w:val="00113699"/>
    <w:rsid w:val="0011657B"/>
    <w:rsid w:val="00143E7E"/>
    <w:rsid w:val="00156C57"/>
    <w:rsid w:val="00164F5C"/>
    <w:rsid w:val="001706E9"/>
    <w:rsid w:val="00174A6A"/>
    <w:rsid w:val="00183233"/>
    <w:rsid w:val="001A6738"/>
    <w:rsid w:val="001E7591"/>
    <w:rsid w:val="00213EDC"/>
    <w:rsid w:val="00215625"/>
    <w:rsid w:val="00221A23"/>
    <w:rsid w:val="00243D1D"/>
    <w:rsid w:val="0025718D"/>
    <w:rsid w:val="002C0C22"/>
    <w:rsid w:val="002C61A7"/>
    <w:rsid w:val="00307ED6"/>
    <w:rsid w:val="00316B5C"/>
    <w:rsid w:val="003612AD"/>
    <w:rsid w:val="00364390"/>
    <w:rsid w:val="00365C0D"/>
    <w:rsid w:val="003748BD"/>
    <w:rsid w:val="003A400D"/>
    <w:rsid w:val="003A5634"/>
    <w:rsid w:val="003B34B5"/>
    <w:rsid w:val="003C2777"/>
    <w:rsid w:val="003C6521"/>
    <w:rsid w:val="003D5794"/>
    <w:rsid w:val="003D76EB"/>
    <w:rsid w:val="003E7222"/>
    <w:rsid w:val="003F0EE3"/>
    <w:rsid w:val="00404477"/>
    <w:rsid w:val="00422E87"/>
    <w:rsid w:val="00442680"/>
    <w:rsid w:val="00454D05"/>
    <w:rsid w:val="00457216"/>
    <w:rsid w:val="00465FB6"/>
    <w:rsid w:val="00474889"/>
    <w:rsid w:val="004A60F3"/>
    <w:rsid w:val="004B2297"/>
    <w:rsid w:val="004C633E"/>
    <w:rsid w:val="004E35E4"/>
    <w:rsid w:val="004F0B53"/>
    <w:rsid w:val="004F279A"/>
    <w:rsid w:val="005209ED"/>
    <w:rsid w:val="00552143"/>
    <w:rsid w:val="00572D12"/>
    <w:rsid w:val="005A7049"/>
    <w:rsid w:val="005A724E"/>
    <w:rsid w:val="005B7CA3"/>
    <w:rsid w:val="005C0712"/>
    <w:rsid w:val="005D1DE5"/>
    <w:rsid w:val="005D2CDC"/>
    <w:rsid w:val="005D3AF8"/>
    <w:rsid w:val="005D5BF5"/>
    <w:rsid w:val="005F0510"/>
    <w:rsid w:val="006067ED"/>
    <w:rsid w:val="00624471"/>
    <w:rsid w:val="00625EA0"/>
    <w:rsid w:val="00627EB1"/>
    <w:rsid w:val="0063762A"/>
    <w:rsid w:val="00643C6A"/>
    <w:rsid w:val="0067129C"/>
    <w:rsid w:val="006B28AD"/>
    <w:rsid w:val="006D4DA4"/>
    <w:rsid w:val="006F1FD7"/>
    <w:rsid w:val="00721038"/>
    <w:rsid w:val="00733539"/>
    <w:rsid w:val="007352B9"/>
    <w:rsid w:val="00740482"/>
    <w:rsid w:val="00742F60"/>
    <w:rsid w:val="00743CC8"/>
    <w:rsid w:val="00762469"/>
    <w:rsid w:val="00795D0A"/>
    <w:rsid w:val="007C1852"/>
    <w:rsid w:val="007E4DEC"/>
    <w:rsid w:val="00816A90"/>
    <w:rsid w:val="00820052"/>
    <w:rsid w:val="0082412D"/>
    <w:rsid w:val="00840AE8"/>
    <w:rsid w:val="00847F03"/>
    <w:rsid w:val="00861C59"/>
    <w:rsid w:val="00871554"/>
    <w:rsid w:val="00876A21"/>
    <w:rsid w:val="0088244B"/>
    <w:rsid w:val="008A72E3"/>
    <w:rsid w:val="008C3EF5"/>
    <w:rsid w:val="008C4CBD"/>
    <w:rsid w:val="008E27BC"/>
    <w:rsid w:val="008F3EAA"/>
    <w:rsid w:val="008F40E5"/>
    <w:rsid w:val="00901308"/>
    <w:rsid w:val="00912FAE"/>
    <w:rsid w:val="0091641F"/>
    <w:rsid w:val="009172D0"/>
    <w:rsid w:val="009313F3"/>
    <w:rsid w:val="00942E74"/>
    <w:rsid w:val="009475DC"/>
    <w:rsid w:val="0096732D"/>
    <w:rsid w:val="009810F4"/>
    <w:rsid w:val="009846BD"/>
    <w:rsid w:val="009A623F"/>
    <w:rsid w:val="009B04E3"/>
    <w:rsid w:val="009C2A62"/>
    <w:rsid w:val="009D2B07"/>
    <w:rsid w:val="009E1B72"/>
    <w:rsid w:val="00A3181A"/>
    <w:rsid w:val="00A641DB"/>
    <w:rsid w:val="00A70D09"/>
    <w:rsid w:val="00A7273E"/>
    <w:rsid w:val="00A97847"/>
    <w:rsid w:val="00AA7618"/>
    <w:rsid w:val="00AC6ED5"/>
    <w:rsid w:val="00AD7FD6"/>
    <w:rsid w:val="00B0081F"/>
    <w:rsid w:val="00B06F98"/>
    <w:rsid w:val="00B12ED6"/>
    <w:rsid w:val="00B1527A"/>
    <w:rsid w:val="00B348A5"/>
    <w:rsid w:val="00B82CBE"/>
    <w:rsid w:val="00B90EA5"/>
    <w:rsid w:val="00BB3663"/>
    <w:rsid w:val="00BC0304"/>
    <w:rsid w:val="00BC04B0"/>
    <w:rsid w:val="00BC51AF"/>
    <w:rsid w:val="00BF4B2E"/>
    <w:rsid w:val="00BF7E47"/>
    <w:rsid w:val="00C31F37"/>
    <w:rsid w:val="00C33483"/>
    <w:rsid w:val="00C37F4F"/>
    <w:rsid w:val="00C42330"/>
    <w:rsid w:val="00C43224"/>
    <w:rsid w:val="00C5435F"/>
    <w:rsid w:val="00C604D8"/>
    <w:rsid w:val="00C71F65"/>
    <w:rsid w:val="00C72B62"/>
    <w:rsid w:val="00C74025"/>
    <w:rsid w:val="00C767A5"/>
    <w:rsid w:val="00C81518"/>
    <w:rsid w:val="00CB1945"/>
    <w:rsid w:val="00CB6206"/>
    <w:rsid w:val="00CE5F6F"/>
    <w:rsid w:val="00CE7015"/>
    <w:rsid w:val="00D32517"/>
    <w:rsid w:val="00D4284F"/>
    <w:rsid w:val="00D53237"/>
    <w:rsid w:val="00D96FC3"/>
    <w:rsid w:val="00DC1C40"/>
    <w:rsid w:val="00DC5AE1"/>
    <w:rsid w:val="00DC691A"/>
    <w:rsid w:val="00E07EDB"/>
    <w:rsid w:val="00E166E0"/>
    <w:rsid w:val="00E2031B"/>
    <w:rsid w:val="00E67C54"/>
    <w:rsid w:val="00E70B05"/>
    <w:rsid w:val="00E831E1"/>
    <w:rsid w:val="00E87529"/>
    <w:rsid w:val="00EA7C77"/>
    <w:rsid w:val="00EB2FAF"/>
    <w:rsid w:val="00EC1C04"/>
    <w:rsid w:val="00EC3850"/>
    <w:rsid w:val="00EC61B7"/>
    <w:rsid w:val="00F0412C"/>
    <w:rsid w:val="00F046F7"/>
    <w:rsid w:val="00F05A1A"/>
    <w:rsid w:val="00F720EA"/>
    <w:rsid w:val="00F813E9"/>
    <w:rsid w:val="00F962C3"/>
    <w:rsid w:val="00FB3324"/>
    <w:rsid w:val="00FB50B7"/>
    <w:rsid w:val="00FB51E2"/>
    <w:rsid w:val="00FE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A537C7"/>
  <w15:docId w15:val="{32605411-73F0-4F80-AD40-7D8658E2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  <w:ind w:left="144" w:right="14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</w:style>
  <w:style w:type="paragraph" w:styleId="Heading1">
    <w:name w:val="heading 1"/>
    <w:basedOn w:val="Normal"/>
    <w:next w:val="Normal"/>
    <w:unhideWhenUsed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956AAC" w:themeColor="accent5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0D0D0D" w:themeColor="text1" w:themeTint="F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199BD0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956AAC" w:themeColor="accent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4B3259" w:themeColor="accent5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after="0"/>
      <w:outlineLvl w:val="5"/>
    </w:pPr>
    <w:rPr>
      <w:rFonts w:asciiTheme="majorHAnsi" w:eastAsiaTheme="majorEastAsia" w:hAnsiTheme="majorHAnsi" w:cstheme="majorBidi"/>
      <w:i/>
      <w:iCs/>
      <w:color w:val="4B3259" w:themeColor="accent5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next w:val="ContactInfo"/>
    <w:uiPriority w:val="1"/>
    <w:qFormat/>
    <w:pPr>
      <w:spacing w:before="240" w:after="100"/>
    </w:pPr>
    <w:rPr>
      <w:rFonts w:asciiTheme="majorHAnsi" w:eastAsiaTheme="majorEastAsia" w:hAnsiTheme="majorHAnsi" w:cstheme="majorBidi"/>
      <w:color w:val="956AAC" w:themeColor="accent5"/>
      <w:sz w:val="66"/>
    </w:rPr>
  </w:style>
  <w:style w:type="paragraph" w:customStyle="1" w:styleId="ContactInfo">
    <w:name w:val="Contact Info"/>
    <w:basedOn w:val="Normal"/>
    <w:uiPriority w:val="1"/>
    <w:qFormat/>
    <w:pPr>
      <w:spacing w:before="0" w:after="240" w:line="336" w:lineRule="auto"/>
      <w:contextualSpacing/>
    </w:pPr>
  </w:style>
  <w:style w:type="paragraph" w:customStyle="1" w:styleId="TableSpace">
    <w:name w:val="Table Space"/>
    <w:basedOn w:val="Normal"/>
    <w:next w:val="Normal"/>
    <w:uiPriority w:val="2"/>
    <w:qFormat/>
    <w:pPr>
      <w:spacing w:before="0" w:after="0" w:line="80" w:lineRule="exact"/>
    </w:pPr>
  </w:style>
  <w:style w:type="paragraph" w:customStyle="1" w:styleId="Photo">
    <w:name w:val="Photo"/>
    <w:basedOn w:val="Normal"/>
    <w:uiPriority w:val="2"/>
    <w:qFormat/>
    <w:pPr>
      <w:spacing w:before="0" w:after="360" w:line="240" w:lineRule="auto"/>
      <w:ind w:left="0" w:right="0"/>
      <w:jc w:val="center"/>
    </w:p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199BD0" w:themeColor="accent1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before="160" w:after="160" w:line="240" w:lineRule="auto"/>
    </w:pPr>
    <w:rPr>
      <w:color w:val="956AAC" w:themeColor="accent5"/>
    </w:rPr>
  </w:style>
  <w:style w:type="character" w:customStyle="1" w:styleId="FooterChar">
    <w:name w:val="Footer Char"/>
    <w:basedOn w:val="DefaultParagraphFont"/>
    <w:link w:val="Footer"/>
    <w:uiPriority w:val="99"/>
    <w:rPr>
      <w:color w:val="956AAC" w:themeColor="accent5"/>
    </w:rPr>
  </w:style>
  <w:style w:type="paragraph" w:styleId="Title">
    <w:name w:val="Title"/>
    <w:basedOn w:val="Normal"/>
    <w:link w:val="TitleChar"/>
    <w:uiPriority w:val="1"/>
    <w:qFormat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color w:val="956AAC" w:themeColor="accent5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956AAC" w:themeColor="accent5"/>
      <w:spacing w:val="5"/>
      <w:kern w:val="28"/>
      <w:sz w:val="28"/>
      <w:szCs w:val="28"/>
    </w:rPr>
  </w:style>
  <w:style w:type="paragraph" w:styleId="NoSpacing">
    <w:name w:val="No Spacing"/>
    <w:uiPriority w:val="9"/>
    <w:qFormat/>
    <w:pPr>
      <w:spacing w:before="0" w:after="0" w:line="240" w:lineRule="auto"/>
    </w:pPr>
    <w:rPr>
      <w:color w:val="0D0D0D" w:themeColor="text1" w:themeTint="F2"/>
    </w:rPr>
  </w:style>
  <w:style w:type="table" w:styleId="TableGrid">
    <w:name w:val="Table Grid"/>
    <w:basedOn w:val="TableNormal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ewsletterTable">
    <w:name w:val="Newsletter Table"/>
    <w:basedOn w:val="TableNormal"/>
    <w:uiPriority w:val="99"/>
    <w:pPr>
      <w:spacing w:after="0" w:line="240" w:lineRule="auto"/>
    </w:pPr>
    <w:tblPr>
      <w:tblBorders>
        <w:top w:val="single" w:sz="8" w:space="0" w:color="956AAC" w:themeColor="accent5"/>
        <w:bottom w:val="single" w:sz="8" w:space="0" w:color="956AAC" w:themeColor="accent5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FFFFFF" w:themeFill="background1"/>
      </w:tcPr>
    </w:tblStylePr>
    <w:tblStylePr w:type="lastRow">
      <w:tblPr/>
      <w:tcPr>
        <w:shd w:val="clear" w:color="auto" w:fill="FFFFFF" w:themeFill="background1"/>
      </w:tcPr>
    </w:tblStylePr>
  </w:style>
  <w:style w:type="table" w:customStyle="1" w:styleId="NewsletterPhoto">
    <w:name w:val="Newsletter Photo"/>
    <w:basedOn w:val="TableNormal"/>
    <w:uiPriority w:val="99"/>
    <w:pPr>
      <w:spacing w:after="0" w:line="240" w:lineRule="auto"/>
    </w:pPr>
    <w:tblPr>
      <w:jc w:val="center"/>
      <w:tblBorders>
        <w:top w:val="single" w:sz="4" w:space="0" w:color="956AAC" w:themeColor="accent5"/>
        <w:left w:val="single" w:sz="4" w:space="0" w:color="956AAC" w:themeColor="accent5"/>
        <w:bottom w:val="single" w:sz="4" w:space="0" w:color="956AAC" w:themeColor="accent5"/>
        <w:right w:val="single" w:sz="4" w:space="0" w:color="956AAC" w:themeColor="accent5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956AAC" w:themeColor="accent5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B3259" w:themeColor="accent5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4B3259" w:themeColor="accent5" w:themeShade="80"/>
    </w:rPr>
  </w:style>
  <w:style w:type="character" w:styleId="Hyperlink">
    <w:name w:val="Hyperlink"/>
    <w:basedOn w:val="DefaultParagraphFont"/>
    <w:uiPriority w:val="99"/>
    <w:unhideWhenUsed/>
    <w:rsid w:val="00912FAE"/>
    <w:rPr>
      <w:color w:val="199BD0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60F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0F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67C54"/>
    <w:rPr>
      <w:color w:val="956AAC" w:themeColor="followedHyperlink"/>
      <w:u w:val="single"/>
    </w:rPr>
  </w:style>
  <w:style w:type="paragraph" w:styleId="ListParagraph">
    <w:name w:val="List Paragraph"/>
    <w:basedOn w:val="Normal"/>
    <w:uiPriority w:val="34"/>
    <w:semiHidden/>
    <w:qFormat/>
    <w:rsid w:val="005B7CA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E87529"/>
    <w:rPr>
      <w:rFonts w:asciiTheme="majorHAnsi" w:eastAsiaTheme="majorEastAsia" w:hAnsiTheme="majorHAnsi" w:cstheme="majorBidi"/>
      <w:b/>
      <w:bCs/>
      <w:color w:val="0D0D0D" w:themeColor="text1" w:themeTint="F2"/>
    </w:rPr>
  </w:style>
  <w:style w:type="paragraph" w:customStyle="1" w:styleId="Default">
    <w:name w:val="Default"/>
    <w:rsid w:val="00143E7E"/>
    <w:pPr>
      <w:autoSpaceDE w:val="0"/>
      <w:autoSpaceDN w:val="0"/>
      <w:adjustRightInd w:val="0"/>
      <w:spacing w:before="0" w:after="0" w:line="240" w:lineRule="auto"/>
      <w:ind w:left="0" w:right="0"/>
    </w:pPr>
    <w:rPr>
      <w:rFonts w:ascii="Century Gothic" w:hAnsi="Century Gothic" w:cs="Century Gothic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43E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line.net/pages/TCA_North/4th_Grade/Poetry" TargetMode="External"/><Relationship Id="rId13" Type="http://schemas.openxmlformats.org/officeDocument/2006/relationships/hyperlink" Target="https://resources.finalsite.net/images/v1790889545/tcatitansorg/obfpj2l7me7qjqux5pax/2026ParentAcademyClassDescription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tmonster.com/math/flashcards" TargetMode="External"/><Relationship Id="rId12" Type="http://schemas.openxmlformats.org/officeDocument/2006/relationships/hyperlink" Target="mailto:tkwan@tcatitans.or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roberts@tcatitans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kmorton@tcatitan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clark@tcatitans.org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\AppData\Local\Temp\TS102805139.dotx" TargetMode="External"/></Relationships>
</file>

<file path=word/theme/theme1.xml><?xml version="1.0" encoding="utf-8"?>
<a:theme xmlns:a="http://schemas.openxmlformats.org/drawingml/2006/main" name="Elementary NEwsletter">
  <a:themeElements>
    <a:clrScheme name="Academic Newsletter">
      <a:dk1>
        <a:sysClr val="windowText" lastClr="000000"/>
      </a:dk1>
      <a:lt1>
        <a:sysClr val="window" lastClr="FFFFFF"/>
      </a:lt1>
      <a:dk2>
        <a:srgbClr val="0C4D68"/>
      </a:dk2>
      <a:lt2>
        <a:srgbClr val="F8EADB"/>
      </a:lt2>
      <a:accent1>
        <a:srgbClr val="199BD0"/>
      </a:accent1>
      <a:accent2>
        <a:srgbClr val="91C73F"/>
      </a:accent2>
      <a:accent3>
        <a:srgbClr val="E76E34"/>
      </a:accent3>
      <a:accent4>
        <a:srgbClr val="EBDB30"/>
      </a:accent4>
      <a:accent5>
        <a:srgbClr val="956AAC"/>
      </a:accent5>
      <a:accent6>
        <a:srgbClr val="E86360"/>
      </a:accent6>
      <a:hlink>
        <a:srgbClr val="199BD0"/>
      </a:hlink>
      <a:folHlink>
        <a:srgbClr val="956AAC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6028BAD-652E-4620-8B17-8908D63208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TS102805139</Template>
  <TotalTime>4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 Walker</dc:creator>
  <cp:lastModifiedBy>Kimberly Morton</cp:lastModifiedBy>
  <cp:revision>7</cp:revision>
  <cp:lastPrinted>2024-10-08T17:00:00Z</cp:lastPrinted>
  <dcterms:created xsi:type="dcterms:W3CDTF">2025-10-10T17:13:00Z</dcterms:created>
  <dcterms:modified xsi:type="dcterms:W3CDTF">2026-10-06T13:36:00Z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TC028051399991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2026-09-25T21:37:52Z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3350f138-b939-45e8-9c4a-ad3a224506ba</vt:lpwstr>
  </property>
  <property fmtid="{D5CDD505-2E9C-101B-9397-08002B2CF9AE}" pid="8" name="MSIP_Label_defa4170-0d19-0005-0004-bc88714345d2_ActionId">
    <vt:lpwstr>2a5f3411-40b5-4705-9535-0d75654cd7a8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