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12061" w:rsidR="00B2036D" w:rsidP="02942489" w:rsidRDefault="00B2036D" w14:paraId="70378AC0" w14:textId="72C915B3">
      <w:pPr>
        <w:pStyle w:val="Title"/>
        <w:spacing w:before="0" w:after="0"/>
        <w:rPr>
          <w:sz w:val="4"/>
          <w:szCs w:val="4"/>
        </w:rPr>
      </w:pPr>
    </w:p>
    <w:p w:rsidRPr="00112061" w:rsidR="00604FBD" w:rsidP="02942489" w:rsidRDefault="00112061" w14:paraId="3CD1EF00" w14:textId="32CF68B8">
      <w:pPr>
        <w:pStyle w:val="Title"/>
        <w:spacing w:before="0" w:after="0"/>
        <w:rPr>
          <w:color w:val="B2C4DA" w:themeColor="accent6" w:themeTint="99"/>
          <w14:textFill>
            <w14:solidFill>
              <w14:schemeClr w14:val="accent6">
                <w14:lumMod w14:val="60000"/>
                <w14:lumOff w14:val="40000"/>
              </w14:schemeClr>
            </w14:solidFill>
          </w14:textFill>
        </w:rPr>
      </w:pPr>
      <w:r w:rsidRPr="00112061">
        <w:rPr>
          <w:rFonts w:cs="Times New Roman"/>
          <w:b w:val="0"/>
          <w:bCs w:val="0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AA7EDD3" wp14:editId="6EE86A40">
            <wp:simplePos x="0" y="0"/>
            <wp:positionH relativeFrom="margin">
              <wp:align>left</wp:align>
            </wp:positionH>
            <wp:positionV relativeFrom="margin">
              <wp:posOffset>172720</wp:posOffset>
            </wp:positionV>
            <wp:extent cx="1041400" cy="1030605"/>
            <wp:effectExtent l="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34D1">
        <w:rPr>
          <w:color w:val="B2C4DA" w:themeColor="accent6" w:themeTint="99"/>
          <w14:textFill>
            <w14:solidFill>
              <w14:schemeClr w14:val="accent6">
                <w14:lumMod w14:val="60000"/>
                <w14:lumOff w14:val="40000"/>
              </w14:schemeClr>
            </w14:solidFill>
          </w14:textFill>
        </w:rPr>
        <w:t>Summary of action</w:t>
      </w:r>
    </w:p>
    <w:p w:rsidRPr="00112061" w:rsidR="00604FBD" w:rsidP="02942489" w:rsidRDefault="00112061" w14:paraId="3CD1EF01" w14:textId="3DA335B4">
      <w:pPr>
        <w:pStyle w:val="Subtitle"/>
        <w:spacing w:before="0" w:after="0"/>
      </w:pPr>
      <w:r>
        <w:t>Lake Forest Elementary School</w:t>
      </w:r>
      <w:r w:rsidR="0024050A">
        <w:t xml:space="preserve"> Governance Council</w:t>
      </w:r>
    </w:p>
    <w:p w:rsidRPr="00112061" w:rsidR="00604FBD" w:rsidP="6694D9EC" w:rsidRDefault="007079E0" w14:paraId="3CD1EF02" w14:textId="56A21563">
      <w:pPr>
        <w:pBdr>
          <w:top w:val="single" w:color="444D26" w:themeColor="text2" w:sz="4" w:space="1"/>
        </w:pBdr>
        <w:spacing w:before="0" w:after="0"/>
        <w:jc w:val="right"/>
        <w:rPr>
          <w:rFonts w:ascii="Century Gothic" w:hAnsi="Century Gothic" w:asciiTheme="majorAscii" w:hAnsiTheme="majorAscii"/>
        </w:rPr>
      </w:pPr>
      <w:sdt>
        <w:sdtPr>
          <w:id w:val="742918608"/>
          <w:alias w:val="Date | time:"/>
          <w15:appearance w15:val="hidden"/>
          <w:tag w:val="Date | time:"/>
          <w:temporary/>
          <w:showingPlcHdr/>
          <w:placeholder>
            <w:docPart w:val="96557ECB14D446F2A54DDF03015817D9"/>
          </w:placeholder>
          <w:rPr>
            <w:rStyle w:val="IntenseEmphasis"/>
            <w:rFonts w:ascii="Century Gothic" w:hAnsi="Century Gothic" w:asciiTheme="majorAscii" w:hAnsiTheme="majorAscii"/>
          </w:rPr>
        </w:sdtPr>
        <w:sdtContent>
          <w:r w:rsidRPr="6694D9EC" w:rsidR="0092131B">
            <w:rPr>
              <w:rStyle w:val="IntenseEmphasis"/>
              <w:rFonts w:ascii="Century Gothic" w:hAnsi="Century Gothic" w:asciiTheme="majorAscii" w:hAnsiTheme="majorAscii"/>
            </w:rPr>
            <w:t>Date | time</w:t>
          </w:r>
        </w:sdtContent>
        <w:sdtEndPr>
          <w:rPr>
            <w:rStyle w:val="IntenseEmphasis"/>
            <w:rFonts w:ascii="Century Gothic" w:hAnsi="Century Gothic" w:asciiTheme="majorAscii" w:hAnsiTheme="majorAscii"/>
          </w:rPr>
        </w:sdtEndPr>
      </w:sdt>
      <w:r w:rsidRPr="6694D9EC" w:rsidR="001C478F">
        <w:rPr>
          <w:rFonts w:ascii="Century Gothic" w:hAnsi="Century Gothic" w:asciiTheme="majorAscii" w:hAnsiTheme="majorAscii"/>
        </w:rPr>
        <w:t xml:space="preserve"> </w:t>
      </w:r>
      <w:r w:rsidRPr="6694D9EC" w:rsidR="7EF4202C">
        <w:rPr>
          <w:rFonts w:ascii="Century Gothic" w:hAnsi="Century Gothic" w:asciiTheme="majorAscii" w:hAnsiTheme="majorAscii"/>
        </w:rPr>
        <w:t>10</w:t>
      </w:r>
      <w:r w:rsidRPr="6694D9EC" w:rsidR="7EF4202C">
        <w:rPr>
          <w:rFonts w:ascii="Century Gothic" w:hAnsi="Century Gothic" w:asciiTheme="majorAscii" w:hAnsiTheme="majorAscii"/>
        </w:rPr>
        <w:t>/21</w:t>
      </w:r>
      <w:r w:rsidRPr="6694D9EC" w:rsidR="4A364D74">
        <w:rPr>
          <w:rFonts w:ascii="Century Gothic" w:hAnsi="Century Gothic" w:asciiTheme="majorAscii" w:hAnsiTheme="majorAscii"/>
        </w:rPr>
        <w:t>/</w:t>
      </w:r>
      <w:r w:rsidRPr="6694D9EC" w:rsidR="00C703E5">
        <w:rPr>
          <w:rFonts w:ascii="Century Gothic" w:hAnsi="Century Gothic" w:asciiTheme="majorAscii" w:hAnsiTheme="majorAscii"/>
        </w:rPr>
        <w:t>202</w:t>
      </w:r>
      <w:r w:rsidRPr="6694D9EC" w:rsidR="3A043607">
        <w:rPr>
          <w:rFonts w:ascii="Century Gothic" w:hAnsi="Century Gothic" w:asciiTheme="majorAscii" w:hAnsiTheme="majorAscii"/>
        </w:rPr>
        <w:t>6</w:t>
      </w:r>
      <w:r w:rsidRPr="6694D9EC" w:rsidR="00E63A1A">
        <w:rPr>
          <w:rFonts w:ascii="Century Gothic" w:hAnsi="Century Gothic" w:asciiTheme="majorAscii" w:hAnsiTheme="majorAscii"/>
        </w:rPr>
        <w:t xml:space="preserve"> | </w:t>
      </w:r>
      <w:r w:rsidRPr="6694D9EC" w:rsidR="3984E7EA">
        <w:rPr>
          <w:rFonts w:ascii="Century Gothic" w:hAnsi="Century Gothic" w:asciiTheme="majorAscii" w:hAnsiTheme="majorAscii"/>
        </w:rPr>
        <w:t>3:00</w:t>
      </w:r>
      <w:r w:rsidRPr="6694D9EC" w:rsidR="15E87907">
        <w:rPr>
          <w:rFonts w:ascii="Century Gothic" w:hAnsi="Century Gothic" w:asciiTheme="majorAscii" w:hAnsiTheme="majorAscii"/>
        </w:rPr>
        <w:t xml:space="preserve"> </w:t>
      </w:r>
      <w:r w:rsidRPr="6694D9EC" w:rsidR="00112061">
        <w:rPr>
          <w:rFonts w:ascii="Century Gothic" w:hAnsi="Century Gothic" w:asciiTheme="majorAscii" w:hAnsiTheme="majorAscii"/>
        </w:rPr>
        <w:t>pm</w:t>
      </w:r>
      <w:r w:rsidRPr="6694D9EC" w:rsidR="001C478F">
        <w:rPr>
          <w:rFonts w:ascii="Century Gothic" w:hAnsi="Century Gothic" w:asciiTheme="majorAscii" w:hAnsiTheme="majorAscii"/>
        </w:rPr>
        <w:t xml:space="preserve"> | </w:t>
      </w:r>
      <w:r w:rsidRPr="6694D9EC" w:rsidR="0024050A">
        <w:rPr>
          <w:rStyle w:val="IntenseEmphasis"/>
          <w:rFonts w:ascii="Century Gothic" w:hAnsi="Century Gothic" w:asciiTheme="majorAscii" w:hAnsiTheme="majorAscii"/>
        </w:rPr>
        <w:t xml:space="preserve">Location </w:t>
      </w:r>
      <w:r w:rsidRPr="6694D9EC" w:rsidR="00B81124">
        <w:rPr>
          <w:rFonts w:ascii="Century Gothic" w:hAnsi="Century Gothic" w:asciiTheme="majorAscii" w:hAnsiTheme="majorAscii"/>
        </w:rPr>
        <w:t>Principal’s office</w:t>
      </w:r>
    </w:p>
    <w:p w:rsidRPr="00112061" w:rsidR="00604FBD" w:rsidP="02942489" w:rsidRDefault="0024050A" w14:paraId="3CD1EF03" w14:textId="193387F2">
      <w:pPr>
        <w:pStyle w:val="Heading1"/>
        <w:spacing w:before="0" w:after="0"/>
      </w:pPr>
      <w:r w:rsidR="0024050A">
        <w:rPr/>
        <w:t>SGC Member</w:t>
      </w:r>
      <w:r w:rsidR="002312CE">
        <w:rPr/>
        <w:t xml:space="preserve"> Attendance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4815"/>
        <w:gridCol w:w="570"/>
        <w:gridCol w:w="4860"/>
        <w:gridCol w:w="540"/>
      </w:tblGrid>
      <w:tr w:rsidR="43DB65EA" w:rsidTr="6694D9EC" w14:paraId="18BF0B8D">
        <w:trPr>
          <w:trHeight w:val="300"/>
        </w:trPr>
        <w:tc>
          <w:tcPr>
            <w:tcW w:w="4815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6A8E8D21" w14:textId="0158B3D9">
            <w:pPr>
              <w:spacing w:before="0"/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Mrs. Jennifer </w:t>
            </w:r>
            <w:r w:rsidRPr="43DB65EA" w:rsidR="29DA85A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Rosenthall, Principal</w:t>
            </w:r>
          </w:p>
          <w:p w:rsidR="43DB65EA" w:rsidP="43DB65EA" w:rsidRDefault="43DB65EA" w14:paraId="5CFC447B" w14:textId="6C21DC3B">
            <w:pPr>
              <w:spacing w:before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570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007640AF" w14:textId="19A883C8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x</w:t>
            </w:r>
          </w:p>
        </w:tc>
        <w:tc>
          <w:tcPr>
            <w:tcW w:w="4860" w:type="dxa"/>
            <w:tcMar>
              <w:left w:w="105" w:type="dxa"/>
              <w:right w:w="105" w:type="dxa"/>
            </w:tcMar>
            <w:vAlign w:val="center"/>
          </w:tcPr>
          <w:p w:rsidR="43DB65EA" w:rsidP="5D16C4FD" w:rsidRDefault="43DB65EA" w14:paraId="293B3883" w14:textId="00C1525B">
            <w:pPr>
              <w:spacing w:before="0"/>
              <w:rPr>
                <w:rFonts w:ascii="Century Gothic" w:hAnsi="Century Gothic" w:eastAsia="Century Gothic" w:cs="Century Gothic"/>
                <w:noProof w:val="0"/>
                <w:sz w:val="20"/>
                <w:szCs w:val="20"/>
                <w:lang w:val="en-US"/>
              </w:rPr>
            </w:pPr>
            <w:r w:rsidRPr="5D16C4FD" w:rsidR="2B3EF41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Mrs. Camera Wakefield</w:t>
            </w:r>
          </w:p>
          <w:p w:rsidR="43DB65EA" w:rsidP="5D16C4FD" w:rsidRDefault="43DB65EA" w14:paraId="098BF036" w14:textId="274F9646">
            <w:pPr>
              <w:spacing w:before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18E2C936" w14:textId="48AC5EC1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1"/>
                <w:szCs w:val="21"/>
              </w:rPr>
            </w:pPr>
          </w:p>
        </w:tc>
      </w:tr>
      <w:tr w:rsidR="43DB65EA" w:rsidTr="6694D9EC" w14:paraId="2AA52533">
        <w:trPr>
          <w:trHeight w:val="300"/>
        </w:trPr>
        <w:tc>
          <w:tcPr>
            <w:tcW w:w="4815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3E754C3C" w14:textId="14120FAA">
            <w:pPr>
              <w:spacing w:before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Ms. Eva Gordon </w:t>
            </w: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Appointed Staff</w:t>
            </w:r>
          </w:p>
        </w:tc>
        <w:tc>
          <w:tcPr>
            <w:tcW w:w="570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44940194" w14:textId="55A71E30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x</w:t>
            </w:r>
          </w:p>
        </w:tc>
        <w:tc>
          <w:tcPr>
            <w:tcW w:w="4860" w:type="dxa"/>
            <w:tcMar>
              <w:left w:w="105" w:type="dxa"/>
              <w:right w:w="105" w:type="dxa"/>
            </w:tcMar>
            <w:vAlign w:val="center"/>
          </w:tcPr>
          <w:p w:rsidR="43DB65EA" w:rsidP="48113B6A" w:rsidRDefault="43DB65EA" w14:paraId="403ACB19" w14:textId="65BED1FF">
            <w:pPr>
              <w:spacing w:before="0"/>
            </w:pPr>
            <w:r w:rsidRPr="2F082A92" w:rsidR="10D9825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Mr. Carlon Salmon</w:t>
            </w:r>
          </w:p>
        </w:tc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:rsidR="43DB65EA" w:rsidP="5D16C4FD" w:rsidRDefault="43DB65EA" w14:paraId="02EA55F2" w14:textId="31CB0B87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  <w:p w:rsidR="43DB65EA" w:rsidP="164DDC99" w:rsidRDefault="43DB65EA" w14:paraId="1CA8746B" w14:textId="5F46C6DA">
            <w:pPr>
              <w:spacing w:before="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43DB65EA" w:rsidTr="6694D9EC" w14:paraId="60CB33A5">
        <w:trPr>
          <w:trHeight w:val="300"/>
        </w:trPr>
        <w:tc>
          <w:tcPr>
            <w:tcW w:w="4815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093E2177" w14:textId="7CC31CD4">
            <w:pPr>
              <w:spacing w:before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Mrs. Maria Brandon, </w:t>
            </w: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Appointed Staff</w:t>
            </w:r>
          </w:p>
        </w:tc>
        <w:tc>
          <w:tcPr>
            <w:tcW w:w="570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4F9F2651" w14:textId="643AA35A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x</w:t>
            </w:r>
          </w:p>
          <w:p w:rsidR="43DB65EA" w:rsidP="43DB65EA" w:rsidRDefault="43DB65EA" w14:paraId="3E02D59F" w14:textId="3D24D9D9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4860" w:type="dxa"/>
            <w:tcMar>
              <w:left w:w="105" w:type="dxa"/>
              <w:right w:w="105" w:type="dxa"/>
            </w:tcMar>
            <w:vAlign w:val="center"/>
          </w:tcPr>
          <w:p w:rsidR="43DB65EA" w:rsidP="2F082A92" w:rsidRDefault="43DB65EA" w14:paraId="2D0FE1ED" w14:textId="4546CC88">
            <w:pPr>
              <w:spacing w:before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F082A92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Mr. </w:t>
            </w:r>
            <w:r w:rsidRPr="2F082A92" w:rsidR="60617D6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Sergio Lara</w:t>
            </w:r>
            <w:r w:rsidRPr="2F082A92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, </w:t>
            </w:r>
            <w:r w:rsidRPr="2F082A92" w:rsidR="43DB65EA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Community Member</w:t>
            </w:r>
          </w:p>
        </w:tc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:rsidR="43DB65EA" w:rsidP="5AF7DBF8" w:rsidRDefault="43DB65EA" w14:paraId="7724ECE3" w14:textId="7343CBB5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</w:rPr>
            </w:pPr>
            <w:r w:rsidRPr="5AF7DBF8" w:rsidR="0FDB3AAC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x</w:t>
            </w:r>
          </w:p>
          <w:p w:rsidR="43DB65EA" w:rsidP="5AF7DBF8" w:rsidRDefault="43DB65EA" w14:paraId="2D69CB2B" w14:textId="55280BB4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1"/>
                <w:szCs w:val="21"/>
                <w:lang w:val="en-US"/>
              </w:rPr>
            </w:pPr>
          </w:p>
        </w:tc>
      </w:tr>
      <w:tr w:rsidR="43DB65EA" w:rsidTr="6694D9EC" w14:paraId="26EFC8D9">
        <w:trPr>
          <w:trHeight w:val="300"/>
        </w:trPr>
        <w:tc>
          <w:tcPr>
            <w:tcW w:w="4815" w:type="dxa"/>
            <w:tcMar>
              <w:left w:w="105" w:type="dxa"/>
              <w:right w:w="105" w:type="dxa"/>
            </w:tcMar>
            <w:vAlign w:val="center"/>
          </w:tcPr>
          <w:p w:rsidR="43DB65EA" w:rsidP="2F082A92" w:rsidRDefault="43DB65EA" w14:paraId="6EB5BDED" w14:textId="27853A35">
            <w:pPr>
              <w:spacing w:before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F082A92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Ms. </w:t>
            </w:r>
            <w:r w:rsidRPr="2F082A92" w:rsidR="1E07A9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Toya Knox </w:t>
            </w:r>
            <w:r w:rsidRPr="2F082A92" w:rsidR="43DB65EA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Appointed Staff</w:t>
            </w:r>
          </w:p>
        </w:tc>
        <w:tc>
          <w:tcPr>
            <w:tcW w:w="570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7C2C4611" w14:textId="4D8C64DE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x</w:t>
            </w:r>
          </w:p>
        </w:tc>
        <w:tc>
          <w:tcPr>
            <w:tcW w:w="4860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492C66B8" w14:textId="6DB9CE45">
            <w:pPr>
              <w:spacing w:before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Ms. Emma Palmer, </w:t>
            </w: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Community Member</w:t>
            </w:r>
          </w:p>
        </w:tc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:rsidR="43DB65EA" w:rsidP="6694D9EC" w:rsidRDefault="43DB65EA" w14:paraId="1B689C22" w14:textId="7343CBB5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</w:rPr>
            </w:pPr>
            <w:r w:rsidRPr="6694D9EC" w:rsidR="49473727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x</w:t>
            </w:r>
          </w:p>
          <w:p w:rsidR="43DB65EA" w:rsidP="6694D9EC" w:rsidRDefault="43DB65EA" w14:paraId="16C3B69D" w14:textId="2B2EE28E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</w:pPr>
          </w:p>
          <w:p w:rsidR="43DB65EA" w:rsidP="2F082A92" w:rsidRDefault="43DB65EA" w14:paraId="601CD993" w14:textId="428EC1DF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</w:pPr>
          </w:p>
        </w:tc>
      </w:tr>
      <w:tr w:rsidR="43DB65EA" w:rsidTr="6694D9EC" w14:paraId="283247DC">
        <w:trPr>
          <w:trHeight w:val="300"/>
        </w:trPr>
        <w:tc>
          <w:tcPr>
            <w:tcW w:w="4815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0B404FE2" w14:textId="3436468E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Ms. Colnita Brown, parent</w:t>
            </w:r>
          </w:p>
        </w:tc>
        <w:tc>
          <w:tcPr>
            <w:tcW w:w="570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2DB235CC" w14:textId="045309D8">
            <w:pPr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x</w:t>
            </w:r>
          </w:p>
        </w:tc>
        <w:tc>
          <w:tcPr>
            <w:tcW w:w="4860" w:type="dxa"/>
            <w:tcMar>
              <w:left w:w="105" w:type="dxa"/>
              <w:right w:w="105" w:type="dxa"/>
            </w:tcMar>
            <w:vAlign w:val="center"/>
          </w:tcPr>
          <w:p w:rsidR="43DB65EA" w:rsidP="43DB65EA" w:rsidRDefault="43DB65EA" w14:paraId="3A2D1F7E" w14:textId="21E71685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3DB65EA" w:rsidR="43DB65E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Ms. Megan Eigel, Appointed staff</w:t>
            </w:r>
          </w:p>
        </w:tc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:rsidR="43DB65EA" w:rsidP="6694D9EC" w:rsidRDefault="43DB65EA" w14:paraId="5043BD6D" w14:textId="7343CBB5">
            <w:pPr>
              <w:spacing w:before="0"/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</w:rPr>
            </w:pPr>
            <w:r w:rsidRPr="6694D9EC" w:rsidR="1515EB62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x</w:t>
            </w:r>
          </w:p>
          <w:p w:rsidR="43DB65EA" w:rsidP="6694D9EC" w:rsidRDefault="43DB65EA" w14:paraId="62E9E7C4" w14:textId="14A7CFC1">
            <w:pPr>
              <w:jc w:val="center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0"/>
                <w:szCs w:val="20"/>
                <w:lang w:val="en-US"/>
              </w:rPr>
            </w:pPr>
          </w:p>
        </w:tc>
      </w:tr>
    </w:tbl>
    <w:p w:rsidR="00112061" w:rsidP="43DB65EA" w:rsidRDefault="00112061" w14:paraId="6F01544E" w14:textId="7E54D7FA">
      <w:pPr>
        <w:spacing w:before="0" w:after="0" w:line="240" w:lineRule="auto"/>
        <w:jc w:val="center"/>
        <w:rPr>
          <w:rFonts w:ascii="Century Gothic" w:hAnsi="Century Gothic" w:cs="Times New Roman" w:asciiTheme="majorAscii" w:hAnsiTheme="majorAscii"/>
          <w:color w:val="000000"/>
        </w:rPr>
      </w:pPr>
    </w:p>
    <w:p w:rsidR="002312CE" w:rsidP="02942489" w:rsidRDefault="002312CE" w14:paraId="35708ECF" w14:textId="30939EA0">
      <w:pPr>
        <w:pStyle w:val="Heading1"/>
        <w:spacing w:before="0" w:after="0"/>
      </w:pPr>
      <w:r>
        <w:t>Agenda Items</w:t>
      </w:r>
      <w:r w:rsidR="53627DE8">
        <w:t xml:space="preserve"> approved</w:t>
      </w:r>
    </w:p>
    <w:p w:rsidR="00992081" w:rsidP="00992081" w:rsidRDefault="00992081" w14:paraId="53D88DBF" w14:textId="28DBF41A">
      <w:pPr>
        <w:pStyle w:val="ListParagraph"/>
        <w:numPr>
          <w:ilvl w:val="0"/>
          <w:numId w:val="44"/>
        </w:numPr>
      </w:pPr>
      <w:r>
        <w:t>Approved agenda</w:t>
      </w:r>
    </w:p>
    <w:p w:rsidR="00992081" w:rsidP="00992081" w:rsidRDefault="00992081" w14:paraId="061C8772" w14:textId="5ADB4BE3">
      <w:pPr>
        <w:pStyle w:val="ListParagraph"/>
        <w:numPr>
          <w:ilvl w:val="0"/>
          <w:numId w:val="44"/>
        </w:numPr>
        <w:rPr/>
      </w:pPr>
      <w:r w:rsidR="00992081">
        <w:rPr/>
        <w:t xml:space="preserve">Approved </w:t>
      </w:r>
      <w:r w:rsidR="68484246">
        <w:rPr/>
        <w:t xml:space="preserve">previous </w:t>
      </w:r>
      <w:r w:rsidR="39959A89">
        <w:rPr/>
        <w:t>minutes</w:t>
      </w:r>
    </w:p>
    <w:p w:rsidR="00A473C1" w:rsidP="6103A338" w:rsidRDefault="0029191E" w14:paraId="6274F709" w14:textId="00028E0E">
      <w:pPr>
        <w:pStyle w:val="Heading1"/>
        <w:spacing w:before="0" w:after="0"/>
      </w:pPr>
      <w:r w:rsidR="53627DE8">
        <w:rPr/>
        <w:t>Discussion items</w:t>
      </w:r>
    </w:p>
    <w:p w:rsidR="7FC800FE" w:rsidP="2F082A92" w:rsidRDefault="7FC800FE" w14:paraId="6A94E1A0" w14:textId="250A5221">
      <w:pPr>
        <w:pStyle w:val="ListParagraph"/>
        <w:numPr>
          <w:ilvl w:val="0"/>
          <w:numId w:val="44"/>
        </w:numPr>
        <w:suppressLineNumbers w:val="0"/>
        <w:bidi w:val="0"/>
        <w:spacing w:before="100" w:beforeAutospacing="off" w:after="200" w:afterAutospacing="off" w:line="276" w:lineRule="auto"/>
        <w:ind w:left="720" w:right="0" w:hanging="360"/>
        <w:jc w:val="left"/>
        <w:rPr/>
      </w:pPr>
      <w:r w:rsidR="7FC800FE">
        <w:rPr/>
        <w:t>S</w:t>
      </w:r>
      <w:r w:rsidR="3FE8F3AA">
        <w:rPr/>
        <w:t>GC Council development opportunity</w:t>
      </w:r>
    </w:p>
    <w:p w:rsidR="3FE8F3AA" w:rsidP="5D16C4FD" w:rsidRDefault="3FE8F3AA" w14:paraId="0701F95B" w14:textId="7FC983B0">
      <w:pPr>
        <w:pStyle w:val="ListParagraph"/>
        <w:numPr>
          <w:ilvl w:val="0"/>
          <w:numId w:val="44"/>
        </w:numPr>
        <w:suppressLineNumbers w:val="0"/>
        <w:bidi w:val="0"/>
        <w:spacing w:before="100" w:beforeAutospacing="off" w:after="200" w:afterAutospacing="off" w:line="276" w:lineRule="auto"/>
        <w:ind w:left="720" w:right="0" w:hanging="360"/>
        <w:jc w:val="left"/>
        <w:rPr/>
      </w:pPr>
      <w:r w:rsidR="3FE8F3AA">
        <w:rPr/>
        <w:t xml:space="preserve">Review </w:t>
      </w:r>
      <w:r w:rsidR="3FE8F3AA">
        <w:rPr/>
        <w:t>SGC</w:t>
      </w:r>
      <w:r w:rsidR="3FE8F3AA">
        <w:rPr/>
        <w:t xml:space="preserve"> website for </w:t>
      </w:r>
      <w:r w:rsidR="3FE8F3AA">
        <w:rPr/>
        <w:t>compliance</w:t>
      </w:r>
      <w:r w:rsidR="3FE8F3AA">
        <w:rPr/>
        <w:t xml:space="preserve">. </w:t>
      </w:r>
    </w:p>
    <w:p w:rsidR="242A0FCA" w:rsidP="6694D9EC" w:rsidRDefault="242A0FCA" w14:paraId="787993AB" w14:textId="5252D1D8">
      <w:pPr>
        <w:pStyle w:val="ListParagraph"/>
        <w:numPr>
          <w:ilvl w:val="0"/>
          <w:numId w:val="44"/>
        </w:numPr>
        <w:suppressLineNumbers w:val="0"/>
        <w:bidi w:val="0"/>
        <w:spacing w:before="100" w:beforeAutospacing="off" w:after="200" w:afterAutospacing="off" w:line="276" w:lineRule="auto"/>
        <w:ind w:left="720" w:right="0" w:hanging="360"/>
        <w:jc w:val="left"/>
        <w:rPr/>
      </w:pPr>
      <w:r w:rsidR="242A0FCA">
        <w:rPr/>
        <w:t>Debrief Teacher Advisory Council</w:t>
      </w:r>
    </w:p>
    <w:p w:rsidR="242A0FCA" w:rsidP="6694D9EC" w:rsidRDefault="242A0FCA" w14:paraId="57EAFB47" w14:textId="3B024985">
      <w:pPr>
        <w:pStyle w:val="ListParagraph"/>
        <w:numPr>
          <w:ilvl w:val="0"/>
          <w:numId w:val="44"/>
        </w:numPr>
        <w:suppressLineNumbers w:val="0"/>
        <w:bidi w:val="0"/>
        <w:spacing w:before="100" w:beforeAutospacing="off" w:after="200" w:afterAutospacing="off" w:line="276" w:lineRule="auto"/>
        <w:ind w:left="720" w:right="0" w:hanging="360"/>
        <w:jc w:val="left"/>
        <w:rPr/>
      </w:pPr>
      <w:r w:rsidR="242A0FCA">
        <w:rPr/>
        <w:t>Debrief Fall Cross Council</w:t>
      </w:r>
    </w:p>
    <w:p w:rsidR="7FC800FE" w:rsidP="6694D9EC" w:rsidRDefault="7FC800FE" w14:paraId="3AE2F156" w14:textId="469E82BB">
      <w:pPr>
        <w:pStyle w:val="ListParagraph"/>
        <w:numPr>
          <w:ilvl w:val="0"/>
          <w:numId w:val="44"/>
        </w:numPr>
        <w:suppressLineNumbers w:val="0"/>
        <w:spacing w:before="100" w:beforeAutospacing="off" w:after="200" w:afterAutospacing="off" w:line="276" w:lineRule="auto"/>
        <w:ind w:left="720" w:right="0" w:hanging="360"/>
        <w:jc w:val="left"/>
        <w:rPr/>
      </w:pPr>
      <w:r w:rsidR="7FC800FE">
        <w:rPr/>
        <w:t>Strategic Planning Upda</w:t>
      </w:r>
      <w:r w:rsidR="670697BC">
        <w:rPr/>
        <w:t>tes</w:t>
      </w:r>
    </w:p>
    <w:p w:rsidR="670697BC" w:rsidP="6694D9EC" w:rsidRDefault="670697BC" w14:paraId="633F91C8" w14:textId="7BD37E4A">
      <w:pPr>
        <w:pStyle w:val="ListParagraph"/>
        <w:numPr>
          <w:ilvl w:val="0"/>
          <w:numId w:val="44"/>
        </w:numPr>
        <w:suppressLineNumbers w:val="0"/>
        <w:bidi w:val="0"/>
        <w:spacing w:before="100" w:beforeAutospacing="off" w:after="200" w:afterAutospacing="off" w:line="276" w:lineRule="auto"/>
        <w:ind w:left="720" w:right="0" w:hanging="360"/>
        <w:jc w:val="left"/>
        <w:rPr/>
      </w:pPr>
      <w:r w:rsidR="670697BC">
        <w:rPr/>
        <w:t xml:space="preserve">Charter Dollars Expenditures Discussion </w:t>
      </w:r>
    </w:p>
    <w:p w:rsidR="7FC800FE" w:rsidP="2F082A92" w:rsidRDefault="7FC800FE" w14:paraId="3F845511" w14:textId="68C14C7F">
      <w:pPr>
        <w:pStyle w:val="ListParagraph"/>
        <w:numPr>
          <w:ilvl w:val="0"/>
          <w:numId w:val="44"/>
        </w:numPr>
        <w:suppressLineNumbers w:val="0"/>
        <w:bidi w:val="0"/>
        <w:spacing w:before="100" w:beforeAutospacing="off" w:after="200" w:afterAutospacing="off" w:line="276" w:lineRule="auto"/>
        <w:ind w:left="720" w:right="0" w:hanging="360"/>
        <w:jc w:val="left"/>
        <w:rPr/>
      </w:pPr>
      <w:r w:rsidR="7FC800FE">
        <w:rPr/>
        <w:t>Attendance buddies</w:t>
      </w:r>
    </w:p>
    <w:p w:rsidR="53627DE8" w:rsidP="3944FE82" w:rsidRDefault="53627DE8" w14:paraId="511925C1" w14:textId="4A1A4731">
      <w:pPr>
        <w:pStyle w:val="Heading1"/>
        <w:spacing w:before="0" w:after="0"/>
      </w:pPr>
      <w:r w:rsidR="53627DE8">
        <w:rPr/>
        <w:t>Informational items</w:t>
      </w:r>
    </w:p>
    <w:p w:rsidR="5B73AB1C" w:rsidP="2F082A92" w:rsidRDefault="5B73AB1C" w14:paraId="0FC5DB9D" w14:textId="14852E32">
      <w:pPr>
        <w:pStyle w:val="ListParagraph"/>
        <w:suppressLineNumbers w:val="0"/>
        <w:bidi w:val="0"/>
        <w:spacing w:before="100" w:beforeAutospacing="off" w:after="200" w:afterAutospacing="off" w:line="276" w:lineRule="auto"/>
        <w:ind w:left="360" w:right="0" w:hanging="0"/>
        <w:jc w:val="left"/>
      </w:pPr>
    </w:p>
    <w:p w:rsidR="4457C79D" w:rsidP="6F87BD4D" w:rsidRDefault="4457C79D" w14:paraId="163ABD1C" w14:textId="5D2DA137">
      <w:pPr>
        <w:pStyle w:val="ListParagraph"/>
        <w:numPr>
          <w:ilvl w:val="0"/>
          <w:numId w:val="44"/>
        </w:numPr>
        <w:rPr/>
      </w:pPr>
      <w:r w:rsidR="4457C79D">
        <w:rPr/>
        <w:t>Principal’s Update</w:t>
      </w:r>
    </w:p>
    <w:p w:rsidR="7C277B54" w:rsidP="48369D82" w:rsidRDefault="7C277B54" w14:paraId="1C4CE4E3" w14:textId="6C04E3FF">
      <w:pPr>
        <w:pStyle w:val="ListParagraph"/>
        <w:spacing w:before="0"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</w:p>
    <w:sectPr w:rsidR="7C277B54" w:rsidSect="004D5C96">
      <w:footerReference w:type="default" r:id="rId11"/>
      <w:pgSz w:w="12240" w:h="15840" w:orient="portrait"/>
      <w:pgMar w:top="9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94470" w:rsidRDefault="00694470" w14:paraId="418667BE" w14:textId="77777777">
      <w:r>
        <w:separator/>
      </w:r>
    </w:p>
  </w:endnote>
  <w:endnote w:type="continuationSeparator" w:id="0">
    <w:p w:rsidR="00694470" w:rsidRDefault="00694470" w14:paraId="2002E390" w14:textId="77777777">
      <w:r>
        <w:continuationSeparator/>
      </w:r>
    </w:p>
  </w:endnote>
  <w:endnote w:type="continuationNotice" w:id="1">
    <w:p w:rsidR="00694470" w:rsidRDefault="00694470" w14:paraId="3298E84A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67BA" w:rsidP="00A667BA" w:rsidRDefault="00A667BA" w14:paraId="3CD1EF49" w14:textId="77777777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94470" w:rsidRDefault="00694470" w14:paraId="2D772249" w14:textId="77777777">
      <w:r>
        <w:separator/>
      </w:r>
    </w:p>
  </w:footnote>
  <w:footnote w:type="continuationSeparator" w:id="0">
    <w:p w:rsidR="00694470" w:rsidRDefault="00694470" w14:paraId="7F840D69" w14:textId="77777777">
      <w:r>
        <w:continuationSeparator/>
      </w:r>
    </w:p>
  </w:footnote>
  <w:footnote w:type="continuationNotice" w:id="1">
    <w:p w:rsidR="00694470" w:rsidRDefault="00694470" w14:paraId="0560E430" w14:textId="77777777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7">
    <w:nsid w:val="18adc3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5c122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768a21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18eed9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0F1C0D"/>
    <w:multiLevelType w:val="hybridMultilevel"/>
    <w:tmpl w:val="7A0C9DC8"/>
    <w:lvl w:ilvl="0" w:tplc="7C461DEE">
      <w:start w:val="1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7D886716">
      <w:start w:val="1"/>
      <w:numFmt w:val="lowerLetter"/>
      <w:lvlText w:val="%2."/>
      <w:lvlJc w:val="left"/>
      <w:pPr>
        <w:ind w:left="1440" w:hanging="360"/>
      </w:pPr>
    </w:lvl>
    <w:lvl w:ilvl="2" w:tplc="462EA8AA">
      <w:start w:val="1"/>
      <w:numFmt w:val="lowerRoman"/>
      <w:lvlText w:val="%3."/>
      <w:lvlJc w:val="right"/>
      <w:pPr>
        <w:ind w:left="2160" w:hanging="180"/>
      </w:pPr>
    </w:lvl>
    <w:lvl w:ilvl="3" w:tplc="344488A8">
      <w:start w:val="1"/>
      <w:numFmt w:val="decimal"/>
      <w:lvlText w:val="%4."/>
      <w:lvlJc w:val="left"/>
      <w:pPr>
        <w:ind w:left="2880" w:hanging="360"/>
      </w:pPr>
    </w:lvl>
    <w:lvl w:ilvl="4" w:tplc="3C0E6756">
      <w:start w:val="1"/>
      <w:numFmt w:val="lowerLetter"/>
      <w:lvlText w:val="%5."/>
      <w:lvlJc w:val="left"/>
      <w:pPr>
        <w:ind w:left="3600" w:hanging="360"/>
      </w:pPr>
    </w:lvl>
    <w:lvl w:ilvl="5" w:tplc="D9C2A6E6">
      <w:start w:val="1"/>
      <w:numFmt w:val="lowerRoman"/>
      <w:lvlText w:val="%6."/>
      <w:lvlJc w:val="right"/>
      <w:pPr>
        <w:ind w:left="4320" w:hanging="180"/>
      </w:pPr>
    </w:lvl>
    <w:lvl w:ilvl="6" w:tplc="32A8C168">
      <w:start w:val="1"/>
      <w:numFmt w:val="decimal"/>
      <w:lvlText w:val="%7."/>
      <w:lvlJc w:val="left"/>
      <w:pPr>
        <w:ind w:left="5040" w:hanging="360"/>
      </w:pPr>
    </w:lvl>
    <w:lvl w:ilvl="7" w:tplc="5692AC42">
      <w:start w:val="1"/>
      <w:numFmt w:val="lowerLetter"/>
      <w:lvlText w:val="%8."/>
      <w:lvlJc w:val="left"/>
      <w:pPr>
        <w:ind w:left="5760" w:hanging="360"/>
      </w:pPr>
    </w:lvl>
    <w:lvl w:ilvl="8" w:tplc="03B0F5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2053E1"/>
    <w:multiLevelType w:val="hybridMultilevel"/>
    <w:tmpl w:val="5FC2FC00"/>
    <w:lvl w:ilvl="0" w:tplc="A774769A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826E20"/>
    <w:multiLevelType w:val="hybridMultilevel"/>
    <w:tmpl w:val="9AC4B97A"/>
    <w:lvl w:ilvl="0" w:tplc="0E82F51C">
      <w:start w:val="1"/>
      <w:numFmt w:val="decimal"/>
      <w:lvlText w:val="%1."/>
      <w:lvlJc w:val="left"/>
      <w:pPr>
        <w:ind w:left="720" w:hanging="360"/>
      </w:pPr>
    </w:lvl>
    <w:lvl w:ilvl="1" w:tplc="EBF4962C">
      <w:start w:val="1"/>
      <w:numFmt w:val="lowerLetter"/>
      <w:lvlText w:val="%2."/>
      <w:lvlJc w:val="left"/>
      <w:pPr>
        <w:ind w:left="1440" w:hanging="360"/>
      </w:pPr>
    </w:lvl>
    <w:lvl w:ilvl="2" w:tplc="7AE8739A">
      <w:start w:val="1"/>
      <w:numFmt w:val="lowerRoman"/>
      <w:lvlText w:val="%3."/>
      <w:lvlJc w:val="right"/>
      <w:pPr>
        <w:ind w:left="2160" w:hanging="180"/>
      </w:pPr>
    </w:lvl>
    <w:lvl w:ilvl="3" w:tplc="64B62550">
      <w:start w:val="1"/>
      <w:numFmt w:val="decimal"/>
      <w:lvlText w:val="%4."/>
      <w:lvlJc w:val="left"/>
      <w:pPr>
        <w:ind w:left="2880" w:hanging="360"/>
      </w:pPr>
    </w:lvl>
    <w:lvl w:ilvl="4" w:tplc="F202B560">
      <w:start w:val="1"/>
      <w:numFmt w:val="lowerLetter"/>
      <w:lvlText w:val="%5."/>
      <w:lvlJc w:val="left"/>
      <w:pPr>
        <w:ind w:left="3600" w:hanging="360"/>
      </w:pPr>
    </w:lvl>
    <w:lvl w:ilvl="5" w:tplc="A00EAE00">
      <w:start w:val="1"/>
      <w:numFmt w:val="lowerRoman"/>
      <w:lvlText w:val="%6."/>
      <w:lvlJc w:val="right"/>
      <w:pPr>
        <w:ind w:left="4320" w:hanging="180"/>
      </w:pPr>
    </w:lvl>
    <w:lvl w:ilvl="6" w:tplc="E0D849AC">
      <w:start w:val="1"/>
      <w:numFmt w:val="decimal"/>
      <w:lvlText w:val="%7."/>
      <w:lvlJc w:val="left"/>
      <w:pPr>
        <w:ind w:left="5040" w:hanging="360"/>
      </w:pPr>
    </w:lvl>
    <w:lvl w:ilvl="7" w:tplc="A04C2F14">
      <w:start w:val="1"/>
      <w:numFmt w:val="lowerLetter"/>
      <w:lvlText w:val="%8."/>
      <w:lvlJc w:val="left"/>
      <w:pPr>
        <w:ind w:left="5760" w:hanging="360"/>
      </w:pPr>
    </w:lvl>
    <w:lvl w:ilvl="8" w:tplc="9B9AD1A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F21BEF"/>
    <w:multiLevelType w:val="hybridMultilevel"/>
    <w:tmpl w:val="FFFFFFFF"/>
    <w:lvl w:ilvl="0" w:tplc="02AA7994">
      <w:start w:val="4"/>
      <w:numFmt w:val="upperLetter"/>
      <w:lvlText w:val="%1."/>
      <w:lvlJc w:val="left"/>
      <w:pPr>
        <w:ind w:left="720" w:hanging="360"/>
      </w:pPr>
    </w:lvl>
    <w:lvl w:ilvl="1" w:tplc="8CEE1B9E">
      <w:start w:val="1"/>
      <w:numFmt w:val="lowerLetter"/>
      <w:lvlText w:val="%2."/>
      <w:lvlJc w:val="left"/>
      <w:pPr>
        <w:ind w:left="1440" w:hanging="360"/>
      </w:pPr>
    </w:lvl>
    <w:lvl w:ilvl="2" w:tplc="E168FBC4">
      <w:start w:val="1"/>
      <w:numFmt w:val="lowerRoman"/>
      <w:lvlText w:val="%3."/>
      <w:lvlJc w:val="right"/>
      <w:pPr>
        <w:ind w:left="2160" w:hanging="180"/>
      </w:pPr>
    </w:lvl>
    <w:lvl w:ilvl="3" w:tplc="2FE824DE">
      <w:start w:val="1"/>
      <w:numFmt w:val="decimal"/>
      <w:lvlText w:val="%4."/>
      <w:lvlJc w:val="left"/>
      <w:pPr>
        <w:ind w:left="2880" w:hanging="360"/>
      </w:pPr>
    </w:lvl>
    <w:lvl w:ilvl="4" w:tplc="D7BA874C">
      <w:start w:val="1"/>
      <w:numFmt w:val="lowerLetter"/>
      <w:lvlText w:val="%5."/>
      <w:lvlJc w:val="left"/>
      <w:pPr>
        <w:ind w:left="3600" w:hanging="360"/>
      </w:pPr>
    </w:lvl>
    <w:lvl w:ilvl="5" w:tplc="05E6BF26">
      <w:start w:val="1"/>
      <w:numFmt w:val="lowerRoman"/>
      <w:lvlText w:val="%6."/>
      <w:lvlJc w:val="right"/>
      <w:pPr>
        <w:ind w:left="4320" w:hanging="180"/>
      </w:pPr>
    </w:lvl>
    <w:lvl w:ilvl="6" w:tplc="C04CBA0A">
      <w:start w:val="1"/>
      <w:numFmt w:val="decimal"/>
      <w:lvlText w:val="%7."/>
      <w:lvlJc w:val="left"/>
      <w:pPr>
        <w:ind w:left="5040" w:hanging="360"/>
      </w:pPr>
    </w:lvl>
    <w:lvl w:ilvl="7" w:tplc="A61AA09A">
      <w:start w:val="1"/>
      <w:numFmt w:val="lowerLetter"/>
      <w:lvlText w:val="%8."/>
      <w:lvlJc w:val="left"/>
      <w:pPr>
        <w:ind w:left="5760" w:hanging="360"/>
      </w:pPr>
    </w:lvl>
    <w:lvl w:ilvl="8" w:tplc="D96CAED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08207A"/>
    <w:multiLevelType w:val="hybridMultilevel"/>
    <w:tmpl w:val="FFFFFFFF"/>
    <w:lvl w:ilvl="0" w:tplc="09FC4D2C">
      <w:start w:val="1"/>
      <w:numFmt w:val="decimal"/>
      <w:lvlText w:val="%1."/>
      <w:lvlJc w:val="left"/>
      <w:pPr>
        <w:ind w:left="720" w:hanging="360"/>
      </w:pPr>
    </w:lvl>
    <w:lvl w:ilvl="1" w:tplc="187A7BF8">
      <w:start w:val="1"/>
      <w:numFmt w:val="lowerLetter"/>
      <w:lvlText w:val="%2."/>
      <w:lvlJc w:val="left"/>
      <w:pPr>
        <w:ind w:left="1440" w:hanging="360"/>
      </w:pPr>
    </w:lvl>
    <w:lvl w:ilvl="2" w:tplc="5C3A7EDE">
      <w:start w:val="1"/>
      <w:numFmt w:val="lowerRoman"/>
      <w:lvlText w:val="%3."/>
      <w:lvlJc w:val="right"/>
      <w:pPr>
        <w:ind w:left="2160" w:hanging="180"/>
      </w:pPr>
    </w:lvl>
    <w:lvl w:ilvl="3" w:tplc="AF4C708A">
      <w:start w:val="1"/>
      <w:numFmt w:val="decimal"/>
      <w:lvlText w:val="%4."/>
      <w:lvlJc w:val="left"/>
      <w:pPr>
        <w:ind w:left="2880" w:hanging="360"/>
      </w:pPr>
    </w:lvl>
    <w:lvl w:ilvl="4" w:tplc="EAC8A98C">
      <w:start w:val="1"/>
      <w:numFmt w:val="lowerLetter"/>
      <w:lvlText w:val="%5."/>
      <w:lvlJc w:val="left"/>
      <w:pPr>
        <w:ind w:left="3600" w:hanging="360"/>
      </w:pPr>
    </w:lvl>
    <w:lvl w:ilvl="5" w:tplc="DE6A1480">
      <w:start w:val="1"/>
      <w:numFmt w:val="lowerRoman"/>
      <w:lvlText w:val="%6."/>
      <w:lvlJc w:val="right"/>
      <w:pPr>
        <w:ind w:left="4320" w:hanging="180"/>
      </w:pPr>
    </w:lvl>
    <w:lvl w:ilvl="6" w:tplc="F928FCBA">
      <w:start w:val="1"/>
      <w:numFmt w:val="decimal"/>
      <w:lvlText w:val="%7."/>
      <w:lvlJc w:val="left"/>
      <w:pPr>
        <w:ind w:left="5040" w:hanging="360"/>
      </w:pPr>
    </w:lvl>
    <w:lvl w:ilvl="7" w:tplc="EED4FC78">
      <w:start w:val="1"/>
      <w:numFmt w:val="lowerLetter"/>
      <w:lvlText w:val="%8."/>
      <w:lvlJc w:val="left"/>
      <w:pPr>
        <w:ind w:left="5760" w:hanging="360"/>
      </w:pPr>
    </w:lvl>
    <w:lvl w:ilvl="8" w:tplc="0E24C27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859B8B"/>
    <w:multiLevelType w:val="hybridMultilevel"/>
    <w:tmpl w:val="925650FA"/>
    <w:lvl w:ilvl="0" w:tplc="E27080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2AF2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E061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800A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AE7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8295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98D5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E01B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1CCB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CA5A6D"/>
    <w:multiLevelType w:val="hybridMultilevel"/>
    <w:tmpl w:val="FFFFFFFF"/>
    <w:lvl w:ilvl="0" w:tplc="597EC58C">
      <w:start w:val="5"/>
      <w:numFmt w:val="upperLetter"/>
      <w:lvlText w:val="%1."/>
      <w:lvlJc w:val="left"/>
      <w:pPr>
        <w:ind w:left="720" w:hanging="360"/>
      </w:pPr>
    </w:lvl>
    <w:lvl w:ilvl="1" w:tplc="45F4FBEE">
      <w:start w:val="1"/>
      <w:numFmt w:val="lowerLetter"/>
      <w:lvlText w:val="%2."/>
      <w:lvlJc w:val="left"/>
      <w:pPr>
        <w:ind w:left="1440" w:hanging="360"/>
      </w:pPr>
    </w:lvl>
    <w:lvl w:ilvl="2" w:tplc="648EF93C">
      <w:start w:val="1"/>
      <w:numFmt w:val="lowerRoman"/>
      <w:lvlText w:val="%3."/>
      <w:lvlJc w:val="right"/>
      <w:pPr>
        <w:ind w:left="2160" w:hanging="180"/>
      </w:pPr>
    </w:lvl>
    <w:lvl w:ilvl="3" w:tplc="12081A18">
      <w:start w:val="1"/>
      <w:numFmt w:val="decimal"/>
      <w:lvlText w:val="%4."/>
      <w:lvlJc w:val="left"/>
      <w:pPr>
        <w:ind w:left="2880" w:hanging="360"/>
      </w:pPr>
    </w:lvl>
    <w:lvl w:ilvl="4" w:tplc="851033BA">
      <w:start w:val="1"/>
      <w:numFmt w:val="lowerLetter"/>
      <w:lvlText w:val="%5."/>
      <w:lvlJc w:val="left"/>
      <w:pPr>
        <w:ind w:left="3600" w:hanging="360"/>
      </w:pPr>
    </w:lvl>
    <w:lvl w:ilvl="5" w:tplc="EF32DA7C">
      <w:start w:val="1"/>
      <w:numFmt w:val="lowerRoman"/>
      <w:lvlText w:val="%6."/>
      <w:lvlJc w:val="right"/>
      <w:pPr>
        <w:ind w:left="4320" w:hanging="180"/>
      </w:pPr>
    </w:lvl>
    <w:lvl w:ilvl="6" w:tplc="6AA2665E">
      <w:start w:val="1"/>
      <w:numFmt w:val="decimal"/>
      <w:lvlText w:val="%7."/>
      <w:lvlJc w:val="left"/>
      <w:pPr>
        <w:ind w:left="5040" w:hanging="360"/>
      </w:pPr>
    </w:lvl>
    <w:lvl w:ilvl="7" w:tplc="B56A2B16">
      <w:start w:val="1"/>
      <w:numFmt w:val="lowerLetter"/>
      <w:lvlText w:val="%8."/>
      <w:lvlJc w:val="left"/>
      <w:pPr>
        <w:ind w:left="5760" w:hanging="360"/>
      </w:pPr>
    </w:lvl>
    <w:lvl w:ilvl="8" w:tplc="3578BF5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94247D"/>
    <w:multiLevelType w:val="hybridMultilevel"/>
    <w:tmpl w:val="C3B6D156"/>
    <w:lvl w:ilvl="0" w:tplc="47C26BB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BAD627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A0E7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C286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72B8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849D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0079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AA81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3CA4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416BE0C"/>
    <w:multiLevelType w:val="hybridMultilevel"/>
    <w:tmpl w:val="4718D83C"/>
    <w:lvl w:ilvl="0" w:tplc="06CACD46">
      <w:start w:val="1"/>
      <w:numFmt w:val="decimal"/>
      <w:lvlText w:val="%1."/>
      <w:lvlJc w:val="left"/>
      <w:pPr>
        <w:ind w:left="720" w:hanging="360"/>
      </w:pPr>
    </w:lvl>
    <w:lvl w:ilvl="1" w:tplc="A59E4F94">
      <w:start w:val="1"/>
      <w:numFmt w:val="lowerLetter"/>
      <w:lvlText w:val="%2."/>
      <w:lvlJc w:val="left"/>
      <w:pPr>
        <w:ind w:left="1440" w:hanging="360"/>
      </w:pPr>
    </w:lvl>
    <w:lvl w:ilvl="2" w:tplc="51C2123C">
      <w:start w:val="1"/>
      <w:numFmt w:val="lowerRoman"/>
      <w:lvlText w:val="%3."/>
      <w:lvlJc w:val="right"/>
      <w:pPr>
        <w:ind w:left="2160" w:hanging="180"/>
      </w:pPr>
    </w:lvl>
    <w:lvl w:ilvl="3" w:tplc="FF2864D0">
      <w:start w:val="1"/>
      <w:numFmt w:val="decimal"/>
      <w:lvlText w:val="%4."/>
      <w:lvlJc w:val="left"/>
      <w:pPr>
        <w:ind w:left="2880" w:hanging="360"/>
      </w:pPr>
    </w:lvl>
    <w:lvl w:ilvl="4" w:tplc="F4CCDDDC">
      <w:start w:val="1"/>
      <w:numFmt w:val="lowerLetter"/>
      <w:lvlText w:val="%5."/>
      <w:lvlJc w:val="left"/>
      <w:pPr>
        <w:ind w:left="3600" w:hanging="360"/>
      </w:pPr>
    </w:lvl>
    <w:lvl w:ilvl="5" w:tplc="ED02245E">
      <w:start w:val="1"/>
      <w:numFmt w:val="lowerRoman"/>
      <w:lvlText w:val="%6."/>
      <w:lvlJc w:val="right"/>
      <w:pPr>
        <w:ind w:left="4320" w:hanging="180"/>
      </w:pPr>
    </w:lvl>
    <w:lvl w:ilvl="6" w:tplc="8B3CF9EE">
      <w:start w:val="1"/>
      <w:numFmt w:val="decimal"/>
      <w:lvlText w:val="%7."/>
      <w:lvlJc w:val="left"/>
      <w:pPr>
        <w:ind w:left="5040" w:hanging="360"/>
      </w:pPr>
    </w:lvl>
    <w:lvl w:ilvl="7" w:tplc="CF6E6B14">
      <w:start w:val="1"/>
      <w:numFmt w:val="lowerLetter"/>
      <w:lvlText w:val="%8."/>
      <w:lvlJc w:val="left"/>
      <w:pPr>
        <w:ind w:left="5760" w:hanging="360"/>
      </w:pPr>
    </w:lvl>
    <w:lvl w:ilvl="8" w:tplc="3E5CE12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13E92E"/>
    <w:multiLevelType w:val="hybridMultilevel"/>
    <w:tmpl w:val="C76869A4"/>
    <w:lvl w:ilvl="0" w:tplc="2DD4820E">
      <w:start w:val="3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F176C1B8">
      <w:start w:val="1"/>
      <w:numFmt w:val="lowerLetter"/>
      <w:lvlText w:val="%2."/>
      <w:lvlJc w:val="left"/>
      <w:pPr>
        <w:ind w:left="1440" w:hanging="360"/>
      </w:pPr>
    </w:lvl>
    <w:lvl w:ilvl="2" w:tplc="69126054">
      <w:start w:val="1"/>
      <w:numFmt w:val="lowerRoman"/>
      <w:lvlText w:val="%3."/>
      <w:lvlJc w:val="right"/>
      <w:pPr>
        <w:ind w:left="2160" w:hanging="180"/>
      </w:pPr>
    </w:lvl>
    <w:lvl w:ilvl="3" w:tplc="04A23020">
      <w:start w:val="1"/>
      <w:numFmt w:val="decimal"/>
      <w:lvlText w:val="%4."/>
      <w:lvlJc w:val="left"/>
      <w:pPr>
        <w:ind w:left="2880" w:hanging="360"/>
      </w:pPr>
    </w:lvl>
    <w:lvl w:ilvl="4" w:tplc="8EC24CCA">
      <w:start w:val="1"/>
      <w:numFmt w:val="lowerLetter"/>
      <w:lvlText w:val="%5."/>
      <w:lvlJc w:val="left"/>
      <w:pPr>
        <w:ind w:left="3600" w:hanging="360"/>
      </w:pPr>
    </w:lvl>
    <w:lvl w:ilvl="5" w:tplc="3814B4C6">
      <w:start w:val="1"/>
      <w:numFmt w:val="lowerRoman"/>
      <w:lvlText w:val="%6."/>
      <w:lvlJc w:val="right"/>
      <w:pPr>
        <w:ind w:left="4320" w:hanging="180"/>
      </w:pPr>
    </w:lvl>
    <w:lvl w:ilvl="6" w:tplc="7F7A0CD6">
      <w:start w:val="1"/>
      <w:numFmt w:val="decimal"/>
      <w:lvlText w:val="%7."/>
      <w:lvlJc w:val="left"/>
      <w:pPr>
        <w:ind w:left="5040" w:hanging="360"/>
      </w:pPr>
    </w:lvl>
    <w:lvl w:ilvl="7" w:tplc="D02CDD1E">
      <w:start w:val="1"/>
      <w:numFmt w:val="lowerLetter"/>
      <w:lvlText w:val="%8."/>
      <w:lvlJc w:val="left"/>
      <w:pPr>
        <w:ind w:left="5760" w:hanging="360"/>
      </w:pPr>
    </w:lvl>
    <w:lvl w:ilvl="8" w:tplc="8A98807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FE8290"/>
    <w:multiLevelType w:val="hybridMultilevel"/>
    <w:tmpl w:val="31CCD736"/>
    <w:lvl w:ilvl="0" w:tplc="F5AC490A">
      <w:start w:val="3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7E783EC8">
      <w:start w:val="1"/>
      <w:numFmt w:val="lowerLetter"/>
      <w:lvlText w:val="%2."/>
      <w:lvlJc w:val="left"/>
      <w:pPr>
        <w:ind w:left="1440" w:hanging="360"/>
      </w:pPr>
    </w:lvl>
    <w:lvl w:ilvl="2" w:tplc="E56AAE3E">
      <w:start w:val="1"/>
      <w:numFmt w:val="lowerRoman"/>
      <w:lvlText w:val="%3."/>
      <w:lvlJc w:val="right"/>
      <w:pPr>
        <w:ind w:left="2160" w:hanging="180"/>
      </w:pPr>
    </w:lvl>
    <w:lvl w:ilvl="3" w:tplc="3162E6EA">
      <w:start w:val="1"/>
      <w:numFmt w:val="decimal"/>
      <w:lvlText w:val="%4."/>
      <w:lvlJc w:val="left"/>
      <w:pPr>
        <w:ind w:left="2880" w:hanging="360"/>
      </w:pPr>
    </w:lvl>
    <w:lvl w:ilvl="4" w:tplc="3E8260C4">
      <w:start w:val="1"/>
      <w:numFmt w:val="lowerLetter"/>
      <w:lvlText w:val="%5."/>
      <w:lvlJc w:val="left"/>
      <w:pPr>
        <w:ind w:left="3600" w:hanging="360"/>
      </w:pPr>
    </w:lvl>
    <w:lvl w:ilvl="5" w:tplc="9DD2F2A0">
      <w:start w:val="1"/>
      <w:numFmt w:val="lowerRoman"/>
      <w:lvlText w:val="%6."/>
      <w:lvlJc w:val="right"/>
      <w:pPr>
        <w:ind w:left="4320" w:hanging="180"/>
      </w:pPr>
    </w:lvl>
    <w:lvl w:ilvl="6" w:tplc="9850A6FE">
      <w:start w:val="1"/>
      <w:numFmt w:val="decimal"/>
      <w:lvlText w:val="%7."/>
      <w:lvlJc w:val="left"/>
      <w:pPr>
        <w:ind w:left="5040" w:hanging="360"/>
      </w:pPr>
    </w:lvl>
    <w:lvl w:ilvl="7" w:tplc="0B9A5CE4">
      <w:start w:val="1"/>
      <w:numFmt w:val="lowerLetter"/>
      <w:lvlText w:val="%8."/>
      <w:lvlJc w:val="left"/>
      <w:pPr>
        <w:ind w:left="5760" w:hanging="360"/>
      </w:pPr>
    </w:lvl>
    <w:lvl w:ilvl="8" w:tplc="E9D66E1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19DEF7"/>
    <w:multiLevelType w:val="hybridMultilevel"/>
    <w:tmpl w:val="FFFFFFFF"/>
    <w:lvl w:ilvl="0" w:tplc="805A6CCA">
      <w:start w:val="1"/>
      <w:numFmt w:val="upperLetter"/>
      <w:lvlText w:val="%1."/>
      <w:lvlJc w:val="left"/>
      <w:pPr>
        <w:ind w:left="720" w:hanging="360"/>
      </w:pPr>
    </w:lvl>
    <w:lvl w:ilvl="1" w:tplc="E15C4170">
      <w:start w:val="1"/>
      <w:numFmt w:val="lowerLetter"/>
      <w:lvlText w:val="%2."/>
      <w:lvlJc w:val="left"/>
      <w:pPr>
        <w:ind w:left="1440" w:hanging="360"/>
      </w:pPr>
    </w:lvl>
    <w:lvl w:ilvl="2" w:tplc="C50E3C56">
      <w:start w:val="1"/>
      <w:numFmt w:val="lowerRoman"/>
      <w:lvlText w:val="%3."/>
      <w:lvlJc w:val="right"/>
      <w:pPr>
        <w:ind w:left="2160" w:hanging="180"/>
      </w:pPr>
    </w:lvl>
    <w:lvl w:ilvl="3" w:tplc="25384016">
      <w:start w:val="1"/>
      <w:numFmt w:val="decimal"/>
      <w:lvlText w:val="%4."/>
      <w:lvlJc w:val="left"/>
      <w:pPr>
        <w:ind w:left="2880" w:hanging="360"/>
      </w:pPr>
    </w:lvl>
    <w:lvl w:ilvl="4" w:tplc="E3EA2EEC">
      <w:start w:val="1"/>
      <w:numFmt w:val="lowerLetter"/>
      <w:lvlText w:val="%5."/>
      <w:lvlJc w:val="left"/>
      <w:pPr>
        <w:ind w:left="3600" w:hanging="360"/>
      </w:pPr>
    </w:lvl>
    <w:lvl w:ilvl="5" w:tplc="82B4BCDC">
      <w:start w:val="1"/>
      <w:numFmt w:val="lowerRoman"/>
      <w:lvlText w:val="%6."/>
      <w:lvlJc w:val="right"/>
      <w:pPr>
        <w:ind w:left="4320" w:hanging="180"/>
      </w:pPr>
    </w:lvl>
    <w:lvl w:ilvl="6" w:tplc="D76CD02C">
      <w:start w:val="1"/>
      <w:numFmt w:val="decimal"/>
      <w:lvlText w:val="%7."/>
      <w:lvlJc w:val="left"/>
      <w:pPr>
        <w:ind w:left="5040" w:hanging="360"/>
      </w:pPr>
    </w:lvl>
    <w:lvl w:ilvl="7" w:tplc="C144C1FC">
      <w:start w:val="1"/>
      <w:numFmt w:val="lowerLetter"/>
      <w:lvlText w:val="%8."/>
      <w:lvlJc w:val="left"/>
      <w:pPr>
        <w:ind w:left="5760" w:hanging="360"/>
      </w:pPr>
    </w:lvl>
    <w:lvl w:ilvl="8" w:tplc="72FA3A8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53CD49"/>
    <w:multiLevelType w:val="hybridMultilevel"/>
    <w:tmpl w:val="083E75E2"/>
    <w:lvl w:ilvl="0" w:tplc="FBEE7BF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DAEF4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0A51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CC58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7E18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9EB6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6650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04D3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3034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3BA2250"/>
    <w:multiLevelType w:val="hybridMultilevel"/>
    <w:tmpl w:val="FFFFFFFF"/>
    <w:lvl w:ilvl="0" w:tplc="3216CE66">
      <w:numFmt w:val="none"/>
      <w:lvlText w:val=""/>
      <w:lvlJc w:val="left"/>
      <w:pPr>
        <w:tabs>
          <w:tab w:val="num" w:pos="360"/>
        </w:tabs>
      </w:pPr>
    </w:lvl>
    <w:lvl w:ilvl="1" w:tplc="D54C64F2">
      <w:start w:val="1"/>
      <w:numFmt w:val="lowerLetter"/>
      <w:lvlText w:val="%2."/>
      <w:lvlJc w:val="left"/>
      <w:pPr>
        <w:ind w:left="1440" w:hanging="360"/>
      </w:pPr>
    </w:lvl>
    <w:lvl w:ilvl="2" w:tplc="F9F4C510">
      <w:start w:val="1"/>
      <w:numFmt w:val="lowerRoman"/>
      <w:lvlText w:val="%3."/>
      <w:lvlJc w:val="right"/>
      <w:pPr>
        <w:ind w:left="2160" w:hanging="180"/>
      </w:pPr>
    </w:lvl>
    <w:lvl w:ilvl="3" w:tplc="9864D3F6">
      <w:start w:val="1"/>
      <w:numFmt w:val="decimal"/>
      <w:lvlText w:val="%4."/>
      <w:lvlJc w:val="left"/>
      <w:pPr>
        <w:ind w:left="2880" w:hanging="360"/>
      </w:pPr>
    </w:lvl>
    <w:lvl w:ilvl="4" w:tplc="18283092">
      <w:start w:val="1"/>
      <w:numFmt w:val="lowerLetter"/>
      <w:lvlText w:val="%5."/>
      <w:lvlJc w:val="left"/>
      <w:pPr>
        <w:ind w:left="3600" w:hanging="360"/>
      </w:pPr>
    </w:lvl>
    <w:lvl w:ilvl="5" w:tplc="9662A7F4">
      <w:start w:val="1"/>
      <w:numFmt w:val="lowerRoman"/>
      <w:lvlText w:val="%6."/>
      <w:lvlJc w:val="right"/>
      <w:pPr>
        <w:ind w:left="4320" w:hanging="180"/>
      </w:pPr>
    </w:lvl>
    <w:lvl w:ilvl="6" w:tplc="A46C36EA">
      <w:start w:val="1"/>
      <w:numFmt w:val="decimal"/>
      <w:lvlText w:val="%7."/>
      <w:lvlJc w:val="left"/>
      <w:pPr>
        <w:ind w:left="5040" w:hanging="360"/>
      </w:pPr>
    </w:lvl>
    <w:lvl w:ilvl="7" w:tplc="075251B6">
      <w:start w:val="1"/>
      <w:numFmt w:val="lowerLetter"/>
      <w:lvlText w:val="%8."/>
      <w:lvlJc w:val="left"/>
      <w:pPr>
        <w:ind w:left="5760" w:hanging="360"/>
      </w:pPr>
    </w:lvl>
    <w:lvl w:ilvl="8" w:tplc="06D8097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4661AD"/>
    <w:multiLevelType w:val="hybridMultilevel"/>
    <w:tmpl w:val="FFFFFFFF"/>
    <w:lvl w:ilvl="0" w:tplc="50F08F5A">
      <w:start w:val="1"/>
      <w:numFmt w:val="decimal"/>
      <w:lvlText w:val="%1."/>
      <w:lvlJc w:val="left"/>
      <w:pPr>
        <w:ind w:left="720" w:hanging="360"/>
      </w:pPr>
    </w:lvl>
    <w:lvl w:ilvl="1" w:tplc="ED0EDD8E">
      <w:start w:val="1"/>
      <w:numFmt w:val="lowerLetter"/>
      <w:lvlText w:val="%2."/>
      <w:lvlJc w:val="left"/>
      <w:pPr>
        <w:ind w:left="1440" w:hanging="360"/>
      </w:pPr>
    </w:lvl>
    <w:lvl w:ilvl="2" w:tplc="46BE7B7E">
      <w:start w:val="1"/>
      <w:numFmt w:val="lowerRoman"/>
      <w:lvlText w:val="%3."/>
      <w:lvlJc w:val="right"/>
      <w:pPr>
        <w:ind w:left="2160" w:hanging="180"/>
      </w:pPr>
    </w:lvl>
    <w:lvl w:ilvl="3" w:tplc="FCA61D96">
      <w:start w:val="1"/>
      <w:numFmt w:val="decimal"/>
      <w:lvlText w:val="%4."/>
      <w:lvlJc w:val="left"/>
      <w:pPr>
        <w:ind w:left="2880" w:hanging="360"/>
      </w:pPr>
    </w:lvl>
    <w:lvl w:ilvl="4" w:tplc="81C87C9C">
      <w:start w:val="1"/>
      <w:numFmt w:val="lowerLetter"/>
      <w:lvlText w:val="%5."/>
      <w:lvlJc w:val="left"/>
      <w:pPr>
        <w:ind w:left="3600" w:hanging="360"/>
      </w:pPr>
    </w:lvl>
    <w:lvl w:ilvl="5" w:tplc="D2E889A2">
      <w:start w:val="1"/>
      <w:numFmt w:val="lowerRoman"/>
      <w:lvlText w:val="%6."/>
      <w:lvlJc w:val="right"/>
      <w:pPr>
        <w:ind w:left="4320" w:hanging="180"/>
      </w:pPr>
    </w:lvl>
    <w:lvl w:ilvl="6" w:tplc="777C6ABA">
      <w:start w:val="1"/>
      <w:numFmt w:val="decimal"/>
      <w:lvlText w:val="%7."/>
      <w:lvlJc w:val="left"/>
      <w:pPr>
        <w:ind w:left="5040" w:hanging="360"/>
      </w:pPr>
    </w:lvl>
    <w:lvl w:ilvl="7" w:tplc="EA8C8BEE">
      <w:start w:val="1"/>
      <w:numFmt w:val="lowerLetter"/>
      <w:lvlText w:val="%8."/>
      <w:lvlJc w:val="left"/>
      <w:pPr>
        <w:ind w:left="5760" w:hanging="360"/>
      </w:pPr>
    </w:lvl>
    <w:lvl w:ilvl="8" w:tplc="BFB0679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D5079D"/>
    <w:multiLevelType w:val="hybridMultilevel"/>
    <w:tmpl w:val="EC760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7B4043"/>
    <w:multiLevelType w:val="hybridMultilevel"/>
    <w:tmpl w:val="15364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2CF6B"/>
    <w:multiLevelType w:val="hybridMultilevel"/>
    <w:tmpl w:val="E4F8A7F0"/>
    <w:lvl w:ilvl="0" w:tplc="528C5A42">
      <w:start w:val="2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0EB222D6">
      <w:start w:val="1"/>
      <w:numFmt w:val="lowerLetter"/>
      <w:lvlText w:val="%2."/>
      <w:lvlJc w:val="left"/>
      <w:pPr>
        <w:ind w:left="1440" w:hanging="360"/>
      </w:pPr>
    </w:lvl>
    <w:lvl w:ilvl="2" w:tplc="BD06300A">
      <w:start w:val="1"/>
      <w:numFmt w:val="lowerRoman"/>
      <w:lvlText w:val="%3."/>
      <w:lvlJc w:val="right"/>
      <w:pPr>
        <w:ind w:left="2160" w:hanging="180"/>
      </w:pPr>
    </w:lvl>
    <w:lvl w:ilvl="3" w:tplc="4A10B332">
      <w:start w:val="1"/>
      <w:numFmt w:val="decimal"/>
      <w:lvlText w:val="%4."/>
      <w:lvlJc w:val="left"/>
      <w:pPr>
        <w:ind w:left="2880" w:hanging="360"/>
      </w:pPr>
    </w:lvl>
    <w:lvl w:ilvl="4" w:tplc="1DEC41B2">
      <w:start w:val="1"/>
      <w:numFmt w:val="lowerLetter"/>
      <w:lvlText w:val="%5."/>
      <w:lvlJc w:val="left"/>
      <w:pPr>
        <w:ind w:left="3600" w:hanging="360"/>
      </w:pPr>
    </w:lvl>
    <w:lvl w:ilvl="5" w:tplc="9F96AF20">
      <w:start w:val="1"/>
      <w:numFmt w:val="lowerRoman"/>
      <w:lvlText w:val="%6."/>
      <w:lvlJc w:val="right"/>
      <w:pPr>
        <w:ind w:left="4320" w:hanging="180"/>
      </w:pPr>
    </w:lvl>
    <w:lvl w:ilvl="6" w:tplc="0B3A1EC6">
      <w:start w:val="1"/>
      <w:numFmt w:val="decimal"/>
      <w:lvlText w:val="%7."/>
      <w:lvlJc w:val="left"/>
      <w:pPr>
        <w:ind w:left="5040" w:hanging="360"/>
      </w:pPr>
    </w:lvl>
    <w:lvl w:ilvl="7" w:tplc="E9FACF96">
      <w:start w:val="1"/>
      <w:numFmt w:val="lowerLetter"/>
      <w:lvlText w:val="%8."/>
      <w:lvlJc w:val="left"/>
      <w:pPr>
        <w:ind w:left="5760" w:hanging="360"/>
      </w:pPr>
    </w:lvl>
    <w:lvl w:ilvl="8" w:tplc="36EEA34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815E89"/>
    <w:multiLevelType w:val="hybridMultilevel"/>
    <w:tmpl w:val="9446D1B0"/>
    <w:lvl w:ilvl="0" w:tplc="CF660B14">
      <w:start w:val="1"/>
      <w:numFmt w:val="decimal"/>
      <w:lvlText w:val="%1."/>
      <w:lvlJc w:val="left"/>
      <w:pPr>
        <w:ind w:left="720" w:hanging="360"/>
      </w:pPr>
    </w:lvl>
    <w:lvl w:ilvl="1" w:tplc="631A74F4">
      <w:start w:val="1"/>
      <w:numFmt w:val="lowerLetter"/>
      <w:lvlText w:val="%2."/>
      <w:lvlJc w:val="left"/>
      <w:pPr>
        <w:ind w:left="1440" w:hanging="360"/>
      </w:pPr>
    </w:lvl>
    <w:lvl w:ilvl="2" w:tplc="40AC7966">
      <w:start w:val="1"/>
      <w:numFmt w:val="lowerRoman"/>
      <w:lvlText w:val="%3."/>
      <w:lvlJc w:val="right"/>
      <w:pPr>
        <w:ind w:left="2160" w:hanging="180"/>
      </w:pPr>
    </w:lvl>
    <w:lvl w:ilvl="3" w:tplc="DF58E048">
      <w:start w:val="1"/>
      <w:numFmt w:val="decimal"/>
      <w:lvlText w:val="%4."/>
      <w:lvlJc w:val="left"/>
      <w:pPr>
        <w:ind w:left="2880" w:hanging="360"/>
      </w:pPr>
    </w:lvl>
    <w:lvl w:ilvl="4" w:tplc="CBAE7A28">
      <w:start w:val="1"/>
      <w:numFmt w:val="lowerLetter"/>
      <w:lvlText w:val="%5."/>
      <w:lvlJc w:val="left"/>
      <w:pPr>
        <w:ind w:left="3600" w:hanging="360"/>
      </w:pPr>
    </w:lvl>
    <w:lvl w:ilvl="5" w:tplc="EF761BC4">
      <w:start w:val="1"/>
      <w:numFmt w:val="lowerRoman"/>
      <w:lvlText w:val="%6."/>
      <w:lvlJc w:val="right"/>
      <w:pPr>
        <w:ind w:left="4320" w:hanging="180"/>
      </w:pPr>
    </w:lvl>
    <w:lvl w:ilvl="6" w:tplc="A490C266">
      <w:start w:val="1"/>
      <w:numFmt w:val="decimal"/>
      <w:lvlText w:val="%7."/>
      <w:lvlJc w:val="left"/>
      <w:pPr>
        <w:ind w:left="5040" w:hanging="360"/>
      </w:pPr>
    </w:lvl>
    <w:lvl w:ilvl="7" w:tplc="703AD254">
      <w:start w:val="1"/>
      <w:numFmt w:val="lowerLetter"/>
      <w:lvlText w:val="%8."/>
      <w:lvlJc w:val="left"/>
      <w:pPr>
        <w:ind w:left="5760" w:hanging="360"/>
      </w:pPr>
    </w:lvl>
    <w:lvl w:ilvl="8" w:tplc="943A188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8B0C86"/>
    <w:multiLevelType w:val="hybridMultilevel"/>
    <w:tmpl w:val="C772F4E6"/>
    <w:lvl w:ilvl="0" w:tplc="CA4EAA32">
      <w:start w:val="1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CC0EBC02">
      <w:start w:val="1"/>
      <w:numFmt w:val="lowerLetter"/>
      <w:lvlText w:val="%2."/>
      <w:lvlJc w:val="left"/>
      <w:pPr>
        <w:ind w:left="1440" w:hanging="360"/>
      </w:pPr>
    </w:lvl>
    <w:lvl w:ilvl="2" w:tplc="1CB4A38E">
      <w:start w:val="1"/>
      <w:numFmt w:val="lowerRoman"/>
      <w:lvlText w:val="%3."/>
      <w:lvlJc w:val="right"/>
      <w:pPr>
        <w:ind w:left="2160" w:hanging="180"/>
      </w:pPr>
    </w:lvl>
    <w:lvl w:ilvl="3" w:tplc="1FBCE870">
      <w:start w:val="1"/>
      <w:numFmt w:val="decimal"/>
      <w:lvlText w:val="%4."/>
      <w:lvlJc w:val="left"/>
      <w:pPr>
        <w:ind w:left="2880" w:hanging="360"/>
      </w:pPr>
    </w:lvl>
    <w:lvl w:ilvl="4" w:tplc="B1908646">
      <w:start w:val="1"/>
      <w:numFmt w:val="lowerLetter"/>
      <w:lvlText w:val="%5."/>
      <w:lvlJc w:val="left"/>
      <w:pPr>
        <w:ind w:left="3600" w:hanging="360"/>
      </w:pPr>
    </w:lvl>
    <w:lvl w:ilvl="5" w:tplc="8CFE8328">
      <w:start w:val="1"/>
      <w:numFmt w:val="lowerRoman"/>
      <w:lvlText w:val="%6."/>
      <w:lvlJc w:val="right"/>
      <w:pPr>
        <w:ind w:left="4320" w:hanging="180"/>
      </w:pPr>
    </w:lvl>
    <w:lvl w:ilvl="6" w:tplc="0CBE460E">
      <w:start w:val="1"/>
      <w:numFmt w:val="decimal"/>
      <w:lvlText w:val="%7."/>
      <w:lvlJc w:val="left"/>
      <w:pPr>
        <w:ind w:left="5040" w:hanging="360"/>
      </w:pPr>
    </w:lvl>
    <w:lvl w:ilvl="7" w:tplc="F434007A">
      <w:start w:val="1"/>
      <w:numFmt w:val="lowerLetter"/>
      <w:lvlText w:val="%8."/>
      <w:lvlJc w:val="left"/>
      <w:pPr>
        <w:ind w:left="5760" w:hanging="360"/>
      </w:pPr>
    </w:lvl>
    <w:lvl w:ilvl="8" w:tplc="B5B8C0B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4A1A7"/>
    <w:multiLevelType w:val="hybridMultilevel"/>
    <w:tmpl w:val="FFFFFFFF"/>
    <w:lvl w:ilvl="0" w:tplc="1810809A">
      <w:start w:val="3"/>
      <w:numFmt w:val="upperLetter"/>
      <w:lvlText w:val="%1."/>
      <w:lvlJc w:val="left"/>
      <w:pPr>
        <w:ind w:left="720" w:hanging="360"/>
      </w:pPr>
    </w:lvl>
    <w:lvl w:ilvl="1" w:tplc="2CAAEB3C">
      <w:start w:val="1"/>
      <w:numFmt w:val="lowerLetter"/>
      <w:lvlText w:val="%2."/>
      <w:lvlJc w:val="left"/>
      <w:pPr>
        <w:ind w:left="1440" w:hanging="360"/>
      </w:pPr>
    </w:lvl>
    <w:lvl w:ilvl="2" w:tplc="EED27C4E">
      <w:start w:val="1"/>
      <w:numFmt w:val="lowerRoman"/>
      <w:lvlText w:val="%3."/>
      <w:lvlJc w:val="right"/>
      <w:pPr>
        <w:ind w:left="2160" w:hanging="180"/>
      </w:pPr>
    </w:lvl>
    <w:lvl w:ilvl="3" w:tplc="1E840A20">
      <w:start w:val="1"/>
      <w:numFmt w:val="decimal"/>
      <w:lvlText w:val="%4."/>
      <w:lvlJc w:val="left"/>
      <w:pPr>
        <w:ind w:left="2880" w:hanging="360"/>
      </w:pPr>
    </w:lvl>
    <w:lvl w:ilvl="4" w:tplc="D8B8A26A">
      <w:start w:val="1"/>
      <w:numFmt w:val="lowerLetter"/>
      <w:lvlText w:val="%5."/>
      <w:lvlJc w:val="left"/>
      <w:pPr>
        <w:ind w:left="3600" w:hanging="360"/>
      </w:pPr>
    </w:lvl>
    <w:lvl w:ilvl="5" w:tplc="2BB04354">
      <w:start w:val="1"/>
      <w:numFmt w:val="lowerRoman"/>
      <w:lvlText w:val="%6."/>
      <w:lvlJc w:val="right"/>
      <w:pPr>
        <w:ind w:left="4320" w:hanging="180"/>
      </w:pPr>
    </w:lvl>
    <w:lvl w:ilvl="6" w:tplc="56FC702C">
      <w:start w:val="1"/>
      <w:numFmt w:val="decimal"/>
      <w:lvlText w:val="%7."/>
      <w:lvlJc w:val="left"/>
      <w:pPr>
        <w:ind w:left="5040" w:hanging="360"/>
      </w:pPr>
    </w:lvl>
    <w:lvl w:ilvl="7" w:tplc="D800F24C">
      <w:start w:val="1"/>
      <w:numFmt w:val="lowerLetter"/>
      <w:lvlText w:val="%8."/>
      <w:lvlJc w:val="left"/>
      <w:pPr>
        <w:ind w:left="5760" w:hanging="360"/>
      </w:pPr>
    </w:lvl>
    <w:lvl w:ilvl="8" w:tplc="FE580D3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851B57"/>
    <w:multiLevelType w:val="hybridMultilevel"/>
    <w:tmpl w:val="59988F3A"/>
    <w:lvl w:ilvl="0" w:tplc="3CF0486C">
      <w:start w:val="1"/>
      <w:numFmt w:val="decimal"/>
      <w:lvlText w:val="%1."/>
      <w:lvlJc w:val="left"/>
      <w:pPr>
        <w:ind w:left="720" w:hanging="360"/>
      </w:pPr>
    </w:lvl>
    <w:lvl w:ilvl="1" w:tplc="D44883A0">
      <w:start w:val="1"/>
      <w:numFmt w:val="lowerLetter"/>
      <w:lvlText w:val="%2."/>
      <w:lvlJc w:val="left"/>
      <w:pPr>
        <w:ind w:left="1440" w:hanging="360"/>
      </w:pPr>
    </w:lvl>
    <w:lvl w:ilvl="2" w:tplc="0924F1B2">
      <w:start w:val="1"/>
      <w:numFmt w:val="lowerRoman"/>
      <w:lvlText w:val="%3."/>
      <w:lvlJc w:val="right"/>
      <w:pPr>
        <w:ind w:left="2160" w:hanging="180"/>
      </w:pPr>
    </w:lvl>
    <w:lvl w:ilvl="3" w:tplc="EC229AF4">
      <w:start w:val="1"/>
      <w:numFmt w:val="decimal"/>
      <w:lvlText w:val="%4."/>
      <w:lvlJc w:val="left"/>
      <w:pPr>
        <w:ind w:left="2880" w:hanging="360"/>
      </w:pPr>
    </w:lvl>
    <w:lvl w:ilvl="4" w:tplc="E822E60E">
      <w:start w:val="1"/>
      <w:numFmt w:val="lowerLetter"/>
      <w:lvlText w:val="%5."/>
      <w:lvlJc w:val="left"/>
      <w:pPr>
        <w:ind w:left="3600" w:hanging="360"/>
      </w:pPr>
    </w:lvl>
    <w:lvl w:ilvl="5" w:tplc="24E24B70">
      <w:start w:val="1"/>
      <w:numFmt w:val="lowerRoman"/>
      <w:lvlText w:val="%6."/>
      <w:lvlJc w:val="right"/>
      <w:pPr>
        <w:ind w:left="4320" w:hanging="180"/>
      </w:pPr>
    </w:lvl>
    <w:lvl w:ilvl="6" w:tplc="7FE02E8C">
      <w:start w:val="1"/>
      <w:numFmt w:val="decimal"/>
      <w:lvlText w:val="%7."/>
      <w:lvlJc w:val="left"/>
      <w:pPr>
        <w:ind w:left="5040" w:hanging="360"/>
      </w:pPr>
    </w:lvl>
    <w:lvl w:ilvl="7" w:tplc="0E402700">
      <w:start w:val="1"/>
      <w:numFmt w:val="lowerLetter"/>
      <w:lvlText w:val="%8."/>
      <w:lvlJc w:val="left"/>
      <w:pPr>
        <w:ind w:left="5760" w:hanging="360"/>
      </w:pPr>
    </w:lvl>
    <w:lvl w:ilvl="8" w:tplc="8284824A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F1B64"/>
    <w:multiLevelType w:val="hybridMultilevel"/>
    <w:tmpl w:val="E1622196"/>
    <w:lvl w:ilvl="0" w:tplc="DEDC6316">
      <w:start w:val="1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C7323CFE">
      <w:start w:val="1"/>
      <w:numFmt w:val="lowerLetter"/>
      <w:lvlText w:val="%2."/>
      <w:lvlJc w:val="left"/>
      <w:pPr>
        <w:ind w:left="1440" w:hanging="360"/>
      </w:pPr>
    </w:lvl>
    <w:lvl w:ilvl="2" w:tplc="5B2E7760">
      <w:start w:val="1"/>
      <w:numFmt w:val="lowerRoman"/>
      <w:lvlText w:val="%3."/>
      <w:lvlJc w:val="right"/>
      <w:pPr>
        <w:ind w:left="2160" w:hanging="180"/>
      </w:pPr>
    </w:lvl>
    <w:lvl w:ilvl="3" w:tplc="FF842D34">
      <w:start w:val="1"/>
      <w:numFmt w:val="decimal"/>
      <w:lvlText w:val="%4."/>
      <w:lvlJc w:val="left"/>
      <w:pPr>
        <w:ind w:left="2880" w:hanging="360"/>
      </w:pPr>
    </w:lvl>
    <w:lvl w:ilvl="4" w:tplc="7F72A944">
      <w:start w:val="1"/>
      <w:numFmt w:val="lowerLetter"/>
      <w:lvlText w:val="%5."/>
      <w:lvlJc w:val="left"/>
      <w:pPr>
        <w:ind w:left="3600" w:hanging="360"/>
      </w:pPr>
    </w:lvl>
    <w:lvl w:ilvl="5" w:tplc="34E0EFB4">
      <w:start w:val="1"/>
      <w:numFmt w:val="lowerRoman"/>
      <w:lvlText w:val="%6."/>
      <w:lvlJc w:val="right"/>
      <w:pPr>
        <w:ind w:left="4320" w:hanging="180"/>
      </w:pPr>
    </w:lvl>
    <w:lvl w:ilvl="6" w:tplc="6F324E42">
      <w:start w:val="1"/>
      <w:numFmt w:val="decimal"/>
      <w:lvlText w:val="%7."/>
      <w:lvlJc w:val="left"/>
      <w:pPr>
        <w:ind w:left="5040" w:hanging="360"/>
      </w:pPr>
    </w:lvl>
    <w:lvl w:ilvl="7" w:tplc="97C27806">
      <w:start w:val="1"/>
      <w:numFmt w:val="lowerLetter"/>
      <w:lvlText w:val="%8."/>
      <w:lvlJc w:val="left"/>
      <w:pPr>
        <w:ind w:left="5760" w:hanging="360"/>
      </w:pPr>
    </w:lvl>
    <w:lvl w:ilvl="8" w:tplc="DB3E9244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50AA57"/>
    <w:multiLevelType w:val="hybridMultilevel"/>
    <w:tmpl w:val="FFFFFFFF"/>
    <w:lvl w:ilvl="0" w:tplc="8730A7D4">
      <w:start w:val="1"/>
      <w:numFmt w:val="upperLetter"/>
      <w:lvlText w:val="%1."/>
      <w:lvlJc w:val="left"/>
      <w:pPr>
        <w:ind w:left="720" w:hanging="360"/>
      </w:pPr>
    </w:lvl>
    <w:lvl w:ilvl="1" w:tplc="E8C0BE94">
      <w:start w:val="1"/>
      <w:numFmt w:val="lowerLetter"/>
      <w:lvlText w:val="%2."/>
      <w:lvlJc w:val="left"/>
      <w:pPr>
        <w:ind w:left="1440" w:hanging="360"/>
      </w:pPr>
    </w:lvl>
    <w:lvl w:ilvl="2" w:tplc="B3BCDF9C">
      <w:start w:val="1"/>
      <w:numFmt w:val="lowerRoman"/>
      <w:lvlText w:val="%3."/>
      <w:lvlJc w:val="right"/>
      <w:pPr>
        <w:ind w:left="2160" w:hanging="180"/>
      </w:pPr>
    </w:lvl>
    <w:lvl w:ilvl="3" w:tplc="068C85C2">
      <w:start w:val="1"/>
      <w:numFmt w:val="decimal"/>
      <w:lvlText w:val="%4."/>
      <w:lvlJc w:val="left"/>
      <w:pPr>
        <w:ind w:left="2880" w:hanging="360"/>
      </w:pPr>
    </w:lvl>
    <w:lvl w:ilvl="4" w:tplc="F6360A90">
      <w:start w:val="1"/>
      <w:numFmt w:val="lowerLetter"/>
      <w:lvlText w:val="%5."/>
      <w:lvlJc w:val="left"/>
      <w:pPr>
        <w:ind w:left="3600" w:hanging="360"/>
      </w:pPr>
    </w:lvl>
    <w:lvl w:ilvl="5" w:tplc="719AB9DA">
      <w:start w:val="1"/>
      <w:numFmt w:val="lowerRoman"/>
      <w:lvlText w:val="%6."/>
      <w:lvlJc w:val="right"/>
      <w:pPr>
        <w:ind w:left="4320" w:hanging="180"/>
      </w:pPr>
    </w:lvl>
    <w:lvl w:ilvl="6" w:tplc="55EA5982">
      <w:start w:val="1"/>
      <w:numFmt w:val="decimal"/>
      <w:lvlText w:val="%7."/>
      <w:lvlJc w:val="left"/>
      <w:pPr>
        <w:ind w:left="5040" w:hanging="360"/>
      </w:pPr>
    </w:lvl>
    <w:lvl w:ilvl="7" w:tplc="50E0F1BE">
      <w:start w:val="1"/>
      <w:numFmt w:val="lowerLetter"/>
      <w:lvlText w:val="%8."/>
      <w:lvlJc w:val="left"/>
      <w:pPr>
        <w:ind w:left="5760" w:hanging="360"/>
      </w:pPr>
    </w:lvl>
    <w:lvl w:ilvl="8" w:tplc="B4EC2F6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6D70B3"/>
    <w:multiLevelType w:val="hybridMultilevel"/>
    <w:tmpl w:val="153641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22DE8"/>
    <w:multiLevelType w:val="hybridMultilevel"/>
    <w:tmpl w:val="FFFFFFFF"/>
    <w:lvl w:ilvl="0" w:tplc="7F8EE0EE">
      <w:start w:val="1"/>
      <w:numFmt w:val="decimal"/>
      <w:lvlText w:val="%1."/>
      <w:lvlJc w:val="left"/>
      <w:pPr>
        <w:ind w:left="720" w:hanging="360"/>
      </w:pPr>
    </w:lvl>
    <w:lvl w:ilvl="1" w:tplc="C5FE3AD6">
      <w:start w:val="2"/>
      <w:numFmt w:val="lowerLetter"/>
      <w:lvlText w:val="%2."/>
      <w:lvlJc w:val="left"/>
      <w:pPr>
        <w:ind w:left="1440" w:hanging="360"/>
      </w:pPr>
    </w:lvl>
    <w:lvl w:ilvl="2" w:tplc="AE5A60E2">
      <w:start w:val="1"/>
      <w:numFmt w:val="lowerRoman"/>
      <w:lvlText w:val="%3."/>
      <w:lvlJc w:val="right"/>
      <w:pPr>
        <w:ind w:left="2160" w:hanging="180"/>
      </w:pPr>
    </w:lvl>
    <w:lvl w:ilvl="3" w:tplc="3CB444FA">
      <w:start w:val="1"/>
      <w:numFmt w:val="decimal"/>
      <w:lvlText w:val="%4."/>
      <w:lvlJc w:val="left"/>
      <w:pPr>
        <w:ind w:left="2880" w:hanging="360"/>
      </w:pPr>
    </w:lvl>
    <w:lvl w:ilvl="4" w:tplc="8ED03A4C">
      <w:start w:val="1"/>
      <w:numFmt w:val="lowerLetter"/>
      <w:lvlText w:val="%5."/>
      <w:lvlJc w:val="left"/>
      <w:pPr>
        <w:ind w:left="3600" w:hanging="360"/>
      </w:pPr>
    </w:lvl>
    <w:lvl w:ilvl="5" w:tplc="BE4E33D2">
      <w:start w:val="1"/>
      <w:numFmt w:val="lowerRoman"/>
      <w:lvlText w:val="%6."/>
      <w:lvlJc w:val="right"/>
      <w:pPr>
        <w:ind w:left="4320" w:hanging="180"/>
      </w:pPr>
    </w:lvl>
    <w:lvl w:ilvl="6" w:tplc="5CC2F290">
      <w:start w:val="1"/>
      <w:numFmt w:val="decimal"/>
      <w:lvlText w:val="%7."/>
      <w:lvlJc w:val="left"/>
      <w:pPr>
        <w:ind w:left="5040" w:hanging="360"/>
      </w:pPr>
    </w:lvl>
    <w:lvl w:ilvl="7" w:tplc="0532D1E2">
      <w:start w:val="1"/>
      <w:numFmt w:val="lowerLetter"/>
      <w:lvlText w:val="%8."/>
      <w:lvlJc w:val="left"/>
      <w:pPr>
        <w:ind w:left="5760" w:hanging="360"/>
      </w:pPr>
    </w:lvl>
    <w:lvl w:ilvl="8" w:tplc="4BD241A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3C2BBD"/>
    <w:multiLevelType w:val="hybridMultilevel"/>
    <w:tmpl w:val="B63A7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A3BF1B"/>
    <w:multiLevelType w:val="hybridMultilevel"/>
    <w:tmpl w:val="73BA009E"/>
    <w:lvl w:ilvl="0" w:tplc="EBDABC9C">
      <w:start w:val="2"/>
      <w:numFmt w:val="lowerLetter"/>
      <w:lvlText w:val="%1."/>
      <w:lvlJc w:val="left"/>
      <w:pPr>
        <w:ind w:left="720" w:hanging="360"/>
      </w:pPr>
      <w:rPr>
        <w:rFonts w:hint="default" w:ascii="Century Gothic" w:hAnsi="Century Gothic"/>
      </w:rPr>
    </w:lvl>
    <w:lvl w:ilvl="1" w:tplc="242AB4E0">
      <w:start w:val="1"/>
      <w:numFmt w:val="lowerLetter"/>
      <w:lvlText w:val="%2."/>
      <w:lvlJc w:val="left"/>
      <w:pPr>
        <w:ind w:left="1440" w:hanging="360"/>
      </w:pPr>
    </w:lvl>
    <w:lvl w:ilvl="2" w:tplc="7DCA5556">
      <w:start w:val="1"/>
      <w:numFmt w:val="lowerRoman"/>
      <w:lvlText w:val="%3."/>
      <w:lvlJc w:val="right"/>
      <w:pPr>
        <w:ind w:left="2160" w:hanging="180"/>
      </w:pPr>
    </w:lvl>
    <w:lvl w:ilvl="3" w:tplc="1FBE36B8">
      <w:start w:val="1"/>
      <w:numFmt w:val="decimal"/>
      <w:lvlText w:val="%4."/>
      <w:lvlJc w:val="left"/>
      <w:pPr>
        <w:ind w:left="2880" w:hanging="360"/>
      </w:pPr>
    </w:lvl>
    <w:lvl w:ilvl="4" w:tplc="B2226FF0">
      <w:start w:val="1"/>
      <w:numFmt w:val="lowerLetter"/>
      <w:lvlText w:val="%5."/>
      <w:lvlJc w:val="left"/>
      <w:pPr>
        <w:ind w:left="3600" w:hanging="360"/>
      </w:pPr>
    </w:lvl>
    <w:lvl w:ilvl="5" w:tplc="C8DC349C">
      <w:start w:val="1"/>
      <w:numFmt w:val="lowerRoman"/>
      <w:lvlText w:val="%6."/>
      <w:lvlJc w:val="right"/>
      <w:pPr>
        <w:ind w:left="4320" w:hanging="180"/>
      </w:pPr>
    </w:lvl>
    <w:lvl w:ilvl="6" w:tplc="9E68A9A0">
      <w:start w:val="1"/>
      <w:numFmt w:val="decimal"/>
      <w:lvlText w:val="%7."/>
      <w:lvlJc w:val="left"/>
      <w:pPr>
        <w:ind w:left="5040" w:hanging="360"/>
      </w:pPr>
    </w:lvl>
    <w:lvl w:ilvl="7" w:tplc="EDCA0110">
      <w:start w:val="1"/>
      <w:numFmt w:val="lowerLetter"/>
      <w:lvlText w:val="%8."/>
      <w:lvlJc w:val="left"/>
      <w:pPr>
        <w:ind w:left="5760" w:hanging="360"/>
      </w:pPr>
    </w:lvl>
    <w:lvl w:ilvl="8" w:tplc="2224292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ADB9D"/>
    <w:multiLevelType w:val="hybridMultilevel"/>
    <w:tmpl w:val="FFFFFFFF"/>
    <w:lvl w:ilvl="0" w:tplc="A9C45526">
      <w:start w:val="2"/>
      <w:numFmt w:val="upperLetter"/>
      <w:lvlText w:val="%1."/>
      <w:lvlJc w:val="left"/>
      <w:pPr>
        <w:ind w:left="720" w:hanging="360"/>
      </w:pPr>
    </w:lvl>
    <w:lvl w:ilvl="1" w:tplc="ED56BC06">
      <w:start w:val="1"/>
      <w:numFmt w:val="lowerLetter"/>
      <w:lvlText w:val="%2."/>
      <w:lvlJc w:val="left"/>
      <w:pPr>
        <w:ind w:left="1440" w:hanging="360"/>
      </w:pPr>
    </w:lvl>
    <w:lvl w:ilvl="2" w:tplc="C44C16D2">
      <w:start w:val="1"/>
      <w:numFmt w:val="lowerRoman"/>
      <w:lvlText w:val="%3."/>
      <w:lvlJc w:val="right"/>
      <w:pPr>
        <w:ind w:left="2160" w:hanging="180"/>
      </w:pPr>
    </w:lvl>
    <w:lvl w:ilvl="3" w:tplc="E1BA5314">
      <w:start w:val="1"/>
      <w:numFmt w:val="decimal"/>
      <w:lvlText w:val="%4."/>
      <w:lvlJc w:val="left"/>
      <w:pPr>
        <w:ind w:left="2880" w:hanging="360"/>
      </w:pPr>
    </w:lvl>
    <w:lvl w:ilvl="4" w:tplc="8AB83698">
      <w:start w:val="1"/>
      <w:numFmt w:val="lowerLetter"/>
      <w:lvlText w:val="%5."/>
      <w:lvlJc w:val="left"/>
      <w:pPr>
        <w:ind w:left="3600" w:hanging="360"/>
      </w:pPr>
    </w:lvl>
    <w:lvl w:ilvl="5" w:tplc="C7E07FA2">
      <w:start w:val="1"/>
      <w:numFmt w:val="lowerRoman"/>
      <w:lvlText w:val="%6."/>
      <w:lvlJc w:val="right"/>
      <w:pPr>
        <w:ind w:left="4320" w:hanging="180"/>
      </w:pPr>
    </w:lvl>
    <w:lvl w:ilvl="6" w:tplc="CA9A1920">
      <w:start w:val="1"/>
      <w:numFmt w:val="decimal"/>
      <w:lvlText w:val="%7."/>
      <w:lvlJc w:val="left"/>
      <w:pPr>
        <w:ind w:left="5040" w:hanging="360"/>
      </w:pPr>
    </w:lvl>
    <w:lvl w:ilvl="7" w:tplc="394C7DC6">
      <w:start w:val="1"/>
      <w:numFmt w:val="lowerLetter"/>
      <w:lvlText w:val="%8."/>
      <w:lvlJc w:val="left"/>
      <w:pPr>
        <w:ind w:left="5760" w:hanging="360"/>
      </w:pPr>
    </w:lvl>
    <w:lvl w:ilvl="8" w:tplc="ACD4BB8C">
      <w:start w:val="1"/>
      <w:numFmt w:val="lowerRoman"/>
      <w:lvlText w:val="%9."/>
      <w:lvlJc w:val="right"/>
      <w:pPr>
        <w:ind w:left="6480" w:hanging="180"/>
      </w:pPr>
    </w:lvl>
  </w:abstract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1" w16cid:durableId="131102616">
    <w:abstractNumId w:val="36"/>
  </w:num>
  <w:num w:numId="2" w16cid:durableId="143745920">
    <w:abstractNumId w:val="20"/>
  </w:num>
  <w:num w:numId="3" w16cid:durableId="1584878457">
    <w:abstractNumId w:val="13"/>
  </w:num>
  <w:num w:numId="4" w16cid:durableId="1673678264">
    <w:abstractNumId w:val="21"/>
  </w:num>
  <w:num w:numId="5" w16cid:durableId="225578605">
    <w:abstractNumId w:val="32"/>
  </w:num>
  <w:num w:numId="6" w16cid:durableId="203101805">
    <w:abstractNumId w:val="25"/>
  </w:num>
  <w:num w:numId="7" w16cid:durableId="554464882">
    <w:abstractNumId w:val="17"/>
  </w:num>
  <w:num w:numId="8" w16cid:durableId="1509710002">
    <w:abstractNumId w:val="23"/>
  </w:num>
  <w:num w:numId="9" w16cid:durableId="1715732484">
    <w:abstractNumId w:val="31"/>
  </w:num>
  <w:num w:numId="10" w16cid:durableId="1755086094">
    <w:abstractNumId w:val="10"/>
  </w:num>
  <w:num w:numId="11" w16cid:durableId="903637378">
    <w:abstractNumId w:val="37"/>
  </w:num>
  <w:num w:numId="12" w16cid:durableId="784736316">
    <w:abstractNumId w:val="22"/>
  </w:num>
  <w:num w:numId="13" w16cid:durableId="1445349699">
    <w:abstractNumId w:val="42"/>
  </w:num>
  <w:num w:numId="14" w16cid:durableId="1826428480">
    <w:abstractNumId w:val="33"/>
  </w:num>
  <w:num w:numId="15" w16cid:durableId="1065495648">
    <w:abstractNumId w:val="26"/>
  </w:num>
  <w:num w:numId="16" w16cid:durableId="1883667787">
    <w:abstractNumId w:val="28"/>
  </w:num>
  <w:num w:numId="17" w16cid:durableId="614866465">
    <w:abstractNumId w:val="38"/>
  </w:num>
  <w:num w:numId="18" w16cid:durableId="302975377">
    <w:abstractNumId w:val="15"/>
  </w:num>
  <w:num w:numId="19" w16cid:durableId="362176303">
    <w:abstractNumId w:val="40"/>
  </w:num>
  <w:num w:numId="20" w16cid:durableId="703558553">
    <w:abstractNumId w:val="19"/>
  </w:num>
  <w:num w:numId="21" w16cid:durableId="849100843">
    <w:abstractNumId w:val="14"/>
  </w:num>
  <w:num w:numId="22" w16cid:durableId="920601435">
    <w:abstractNumId w:val="34"/>
  </w:num>
  <w:num w:numId="23" w16cid:durableId="1157844844">
    <w:abstractNumId w:val="43"/>
  </w:num>
  <w:num w:numId="24" w16cid:durableId="550387572">
    <w:abstractNumId w:val="24"/>
  </w:num>
  <w:num w:numId="25" w16cid:durableId="1314917144">
    <w:abstractNumId w:val="27"/>
  </w:num>
  <w:num w:numId="26" w16cid:durableId="446000177">
    <w:abstractNumId w:val="35"/>
  </w:num>
  <w:num w:numId="27" w16cid:durableId="1517966665">
    <w:abstractNumId w:val="16"/>
  </w:num>
  <w:num w:numId="28" w16cid:durableId="534586783">
    <w:abstractNumId w:val="12"/>
  </w:num>
  <w:num w:numId="29" w16cid:durableId="1545092555">
    <w:abstractNumId w:val="18"/>
  </w:num>
  <w:num w:numId="30" w16cid:durableId="1588535310">
    <w:abstractNumId w:val="9"/>
  </w:num>
  <w:num w:numId="31" w16cid:durableId="1207721897">
    <w:abstractNumId w:val="7"/>
  </w:num>
  <w:num w:numId="32" w16cid:durableId="160393836">
    <w:abstractNumId w:val="6"/>
  </w:num>
  <w:num w:numId="33" w16cid:durableId="1612666860">
    <w:abstractNumId w:val="5"/>
  </w:num>
  <w:num w:numId="34" w16cid:durableId="1296646116">
    <w:abstractNumId w:val="4"/>
  </w:num>
  <w:num w:numId="35" w16cid:durableId="619455675">
    <w:abstractNumId w:val="8"/>
  </w:num>
  <w:num w:numId="36" w16cid:durableId="35005886">
    <w:abstractNumId w:val="3"/>
  </w:num>
  <w:num w:numId="37" w16cid:durableId="760300728">
    <w:abstractNumId w:val="2"/>
  </w:num>
  <w:num w:numId="38" w16cid:durableId="1612860909">
    <w:abstractNumId w:val="1"/>
  </w:num>
  <w:num w:numId="39" w16cid:durableId="430783873">
    <w:abstractNumId w:val="0"/>
  </w:num>
  <w:num w:numId="40" w16cid:durableId="1121529720">
    <w:abstractNumId w:val="41"/>
  </w:num>
  <w:num w:numId="41" w16cid:durableId="1397123251">
    <w:abstractNumId w:val="29"/>
  </w:num>
  <w:num w:numId="42" w16cid:durableId="1642808986">
    <w:abstractNumId w:val="30"/>
  </w:num>
  <w:num w:numId="43" w16cid:durableId="1350982189">
    <w:abstractNumId w:val="39"/>
  </w:num>
  <w:num w:numId="44" w16cid:durableId="11404580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606C"/>
    <w:rsid w:val="00006789"/>
    <w:rsid w:val="0000C355"/>
    <w:rsid w:val="0000E7AD"/>
    <w:rsid w:val="000127F9"/>
    <w:rsid w:val="000137EE"/>
    <w:rsid w:val="00014321"/>
    <w:rsid w:val="00020B0A"/>
    <w:rsid w:val="00024C05"/>
    <w:rsid w:val="00027B60"/>
    <w:rsid w:val="00041109"/>
    <w:rsid w:val="00066338"/>
    <w:rsid w:val="000679F2"/>
    <w:rsid w:val="0006DDBA"/>
    <w:rsid w:val="0009125A"/>
    <w:rsid w:val="00092DCA"/>
    <w:rsid w:val="000B3751"/>
    <w:rsid w:val="000B6065"/>
    <w:rsid w:val="000B6579"/>
    <w:rsid w:val="000C1A1F"/>
    <w:rsid w:val="000C4AFA"/>
    <w:rsid w:val="000D246A"/>
    <w:rsid w:val="000E01CD"/>
    <w:rsid w:val="000E7A35"/>
    <w:rsid w:val="000F1943"/>
    <w:rsid w:val="000F1A53"/>
    <w:rsid w:val="000F7EB1"/>
    <w:rsid w:val="001020FD"/>
    <w:rsid w:val="00110FB5"/>
    <w:rsid w:val="00112061"/>
    <w:rsid w:val="0011243C"/>
    <w:rsid w:val="00113484"/>
    <w:rsid w:val="00136F2F"/>
    <w:rsid w:val="00140D51"/>
    <w:rsid w:val="001443BA"/>
    <w:rsid w:val="00147103"/>
    <w:rsid w:val="0015208A"/>
    <w:rsid w:val="00155421"/>
    <w:rsid w:val="00155D95"/>
    <w:rsid w:val="001577B0"/>
    <w:rsid w:val="00162D00"/>
    <w:rsid w:val="001632EE"/>
    <w:rsid w:val="00164A76"/>
    <w:rsid w:val="00164F9A"/>
    <w:rsid w:val="001711AD"/>
    <w:rsid w:val="001900D2"/>
    <w:rsid w:val="001A041B"/>
    <w:rsid w:val="001A0B65"/>
    <w:rsid w:val="001A119F"/>
    <w:rsid w:val="001B2F53"/>
    <w:rsid w:val="001B3AA5"/>
    <w:rsid w:val="001B4D7F"/>
    <w:rsid w:val="001B5C21"/>
    <w:rsid w:val="001C478F"/>
    <w:rsid w:val="001C6304"/>
    <w:rsid w:val="001D0897"/>
    <w:rsid w:val="001D091D"/>
    <w:rsid w:val="001D137F"/>
    <w:rsid w:val="001D2A94"/>
    <w:rsid w:val="001D5040"/>
    <w:rsid w:val="001E0964"/>
    <w:rsid w:val="001E5141"/>
    <w:rsid w:val="001E74E8"/>
    <w:rsid w:val="001F131E"/>
    <w:rsid w:val="001F32A9"/>
    <w:rsid w:val="001F4E9C"/>
    <w:rsid w:val="002041E9"/>
    <w:rsid w:val="00207BCB"/>
    <w:rsid w:val="002111DD"/>
    <w:rsid w:val="00217FA0"/>
    <w:rsid w:val="002202D7"/>
    <w:rsid w:val="002234D1"/>
    <w:rsid w:val="002312CE"/>
    <w:rsid w:val="00234D4E"/>
    <w:rsid w:val="00237BFC"/>
    <w:rsid w:val="0024050A"/>
    <w:rsid w:val="00243C65"/>
    <w:rsid w:val="002473B5"/>
    <w:rsid w:val="00251210"/>
    <w:rsid w:val="00252377"/>
    <w:rsid w:val="00255D03"/>
    <w:rsid w:val="00267754"/>
    <w:rsid w:val="00267B5F"/>
    <w:rsid w:val="00277539"/>
    <w:rsid w:val="00281098"/>
    <w:rsid w:val="0029191E"/>
    <w:rsid w:val="00293D81"/>
    <w:rsid w:val="002A2049"/>
    <w:rsid w:val="002A6A50"/>
    <w:rsid w:val="002B6987"/>
    <w:rsid w:val="002B7297"/>
    <w:rsid w:val="002C3C83"/>
    <w:rsid w:val="002C674F"/>
    <w:rsid w:val="002C7239"/>
    <w:rsid w:val="002D33C7"/>
    <w:rsid w:val="002D3A60"/>
    <w:rsid w:val="002D6ECC"/>
    <w:rsid w:val="002D774A"/>
    <w:rsid w:val="002E10BE"/>
    <w:rsid w:val="002E7186"/>
    <w:rsid w:val="002F135E"/>
    <w:rsid w:val="002F26C4"/>
    <w:rsid w:val="00310D52"/>
    <w:rsid w:val="00322AA9"/>
    <w:rsid w:val="00323535"/>
    <w:rsid w:val="00323681"/>
    <w:rsid w:val="003357A3"/>
    <w:rsid w:val="00336F14"/>
    <w:rsid w:val="003511A5"/>
    <w:rsid w:val="00354D4E"/>
    <w:rsid w:val="00360770"/>
    <w:rsid w:val="003608B5"/>
    <w:rsid w:val="00361FED"/>
    <w:rsid w:val="00365C3E"/>
    <w:rsid w:val="00374240"/>
    <w:rsid w:val="003762D9"/>
    <w:rsid w:val="00380204"/>
    <w:rsid w:val="0038071F"/>
    <w:rsid w:val="003844D0"/>
    <w:rsid w:val="00391C93"/>
    <w:rsid w:val="003A2CE0"/>
    <w:rsid w:val="003A7BBF"/>
    <w:rsid w:val="003B75DE"/>
    <w:rsid w:val="003C1282"/>
    <w:rsid w:val="003E1867"/>
    <w:rsid w:val="003F2432"/>
    <w:rsid w:val="003F4D29"/>
    <w:rsid w:val="00402313"/>
    <w:rsid w:val="004027D0"/>
    <w:rsid w:val="004054FB"/>
    <w:rsid w:val="004221E0"/>
    <w:rsid w:val="00422E31"/>
    <w:rsid w:val="0042555F"/>
    <w:rsid w:val="00433EFC"/>
    <w:rsid w:val="00444747"/>
    <w:rsid w:val="00457E5C"/>
    <w:rsid w:val="00461BB1"/>
    <w:rsid w:val="0048612F"/>
    <w:rsid w:val="0049237B"/>
    <w:rsid w:val="004A6016"/>
    <w:rsid w:val="004B6A3D"/>
    <w:rsid w:val="004C0C5D"/>
    <w:rsid w:val="004C6F94"/>
    <w:rsid w:val="004D38FF"/>
    <w:rsid w:val="004D5C96"/>
    <w:rsid w:val="004E0443"/>
    <w:rsid w:val="004E0994"/>
    <w:rsid w:val="004E5BC7"/>
    <w:rsid w:val="004E6392"/>
    <w:rsid w:val="004F6B40"/>
    <w:rsid w:val="00504E40"/>
    <w:rsid w:val="005252E5"/>
    <w:rsid w:val="005270AC"/>
    <w:rsid w:val="005335D6"/>
    <w:rsid w:val="0054380D"/>
    <w:rsid w:val="00554592"/>
    <w:rsid w:val="00555698"/>
    <w:rsid w:val="00576F5E"/>
    <w:rsid w:val="005951D6"/>
    <w:rsid w:val="005951FE"/>
    <w:rsid w:val="00595F10"/>
    <w:rsid w:val="00596E5A"/>
    <w:rsid w:val="005B76B5"/>
    <w:rsid w:val="005C0535"/>
    <w:rsid w:val="005C3B8B"/>
    <w:rsid w:val="005C75C2"/>
    <w:rsid w:val="005D1B74"/>
    <w:rsid w:val="005D502D"/>
    <w:rsid w:val="005D62A6"/>
    <w:rsid w:val="005D67CD"/>
    <w:rsid w:val="005D6D13"/>
    <w:rsid w:val="005E18B7"/>
    <w:rsid w:val="005E55C9"/>
    <w:rsid w:val="00604FBD"/>
    <w:rsid w:val="0060587F"/>
    <w:rsid w:val="006065FF"/>
    <w:rsid w:val="00606C3A"/>
    <w:rsid w:val="00612F8E"/>
    <w:rsid w:val="00613365"/>
    <w:rsid w:val="00616B7B"/>
    <w:rsid w:val="00625085"/>
    <w:rsid w:val="00631553"/>
    <w:rsid w:val="0063206B"/>
    <w:rsid w:val="00634A82"/>
    <w:rsid w:val="00636737"/>
    <w:rsid w:val="006375EF"/>
    <w:rsid w:val="00643F92"/>
    <w:rsid w:val="00646228"/>
    <w:rsid w:val="00651C4A"/>
    <w:rsid w:val="006562B1"/>
    <w:rsid w:val="0066246B"/>
    <w:rsid w:val="00666DB0"/>
    <w:rsid w:val="0067178F"/>
    <w:rsid w:val="006800B1"/>
    <w:rsid w:val="00694470"/>
    <w:rsid w:val="006948B3"/>
    <w:rsid w:val="006A6EAD"/>
    <w:rsid w:val="006B5037"/>
    <w:rsid w:val="006B7020"/>
    <w:rsid w:val="006C39AD"/>
    <w:rsid w:val="006C5AE0"/>
    <w:rsid w:val="006C7DD8"/>
    <w:rsid w:val="006D4D08"/>
    <w:rsid w:val="006E6FC4"/>
    <w:rsid w:val="006F0784"/>
    <w:rsid w:val="006F32B6"/>
    <w:rsid w:val="00705D00"/>
    <w:rsid w:val="007079E0"/>
    <w:rsid w:val="007279C1"/>
    <w:rsid w:val="0073712F"/>
    <w:rsid w:val="00747D97"/>
    <w:rsid w:val="0075746D"/>
    <w:rsid w:val="00761DEA"/>
    <w:rsid w:val="00767337"/>
    <w:rsid w:val="00771500"/>
    <w:rsid w:val="0079166F"/>
    <w:rsid w:val="007A27B2"/>
    <w:rsid w:val="007A3B7C"/>
    <w:rsid w:val="007A7603"/>
    <w:rsid w:val="007B08A2"/>
    <w:rsid w:val="007D0F5A"/>
    <w:rsid w:val="007D3F3A"/>
    <w:rsid w:val="007D57CE"/>
    <w:rsid w:val="007D5A40"/>
    <w:rsid w:val="007D612C"/>
    <w:rsid w:val="007E79A0"/>
    <w:rsid w:val="007F0050"/>
    <w:rsid w:val="007F070D"/>
    <w:rsid w:val="00802038"/>
    <w:rsid w:val="00807CE7"/>
    <w:rsid w:val="00810F61"/>
    <w:rsid w:val="00815449"/>
    <w:rsid w:val="00830133"/>
    <w:rsid w:val="008353E2"/>
    <w:rsid w:val="008375AF"/>
    <w:rsid w:val="008376B8"/>
    <w:rsid w:val="00860B61"/>
    <w:rsid w:val="0086386B"/>
    <w:rsid w:val="00865BF3"/>
    <w:rsid w:val="00873F41"/>
    <w:rsid w:val="008809A5"/>
    <w:rsid w:val="00882645"/>
    <w:rsid w:val="008859A0"/>
    <w:rsid w:val="00887AF2"/>
    <w:rsid w:val="00892293"/>
    <w:rsid w:val="008A26B5"/>
    <w:rsid w:val="008B2E4D"/>
    <w:rsid w:val="008B3E75"/>
    <w:rsid w:val="008C01DD"/>
    <w:rsid w:val="008C53BB"/>
    <w:rsid w:val="008C6212"/>
    <w:rsid w:val="008E3248"/>
    <w:rsid w:val="008E5E31"/>
    <w:rsid w:val="008E7104"/>
    <w:rsid w:val="008F5102"/>
    <w:rsid w:val="008F7D48"/>
    <w:rsid w:val="0090242F"/>
    <w:rsid w:val="00914144"/>
    <w:rsid w:val="0092131B"/>
    <w:rsid w:val="00932491"/>
    <w:rsid w:val="00937CE7"/>
    <w:rsid w:val="009768BA"/>
    <w:rsid w:val="00977CE4"/>
    <w:rsid w:val="00992081"/>
    <w:rsid w:val="00993B12"/>
    <w:rsid w:val="009A2149"/>
    <w:rsid w:val="009B2320"/>
    <w:rsid w:val="009B7EA8"/>
    <w:rsid w:val="009C4FB6"/>
    <w:rsid w:val="009D2530"/>
    <w:rsid w:val="009D43FB"/>
    <w:rsid w:val="009F1C0C"/>
    <w:rsid w:val="009F6F1F"/>
    <w:rsid w:val="00A01C81"/>
    <w:rsid w:val="00A05634"/>
    <w:rsid w:val="00A13E5C"/>
    <w:rsid w:val="00A32A49"/>
    <w:rsid w:val="00A3333A"/>
    <w:rsid w:val="00A43CC3"/>
    <w:rsid w:val="00A473C1"/>
    <w:rsid w:val="00A60AE6"/>
    <w:rsid w:val="00A62060"/>
    <w:rsid w:val="00A65C62"/>
    <w:rsid w:val="00A667BA"/>
    <w:rsid w:val="00A700B1"/>
    <w:rsid w:val="00A70A5D"/>
    <w:rsid w:val="00A72D27"/>
    <w:rsid w:val="00A8319C"/>
    <w:rsid w:val="00AA1798"/>
    <w:rsid w:val="00AB0DE4"/>
    <w:rsid w:val="00AB1AF6"/>
    <w:rsid w:val="00AB597D"/>
    <w:rsid w:val="00AB7E4B"/>
    <w:rsid w:val="00AD3A60"/>
    <w:rsid w:val="00AE0B4E"/>
    <w:rsid w:val="00AE4B7F"/>
    <w:rsid w:val="00AF1E1F"/>
    <w:rsid w:val="00B055E0"/>
    <w:rsid w:val="00B2036D"/>
    <w:rsid w:val="00B32E0E"/>
    <w:rsid w:val="00B343D0"/>
    <w:rsid w:val="00B34810"/>
    <w:rsid w:val="00B455A6"/>
    <w:rsid w:val="00B77757"/>
    <w:rsid w:val="00B80CED"/>
    <w:rsid w:val="00B81124"/>
    <w:rsid w:val="00B835B9"/>
    <w:rsid w:val="00B83A8A"/>
    <w:rsid w:val="00B84222"/>
    <w:rsid w:val="00B95DB4"/>
    <w:rsid w:val="00BA26C8"/>
    <w:rsid w:val="00BA334C"/>
    <w:rsid w:val="00BA567A"/>
    <w:rsid w:val="00BB0A66"/>
    <w:rsid w:val="00BC066E"/>
    <w:rsid w:val="00BC069B"/>
    <w:rsid w:val="00BD2104"/>
    <w:rsid w:val="00BD5DD2"/>
    <w:rsid w:val="00BE6E91"/>
    <w:rsid w:val="00BF4115"/>
    <w:rsid w:val="00C10233"/>
    <w:rsid w:val="00C1689B"/>
    <w:rsid w:val="00C2172A"/>
    <w:rsid w:val="00C249C6"/>
    <w:rsid w:val="00C3358B"/>
    <w:rsid w:val="00C33CEC"/>
    <w:rsid w:val="00C34846"/>
    <w:rsid w:val="00C3686B"/>
    <w:rsid w:val="00C45260"/>
    <w:rsid w:val="00C534F0"/>
    <w:rsid w:val="00C56017"/>
    <w:rsid w:val="00C60858"/>
    <w:rsid w:val="00C624F5"/>
    <w:rsid w:val="00C67554"/>
    <w:rsid w:val="00C70305"/>
    <w:rsid w:val="00C703E5"/>
    <w:rsid w:val="00C7748D"/>
    <w:rsid w:val="00C85D4D"/>
    <w:rsid w:val="00C86790"/>
    <w:rsid w:val="00CA0BAE"/>
    <w:rsid w:val="00CA1942"/>
    <w:rsid w:val="00CA6A4E"/>
    <w:rsid w:val="00CC5E63"/>
    <w:rsid w:val="00CD3E3E"/>
    <w:rsid w:val="00CE24FE"/>
    <w:rsid w:val="00CE6B08"/>
    <w:rsid w:val="00CF0806"/>
    <w:rsid w:val="00D0177B"/>
    <w:rsid w:val="00D03882"/>
    <w:rsid w:val="00D06465"/>
    <w:rsid w:val="00D21397"/>
    <w:rsid w:val="00D21F5B"/>
    <w:rsid w:val="00D269E7"/>
    <w:rsid w:val="00D34FA2"/>
    <w:rsid w:val="00D434A5"/>
    <w:rsid w:val="00D440A8"/>
    <w:rsid w:val="00D530F5"/>
    <w:rsid w:val="00D60D90"/>
    <w:rsid w:val="00D678E9"/>
    <w:rsid w:val="00D827D1"/>
    <w:rsid w:val="00D8320C"/>
    <w:rsid w:val="00D9192F"/>
    <w:rsid w:val="00D92060"/>
    <w:rsid w:val="00D954E6"/>
    <w:rsid w:val="00D972FE"/>
    <w:rsid w:val="00DA31D3"/>
    <w:rsid w:val="00DB0C31"/>
    <w:rsid w:val="00DB1F09"/>
    <w:rsid w:val="00DC1492"/>
    <w:rsid w:val="00DC3675"/>
    <w:rsid w:val="00DC60C9"/>
    <w:rsid w:val="00DD4F3C"/>
    <w:rsid w:val="00DD6AE7"/>
    <w:rsid w:val="00DD7C16"/>
    <w:rsid w:val="00DE0016"/>
    <w:rsid w:val="00DE0B26"/>
    <w:rsid w:val="00DE6FDA"/>
    <w:rsid w:val="00DEC117"/>
    <w:rsid w:val="00DF03D5"/>
    <w:rsid w:val="00DF32F7"/>
    <w:rsid w:val="00E034C2"/>
    <w:rsid w:val="00E05517"/>
    <w:rsid w:val="00E2065B"/>
    <w:rsid w:val="00E35B31"/>
    <w:rsid w:val="00E476A4"/>
    <w:rsid w:val="00E57C5A"/>
    <w:rsid w:val="00E57CBA"/>
    <w:rsid w:val="00E63A1A"/>
    <w:rsid w:val="00E745A6"/>
    <w:rsid w:val="00E92BDF"/>
    <w:rsid w:val="00E96018"/>
    <w:rsid w:val="00E96A7D"/>
    <w:rsid w:val="00EA17B6"/>
    <w:rsid w:val="00EC5381"/>
    <w:rsid w:val="00EC7169"/>
    <w:rsid w:val="00ED10EF"/>
    <w:rsid w:val="00ED41E9"/>
    <w:rsid w:val="00ED6850"/>
    <w:rsid w:val="00EE2C28"/>
    <w:rsid w:val="00EF0475"/>
    <w:rsid w:val="00EF43B8"/>
    <w:rsid w:val="00F05EBA"/>
    <w:rsid w:val="00F06495"/>
    <w:rsid w:val="00F116BC"/>
    <w:rsid w:val="00F13B5E"/>
    <w:rsid w:val="00F31A6B"/>
    <w:rsid w:val="00F327FE"/>
    <w:rsid w:val="00F4567D"/>
    <w:rsid w:val="00F4622A"/>
    <w:rsid w:val="00F51D7F"/>
    <w:rsid w:val="00F54E9A"/>
    <w:rsid w:val="00F6075A"/>
    <w:rsid w:val="00F62159"/>
    <w:rsid w:val="00F64388"/>
    <w:rsid w:val="00F71C6A"/>
    <w:rsid w:val="00F720D6"/>
    <w:rsid w:val="00F87A05"/>
    <w:rsid w:val="00F87FA5"/>
    <w:rsid w:val="00FB1D82"/>
    <w:rsid w:val="00FC3106"/>
    <w:rsid w:val="00FD504D"/>
    <w:rsid w:val="00FD691C"/>
    <w:rsid w:val="00FE00CD"/>
    <w:rsid w:val="00FE290E"/>
    <w:rsid w:val="00FE4D19"/>
    <w:rsid w:val="00FF1045"/>
    <w:rsid w:val="00FF248E"/>
    <w:rsid w:val="01391F92"/>
    <w:rsid w:val="0145DC55"/>
    <w:rsid w:val="014941D2"/>
    <w:rsid w:val="017C2953"/>
    <w:rsid w:val="017C2FD0"/>
    <w:rsid w:val="01E808C2"/>
    <w:rsid w:val="02160924"/>
    <w:rsid w:val="0226FB5C"/>
    <w:rsid w:val="0227E160"/>
    <w:rsid w:val="02415A86"/>
    <w:rsid w:val="02440A15"/>
    <w:rsid w:val="0247140E"/>
    <w:rsid w:val="02942489"/>
    <w:rsid w:val="02C82471"/>
    <w:rsid w:val="02F79D7C"/>
    <w:rsid w:val="03097F54"/>
    <w:rsid w:val="0317F9B7"/>
    <w:rsid w:val="0319887A"/>
    <w:rsid w:val="033526D9"/>
    <w:rsid w:val="03392F4F"/>
    <w:rsid w:val="034C405A"/>
    <w:rsid w:val="03632CE9"/>
    <w:rsid w:val="03ADE97B"/>
    <w:rsid w:val="03D95A06"/>
    <w:rsid w:val="042C10AF"/>
    <w:rsid w:val="04379535"/>
    <w:rsid w:val="049360BF"/>
    <w:rsid w:val="04BD1587"/>
    <w:rsid w:val="050A3360"/>
    <w:rsid w:val="050B150B"/>
    <w:rsid w:val="051B5868"/>
    <w:rsid w:val="051E7881"/>
    <w:rsid w:val="052A5304"/>
    <w:rsid w:val="05381C66"/>
    <w:rsid w:val="053C34E3"/>
    <w:rsid w:val="05B677B8"/>
    <w:rsid w:val="05DD6E30"/>
    <w:rsid w:val="05EFE4C0"/>
    <w:rsid w:val="0621F55E"/>
    <w:rsid w:val="063E2591"/>
    <w:rsid w:val="0646F6A7"/>
    <w:rsid w:val="06939A12"/>
    <w:rsid w:val="0696019E"/>
    <w:rsid w:val="06A399F7"/>
    <w:rsid w:val="06CE0FE4"/>
    <w:rsid w:val="06F444E6"/>
    <w:rsid w:val="06F4ACC9"/>
    <w:rsid w:val="07029C5A"/>
    <w:rsid w:val="07068DDF"/>
    <w:rsid w:val="073D69CC"/>
    <w:rsid w:val="074CD1A9"/>
    <w:rsid w:val="078A39BD"/>
    <w:rsid w:val="080E6BE9"/>
    <w:rsid w:val="08A25E86"/>
    <w:rsid w:val="08F7655B"/>
    <w:rsid w:val="08FC2FDD"/>
    <w:rsid w:val="093F00AA"/>
    <w:rsid w:val="098EFA4E"/>
    <w:rsid w:val="09E1BFA9"/>
    <w:rsid w:val="09EB87A3"/>
    <w:rsid w:val="09F0A4A0"/>
    <w:rsid w:val="0A15A366"/>
    <w:rsid w:val="0A16FD78"/>
    <w:rsid w:val="0A1DBCC5"/>
    <w:rsid w:val="0A333505"/>
    <w:rsid w:val="0A82748D"/>
    <w:rsid w:val="0AC2F3D1"/>
    <w:rsid w:val="0AEFFE41"/>
    <w:rsid w:val="0AF43063"/>
    <w:rsid w:val="0B248AC2"/>
    <w:rsid w:val="0B453BAF"/>
    <w:rsid w:val="0B580BC1"/>
    <w:rsid w:val="0BC562AA"/>
    <w:rsid w:val="0BF025E4"/>
    <w:rsid w:val="0C1B3126"/>
    <w:rsid w:val="0C60CB18"/>
    <w:rsid w:val="0CC9EB35"/>
    <w:rsid w:val="0D1229A9"/>
    <w:rsid w:val="0D5B9B71"/>
    <w:rsid w:val="0D755FCC"/>
    <w:rsid w:val="0D90E804"/>
    <w:rsid w:val="0D96E9A8"/>
    <w:rsid w:val="0DA643A8"/>
    <w:rsid w:val="0E4C557F"/>
    <w:rsid w:val="0E54B694"/>
    <w:rsid w:val="0E632032"/>
    <w:rsid w:val="0E6DF91F"/>
    <w:rsid w:val="0E8B689D"/>
    <w:rsid w:val="0EB678A9"/>
    <w:rsid w:val="0ECA9A23"/>
    <w:rsid w:val="0ECF0689"/>
    <w:rsid w:val="0F07484E"/>
    <w:rsid w:val="0F1A9050"/>
    <w:rsid w:val="0F3119A6"/>
    <w:rsid w:val="0F8459AE"/>
    <w:rsid w:val="0F870B06"/>
    <w:rsid w:val="0FAFB872"/>
    <w:rsid w:val="0FDB3AAC"/>
    <w:rsid w:val="0FF3B979"/>
    <w:rsid w:val="0FF3C38D"/>
    <w:rsid w:val="10044489"/>
    <w:rsid w:val="1010DA68"/>
    <w:rsid w:val="101301E1"/>
    <w:rsid w:val="1022F32C"/>
    <w:rsid w:val="103462B6"/>
    <w:rsid w:val="106033F4"/>
    <w:rsid w:val="109FFD0C"/>
    <w:rsid w:val="10B7EB04"/>
    <w:rsid w:val="10D9825A"/>
    <w:rsid w:val="110C015C"/>
    <w:rsid w:val="11106FCE"/>
    <w:rsid w:val="111CD468"/>
    <w:rsid w:val="1125A549"/>
    <w:rsid w:val="114C071A"/>
    <w:rsid w:val="1150E6FB"/>
    <w:rsid w:val="11926BA3"/>
    <w:rsid w:val="1194F704"/>
    <w:rsid w:val="11A81B3F"/>
    <w:rsid w:val="11F2DB86"/>
    <w:rsid w:val="11F2E31E"/>
    <w:rsid w:val="120289B0"/>
    <w:rsid w:val="1233709D"/>
    <w:rsid w:val="128D3BAA"/>
    <w:rsid w:val="12B4FF71"/>
    <w:rsid w:val="12BC60A7"/>
    <w:rsid w:val="12C19EE9"/>
    <w:rsid w:val="12D51455"/>
    <w:rsid w:val="13169EF2"/>
    <w:rsid w:val="13377811"/>
    <w:rsid w:val="134068FF"/>
    <w:rsid w:val="1357B49B"/>
    <w:rsid w:val="1379A22F"/>
    <w:rsid w:val="1394ADF1"/>
    <w:rsid w:val="13B27CEF"/>
    <w:rsid w:val="13BC1869"/>
    <w:rsid w:val="13C45484"/>
    <w:rsid w:val="14042BA9"/>
    <w:rsid w:val="143949BA"/>
    <w:rsid w:val="144F5BBD"/>
    <w:rsid w:val="145A3041"/>
    <w:rsid w:val="146DD3F3"/>
    <w:rsid w:val="147184E1"/>
    <w:rsid w:val="14E7D54E"/>
    <w:rsid w:val="14F3E7FD"/>
    <w:rsid w:val="14F6C33F"/>
    <w:rsid w:val="14F98114"/>
    <w:rsid w:val="15093F5A"/>
    <w:rsid w:val="1515EB62"/>
    <w:rsid w:val="154CA406"/>
    <w:rsid w:val="15635A5F"/>
    <w:rsid w:val="158BAC99"/>
    <w:rsid w:val="15B8B57F"/>
    <w:rsid w:val="15E87907"/>
    <w:rsid w:val="15ECA4E8"/>
    <w:rsid w:val="16355D91"/>
    <w:rsid w:val="163E19C6"/>
    <w:rsid w:val="164DDC99"/>
    <w:rsid w:val="164E3FB4"/>
    <w:rsid w:val="165337D7"/>
    <w:rsid w:val="16571DAC"/>
    <w:rsid w:val="165FF583"/>
    <w:rsid w:val="1696034E"/>
    <w:rsid w:val="1699A922"/>
    <w:rsid w:val="169CE321"/>
    <w:rsid w:val="16D341ED"/>
    <w:rsid w:val="16FC2038"/>
    <w:rsid w:val="171625BD"/>
    <w:rsid w:val="1723C7D5"/>
    <w:rsid w:val="173A49E2"/>
    <w:rsid w:val="17714FD6"/>
    <w:rsid w:val="1776D8B1"/>
    <w:rsid w:val="17991A20"/>
    <w:rsid w:val="17A6BAEC"/>
    <w:rsid w:val="17BB53B2"/>
    <w:rsid w:val="17CD19A8"/>
    <w:rsid w:val="17E13B1D"/>
    <w:rsid w:val="17E938B6"/>
    <w:rsid w:val="18283966"/>
    <w:rsid w:val="1836CAED"/>
    <w:rsid w:val="185F2A11"/>
    <w:rsid w:val="1864CCFB"/>
    <w:rsid w:val="18906AFF"/>
    <w:rsid w:val="1894CBE7"/>
    <w:rsid w:val="19046AC5"/>
    <w:rsid w:val="19063239"/>
    <w:rsid w:val="19084F00"/>
    <w:rsid w:val="19270DD9"/>
    <w:rsid w:val="19579F44"/>
    <w:rsid w:val="197C5A18"/>
    <w:rsid w:val="19897C86"/>
    <w:rsid w:val="198BDCED"/>
    <w:rsid w:val="199F9C79"/>
    <w:rsid w:val="19B6A869"/>
    <w:rsid w:val="19C0267A"/>
    <w:rsid w:val="19C9473A"/>
    <w:rsid w:val="19D57BD1"/>
    <w:rsid w:val="19DEBFE6"/>
    <w:rsid w:val="19EB22C2"/>
    <w:rsid w:val="19F64A2D"/>
    <w:rsid w:val="1A2F6182"/>
    <w:rsid w:val="1A6A9456"/>
    <w:rsid w:val="1A9ACD4A"/>
    <w:rsid w:val="1A9FD2CB"/>
    <w:rsid w:val="1AED94D6"/>
    <w:rsid w:val="1B02068E"/>
    <w:rsid w:val="1B6C1B8D"/>
    <w:rsid w:val="1BCD881A"/>
    <w:rsid w:val="1BFA0297"/>
    <w:rsid w:val="1BFC9CAD"/>
    <w:rsid w:val="1C2A3927"/>
    <w:rsid w:val="1C2D9AFB"/>
    <w:rsid w:val="1C7CB388"/>
    <w:rsid w:val="1C875738"/>
    <w:rsid w:val="1C87DC7B"/>
    <w:rsid w:val="1C8EE33D"/>
    <w:rsid w:val="1C9CFB09"/>
    <w:rsid w:val="1CB65BB7"/>
    <w:rsid w:val="1CCA636D"/>
    <w:rsid w:val="1CE02FEC"/>
    <w:rsid w:val="1D343153"/>
    <w:rsid w:val="1D550BB6"/>
    <w:rsid w:val="1D58F726"/>
    <w:rsid w:val="1D6CC518"/>
    <w:rsid w:val="1D821226"/>
    <w:rsid w:val="1D8EB408"/>
    <w:rsid w:val="1DA64246"/>
    <w:rsid w:val="1E07A9EA"/>
    <w:rsid w:val="1E1F8822"/>
    <w:rsid w:val="1E2A598F"/>
    <w:rsid w:val="1E2BF802"/>
    <w:rsid w:val="1E2ECDD4"/>
    <w:rsid w:val="1E3DB89D"/>
    <w:rsid w:val="1E7271DB"/>
    <w:rsid w:val="1E8D2902"/>
    <w:rsid w:val="1E8F63F0"/>
    <w:rsid w:val="1EB20FBE"/>
    <w:rsid w:val="1ED2309D"/>
    <w:rsid w:val="1EE0B541"/>
    <w:rsid w:val="1EF2D077"/>
    <w:rsid w:val="1F1836A9"/>
    <w:rsid w:val="1F448EF0"/>
    <w:rsid w:val="1F461892"/>
    <w:rsid w:val="1F48EEAA"/>
    <w:rsid w:val="1F4C582F"/>
    <w:rsid w:val="1F6D4138"/>
    <w:rsid w:val="1F714459"/>
    <w:rsid w:val="1F7E961D"/>
    <w:rsid w:val="1F8C7C8E"/>
    <w:rsid w:val="1F91333F"/>
    <w:rsid w:val="1FD111CA"/>
    <w:rsid w:val="1FE6E1AF"/>
    <w:rsid w:val="2002DD4C"/>
    <w:rsid w:val="20149281"/>
    <w:rsid w:val="20245291"/>
    <w:rsid w:val="2044D883"/>
    <w:rsid w:val="204C0B03"/>
    <w:rsid w:val="205BEEC4"/>
    <w:rsid w:val="2086E0D5"/>
    <w:rsid w:val="20995879"/>
    <w:rsid w:val="209E626E"/>
    <w:rsid w:val="20F70FA9"/>
    <w:rsid w:val="2109F7A3"/>
    <w:rsid w:val="21206973"/>
    <w:rsid w:val="212EF745"/>
    <w:rsid w:val="2137B36E"/>
    <w:rsid w:val="214FB2CE"/>
    <w:rsid w:val="215ADE6E"/>
    <w:rsid w:val="21962058"/>
    <w:rsid w:val="21AFD4CB"/>
    <w:rsid w:val="21B738A4"/>
    <w:rsid w:val="21C9C7EC"/>
    <w:rsid w:val="21CEEAF2"/>
    <w:rsid w:val="21D75DEF"/>
    <w:rsid w:val="22104187"/>
    <w:rsid w:val="2224C366"/>
    <w:rsid w:val="227B54F9"/>
    <w:rsid w:val="227C979D"/>
    <w:rsid w:val="227F20FF"/>
    <w:rsid w:val="22819071"/>
    <w:rsid w:val="228DFFD3"/>
    <w:rsid w:val="229C8DA9"/>
    <w:rsid w:val="22AB4D0B"/>
    <w:rsid w:val="22F596C3"/>
    <w:rsid w:val="233C4039"/>
    <w:rsid w:val="2361096A"/>
    <w:rsid w:val="2364FA5C"/>
    <w:rsid w:val="2370DB6E"/>
    <w:rsid w:val="23A42074"/>
    <w:rsid w:val="23C784DD"/>
    <w:rsid w:val="23CC56B3"/>
    <w:rsid w:val="241EFD9F"/>
    <w:rsid w:val="24270C7D"/>
    <w:rsid w:val="242A0FCA"/>
    <w:rsid w:val="243BF37D"/>
    <w:rsid w:val="244C9E83"/>
    <w:rsid w:val="247F36DF"/>
    <w:rsid w:val="248829FD"/>
    <w:rsid w:val="24E41D1E"/>
    <w:rsid w:val="24E7AF11"/>
    <w:rsid w:val="2521B802"/>
    <w:rsid w:val="252D8BED"/>
    <w:rsid w:val="2545AA13"/>
    <w:rsid w:val="258B180A"/>
    <w:rsid w:val="26033B15"/>
    <w:rsid w:val="266C9D13"/>
    <w:rsid w:val="26851A3B"/>
    <w:rsid w:val="26ACAFC4"/>
    <w:rsid w:val="26B21747"/>
    <w:rsid w:val="26BD8863"/>
    <w:rsid w:val="26C5A158"/>
    <w:rsid w:val="26DFA01D"/>
    <w:rsid w:val="26E28FD8"/>
    <w:rsid w:val="26F4840E"/>
    <w:rsid w:val="2718C549"/>
    <w:rsid w:val="2748E662"/>
    <w:rsid w:val="274F690B"/>
    <w:rsid w:val="2763060A"/>
    <w:rsid w:val="276FF670"/>
    <w:rsid w:val="27AB418B"/>
    <w:rsid w:val="27B0AE96"/>
    <w:rsid w:val="27B3356E"/>
    <w:rsid w:val="27BF0FC7"/>
    <w:rsid w:val="2859FCA7"/>
    <w:rsid w:val="285BB827"/>
    <w:rsid w:val="2877C28D"/>
    <w:rsid w:val="2895F9F4"/>
    <w:rsid w:val="28C084E6"/>
    <w:rsid w:val="28C96101"/>
    <w:rsid w:val="28D3C465"/>
    <w:rsid w:val="28E0E018"/>
    <w:rsid w:val="28E2C20E"/>
    <w:rsid w:val="294D3698"/>
    <w:rsid w:val="29867EA1"/>
    <w:rsid w:val="29DA85AD"/>
    <w:rsid w:val="29DBEB9A"/>
    <w:rsid w:val="29E2500E"/>
    <w:rsid w:val="2A03513A"/>
    <w:rsid w:val="2A1501B0"/>
    <w:rsid w:val="2A239B40"/>
    <w:rsid w:val="2A468C47"/>
    <w:rsid w:val="2A5100F3"/>
    <w:rsid w:val="2A547FBE"/>
    <w:rsid w:val="2A7C36A6"/>
    <w:rsid w:val="2A96BD75"/>
    <w:rsid w:val="2A98C606"/>
    <w:rsid w:val="2AC1ADC8"/>
    <w:rsid w:val="2AC5933A"/>
    <w:rsid w:val="2AD08437"/>
    <w:rsid w:val="2AFDAAE0"/>
    <w:rsid w:val="2B38EB4D"/>
    <w:rsid w:val="2B3CC4A7"/>
    <w:rsid w:val="2B3EF41D"/>
    <w:rsid w:val="2B6392B1"/>
    <w:rsid w:val="2B91B2A5"/>
    <w:rsid w:val="2BC761AA"/>
    <w:rsid w:val="2C1444A4"/>
    <w:rsid w:val="2C301673"/>
    <w:rsid w:val="2C425851"/>
    <w:rsid w:val="2C454CC4"/>
    <w:rsid w:val="2CA1B9EA"/>
    <w:rsid w:val="2CC51B4E"/>
    <w:rsid w:val="2CC7FB47"/>
    <w:rsid w:val="2CD3CD11"/>
    <w:rsid w:val="2CD9B1D0"/>
    <w:rsid w:val="2CDF7FD1"/>
    <w:rsid w:val="2CEFF960"/>
    <w:rsid w:val="2CF1D862"/>
    <w:rsid w:val="2D19F0D0"/>
    <w:rsid w:val="2D2CC9E7"/>
    <w:rsid w:val="2D4E479F"/>
    <w:rsid w:val="2D5BD5EA"/>
    <w:rsid w:val="2D7D90CA"/>
    <w:rsid w:val="2DAE3F98"/>
    <w:rsid w:val="2DD13225"/>
    <w:rsid w:val="2E0A418C"/>
    <w:rsid w:val="2E1249E4"/>
    <w:rsid w:val="2E7E121C"/>
    <w:rsid w:val="2ECE9ED1"/>
    <w:rsid w:val="2ED14C24"/>
    <w:rsid w:val="2ED5788C"/>
    <w:rsid w:val="2EF43D2B"/>
    <w:rsid w:val="2F082A92"/>
    <w:rsid w:val="2F1766A5"/>
    <w:rsid w:val="2F3A86A7"/>
    <w:rsid w:val="2F417FC3"/>
    <w:rsid w:val="2F691DF9"/>
    <w:rsid w:val="2F7E91CB"/>
    <w:rsid w:val="2F87118D"/>
    <w:rsid w:val="2F8B5A9A"/>
    <w:rsid w:val="2FE57093"/>
    <w:rsid w:val="300E0D0F"/>
    <w:rsid w:val="30128B84"/>
    <w:rsid w:val="30216CDA"/>
    <w:rsid w:val="302A38DC"/>
    <w:rsid w:val="3033C667"/>
    <w:rsid w:val="30493C21"/>
    <w:rsid w:val="304965DD"/>
    <w:rsid w:val="307DF1F8"/>
    <w:rsid w:val="309F56A8"/>
    <w:rsid w:val="309F74C6"/>
    <w:rsid w:val="30B45D28"/>
    <w:rsid w:val="30C50132"/>
    <w:rsid w:val="30D180E2"/>
    <w:rsid w:val="30EAC642"/>
    <w:rsid w:val="30FE024E"/>
    <w:rsid w:val="31335E77"/>
    <w:rsid w:val="313EF78F"/>
    <w:rsid w:val="31844180"/>
    <w:rsid w:val="31A32DBB"/>
    <w:rsid w:val="31AAA0AB"/>
    <w:rsid w:val="31D6C2C6"/>
    <w:rsid w:val="31DCAB54"/>
    <w:rsid w:val="3200A130"/>
    <w:rsid w:val="320D51E2"/>
    <w:rsid w:val="325D073E"/>
    <w:rsid w:val="32667AD9"/>
    <w:rsid w:val="327AE8AA"/>
    <w:rsid w:val="328B18EF"/>
    <w:rsid w:val="329252E6"/>
    <w:rsid w:val="329D2578"/>
    <w:rsid w:val="32AD825E"/>
    <w:rsid w:val="334741EC"/>
    <w:rsid w:val="33482614"/>
    <w:rsid w:val="336DE354"/>
    <w:rsid w:val="33A517A9"/>
    <w:rsid w:val="33A7AAA7"/>
    <w:rsid w:val="33AF1B0A"/>
    <w:rsid w:val="33FEBE94"/>
    <w:rsid w:val="341A45FB"/>
    <w:rsid w:val="343A0ACC"/>
    <w:rsid w:val="3458A66E"/>
    <w:rsid w:val="345ACD31"/>
    <w:rsid w:val="346516F0"/>
    <w:rsid w:val="34663359"/>
    <w:rsid w:val="346929BF"/>
    <w:rsid w:val="3474B435"/>
    <w:rsid w:val="34955C42"/>
    <w:rsid w:val="34A481F2"/>
    <w:rsid w:val="34B71B0C"/>
    <w:rsid w:val="34BB996A"/>
    <w:rsid w:val="34CE13B2"/>
    <w:rsid w:val="34E95D78"/>
    <w:rsid w:val="34F2806B"/>
    <w:rsid w:val="35342F5F"/>
    <w:rsid w:val="354419E5"/>
    <w:rsid w:val="35594EEB"/>
    <w:rsid w:val="3576718C"/>
    <w:rsid w:val="3586C7F2"/>
    <w:rsid w:val="36492449"/>
    <w:rsid w:val="3683AA77"/>
    <w:rsid w:val="36D3AC2D"/>
    <w:rsid w:val="36EE7EF1"/>
    <w:rsid w:val="36EFB2B4"/>
    <w:rsid w:val="3717EC0D"/>
    <w:rsid w:val="373FE9E3"/>
    <w:rsid w:val="37710FF0"/>
    <w:rsid w:val="3782598C"/>
    <w:rsid w:val="378A255C"/>
    <w:rsid w:val="379A716A"/>
    <w:rsid w:val="37C7BA80"/>
    <w:rsid w:val="37CC4072"/>
    <w:rsid w:val="37ECBCC4"/>
    <w:rsid w:val="381B5A9D"/>
    <w:rsid w:val="3820C9D2"/>
    <w:rsid w:val="3859B64C"/>
    <w:rsid w:val="3866B91D"/>
    <w:rsid w:val="386F7C8E"/>
    <w:rsid w:val="388900AC"/>
    <w:rsid w:val="38C8FD96"/>
    <w:rsid w:val="3900B1F3"/>
    <w:rsid w:val="3922484D"/>
    <w:rsid w:val="39297C68"/>
    <w:rsid w:val="3944FE82"/>
    <w:rsid w:val="395A3FE8"/>
    <w:rsid w:val="39653BA1"/>
    <w:rsid w:val="39831153"/>
    <w:rsid w:val="3984E7EA"/>
    <w:rsid w:val="39910882"/>
    <w:rsid w:val="39959A89"/>
    <w:rsid w:val="39AAF946"/>
    <w:rsid w:val="39AF8022"/>
    <w:rsid w:val="39B045A3"/>
    <w:rsid w:val="39B64641"/>
    <w:rsid w:val="39D86B6B"/>
    <w:rsid w:val="39D8F7D7"/>
    <w:rsid w:val="39DACAB0"/>
    <w:rsid w:val="39E892EA"/>
    <w:rsid w:val="3A043607"/>
    <w:rsid w:val="3A0B4CEF"/>
    <w:rsid w:val="3A0C9569"/>
    <w:rsid w:val="3A58B85E"/>
    <w:rsid w:val="3A694F5D"/>
    <w:rsid w:val="3A7B168A"/>
    <w:rsid w:val="3A8388AF"/>
    <w:rsid w:val="3A83A2A2"/>
    <w:rsid w:val="3ADF29E4"/>
    <w:rsid w:val="3B01237E"/>
    <w:rsid w:val="3B0CE44B"/>
    <w:rsid w:val="3B1768D4"/>
    <w:rsid w:val="3B63E96D"/>
    <w:rsid w:val="3B8F13AF"/>
    <w:rsid w:val="3B994E88"/>
    <w:rsid w:val="3BC720A0"/>
    <w:rsid w:val="3BEC3F75"/>
    <w:rsid w:val="3C7F5FD6"/>
    <w:rsid w:val="3CD6538F"/>
    <w:rsid w:val="3CD97218"/>
    <w:rsid w:val="3CE5DB73"/>
    <w:rsid w:val="3D0D8C95"/>
    <w:rsid w:val="3D2D7A72"/>
    <w:rsid w:val="3D63B3AA"/>
    <w:rsid w:val="3D940F81"/>
    <w:rsid w:val="3DA43710"/>
    <w:rsid w:val="3DB38CF8"/>
    <w:rsid w:val="3DCAC910"/>
    <w:rsid w:val="3DEA06DE"/>
    <w:rsid w:val="3DEC2A20"/>
    <w:rsid w:val="3E015C15"/>
    <w:rsid w:val="3E015C15"/>
    <w:rsid w:val="3E112275"/>
    <w:rsid w:val="3E2DEC2F"/>
    <w:rsid w:val="3E449FCF"/>
    <w:rsid w:val="3EC9DCD1"/>
    <w:rsid w:val="3EED895E"/>
    <w:rsid w:val="3EFBEE54"/>
    <w:rsid w:val="3F0537D2"/>
    <w:rsid w:val="3F472015"/>
    <w:rsid w:val="3F66DABA"/>
    <w:rsid w:val="3F710587"/>
    <w:rsid w:val="3F7B66F3"/>
    <w:rsid w:val="3F9EC882"/>
    <w:rsid w:val="3FB09647"/>
    <w:rsid w:val="3FE8F3AA"/>
    <w:rsid w:val="402E10BB"/>
    <w:rsid w:val="4040569E"/>
    <w:rsid w:val="404949F4"/>
    <w:rsid w:val="40661BF9"/>
    <w:rsid w:val="40827BF9"/>
    <w:rsid w:val="409BE64A"/>
    <w:rsid w:val="40D05550"/>
    <w:rsid w:val="40FE6A5B"/>
    <w:rsid w:val="410A864C"/>
    <w:rsid w:val="41182F44"/>
    <w:rsid w:val="41370F94"/>
    <w:rsid w:val="4138719F"/>
    <w:rsid w:val="4143DCED"/>
    <w:rsid w:val="414E82AE"/>
    <w:rsid w:val="41535755"/>
    <w:rsid w:val="41646F00"/>
    <w:rsid w:val="4170E8FA"/>
    <w:rsid w:val="41813B8A"/>
    <w:rsid w:val="41C1EBF8"/>
    <w:rsid w:val="41D04605"/>
    <w:rsid w:val="41EE6547"/>
    <w:rsid w:val="423CDE21"/>
    <w:rsid w:val="424463A9"/>
    <w:rsid w:val="424AEFD0"/>
    <w:rsid w:val="424EB9F6"/>
    <w:rsid w:val="4258D2CB"/>
    <w:rsid w:val="426995A3"/>
    <w:rsid w:val="426F06E1"/>
    <w:rsid w:val="42743AA0"/>
    <w:rsid w:val="427BFE46"/>
    <w:rsid w:val="428E2088"/>
    <w:rsid w:val="42DC58E2"/>
    <w:rsid w:val="431659F9"/>
    <w:rsid w:val="43229298"/>
    <w:rsid w:val="4324BBA9"/>
    <w:rsid w:val="433F5742"/>
    <w:rsid w:val="434381DE"/>
    <w:rsid w:val="434CFA04"/>
    <w:rsid w:val="436F90BC"/>
    <w:rsid w:val="4391868C"/>
    <w:rsid w:val="439F1632"/>
    <w:rsid w:val="43A072EE"/>
    <w:rsid w:val="43B1D1AC"/>
    <w:rsid w:val="43BA1CBB"/>
    <w:rsid w:val="43CF85ED"/>
    <w:rsid w:val="43D2B15A"/>
    <w:rsid w:val="43DB65EA"/>
    <w:rsid w:val="43DF9EB5"/>
    <w:rsid w:val="43FC7441"/>
    <w:rsid w:val="4400C53E"/>
    <w:rsid w:val="4457C79D"/>
    <w:rsid w:val="44C9AC08"/>
    <w:rsid w:val="44DF531F"/>
    <w:rsid w:val="451DCE75"/>
    <w:rsid w:val="4555ED1C"/>
    <w:rsid w:val="455A3B3B"/>
    <w:rsid w:val="4579F5C9"/>
    <w:rsid w:val="45ADE0F8"/>
    <w:rsid w:val="45DBC464"/>
    <w:rsid w:val="45E404FC"/>
    <w:rsid w:val="45F5AC60"/>
    <w:rsid w:val="45FF8F9C"/>
    <w:rsid w:val="460C4678"/>
    <w:rsid w:val="461508EA"/>
    <w:rsid w:val="462F9D77"/>
    <w:rsid w:val="4660B1A0"/>
    <w:rsid w:val="46938DB0"/>
    <w:rsid w:val="46B80602"/>
    <w:rsid w:val="4709FC8E"/>
    <w:rsid w:val="47226012"/>
    <w:rsid w:val="47BBF005"/>
    <w:rsid w:val="47CAAF5B"/>
    <w:rsid w:val="47F0DEE4"/>
    <w:rsid w:val="480B5D9C"/>
    <w:rsid w:val="48113B6A"/>
    <w:rsid w:val="482399F8"/>
    <w:rsid w:val="48369D82"/>
    <w:rsid w:val="4842815F"/>
    <w:rsid w:val="485E5178"/>
    <w:rsid w:val="486529CE"/>
    <w:rsid w:val="48917219"/>
    <w:rsid w:val="48ABDC71"/>
    <w:rsid w:val="48BBDB72"/>
    <w:rsid w:val="4903BF6B"/>
    <w:rsid w:val="4918B16B"/>
    <w:rsid w:val="49473727"/>
    <w:rsid w:val="4948D3BD"/>
    <w:rsid w:val="497BAAEA"/>
    <w:rsid w:val="4980D335"/>
    <w:rsid w:val="4982F4B3"/>
    <w:rsid w:val="49A4EED1"/>
    <w:rsid w:val="49A67836"/>
    <w:rsid w:val="49AFB916"/>
    <w:rsid w:val="49BAB71D"/>
    <w:rsid w:val="49D90E8F"/>
    <w:rsid w:val="4A295E3F"/>
    <w:rsid w:val="4A364D74"/>
    <w:rsid w:val="4A6034A0"/>
    <w:rsid w:val="4A7284A3"/>
    <w:rsid w:val="4A780207"/>
    <w:rsid w:val="4A9A6282"/>
    <w:rsid w:val="4A9BA526"/>
    <w:rsid w:val="4B3781AB"/>
    <w:rsid w:val="4B4472DD"/>
    <w:rsid w:val="4B597FBA"/>
    <w:rsid w:val="4BA7A85B"/>
    <w:rsid w:val="4BB1C4A4"/>
    <w:rsid w:val="4BB364E0"/>
    <w:rsid w:val="4BC912DB"/>
    <w:rsid w:val="4BF24B1D"/>
    <w:rsid w:val="4C02D4B1"/>
    <w:rsid w:val="4C1793DD"/>
    <w:rsid w:val="4C2974F3"/>
    <w:rsid w:val="4C878507"/>
    <w:rsid w:val="4C966F13"/>
    <w:rsid w:val="4C985650"/>
    <w:rsid w:val="4C9D3E16"/>
    <w:rsid w:val="4CA3CA57"/>
    <w:rsid w:val="4CBE3DF5"/>
    <w:rsid w:val="4CF14DF1"/>
    <w:rsid w:val="4CF901F9"/>
    <w:rsid w:val="4D20E368"/>
    <w:rsid w:val="4D45B854"/>
    <w:rsid w:val="4D589F2A"/>
    <w:rsid w:val="4D62E3E8"/>
    <w:rsid w:val="4D6E81E3"/>
    <w:rsid w:val="4D913E47"/>
    <w:rsid w:val="4DA1B4B3"/>
    <w:rsid w:val="4DBE8369"/>
    <w:rsid w:val="4DCAFC7C"/>
    <w:rsid w:val="4DD65D3D"/>
    <w:rsid w:val="4DDA4E75"/>
    <w:rsid w:val="4DE03B2C"/>
    <w:rsid w:val="4DE45667"/>
    <w:rsid w:val="4DECF502"/>
    <w:rsid w:val="4DF34455"/>
    <w:rsid w:val="4E3CE654"/>
    <w:rsid w:val="4E4A4CFE"/>
    <w:rsid w:val="4E5E9983"/>
    <w:rsid w:val="4E5FF0F7"/>
    <w:rsid w:val="4E64E4FD"/>
    <w:rsid w:val="4E69B280"/>
    <w:rsid w:val="4E7C4834"/>
    <w:rsid w:val="4E93C3A2"/>
    <w:rsid w:val="4E956DBA"/>
    <w:rsid w:val="4EBFCB5D"/>
    <w:rsid w:val="4ED9AAF4"/>
    <w:rsid w:val="4EDCA9F4"/>
    <w:rsid w:val="4F1FEE4E"/>
    <w:rsid w:val="4F3CFEEC"/>
    <w:rsid w:val="4F5A2F61"/>
    <w:rsid w:val="4F733205"/>
    <w:rsid w:val="4FC42331"/>
    <w:rsid w:val="4FC57A76"/>
    <w:rsid w:val="4FD9F560"/>
    <w:rsid w:val="4FF5C360"/>
    <w:rsid w:val="5003FD25"/>
    <w:rsid w:val="5012AEA5"/>
    <w:rsid w:val="504C4D76"/>
    <w:rsid w:val="507FCC6D"/>
    <w:rsid w:val="50DE7EA9"/>
    <w:rsid w:val="50F5A2EC"/>
    <w:rsid w:val="5110F593"/>
    <w:rsid w:val="5138C7A0"/>
    <w:rsid w:val="519DA71D"/>
    <w:rsid w:val="519F445B"/>
    <w:rsid w:val="51BE05A1"/>
    <w:rsid w:val="51CD3267"/>
    <w:rsid w:val="51DA7EA0"/>
    <w:rsid w:val="51F95308"/>
    <w:rsid w:val="51FB17DA"/>
    <w:rsid w:val="5227F457"/>
    <w:rsid w:val="52359A23"/>
    <w:rsid w:val="5236505A"/>
    <w:rsid w:val="524BAA4E"/>
    <w:rsid w:val="527675CC"/>
    <w:rsid w:val="527B3C8F"/>
    <w:rsid w:val="52AD199F"/>
    <w:rsid w:val="52C31631"/>
    <w:rsid w:val="52D66948"/>
    <w:rsid w:val="534B5321"/>
    <w:rsid w:val="53627DE8"/>
    <w:rsid w:val="5372F084"/>
    <w:rsid w:val="5396916D"/>
    <w:rsid w:val="53AB88BE"/>
    <w:rsid w:val="53AC9AAB"/>
    <w:rsid w:val="54092118"/>
    <w:rsid w:val="540C3A08"/>
    <w:rsid w:val="541259C4"/>
    <w:rsid w:val="541E1C30"/>
    <w:rsid w:val="5439EF9C"/>
    <w:rsid w:val="544D029A"/>
    <w:rsid w:val="546FE370"/>
    <w:rsid w:val="54788A8E"/>
    <w:rsid w:val="5479A15E"/>
    <w:rsid w:val="54A83E7C"/>
    <w:rsid w:val="54C32784"/>
    <w:rsid w:val="550B1B8E"/>
    <w:rsid w:val="55318DE1"/>
    <w:rsid w:val="554665ED"/>
    <w:rsid w:val="558D622B"/>
    <w:rsid w:val="55E40E2B"/>
    <w:rsid w:val="55E8D06B"/>
    <w:rsid w:val="55FC5426"/>
    <w:rsid w:val="55FD437E"/>
    <w:rsid w:val="5617D8A6"/>
    <w:rsid w:val="562C8131"/>
    <w:rsid w:val="5646AB7C"/>
    <w:rsid w:val="56B6BFFA"/>
    <w:rsid w:val="56BDCE58"/>
    <w:rsid w:val="56D490F5"/>
    <w:rsid w:val="5719723C"/>
    <w:rsid w:val="571A90A8"/>
    <w:rsid w:val="571EEEEE"/>
    <w:rsid w:val="572C39D9"/>
    <w:rsid w:val="574BA0B3"/>
    <w:rsid w:val="575A1E34"/>
    <w:rsid w:val="57786850"/>
    <w:rsid w:val="57AFFE3A"/>
    <w:rsid w:val="57CD4B8E"/>
    <w:rsid w:val="58571216"/>
    <w:rsid w:val="58585FF0"/>
    <w:rsid w:val="586E0C7D"/>
    <w:rsid w:val="587FA36B"/>
    <w:rsid w:val="5885F7CF"/>
    <w:rsid w:val="5894BCA4"/>
    <w:rsid w:val="58D7D8A0"/>
    <w:rsid w:val="5912D491"/>
    <w:rsid w:val="5925BBBA"/>
    <w:rsid w:val="592CC66B"/>
    <w:rsid w:val="595F5143"/>
    <w:rsid w:val="599D3606"/>
    <w:rsid w:val="59B41043"/>
    <w:rsid w:val="59BED7C8"/>
    <w:rsid w:val="59CA6645"/>
    <w:rsid w:val="59D99DBC"/>
    <w:rsid w:val="59DF6CFC"/>
    <w:rsid w:val="59E82226"/>
    <w:rsid w:val="59EFAA37"/>
    <w:rsid w:val="5A0B4EBF"/>
    <w:rsid w:val="5A525069"/>
    <w:rsid w:val="5A7FD9B1"/>
    <w:rsid w:val="5AA1BAD2"/>
    <w:rsid w:val="5ACA4FAD"/>
    <w:rsid w:val="5AF7DBF8"/>
    <w:rsid w:val="5B273273"/>
    <w:rsid w:val="5B2E9AD2"/>
    <w:rsid w:val="5B73AB1C"/>
    <w:rsid w:val="5BD32A91"/>
    <w:rsid w:val="5C23A5D1"/>
    <w:rsid w:val="5C2ADD03"/>
    <w:rsid w:val="5C6DBAE4"/>
    <w:rsid w:val="5C8FFB5A"/>
    <w:rsid w:val="5CAF5CD1"/>
    <w:rsid w:val="5CBF5133"/>
    <w:rsid w:val="5CD40F89"/>
    <w:rsid w:val="5CE90716"/>
    <w:rsid w:val="5CEEA98C"/>
    <w:rsid w:val="5D0C44B4"/>
    <w:rsid w:val="5D16C4FD"/>
    <w:rsid w:val="5D31B199"/>
    <w:rsid w:val="5D5D252F"/>
    <w:rsid w:val="5D5EFCB4"/>
    <w:rsid w:val="5D5F748A"/>
    <w:rsid w:val="5D75C0F9"/>
    <w:rsid w:val="5D761D43"/>
    <w:rsid w:val="5DD76604"/>
    <w:rsid w:val="5DF20FC3"/>
    <w:rsid w:val="5E35FD2A"/>
    <w:rsid w:val="5E375580"/>
    <w:rsid w:val="5E58B218"/>
    <w:rsid w:val="5EA3A11D"/>
    <w:rsid w:val="5EC744FC"/>
    <w:rsid w:val="5EDB69A9"/>
    <w:rsid w:val="5EE515E4"/>
    <w:rsid w:val="5EF5DB71"/>
    <w:rsid w:val="5F09C2FA"/>
    <w:rsid w:val="5FCCDA76"/>
    <w:rsid w:val="5FD91198"/>
    <w:rsid w:val="601243D2"/>
    <w:rsid w:val="60617D6E"/>
    <w:rsid w:val="60ADAB50"/>
    <w:rsid w:val="60B05493"/>
    <w:rsid w:val="60C3B70F"/>
    <w:rsid w:val="60D32119"/>
    <w:rsid w:val="6103A338"/>
    <w:rsid w:val="6116816F"/>
    <w:rsid w:val="6169B075"/>
    <w:rsid w:val="61778BC3"/>
    <w:rsid w:val="617DD9A6"/>
    <w:rsid w:val="61895E23"/>
    <w:rsid w:val="61CF3730"/>
    <w:rsid w:val="61DC35D9"/>
    <w:rsid w:val="62081EB8"/>
    <w:rsid w:val="622F1FF4"/>
    <w:rsid w:val="628213F6"/>
    <w:rsid w:val="62A0D238"/>
    <w:rsid w:val="62A6348A"/>
    <w:rsid w:val="62BF4E7E"/>
    <w:rsid w:val="62C1A924"/>
    <w:rsid w:val="62CD97AA"/>
    <w:rsid w:val="630C0627"/>
    <w:rsid w:val="63C87064"/>
    <w:rsid w:val="63D929AB"/>
    <w:rsid w:val="63E188B2"/>
    <w:rsid w:val="642686EB"/>
    <w:rsid w:val="64AAA8E4"/>
    <w:rsid w:val="650CB59E"/>
    <w:rsid w:val="654E67F5"/>
    <w:rsid w:val="655EA091"/>
    <w:rsid w:val="65E31C7F"/>
    <w:rsid w:val="664AF591"/>
    <w:rsid w:val="667A24C8"/>
    <w:rsid w:val="6694D9EC"/>
    <w:rsid w:val="66AA8C82"/>
    <w:rsid w:val="66B65ACA"/>
    <w:rsid w:val="66DC6345"/>
    <w:rsid w:val="670697BC"/>
    <w:rsid w:val="67097FE1"/>
    <w:rsid w:val="671812F5"/>
    <w:rsid w:val="671F52CA"/>
    <w:rsid w:val="67819B40"/>
    <w:rsid w:val="67950740"/>
    <w:rsid w:val="6795AC89"/>
    <w:rsid w:val="67D29D18"/>
    <w:rsid w:val="67F56813"/>
    <w:rsid w:val="6807FDB9"/>
    <w:rsid w:val="68106632"/>
    <w:rsid w:val="6817829A"/>
    <w:rsid w:val="68231F7A"/>
    <w:rsid w:val="68365CF9"/>
    <w:rsid w:val="683E110D"/>
    <w:rsid w:val="68484246"/>
    <w:rsid w:val="68559922"/>
    <w:rsid w:val="68592ADC"/>
    <w:rsid w:val="686DBE51"/>
    <w:rsid w:val="687C12C8"/>
    <w:rsid w:val="6882D747"/>
    <w:rsid w:val="688356A2"/>
    <w:rsid w:val="68A50DE5"/>
    <w:rsid w:val="68B489CF"/>
    <w:rsid w:val="68EA64E7"/>
    <w:rsid w:val="68EF16F8"/>
    <w:rsid w:val="68FBE004"/>
    <w:rsid w:val="68FC0142"/>
    <w:rsid w:val="692559F7"/>
    <w:rsid w:val="6938DE45"/>
    <w:rsid w:val="694EBF8D"/>
    <w:rsid w:val="6963E14F"/>
    <w:rsid w:val="697B4D35"/>
    <w:rsid w:val="6987C01C"/>
    <w:rsid w:val="69B28E9F"/>
    <w:rsid w:val="69B8A7A3"/>
    <w:rsid w:val="69D52A53"/>
    <w:rsid w:val="69E48879"/>
    <w:rsid w:val="69F2E1FB"/>
    <w:rsid w:val="6A2D4F36"/>
    <w:rsid w:val="6A3F2D57"/>
    <w:rsid w:val="6A4FD5E1"/>
    <w:rsid w:val="6A76EB18"/>
    <w:rsid w:val="6A84B65F"/>
    <w:rsid w:val="6AA47A19"/>
    <w:rsid w:val="6AD3C6F4"/>
    <w:rsid w:val="6B246E3D"/>
    <w:rsid w:val="6B55A514"/>
    <w:rsid w:val="6B797D38"/>
    <w:rsid w:val="6BA93639"/>
    <w:rsid w:val="6BB84B52"/>
    <w:rsid w:val="6BFB212D"/>
    <w:rsid w:val="6C12BB79"/>
    <w:rsid w:val="6C1CDF4B"/>
    <w:rsid w:val="6C1D1015"/>
    <w:rsid w:val="6C3D2936"/>
    <w:rsid w:val="6C4B414E"/>
    <w:rsid w:val="6C6AE55F"/>
    <w:rsid w:val="6C70D32A"/>
    <w:rsid w:val="6C866C1B"/>
    <w:rsid w:val="6C9739DA"/>
    <w:rsid w:val="6CBCAE36"/>
    <w:rsid w:val="6CFBE585"/>
    <w:rsid w:val="6D4CD35E"/>
    <w:rsid w:val="6D7B76F7"/>
    <w:rsid w:val="6DA5FFF8"/>
    <w:rsid w:val="6DAE8BDA"/>
    <w:rsid w:val="6DB31F1E"/>
    <w:rsid w:val="6DE27C7E"/>
    <w:rsid w:val="6DE8BFF3"/>
    <w:rsid w:val="6DED1DB5"/>
    <w:rsid w:val="6E051BAE"/>
    <w:rsid w:val="6E173245"/>
    <w:rsid w:val="6E20BF1C"/>
    <w:rsid w:val="6E231A23"/>
    <w:rsid w:val="6E435F4C"/>
    <w:rsid w:val="6E6211B5"/>
    <w:rsid w:val="6E6A5706"/>
    <w:rsid w:val="6E9D90CE"/>
    <w:rsid w:val="6EAAAB47"/>
    <w:rsid w:val="6F1683F7"/>
    <w:rsid w:val="6F741509"/>
    <w:rsid w:val="6F7CC3A9"/>
    <w:rsid w:val="6F7F3484"/>
    <w:rsid w:val="6F87BD4D"/>
    <w:rsid w:val="6F8F6403"/>
    <w:rsid w:val="6F963F5F"/>
    <w:rsid w:val="6FA672A4"/>
    <w:rsid w:val="6FB0FC75"/>
    <w:rsid w:val="6FB94512"/>
    <w:rsid w:val="6FCB72D0"/>
    <w:rsid w:val="6FE6FCDE"/>
    <w:rsid w:val="70332BCE"/>
    <w:rsid w:val="70B17CF6"/>
    <w:rsid w:val="70CC140E"/>
    <w:rsid w:val="70D76332"/>
    <w:rsid w:val="70EF7709"/>
    <w:rsid w:val="712093F9"/>
    <w:rsid w:val="71585B1B"/>
    <w:rsid w:val="716975CE"/>
    <w:rsid w:val="71DB6689"/>
    <w:rsid w:val="71DDCE1D"/>
    <w:rsid w:val="71EEBC81"/>
    <w:rsid w:val="7200262A"/>
    <w:rsid w:val="72593843"/>
    <w:rsid w:val="7270CE26"/>
    <w:rsid w:val="728B41BD"/>
    <w:rsid w:val="730BA78D"/>
    <w:rsid w:val="73117237"/>
    <w:rsid w:val="7327EC03"/>
    <w:rsid w:val="733F47EC"/>
    <w:rsid w:val="7370F6AF"/>
    <w:rsid w:val="73BB300E"/>
    <w:rsid w:val="73C270BA"/>
    <w:rsid w:val="73C6ED0E"/>
    <w:rsid w:val="73CF951E"/>
    <w:rsid w:val="73D5B84C"/>
    <w:rsid w:val="7432F97C"/>
    <w:rsid w:val="7445CCE2"/>
    <w:rsid w:val="745911DE"/>
    <w:rsid w:val="7499E0AF"/>
    <w:rsid w:val="74A60359"/>
    <w:rsid w:val="74FA42C9"/>
    <w:rsid w:val="750E95DB"/>
    <w:rsid w:val="750F6E95"/>
    <w:rsid w:val="7527222C"/>
    <w:rsid w:val="7557A6A6"/>
    <w:rsid w:val="759AB63E"/>
    <w:rsid w:val="75D9EEE1"/>
    <w:rsid w:val="763685C4"/>
    <w:rsid w:val="7656257B"/>
    <w:rsid w:val="766998B3"/>
    <w:rsid w:val="767E13E4"/>
    <w:rsid w:val="76A47275"/>
    <w:rsid w:val="76C9760F"/>
    <w:rsid w:val="76EC559A"/>
    <w:rsid w:val="77723761"/>
    <w:rsid w:val="7798D939"/>
    <w:rsid w:val="77C14A58"/>
    <w:rsid w:val="782561A5"/>
    <w:rsid w:val="7842F09D"/>
    <w:rsid w:val="784F71C3"/>
    <w:rsid w:val="7874BA99"/>
    <w:rsid w:val="787626C5"/>
    <w:rsid w:val="787E08F2"/>
    <w:rsid w:val="78CE6991"/>
    <w:rsid w:val="79389C92"/>
    <w:rsid w:val="7954BA3E"/>
    <w:rsid w:val="796648BD"/>
    <w:rsid w:val="7978E164"/>
    <w:rsid w:val="7981EC52"/>
    <w:rsid w:val="798E3DB6"/>
    <w:rsid w:val="79B0671C"/>
    <w:rsid w:val="79B1FE31"/>
    <w:rsid w:val="79B99E97"/>
    <w:rsid w:val="79DFEA35"/>
    <w:rsid w:val="79FEE99A"/>
    <w:rsid w:val="7A42CDB7"/>
    <w:rsid w:val="7A45BFC2"/>
    <w:rsid w:val="7A6EA4D6"/>
    <w:rsid w:val="7A92A3BC"/>
    <w:rsid w:val="7A9F7694"/>
    <w:rsid w:val="7ABFA80A"/>
    <w:rsid w:val="7AF9988B"/>
    <w:rsid w:val="7B0E103D"/>
    <w:rsid w:val="7B42FCBD"/>
    <w:rsid w:val="7B45043E"/>
    <w:rsid w:val="7B46B031"/>
    <w:rsid w:val="7B477F00"/>
    <w:rsid w:val="7B489457"/>
    <w:rsid w:val="7B58B7B7"/>
    <w:rsid w:val="7B5F9952"/>
    <w:rsid w:val="7B747DFC"/>
    <w:rsid w:val="7BBBC58C"/>
    <w:rsid w:val="7BBC49BE"/>
    <w:rsid w:val="7BC9EDED"/>
    <w:rsid w:val="7BD29873"/>
    <w:rsid w:val="7C24E304"/>
    <w:rsid w:val="7C253C3E"/>
    <w:rsid w:val="7C256102"/>
    <w:rsid w:val="7C277B54"/>
    <w:rsid w:val="7C51EE78"/>
    <w:rsid w:val="7C6CE96A"/>
    <w:rsid w:val="7C700DA7"/>
    <w:rsid w:val="7C94DCEA"/>
    <w:rsid w:val="7CCC5CA4"/>
    <w:rsid w:val="7CD389F8"/>
    <w:rsid w:val="7CF31F8F"/>
    <w:rsid w:val="7D0BF99A"/>
    <w:rsid w:val="7D3E7C52"/>
    <w:rsid w:val="7D42C9A6"/>
    <w:rsid w:val="7D5DC052"/>
    <w:rsid w:val="7D7769DB"/>
    <w:rsid w:val="7DAB38E5"/>
    <w:rsid w:val="7DC21EC3"/>
    <w:rsid w:val="7DCC9D2A"/>
    <w:rsid w:val="7DD4E7F1"/>
    <w:rsid w:val="7DD89581"/>
    <w:rsid w:val="7E18B12D"/>
    <w:rsid w:val="7E236C77"/>
    <w:rsid w:val="7E25FE04"/>
    <w:rsid w:val="7E30B8EF"/>
    <w:rsid w:val="7E3B2BAC"/>
    <w:rsid w:val="7E61DF0B"/>
    <w:rsid w:val="7E89174A"/>
    <w:rsid w:val="7ECBAFDE"/>
    <w:rsid w:val="7EF4202C"/>
    <w:rsid w:val="7F0BBD19"/>
    <w:rsid w:val="7F468ED8"/>
    <w:rsid w:val="7F51A0AD"/>
    <w:rsid w:val="7F536FE1"/>
    <w:rsid w:val="7F573B8D"/>
    <w:rsid w:val="7FC800FE"/>
    <w:rsid w:val="7F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E66C8BA0-2C50-4AF6-B08A-49DC8727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4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1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color="7A610D" w:themeColor="accent3" w:themeShade="80" w:sz="4" w:space="1"/>
        <w:bottom w:val="single" w:color="7A610D" w:themeColor="accent3" w:themeShade="80" w:sz="4" w:space="1"/>
      </w:pBdr>
      <w:spacing w:before="240" w:after="240"/>
      <w:outlineLvl w:val="0"/>
    </w:pPr>
    <w:rPr>
      <w:rFonts w:asciiTheme="majorHAnsi" w:hAnsiTheme="majorHAnsi" w:eastAsiaTheme="majorEastAsia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hAnsiTheme="majorHAnsi" w:eastAsiaTheme="majorEastAsia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hAnsiTheme="majorHAnsi" w:eastAsiaTheme="majorEastAsia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styleId="FooterChar" w:customStyle="1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hAnsiTheme="majorHAnsi" w:eastAsiaTheme="majorEastAsia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hAnsiTheme="majorHAnsi" w:eastAsiaTheme="majorEastAsia" w:cstheme="majorBidi"/>
      <w:color w:val="444D26" w:themeColor="text2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4"/>
    <w:semiHidden/>
    <w:rsid w:val="00217FA0"/>
    <w:rPr>
      <w:rFonts w:asciiTheme="majorHAnsi" w:hAnsiTheme="majorHAnsi" w:eastAsiaTheme="majorEastAsia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color="A5B592" w:themeColor="accent1" w:sz="2" w:space="10" w:shadow="1"/>
        <w:left w:val="single" w:color="A5B592" w:themeColor="accent1" w:sz="2" w:space="10" w:shadow="1"/>
        <w:bottom w:val="single" w:color="A5B592" w:themeColor="accent1" w:sz="2" w:space="10" w:shadow="1"/>
        <w:right w:val="single" w:color="A5B592" w:themeColor="accent1" w:sz="2" w:space="1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A5B592" w:themeColor="accent1" w:sz="4" w:space="0"/>
        <w:bottom w:val="single" w:color="A5B592" w:themeColor="accent1" w:sz="4" w:space="0"/>
        <w:right w:val="single" w:color="A5B592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744F" w:themeColor="accent1" w:themeShade="99" w:sz="4" w:space="0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24" w:space="0"/>
        <w:left w:val="single" w:color="F3A447" w:themeColor="accent2" w:sz="4" w:space="0"/>
        <w:bottom w:val="single" w:color="F3A447" w:themeColor="accent2" w:sz="4" w:space="0"/>
        <w:right w:val="single" w:color="F3A447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0640B" w:themeColor="accent2" w:themeShade="99" w:sz="4" w:space="0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092A7" w:themeColor="accent4" w:sz="24" w:space="0"/>
        <w:left w:val="single" w:color="E7BC29" w:themeColor="accent3" w:sz="4" w:space="0"/>
        <w:bottom w:val="single" w:color="E7BC29" w:themeColor="accent3" w:sz="4" w:space="0"/>
        <w:right w:val="single" w:color="E7BC2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D092A7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27410" w:themeColor="accent3" w:themeShade="99" w:sz="4" w:space="0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7BC29" w:themeColor="accent3" w:sz="24" w:space="0"/>
        <w:left w:val="single" w:color="D092A7" w:themeColor="accent4" w:sz="4" w:space="0"/>
        <w:bottom w:val="single" w:color="D092A7" w:themeColor="accent4" w:sz="4" w:space="0"/>
        <w:right w:val="single" w:color="D092A7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7BC2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4405C" w:themeColor="accent4" w:themeShade="99" w:sz="4" w:space="0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9EC2" w:themeColor="accent6" w:sz="24" w:space="0"/>
        <w:left w:val="single" w:color="9C85C0" w:themeColor="accent5" w:sz="4" w:space="0"/>
        <w:bottom w:val="single" w:color="9C85C0" w:themeColor="accent5" w:sz="4" w:space="0"/>
        <w:right w:val="single" w:color="9C85C0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9EC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A4280" w:themeColor="accent5" w:themeShade="99" w:sz="4" w:space="0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C85C0" w:themeColor="accent5" w:sz="24" w:space="0"/>
        <w:left w:val="single" w:color="809EC2" w:themeColor="accent6" w:sz="4" w:space="0"/>
        <w:bottom w:val="single" w:color="809EC2" w:themeColor="accent6" w:sz="4" w:space="0"/>
        <w:right w:val="single" w:color="809EC2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C85C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E5D82" w:themeColor="accent6" w:themeShade="99" w:sz="4" w:space="0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styleId="DateChar" w:customStyle="1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Space="180" w:wrap="auto" w:hAnchor="page" w:xAlign="center" w:yAlign="bottom" w:hRule="exact"/>
      <w:spacing w:before="0" w:after="0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hAnsiTheme="majorHAnsi"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F5E4A9" w:themeColor="accent3" w:themeTint="66" w:sz="4" w:space="0"/>
        <w:left w:val="single" w:color="F5E4A9" w:themeColor="accent3" w:themeTint="66" w:sz="4" w:space="0"/>
        <w:bottom w:val="single" w:color="F5E4A9" w:themeColor="accent3" w:themeTint="66" w:sz="4" w:space="0"/>
        <w:right w:val="single" w:color="F5E4A9" w:themeColor="accent3" w:themeTint="66" w:sz="4" w:space="0"/>
        <w:insideH w:val="single" w:color="F5E4A9" w:themeColor="accent3" w:themeTint="66" w:sz="4" w:space="0"/>
        <w:insideV w:val="single" w:color="F5E4A9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F0D67E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ECD3DB" w:themeColor="accent4" w:themeTint="66" w:sz="4" w:space="0"/>
        <w:left w:val="single" w:color="ECD3DB" w:themeColor="accent4" w:themeTint="66" w:sz="4" w:space="0"/>
        <w:bottom w:val="single" w:color="ECD3DB" w:themeColor="accent4" w:themeTint="66" w:sz="4" w:space="0"/>
        <w:right w:val="single" w:color="ECD3DB" w:themeColor="accent4" w:themeTint="66" w:sz="4" w:space="0"/>
        <w:insideH w:val="single" w:color="ECD3DB" w:themeColor="accent4" w:themeTint="66" w:sz="4" w:space="0"/>
        <w:insideV w:val="single" w:color="ECD3DB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E2BDC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D7CEE5" w:themeColor="accent5" w:themeTint="66" w:sz="4" w:space="0"/>
        <w:left w:val="single" w:color="D7CEE5" w:themeColor="accent5" w:themeTint="66" w:sz="4" w:space="0"/>
        <w:bottom w:val="single" w:color="D7CEE5" w:themeColor="accent5" w:themeTint="66" w:sz="4" w:space="0"/>
        <w:right w:val="single" w:color="D7CEE5" w:themeColor="accent5" w:themeTint="66" w:sz="4" w:space="0"/>
        <w:insideH w:val="single" w:color="D7CEE5" w:themeColor="accent5" w:themeTint="66" w:sz="4" w:space="0"/>
        <w:insideV w:val="single" w:color="D7CEE5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C3B5D9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2" w:space="0"/>
        <w:bottom w:val="single" w:color="F7C890" w:themeColor="accent2" w:themeTint="99" w:sz="2" w:space="0"/>
        <w:insideH w:val="single" w:color="F7C890" w:themeColor="accent2" w:themeTint="99" w:sz="2" w:space="0"/>
        <w:insideV w:val="single" w:color="F7C890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7C890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2" w:space="0"/>
        <w:bottom w:val="single" w:color="F0D67E" w:themeColor="accent3" w:themeTint="99" w:sz="2" w:space="0"/>
        <w:insideH w:val="single" w:color="F0D67E" w:themeColor="accent3" w:themeTint="99" w:sz="2" w:space="0"/>
        <w:insideV w:val="single" w:color="F0D67E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0D67E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2" w:space="0"/>
        <w:bottom w:val="single" w:color="E2BDCA" w:themeColor="accent4" w:themeTint="99" w:sz="2" w:space="0"/>
        <w:insideH w:val="single" w:color="E2BDCA" w:themeColor="accent4" w:themeTint="99" w:sz="2" w:space="0"/>
        <w:insideV w:val="single" w:color="E2BDCA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E2BDCA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2" w:space="0"/>
        <w:bottom w:val="single" w:color="C3B5D9" w:themeColor="accent5" w:themeTint="99" w:sz="2" w:space="0"/>
        <w:insideH w:val="single" w:color="C3B5D9" w:themeColor="accent5" w:themeTint="99" w:sz="2" w:space="0"/>
        <w:insideV w:val="single" w:color="C3B5D9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3B5D9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2" w:space="0"/>
        <w:bottom w:val="single" w:color="B2C4DA" w:themeColor="accent6" w:themeTint="99" w:sz="2" w:space="0"/>
        <w:insideH w:val="single" w:color="B2C4DA" w:themeColor="accent6" w:themeTint="99" w:sz="2" w:space="0"/>
        <w:insideV w:val="single" w:color="B2C4DA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2C4DA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color="C8D2BD" w:themeColor="accent1" w:themeTint="99" w:sz="4" w:space="0"/>
        </w:tcBorders>
      </w:tcPr>
    </w:tblStylePr>
    <w:tblStylePr w:type="nwCell">
      <w:tblPr/>
      <w:tcPr>
        <w:tcBorders>
          <w:bottom w:val="single" w:color="C8D2BD" w:themeColor="accent1" w:themeTint="99" w:sz="4" w:space="0"/>
        </w:tcBorders>
      </w:tcPr>
    </w:tblStylePr>
    <w:tblStylePr w:type="seCell">
      <w:tblPr/>
      <w:tcPr>
        <w:tcBorders>
          <w:top w:val="single" w:color="C8D2BD" w:themeColor="accent1" w:themeTint="99" w:sz="4" w:space="0"/>
        </w:tcBorders>
      </w:tcPr>
    </w:tblStylePr>
    <w:tblStylePr w:type="swCell">
      <w:tblPr/>
      <w:tcPr>
        <w:tcBorders>
          <w:top w:val="single" w:color="C8D2BD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color="F7C890" w:themeColor="accent2" w:themeTint="99" w:sz="4" w:space="0"/>
        </w:tcBorders>
      </w:tcPr>
    </w:tblStylePr>
    <w:tblStylePr w:type="nwCell">
      <w:tblPr/>
      <w:tcPr>
        <w:tcBorders>
          <w:bottom w:val="single" w:color="F7C890" w:themeColor="accent2" w:themeTint="99" w:sz="4" w:space="0"/>
        </w:tcBorders>
      </w:tcPr>
    </w:tblStylePr>
    <w:tblStylePr w:type="seCell">
      <w:tblPr/>
      <w:tcPr>
        <w:tcBorders>
          <w:top w:val="single" w:color="F7C890" w:themeColor="accent2" w:themeTint="99" w:sz="4" w:space="0"/>
        </w:tcBorders>
      </w:tcPr>
    </w:tblStylePr>
    <w:tblStylePr w:type="swCell">
      <w:tblPr/>
      <w:tcPr>
        <w:tcBorders>
          <w:top w:val="single" w:color="F7C890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color="F0D67E" w:themeColor="accent3" w:themeTint="99" w:sz="4" w:space="0"/>
        </w:tcBorders>
      </w:tcPr>
    </w:tblStylePr>
    <w:tblStylePr w:type="nwCell">
      <w:tblPr/>
      <w:tcPr>
        <w:tcBorders>
          <w:bottom w:val="single" w:color="F0D67E" w:themeColor="accent3" w:themeTint="99" w:sz="4" w:space="0"/>
        </w:tcBorders>
      </w:tcPr>
    </w:tblStylePr>
    <w:tblStylePr w:type="seCell">
      <w:tblPr/>
      <w:tcPr>
        <w:tcBorders>
          <w:top w:val="single" w:color="F0D67E" w:themeColor="accent3" w:themeTint="99" w:sz="4" w:space="0"/>
        </w:tcBorders>
      </w:tcPr>
    </w:tblStylePr>
    <w:tblStylePr w:type="swCell">
      <w:tblPr/>
      <w:tcPr>
        <w:tcBorders>
          <w:top w:val="single" w:color="F0D67E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color="E2BDCA" w:themeColor="accent4" w:themeTint="99" w:sz="4" w:space="0"/>
        </w:tcBorders>
      </w:tcPr>
    </w:tblStylePr>
    <w:tblStylePr w:type="nwCell">
      <w:tblPr/>
      <w:tcPr>
        <w:tcBorders>
          <w:bottom w:val="single" w:color="E2BDCA" w:themeColor="accent4" w:themeTint="99" w:sz="4" w:space="0"/>
        </w:tcBorders>
      </w:tcPr>
    </w:tblStylePr>
    <w:tblStylePr w:type="seCell">
      <w:tblPr/>
      <w:tcPr>
        <w:tcBorders>
          <w:top w:val="single" w:color="E2BDCA" w:themeColor="accent4" w:themeTint="99" w:sz="4" w:space="0"/>
        </w:tcBorders>
      </w:tcPr>
    </w:tblStylePr>
    <w:tblStylePr w:type="swCell">
      <w:tblPr/>
      <w:tcPr>
        <w:tcBorders>
          <w:top w:val="single" w:color="E2BDCA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color="C3B5D9" w:themeColor="accent5" w:themeTint="99" w:sz="4" w:space="0"/>
        </w:tcBorders>
      </w:tcPr>
    </w:tblStylePr>
    <w:tblStylePr w:type="nwCell">
      <w:tblPr/>
      <w:tcPr>
        <w:tcBorders>
          <w:bottom w:val="single" w:color="C3B5D9" w:themeColor="accent5" w:themeTint="99" w:sz="4" w:space="0"/>
        </w:tcBorders>
      </w:tcPr>
    </w:tblStylePr>
    <w:tblStylePr w:type="seCell">
      <w:tblPr/>
      <w:tcPr>
        <w:tcBorders>
          <w:top w:val="single" w:color="C3B5D9" w:themeColor="accent5" w:themeTint="99" w:sz="4" w:space="0"/>
        </w:tcBorders>
      </w:tcPr>
    </w:tblStylePr>
    <w:tblStylePr w:type="swCell">
      <w:tblPr/>
      <w:tcPr>
        <w:tcBorders>
          <w:top w:val="single" w:color="C3B5D9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color="B2C4DA" w:themeColor="accent6" w:themeTint="99" w:sz="4" w:space="0"/>
        </w:tcBorders>
      </w:tcPr>
    </w:tblStylePr>
    <w:tblStylePr w:type="nwCell">
      <w:tblPr/>
      <w:tcPr>
        <w:tcBorders>
          <w:bottom w:val="single" w:color="B2C4DA" w:themeColor="accent6" w:themeTint="99" w:sz="4" w:space="0"/>
        </w:tcBorders>
      </w:tcPr>
    </w:tblStylePr>
    <w:tblStylePr w:type="seCell">
      <w:tblPr/>
      <w:tcPr>
        <w:tcBorders>
          <w:top w:val="single" w:color="B2C4DA" w:themeColor="accent6" w:themeTint="99" w:sz="4" w:space="0"/>
        </w:tcBorders>
      </w:tcPr>
    </w:tblStylePr>
    <w:tblStylePr w:type="swCell">
      <w:tblPr/>
      <w:tcPr>
        <w:tcBorders>
          <w:top w:val="single" w:color="B2C4DA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B592" w:themeColor="accent1" w:sz="4" w:space="0"/>
          <w:left w:val="single" w:color="A5B592" w:themeColor="accent1" w:sz="4" w:space="0"/>
          <w:bottom w:val="single" w:color="A5B592" w:themeColor="accent1" w:sz="4" w:space="0"/>
          <w:right w:val="single" w:color="A5B592" w:themeColor="accent1" w:sz="4" w:space="0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3A447" w:themeColor="accent2" w:sz="4" w:space="0"/>
          <w:left w:val="single" w:color="F3A447" w:themeColor="accent2" w:sz="4" w:space="0"/>
          <w:bottom w:val="single" w:color="F3A447" w:themeColor="accent2" w:sz="4" w:space="0"/>
          <w:right w:val="single" w:color="F3A447" w:themeColor="accent2" w:sz="4" w:space="0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7BC29" w:themeColor="accent3" w:sz="4" w:space="0"/>
          <w:left w:val="single" w:color="E7BC29" w:themeColor="accent3" w:sz="4" w:space="0"/>
          <w:bottom w:val="single" w:color="E7BC29" w:themeColor="accent3" w:sz="4" w:space="0"/>
          <w:right w:val="single" w:color="E7BC29" w:themeColor="accent3" w:sz="4" w:space="0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092A7" w:themeColor="accent4" w:sz="4" w:space="0"/>
          <w:left w:val="single" w:color="D092A7" w:themeColor="accent4" w:sz="4" w:space="0"/>
          <w:bottom w:val="single" w:color="D092A7" w:themeColor="accent4" w:sz="4" w:space="0"/>
          <w:right w:val="single" w:color="D092A7" w:themeColor="accent4" w:sz="4" w:space="0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C85C0" w:themeColor="accent5" w:sz="4" w:space="0"/>
          <w:left w:val="single" w:color="9C85C0" w:themeColor="accent5" w:sz="4" w:space="0"/>
          <w:bottom w:val="single" w:color="9C85C0" w:themeColor="accent5" w:sz="4" w:space="0"/>
          <w:right w:val="single" w:color="9C85C0" w:themeColor="accent5" w:sz="4" w:space="0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9EC2" w:themeColor="accent6" w:sz="4" w:space="0"/>
          <w:left w:val="single" w:color="809EC2" w:themeColor="accent6" w:sz="4" w:space="0"/>
          <w:bottom w:val="single" w:color="809EC2" w:themeColor="accent6" w:sz="4" w:space="0"/>
          <w:right w:val="single" w:color="809EC2" w:themeColor="accent6" w:sz="4" w:space="0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F0D67E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E2BDCA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C3B5D9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  <w:insideV w:val="single" w:color="C8D2BD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color="C8D2BD" w:themeColor="accent1" w:themeTint="99" w:sz="4" w:space="0"/>
        </w:tcBorders>
      </w:tcPr>
    </w:tblStylePr>
    <w:tblStylePr w:type="nwCell">
      <w:tblPr/>
      <w:tcPr>
        <w:tcBorders>
          <w:bottom w:val="single" w:color="C8D2BD" w:themeColor="accent1" w:themeTint="99" w:sz="4" w:space="0"/>
        </w:tcBorders>
      </w:tcPr>
    </w:tblStylePr>
    <w:tblStylePr w:type="seCell">
      <w:tblPr/>
      <w:tcPr>
        <w:tcBorders>
          <w:top w:val="single" w:color="C8D2BD" w:themeColor="accent1" w:themeTint="99" w:sz="4" w:space="0"/>
        </w:tcBorders>
      </w:tcPr>
    </w:tblStylePr>
    <w:tblStylePr w:type="swCell">
      <w:tblPr/>
      <w:tcPr>
        <w:tcBorders>
          <w:top w:val="single" w:color="C8D2BD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  <w:insideV w:val="single" w:color="F7C890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color="F7C890" w:themeColor="accent2" w:themeTint="99" w:sz="4" w:space="0"/>
        </w:tcBorders>
      </w:tcPr>
    </w:tblStylePr>
    <w:tblStylePr w:type="nwCell">
      <w:tblPr/>
      <w:tcPr>
        <w:tcBorders>
          <w:bottom w:val="single" w:color="F7C890" w:themeColor="accent2" w:themeTint="99" w:sz="4" w:space="0"/>
        </w:tcBorders>
      </w:tcPr>
    </w:tblStylePr>
    <w:tblStylePr w:type="seCell">
      <w:tblPr/>
      <w:tcPr>
        <w:tcBorders>
          <w:top w:val="single" w:color="F7C890" w:themeColor="accent2" w:themeTint="99" w:sz="4" w:space="0"/>
        </w:tcBorders>
      </w:tcPr>
    </w:tblStylePr>
    <w:tblStylePr w:type="swCell">
      <w:tblPr/>
      <w:tcPr>
        <w:tcBorders>
          <w:top w:val="single" w:color="F7C890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  <w:insideV w:val="single" w:color="F0D67E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color="F0D67E" w:themeColor="accent3" w:themeTint="99" w:sz="4" w:space="0"/>
        </w:tcBorders>
      </w:tcPr>
    </w:tblStylePr>
    <w:tblStylePr w:type="nwCell">
      <w:tblPr/>
      <w:tcPr>
        <w:tcBorders>
          <w:bottom w:val="single" w:color="F0D67E" w:themeColor="accent3" w:themeTint="99" w:sz="4" w:space="0"/>
        </w:tcBorders>
      </w:tcPr>
    </w:tblStylePr>
    <w:tblStylePr w:type="seCell">
      <w:tblPr/>
      <w:tcPr>
        <w:tcBorders>
          <w:top w:val="single" w:color="F0D67E" w:themeColor="accent3" w:themeTint="99" w:sz="4" w:space="0"/>
        </w:tcBorders>
      </w:tcPr>
    </w:tblStylePr>
    <w:tblStylePr w:type="swCell">
      <w:tblPr/>
      <w:tcPr>
        <w:tcBorders>
          <w:top w:val="single" w:color="F0D67E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  <w:insideV w:val="single" w:color="E2BDCA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color="E2BDCA" w:themeColor="accent4" w:themeTint="99" w:sz="4" w:space="0"/>
        </w:tcBorders>
      </w:tcPr>
    </w:tblStylePr>
    <w:tblStylePr w:type="nwCell">
      <w:tblPr/>
      <w:tcPr>
        <w:tcBorders>
          <w:bottom w:val="single" w:color="E2BDCA" w:themeColor="accent4" w:themeTint="99" w:sz="4" w:space="0"/>
        </w:tcBorders>
      </w:tcPr>
    </w:tblStylePr>
    <w:tblStylePr w:type="seCell">
      <w:tblPr/>
      <w:tcPr>
        <w:tcBorders>
          <w:top w:val="single" w:color="E2BDCA" w:themeColor="accent4" w:themeTint="99" w:sz="4" w:space="0"/>
        </w:tcBorders>
      </w:tcPr>
    </w:tblStylePr>
    <w:tblStylePr w:type="swCell">
      <w:tblPr/>
      <w:tcPr>
        <w:tcBorders>
          <w:top w:val="single" w:color="E2BDCA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  <w:insideV w:val="single" w:color="C3B5D9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color="C3B5D9" w:themeColor="accent5" w:themeTint="99" w:sz="4" w:space="0"/>
        </w:tcBorders>
      </w:tcPr>
    </w:tblStylePr>
    <w:tblStylePr w:type="nwCell">
      <w:tblPr/>
      <w:tcPr>
        <w:tcBorders>
          <w:bottom w:val="single" w:color="C3B5D9" w:themeColor="accent5" w:themeTint="99" w:sz="4" w:space="0"/>
        </w:tcBorders>
      </w:tcPr>
    </w:tblStylePr>
    <w:tblStylePr w:type="seCell">
      <w:tblPr/>
      <w:tcPr>
        <w:tcBorders>
          <w:top w:val="single" w:color="C3B5D9" w:themeColor="accent5" w:themeTint="99" w:sz="4" w:space="0"/>
        </w:tcBorders>
      </w:tcPr>
    </w:tblStylePr>
    <w:tblStylePr w:type="swCell">
      <w:tblPr/>
      <w:tcPr>
        <w:tcBorders>
          <w:top w:val="single" w:color="C3B5D9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  <w:insideV w:val="single" w:color="B2C4DA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color="B2C4DA" w:themeColor="accent6" w:themeTint="99" w:sz="4" w:space="0"/>
        </w:tcBorders>
      </w:tcPr>
    </w:tblStylePr>
    <w:tblStylePr w:type="nwCell">
      <w:tblPr/>
      <w:tcPr>
        <w:tcBorders>
          <w:bottom w:val="single" w:color="B2C4DA" w:themeColor="accent6" w:themeTint="99" w:sz="4" w:space="0"/>
        </w:tcBorders>
      </w:tcPr>
    </w:tblStylePr>
    <w:tblStylePr w:type="seCell">
      <w:tblPr/>
      <w:tcPr>
        <w:tcBorders>
          <w:top w:val="single" w:color="B2C4DA" w:themeColor="accent6" w:themeTint="99" w:sz="4" w:space="0"/>
        </w:tcBorders>
      </w:tcPr>
    </w:tblStylePr>
    <w:tblStylePr w:type="swCell">
      <w:tblPr/>
      <w:tcPr>
        <w:tcBorders>
          <w:top w:val="single" w:color="B2C4DA" w:themeColor="accent6" w:themeTint="99" w:sz="4" w:space="0"/>
        </w:tcBorders>
      </w:tcPr>
    </w:tblStylePr>
  </w:style>
  <w:style w:type="character" w:styleId="Heading5Char" w:customStyle="1">
    <w:name w:val="Heading 5 Char"/>
    <w:basedOn w:val="DefaultParagraphFont"/>
    <w:link w:val="Heading5"/>
    <w:uiPriority w:val="4"/>
    <w:semiHidden/>
    <w:rsid w:val="00217FA0"/>
    <w:rPr>
      <w:rFonts w:asciiTheme="majorHAnsi" w:hAnsiTheme="majorHAnsi" w:eastAsiaTheme="majorEastAsia" w:cstheme="majorBidi"/>
      <w:color w:val="536142" w:themeColor="accent1" w:themeShade="80"/>
      <w:szCs w:val="21"/>
    </w:rPr>
  </w:style>
  <w:style w:type="character" w:styleId="Heading6Char" w:customStyle="1">
    <w:name w:val="Heading 6 Char"/>
    <w:basedOn w:val="DefaultParagraphFont"/>
    <w:link w:val="Heading6"/>
    <w:uiPriority w:val="4"/>
    <w:semiHidden/>
    <w:rsid w:val="00CA1942"/>
    <w:rPr>
      <w:rFonts w:asciiTheme="majorHAnsi" w:hAnsiTheme="majorHAnsi" w:eastAsiaTheme="majorEastAsia" w:cstheme="majorBidi"/>
      <w:color w:val="526041" w:themeColor="accent1" w:themeShade="7F"/>
      <w:szCs w:val="21"/>
    </w:rPr>
  </w:style>
  <w:style w:type="character" w:styleId="Heading7Char" w:customStyle="1">
    <w:name w:val="Heading 7 Char"/>
    <w:basedOn w:val="DefaultParagraphFont"/>
    <w:link w:val="Heading7"/>
    <w:uiPriority w:val="4"/>
    <w:semiHidden/>
    <w:rsid w:val="00CA1942"/>
    <w:rPr>
      <w:rFonts w:asciiTheme="majorHAnsi" w:hAnsiTheme="majorHAnsi" w:eastAsiaTheme="majorEastAsia" w:cstheme="majorBidi"/>
      <w:i/>
      <w:iCs/>
      <w:color w:val="526041" w:themeColor="accent1" w:themeShade="7F"/>
      <w:szCs w:val="21"/>
    </w:rPr>
  </w:style>
  <w:style w:type="character" w:styleId="Heading8Char" w:customStyle="1">
    <w:name w:val="Heading 8 Char"/>
    <w:basedOn w:val="DefaultParagraphFont"/>
    <w:link w:val="Heading8"/>
    <w:uiPriority w:val="4"/>
    <w:semiHidden/>
    <w:rsid w:val="00CA1942"/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character" w:styleId="Heading9Char" w:customStyle="1">
    <w:name w:val="Heading 9 Char"/>
    <w:basedOn w:val="DefaultParagraphFont"/>
    <w:link w:val="Heading9"/>
    <w:uiPriority w:val="4"/>
    <w:semiHidden/>
    <w:rsid w:val="00CA1942"/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hAnsiTheme="majorHAnsi"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color="A5B592" w:themeColor="accent1" w:sz="4" w:space="10"/>
        <w:bottom w:val="single" w:color="A5B592" w:themeColor="accent1" w:sz="4" w:space="10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  <w:insideH w:val="single" w:color="A5B592" w:themeColor="accent1" w:sz="8" w:space="0"/>
        <w:insideV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18" w:space="0"/>
          <w:right w:val="single" w:color="A5B592" w:themeColor="accent1" w:sz="8" w:space="0"/>
          <w:insideH w:val="nil"/>
          <w:insideV w:val="single" w:color="A5B592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B592" w:themeColor="accent1" w:sz="6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H w:val="nil"/>
          <w:insideV w:val="single" w:color="A5B592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band1Vert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V w:val="single" w:color="A5B592" w:themeColor="accent1" w:sz="8" w:space="0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  <w:insideV w:val="single" w:color="A5B592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  <w:insideH w:val="single" w:color="F3A447" w:themeColor="accent2" w:sz="8" w:space="0"/>
        <w:insideV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18" w:space="0"/>
          <w:right w:val="single" w:color="F3A447" w:themeColor="accent2" w:sz="8" w:space="0"/>
          <w:insideH w:val="nil"/>
          <w:insideV w:val="single" w:color="F3A447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3A447" w:themeColor="accent2" w:sz="6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H w:val="nil"/>
          <w:insideV w:val="single" w:color="F3A447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band1Vert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V w:val="single" w:color="F3A447" w:themeColor="accent2" w:sz="8" w:space="0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  <w:insideV w:val="single" w:color="F3A447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  <w:insideH w:val="single" w:color="E7BC29" w:themeColor="accent3" w:sz="8" w:space="0"/>
        <w:insideV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18" w:space="0"/>
          <w:right w:val="single" w:color="E7BC29" w:themeColor="accent3" w:sz="8" w:space="0"/>
          <w:insideH w:val="nil"/>
          <w:insideV w:val="single" w:color="E7BC2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7BC29" w:themeColor="accent3" w:sz="6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H w:val="nil"/>
          <w:insideV w:val="single" w:color="E7BC2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band1Vert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V w:val="single" w:color="E7BC29" w:themeColor="accent3" w:sz="8" w:space="0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  <w:insideV w:val="single" w:color="E7BC2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  <w:insideH w:val="single" w:color="D092A7" w:themeColor="accent4" w:sz="8" w:space="0"/>
        <w:insideV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18" w:space="0"/>
          <w:right w:val="single" w:color="D092A7" w:themeColor="accent4" w:sz="8" w:space="0"/>
          <w:insideH w:val="nil"/>
          <w:insideV w:val="single" w:color="D092A7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092A7" w:themeColor="accent4" w:sz="6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H w:val="nil"/>
          <w:insideV w:val="single" w:color="D092A7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band1Vert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V w:val="single" w:color="D092A7" w:themeColor="accent4" w:sz="8" w:space="0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  <w:insideV w:val="single" w:color="D092A7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  <w:insideH w:val="single" w:color="9C85C0" w:themeColor="accent5" w:sz="8" w:space="0"/>
        <w:insideV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18" w:space="0"/>
          <w:right w:val="single" w:color="9C85C0" w:themeColor="accent5" w:sz="8" w:space="0"/>
          <w:insideH w:val="nil"/>
          <w:insideV w:val="single" w:color="9C85C0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C85C0" w:themeColor="accent5" w:sz="6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H w:val="nil"/>
          <w:insideV w:val="single" w:color="9C85C0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band1Vert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V w:val="single" w:color="9C85C0" w:themeColor="accent5" w:sz="8" w:space="0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  <w:insideV w:val="single" w:color="9C85C0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  <w:insideH w:val="single" w:color="809EC2" w:themeColor="accent6" w:sz="8" w:space="0"/>
        <w:insideV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18" w:space="0"/>
          <w:right w:val="single" w:color="809EC2" w:themeColor="accent6" w:sz="8" w:space="0"/>
          <w:insideH w:val="nil"/>
          <w:insideV w:val="single" w:color="809EC2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9EC2" w:themeColor="accent6" w:sz="6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H w:val="nil"/>
          <w:insideV w:val="single" w:color="809EC2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band1Vert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V w:val="single" w:color="809EC2" w:themeColor="accent6" w:sz="8" w:space="0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  <w:insideV w:val="single" w:color="809EC2" w:themeColor="accent6" w:sz="8" w:space="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B592" w:themeColor="accent1" w:sz="6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  <w:tblStylePr w:type="band1Horz">
      <w:tblPr/>
      <w:tcPr>
        <w:tcBorders>
          <w:top w:val="single" w:color="A5B592" w:themeColor="accent1" w:sz="8" w:space="0"/>
          <w:left w:val="single" w:color="A5B592" w:themeColor="accent1" w:sz="8" w:space="0"/>
          <w:bottom w:val="single" w:color="A5B592" w:themeColor="accent1" w:sz="8" w:space="0"/>
          <w:right w:val="single" w:color="A5B592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3A447" w:themeColor="accent2" w:sz="6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  <w:tblStylePr w:type="band1Horz">
      <w:tblPr/>
      <w:tcPr>
        <w:tcBorders>
          <w:top w:val="single" w:color="F3A447" w:themeColor="accent2" w:sz="8" w:space="0"/>
          <w:left w:val="single" w:color="F3A447" w:themeColor="accent2" w:sz="8" w:space="0"/>
          <w:bottom w:val="single" w:color="F3A447" w:themeColor="accent2" w:sz="8" w:space="0"/>
          <w:right w:val="single" w:color="F3A447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7BC29" w:themeColor="accent3" w:sz="6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  <w:tblStylePr w:type="band1Horz">
      <w:tblPr/>
      <w:tcPr>
        <w:tcBorders>
          <w:top w:val="single" w:color="E7BC29" w:themeColor="accent3" w:sz="8" w:space="0"/>
          <w:left w:val="single" w:color="E7BC29" w:themeColor="accent3" w:sz="8" w:space="0"/>
          <w:bottom w:val="single" w:color="E7BC29" w:themeColor="accent3" w:sz="8" w:space="0"/>
          <w:right w:val="single" w:color="E7BC2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092A7" w:themeColor="accent4" w:sz="6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  <w:tblStylePr w:type="band1Horz">
      <w:tblPr/>
      <w:tcPr>
        <w:tcBorders>
          <w:top w:val="single" w:color="D092A7" w:themeColor="accent4" w:sz="8" w:space="0"/>
          <w:left w:val="single" w:color="D092A7" w:themeColor="accent4" w:sz="8" w:space="0"/>
          <w:bottom w:val="single" w:color="D092A7" w:themeColor="accent4" w:sz="8" w:space="0"/>
          <w:right w:val="single" w:color="D092A7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C85C0" w:themeColor="accent5" w:sz="6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  <w:tblStylePr w:type="band1Horz">
      <w:tblPr/>
      <w:tcPr>
        <w:tcBorders>
          <w:top w:val="single" w:color="9C85C0" w:themeColor="accent5" w:sz="8" w:space="0"/>
          <w:left w:val="single" w:color="9C85C0" w:themeColor="accent5" w:sz="8" w:space="0"/>
          <w:bottom w:val="single" w:color="9C85C0" w:themeColor="accent5" w:sz="8" w:space="0"/>
          <w:right w:val="single" w:color="9C85C0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9EC2" w:themeColor="accent6" w:sz="6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  <w:tblStylePr w:type="band1Horz">
      <w:tblPr/>
      <w:tcPr>
        <w:tcBorders>
          <w:top w:val="single" w:color="809EC2" w:themeColor="accent6" w:sz="8" w:space="0"/>
          <w:left w:val="single" w:color="809EC2" w:themeColor="accent6" w:sz="8" w:space="0"/>
          <w:bottom w:val="single" w:color="809EC2" w:themeColor="accent6" w:sz="8" w:space="0"/>
          <w:right w:val="single" w:color="809EC2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A5B592" w:themeColor="accent1" w:sz="8" w:space="0"/>
        <w:bottom w:val="single" w:color="A5B59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B592" w:themeColor="accent1" w:sz="8" w:space="0"/>
          <w:left w:val="nil"/>
          <w:bottom w:val="single" w:color="A5B592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B592" w:themeColor="accent1" w:sz="8" w:space="0"/>
          <w:left w:val="nil"/>
          <w:bottom w:val="single" w:color="A5B592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3A447" w:themeColor="accent2" w:sz="8" w:space="0"/>
        <w:bottom w:val="single" w:color="F3A44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3A447" w:themeColor="accent2" w:sz="8" w:space="0"/>
          <w:left w:val="nil"/>
          <w:bottom w:val="single" w:color="F3A447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3A447" w:themeColor="accent2" w:sz="8" w:space="0"/>
          <w:left w:val="nil"/>
          <w:bottom w:val="single" w:color="F3A447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E7BC29" w:themeColor="accent3" w:sz="8" w:space="0"/>
        <w:bottom w:val="single" w:color="E7BC2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7BC29" w:themeColor="accent3" w:sz="8" w:space="0"/>
          <w:left w:val="nil"/>
          <w:bottom w:val="single" w:color="E7BC2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7BC29" w:themeColor="accent3" w:sz="8" w:space="0"/>
          <w:left w:val="nil"/>
          <w:bottom w:val="single" w:color="E7BC2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D092A7" w:themeColor="accent4" w:sz="8" w:space="0"/>
        <w:bottom w:val="single" w:color="D092A7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092A7" w:themeColor="accent4" w:sz="8" w:space="0"/>
          <w:left w:val="nil"/>
          <w:bottom w:val="single" w:color="D092A7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D092A7" w:themeColor="accent4" w:sz="8" w:space="0"/>
          <w:left w:val="nil"/>
          <w:bottom w:val="single" w:color="D092A7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9C85C0" w:themeColor="accent5" w:sz="8" w:space="0"/>
        <w:bottom w:val="single" w:color="9C85C0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C85C0" w:themeColor="accent5" w:sz="8" w:space="0"/>
          <w:left w:val="nil"/>
          <w:bottom w:val="single" w:color="9C85C0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C85C0" w:themeColor="accent5" w:sz="8" w:space="0"/>
          <w:left w:val="nil"/>
          <w:bottom w:val="single" w:color="9C85C0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809EC2" w:themeColor="accent6" w:sz="8" w:space="0"/>
        <w:bottom w:val="single" w:color="809EC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9EC2" w:themeColor="accent6" w:sz="8" w:space="0"/>
          <w:left w:val="nil"/>
          <w:bottom w:val="single" w:color="809EC2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9EC2" w:themeColor="accent6" w:sz="8" w:space="0"/>
          <w:left w:val="nil"/>
          <w:bottom w:val="single" w:color="809EC2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30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3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3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3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3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3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3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3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39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8D2BD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7C890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0D67E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E2BDCA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3B5D9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B2C4DA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bottom w:val="single" w:color="C8D2BD" w:themeColor="accent1" w:themeTint="99" w:sz="4" w:space="0"/>
        <w:insideH w:val="single" w:color="C8D2BD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bottom w:val="single" w:color="F7C890" w:themeColor="accent2" w:themeTint="99" w:sz="4" w:space="0"/>
        <w:insideH w:val="single" w:color="F7C890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bottom w:val="single" w:color="F0D67E" w:themeColor="accent3" w:themeTint="99" w:sz="4" w:space="0"/>
        <w:insideH w:val="single" w:color="F0D67E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bottom w:val="single" w:color="E2BDCA" w:themeColor="accent4" w:themeTint="99" w:sz="4" w:space="0"/>
        <w:insideH w:val="single" w:color="E2BDCA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bottom w:val="single" w:color="C3B5D9" w:themeColor="accent5" w:themeTint="99" w:sz="4" w:space="0"/>
        <w:insideH w:val="single" w:color="C3B5D9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bottom w:val="single" w:color="B2C4DA" w:themeColor="accent6" w:themeTint="99" w:sz="4" w:space="0"/>
        <w:insideH w:val="single" w:color="B2C4DA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A5B592" w:themeColor="accent1" w:sz="4" w:space="0"/>
        <w:left w:val="single" w:color="A5B592" w:themeColor="accent1" w:sz="4" w:space="0"/>
        <w:bottom w:val="single" w:color="A5B592" w:themeColor="accent1" w:sz="4" w:space="0"/>
        <w:right w:val="single" w:color="A5B59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B592" w:themeColor="accent1" w:sz="4" w:space="0"/>
          <w:right w:val="single" w:color="A5B592" w:themeColor="accent1" w:sz="4" w:space="0"/>
        </w:tcBorders>
      </w:tcPr>
    </w:tblStylePr>
    <w:tblStylePr w:type="band1Horz">
      <w:tblPr/>
      <w:tcPr>
        <w:tcBorders>
          <w:top w:val="single" w:color="A5B592" w:themeColor="accent1" w:sz="4" w:space="0"/>
          <w:bottom w:val="single" w:color="A5B59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B592" w:themeColor="accent1" w:sz="4" w:space="0"/>
          <w:left w:val="nil"/>
        </w:tcBorders>
      </w:tcPr>
    </w:tblStylePr>
    <w:tblStylePr w:type="swCell">
      <w:tblPr/>
      <w:tcPr>
        <w:tcBorders>
          <w:top w:val="double" w:color="A5B592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F3A447" w:themeColor="accent2" w:sz="4" w:space="0"/>
        <w:left w:val="single" w:color="F3A447" w:themeColor="accent2" w:sz="4" w:space="0"/>
        <w:bottom w:val="single" w:color="F3A447" w:themeColor="accent2" w:sz="4" w:space="0"/>
        <w:right w:val="single" w:color="F3A447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3A447" w:themeColor="accent2" w:sz="4" w:space="0"/>
          <w:right w:val="single" w:color="F3A447" w:themeColor="accent2" w:sz="4" w:space="0"/>
        </w:tcBorders>
      </w:tcPr>
    </w:tblStylePr>
    <w:tblStylePr w:type="band1Horz">
      <w:tblPr/>
      <w:tcPr>
        <w:tcBorders>
          <w:top w:val="single" w:color="F3A447" w:themeColor="accent2" w:sz="4" w:space="0"/>
          <w:bottom w:val="single" w:color="F3A447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3A447" w:themeColor="accent2" w:sz="4" w:space="0"/>
          <w:left w:val="nil"/>
        </w:tcBorders>
      </w:tcPr>
    </w:tblStylePr>
    <w:tblStylePr w:type="swCell">
      <w:tblPr/>
      <w:tcPr>
        <w:tcBorders>
          <w:top w:val="double" w:color="F3A447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E7BC29" w:themeColor="accent3" w:sz="4" w:space="0"/>
        <w:left w:val="single" w:color="E7BC29" w:themeColor="accent3" w:sz="4" w:space="0"/>
        <w:bottom w:val="single" w:color="E7BC29" w:themeColor="accent3" w:sz="4" w:space="0"/>
        <w:right w:val="single" w:color="E7BC29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7BC29" w:themeColor="accent3" w:sz="4" w:space="0"/>
          <w:right w:val="single" w:color="E7BC29" w:themeColor="accent3" w:sz="4" w:space="0"/>
        </w:tcBorders>
      </w:tcPr>
    </w:tblStylePr>
    <w:tblStylePr w:type="band1Horz">
      <w:tblPr/>
      <w:tcPr>
        <w:tcBorders>
          <w:top w:val="single" w:color="E7BC29" w:themeColor="accent3" w:sz="4" w:space="0"/>
          <w:bottom w:val="single" w:color="E7BC29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7BC29" w:themeColor="accent3" w:sz="4" w:space="0"/>
          <w:left w:val="nil"/>
        </w:tcBorders>
      </w:tcPr>
    </w:tblStylePr>
    <w:tblStylePr w:type="swCell">
      <w:tblPr/>
      <w:tcPr>
        <w:tcBorders>
          <w:top w:val="double" w:color="E7BC29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D092A7" w:themeColor="accent4" w:sz="4" w:space="0"/>
        <w:left w:val="single" w:color="D092A7" w:themeColor="accent4" w:sz="4" w:space="0"/>
        <w:bottom w:val="single" w:color="D092A7" w:themeColor="accent4" w:sz="4" w:space="0"/>
        <w:right w:val="single" w:color="D092A7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D092A7" w:themeColor="accent4" w:sz="4" w:space="0"/>
          <w:right w:val="single" w:color="D092A7" w:themeColor="accent4" w:sz="4" w:space="0"/>
        </w:tcBorders>
      </w:tcPr>
    </w:tblStylePr>
    <w:tblStylePr w:type="band1Horz">
      <w:tblPr/>
      <w:tcPr>
        <w:tcBorders>
          <w:top w:val="single" w:color="D092A7" w:themeColor="accent4" w:sz="4" w:space="0"/>
          <w:bottom w:val="single" w:color="D092A7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D092A7" w:themeColor="accent4" w:sz="4" w:space="0"/>
          <w:left w:val="nil"/>
        </w:tcBorders>
      </w:tcPr>
    </w:tblStylePr>
    <w:tblStylePr w:type="swCell">
      <w:tblPr/>
      <w:tcPr>
        <w:tcBorders>
          <w:top w:val="double" w:color="D092A7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9C85C0" w:themeColor="accent5" w:sz="4" w:space="0"/>
        <w:left w:val="single" w:color="9C85C0" w:themeColor="accent5" w:sz="4" w:space="0"/>
        <w:bottom w:val="single" w:color="9C85C0" w:themeColor="accent5" w:sz="4" w:space="0"/>
        <w:right w:val="single" w:color="9C85C0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9C85C0" w:themeColor="accent5" w:sz="4" w:space="0"/>
          <w:right w:val="single" w:color="9C85C0" w:themeColor="accent5" w:sz="4" w:space="0"/>
        </w:tcBorders>
      </w:tcPr>
    </w:tblStylePr>
    <w:tblStylePr w:type="band1Horz">
      <w:tblPr/>
      <w:tcPr>
        <w:tcBorders>
          <w:top w:val="single" w:color="9C85C0" w:themeColor="accent5" w:sz="4" w:space="0"/>
          <w:bottom w:val="single" w:color="9C85C0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9C85C0" w:themeColor="accent5" w:sz="4" w:space="0"/>
          <w:left w:val="nil"/>
        </w:tcBorders>
      </w:tcPr>
    </w:tblStylePr>
    <w:tblStylePr w:type="swCell">
      <w:tblPr/>
      <w:tcPr>
        <w:tcBorders>
          <w:top w:val="double" w:color="9C85C0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color="809EC2" w:themeColor="accent6" w:sz="4" w:space="0"/>
        <w:left w:val="single" w:color="809EC2" w:themeColor="accent6" w:sz="4" w:space="0"/>
        <w:bottom w:val="single" w:color="809EC2" w:themeColor="accent6" w:sz="4" w:space="0"/>
        <w:right w:val="single" w:color="809EC2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809EC2" w:themeColor="accent6" w:sz="4" w:space="0"/>
          <w:right w:val="single" w:color="809EC2" w:themeColor="accent6" w:sz="4" w:space="0"/>
        </w:tcBorders>
      </w:tcPr>
    </w:tblStylePr>
    <w:tblStylePr w:type="band1Horz">
      <w:tblPr/>
      <w:tcPr>
        <w:tcBorders>
          <w:top w:val="single" w:color="809EC2" w:themeColor="accent6" w:sz="4" w:space="0"/>
          <w:bottom w:val="single" w:color="809EC2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09EC2" w:themeColor="accent6" w:sz="4" w:space="0"/>
          <w:left w:val="nil"/>
        </w:tcBorders>
      </w:tcPr>
    </w:tblStylePr>
    <w:tblStylePr w:type="swCell">
      <w:tblPr/>
      <w:tcPr>
        <w:tcBorders>
          <w:top w:val="double" w:color="809EC2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8D2BD" w:themeColor="accent1" w:themeTint="99" w:sz="4" w:space="0"/>
        <w:left w:val="single" w:color="C8D2BD" w:themeColor="accent1" w:themeTint="99" w:sz="4" w:space="0"/>
        <w:bottom w:val="single" w:color="C8D2BD" w:themeColor="accent1" w:themeTint="99" w:sz="4" w:space="0"/>
        <w:right w:val="single" w:color="C8D2BD" w:themeColor="accent1" w:themeTint="99" w:sz="4" w:space="0"/>
        <w:insideH w:val="single" w:color="C8D2BD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B592" w:themeColor="accent1" w:sz="4" w:space="0"/>
          <w:left w:val="single" w:color="A5B592" w:themeColor="accent1" w:sz="4" w:space="0"/>
          <w:bottom w:val="single" w:color="A5B592" w:themeColor="accent1" w:sz="4" w:space="0"/>
          <w:right w:val="single" w:color="A5B592" w:themeColor="accent1" w:sz="4" w:space="0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color="C8D2BD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7C890" w:themeColor="accent2" w:themeTint="99" w:sz="4" w:space="0"/>
        <w:left w:val="single" w:color="F7C890" w:themeColor="accent2" w:themeTint="99" w:sz="4" w:space="0"/>
        <w:bottom w:val="single" w:color="F7C890" w:themeColor="accent2" w:themeTint="99" w:sz="4" w:space="0"/>
        <w:right w:val="single" w:color="F7C890" w:themeColor="accent2" w:themeTint="99" w:sz="4" w:space="0"/>
        <w:insideH w:val="single" w:color="F7C890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3A447" w:themeColor="accent2" w:sz="4" w:space="0"/>
          <w:left w:val="single" w:color="F3A447" w:themeColor="accent2" w:sz="4" w:space="0"/>
          <w:bottom w:val="single" w:color="F3A447" w:themeColor="accent2" w:sz="4" w:space="0"/>
          <w:right w:val="single" w:color="F3A447" w:themeColor="accent2" w:sz="4" w:space="0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color="F7C890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F0D67E" w:themeColor="accent3" w:themeTint="99" w:sz="4" w:space="0"/>
        <w:left w:val="single" w:color="F0D67E" w:themeColor="accent3" w:themeTint="99" w:sz="4" w:space="0"/>
        <w:bottom w:val="single" w:color="F0D67E" w:themeColor="accent3" w:themeTint="99" w:sz="4" w:space="0"/>
        <w:right w:val="single" w:color="F0D67E" w:themeColor="accent3" w:themeTint="99" w:sz="4" w:space="0"/>
        <w:insideH w:val="single" w:color="F0D67E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7BC29" w:themeColor="accent3" w:sz="4" w:space="0"/>
          <w:left w:val="single" w:color="E7BC29" w:themeColor="accent3" w:sz="4" w:space="0"/>
          <w:bottom w:val="single" w:color="E7BC29" w:themeColor="accent3" w:sz="4" w:space="0"/>
          <w:right w:val="single" w:color="E7BC29" w:themeColor="accent3" w:sz="4" w:space="0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color="F0D67E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E2BDCA" w:themeColor="accent4" w:themeTint="99" w:sz="4" w:space="0"/>
        <w:left w:val="single" w:color="E2BDCA" w:themeColor="accent4" w:themeTint="99" w:sz="4" w:space="0"/>
        <w:bottom w:val="single" w:color="E2BDCA" w:themeColor="accent4" w:themeTint="99" w:sz="4" w:space="0"/>
        <w:right w:val="single" w:color="E2BDCA" w:themeColor="accent4" w:themeTint="99" w:sz="4" w:space="0"/>
        <w:insideH w:val="single" w:color="E2BDCA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092A7" w:themeColor="accent4" w:sz="4" w:space="0"/>
          <w:left w:val="single" w:color="D092A7" w:themeColor="accent4" w:sz="4" w:space="0"/>
          <w:bottom w:val="single" w:color="D092A7" w:themeColor="accent4" w:sz="4" w:space="0"/>
          <w:right w:val="single" w:color="D092A7" w:themeColor="accent4" w:sz="4" w:space="0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color="E2BDCA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C3B5D9" w:themeColor="accent5" w:themeTint="99" w:sz="4" w:space="0"/>
        <w:left w:val="single" w:color="C3B5D9" w:themeColor="accent5" w:themeTint="99" w:sz="4" w:space="0"/>
        <w:bottom w:val="single" w:color="C3B5D9" w:themeColor="accent5" w:themeTint="99" w:sz="4" w:space="0"/>
        <w:right w:val="single" w:color="C3B5D9" w:themeColor="accent5" w:themeTint="99" w:sz="4" w:space="0"/>
        <w:insideH w:val="single" w:color="C3B5D9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C85C0" w:themeColor="accent5" w:sz="4" w:space="0"/>
          <w:left w:val="single" w:color="9C85C0" w:themeColor="accent5" w:sz="4" w:space="0"/>
          <w:bottom w:val="single" w:color="9C85C0" w:themeColor="accent5" w:sz="4" w:space="0"/>
          <w:right w:val="single" w:color="9C85C0" w:themeColor="accent5" w:sz="4" w:space="0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color="C3B5D9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color="B2C4DA" w:themeColor="accent6" w:themeTint="99" w:sz="4" w:space="0"/>
        <w:left w:val="single" w:color="B2C4DA" w:themeColor="accent6" w:themeTint="99" w:sz="4" w:space="0"/>
        <w:bottom w:val="single" w:color="B2C4DA" w:themeColor="accent6" w:themeTint="99" w:sz="4" w:space="0"/>
        <w:right w:val="single" w:color="B2C4DA" w:themeColor="accent6" w:themeTint="99" w:sz="4" w:space="0"/>
        <w:insideH w:val="single" w:color="B2C4DA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9EC2" w:themeColor="accent6" w:sz="4" w:space="0"/>
          <w:left w:val="single" w:color="809EC2" w:themeColor="accent6" w:sz="4" w:space="0"/>
          <w:bottom w:val="single" w:color="809EC2" w:themeColor="accent6" w:sz="4" w:space="0"/>
          <w:right w:val="single" w:color="809EC2" w:themeColor="accent6" w:sz="4" w:space="0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color="B2C4D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B592" w:themeColor="accent1" w:sz="24" w:space="0"/>
        <w:left w:val="single" w:color="A5B592" w:themeColor="accent1" w:sz="24" w:space="0"/>
        <w:bottom w:val="single" w:color="A5B592" w:themeColor="accent1" w:sz="24" w:space="0"/>
        <w:right w:val="single" w:color="A5B592" w:themeColor="accent1" w:sz="24" w:space="0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3A447" w:themeColor="accent2" w:sz="24" w:space="0"/>
        <w:left w:val="single" w:color="F3A447" w:themeColor="accent2" w:sz="24" w:space="0"/>
        <w:bottom w:val="single" w:color="F3A447" w:themeColor="accent2" w:sz="24" w:space="0"/>
        <w:right w:val="single" w:color="F3A447" w:themeColor="accent2" w:sz="24" w:space="0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7BC29" w:themeColor="accent3" w:sz="24" w:space="0"/>
        <w:left w:val="single" w:color="E7BC29" w:themeColor="accent3" w:sz="24" w:space="0"/>
        <w:bottom w:val="single" w:color="E7BC29" w:themeColor="accent3" w:sz="24" w:space="0"/>
        <w:right w:val="single" w:color="E7BC29" w:themeColor="accent3" w:sz="24" w:space="0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D092A7" w:themeColor="accent4" w:sz="24" w:space="0"/>
        <w:left w:val="single" w:color="D092A7" w:themeColor="accent4" w:sz="24" w:space="0"/>
        <w:bottom w:val="single" w:color="D092A7" w:themeColor="accent4" w:sz="24" w:space="0"/>
        <w:right w:val="single" w:color="D092A7" w:themeColor="accent4" w:sz="24" w:space="0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9C85C0" w:themeColor="accent5" w:sz="24" w:space="0"/>
        <w:left w:val="single" w:color="9C85C0" w:themeColor="accent5" w:sz="24" w:space="0"/>
        <w:bottom w:val="single" w:color="9C85C0" w:themeColor="accent5" w:sz="24" w:space="0"/>
        <w:right w:val="single" w:color="9C85C0" w:themeColor="accent5" w:sz="24" w:space="0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809EC2" w:themeColor="accent6" w:sz="24" w:space="0"/>
        <w:left w:val="single" w:color="809EC2" w:themeColor="accent6" w:sz="24" w:space="0"/>
        <w:bottom w:val="single" w:color="809EC2" w:themeColor="accent6" w:sz="24" w:space="0"/>
        <w:right w:val="single" w:color="809EC2" w:themeColor="accent6" w:sz="24" w:space="0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color="A5B592" w:themeColor="accent1" w:sz="4" w:space="0"/>
        <w:bottom w:val="single" w:color="A5B592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A5B592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A5B59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color="F3A447" w:themeColor="accent2" w:sz="4" w:space="0"/>
        <w:bottom w:val="single" w:color="F3A447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F3A447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F3A447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color="E7BC29" w:themeColor="accent3" w:sz="4" w:space="0"/>
        <w:bottom w:val="single" w:color="E7BC29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E7BC29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E7BC2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color="D092A7" w:themeColor="accent4" w:sz="4" w:space="0"/>
        <w:bottom w:val="single" w:color="D092A7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D092A7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D092A7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color="9C85C0" w:themeColor="accent5" w:sz="4" w:space="0"/>
        <w:bottom w:val="single" w:color="9C85C0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9C85C0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9C85C0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color="809EC2" w:themeColor="accent6" w:sz="4" w:space="0"/>
        <w:bottom w:val="single" w:color="809EC2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809EC2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809EC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B592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B592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B592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B592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3A447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3A447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3A447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3A447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7BC29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7BC29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7BC29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7BC29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D092A7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D092A7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D092A7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D092A7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9C85C0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9C85C0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9C85C0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9C85C0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809EC2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809EC2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809EC2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809EC2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BC7AD" w:themeColor="accent1" w:themeTint="BF" w:sz="8" w:space="0"/>
        <w:left w:val="single" w:color="BBC7AD" w:themeColor="accent1" w:themeTint="BF" w:sz="8" w:space="0"/>
        <w:bottom w:val="single" w:color="BBC7AD" w:themeColor="accent1" w:themeTint="BF" w:sz="8" w:space="0"/>
        <w:right w:val="single" w:color="BBC7AD" w:themeColor="accent1" w:themeTint="BF" w:sz="8" w:space="0"/>
        <w:insideH w:val="single" w:color="BBC7AD" w:themeColor="accent1" w:themeTint="BF" w:sz="8" w:space="0"/>
        <w:insideV w:val="single" w:color="BBC7AD" w:themeColor="accent1" w:themeTint="BF" w:sz="8" w:space="0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C7A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6BA75" w:themeColor="accent2" w:themeTint="BF" w:sz="8" w:space="0"/>
        <w:left w:val="single" w:color="F6BA75" w:themeColor="accent2" w:themeTint="BF" w:sz="8" w:space="0"/>
        <w:bottom w:val="single" w:color="F6BA75" w:themeColor="accent2" w:themeTint="BF" w:sz="8" w:space="0"/>
        <w:right w:val="single" w:color="F6BA75" w:themeColor="accent2" w:themeTint="BF" w:sz="8" w:space="0"/>
        <w:insideH w:val="single" w:color="F6BA75" w:themeColor="accent2" w:themeTint="BF" w:sz="8" w:space="0"/>
        <w:insideV w:val="single" w:color="F6BA75" w:themeColor="accent2" w:themeTint="BF" w:sz="8" w:space="0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6BA7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DCC5E" w:themeColor="accent3" w:themeTint="BF" w:sz="8" w:space="0"/>
        <w:left w:val="single" w:color="EDCC5E" w:themeColor="accent3" w:themeTint="BF" w:sz="8" w:space="0"/>
        <w:bottom w:val="single" w:color="EDCC5E" w:themeColor="accent3" w:themeTint="BF" w:sz="8" w:space="0"/>
        <w:right w:val="single" w:color="EDCC5E" w:themeColor="accent3" w:themeTint="BF" w:sz="8" w:space="0"/>
        <w:insideH w:val="single" w:color="EDCC5E" w:themeColor="accent3" w:themeTint="BF" w:sz="8" w:space="0"/>
        <w:insideV w:val="single" w:color="EDCC5E" w:themeColor="accent3" w:themeTint="BF" w:sz="8" w:space="0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DCC5E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BADBC" w:themeColor="accent4" w:themeTint="BF" w:sz="8" w:space="0"/>
        <w:left w:val="single" w:color="DBADBC" w:themeColor="accent4" w:themeTint="BF" w:sz="8" w:space="0"/>
        <w:bottom w:val="single" w:color="DBADBC" w:themeColor="accent4" w:themeTint="BF" w:sz="8" w:space="0"/>
        <w:right w:val="single" w:color="DBADBC" w:themeColor="accent4" w:themeTint="BF" w:sz="8" w:space="0"/>
        <w:insideH w:val="single" w:color="DBADBC" w:themeColor="accent4" w:themeTint="BF" w:sz="8" w:space="0"/>
        <w:insideV w:val="single" w:color="DBADBC" w:themeColor="accent4" w:themeTint="BF" w:sz="8" w:space="0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BADBC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4A3CF" w:themeColor="accent5" w:themeTint="BF" w:sz="8" w:space="0"/>
        <w:left w:val="single" w:color="B4A3CF" w:themeColor="accent5" w:themeTint="BF" w:sz="8" w:space="0"/>
        <w:bottom w:val="single" w:color="B4A3CF" w:themeColor="accent5" w:themeTint="BF" w:sz="8" w:space="0"/>
        <w:right w:val="single" w:color="B4A3CF" w:themeColor="accent5" w:themeTint="BF" w:sz="8" w:space="0"/>
        <w:insideH w:val="single" w:color="B4A3CF" w:themeColor="accent5" w:themeTint="BF" w:sz="8" w:space="0"/>
        <w:insideV w:val="single" w:color="B4A3CF" w:themeColor="accent5" w:themeTint="BF" w:sz="8" w:space="0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A3C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FB6D1" w:themeColor="accent6" w:themeTint="BF" w:sz="8" w:space="0"/>
        <w:left w:val="single" w:color="9FB6D1" w:themeColor="accent6" w:themeTint="BF" w:sz="8" w:space="0"/>
        <w:bottom w:val="single" w:color="9FB6D1" w:themeColor="accent6" w:themeTint="BF" w:sz="8" w:space="0"/>
        <w:right w:val="single" w:color="9FB6D1" w:themeColor="accent6" w:themeTint="BF" w:sz="8" w:space="0"/>
        <w:insideH w:val="single" w:color="9FB6D1" w:themeColor="accent6" w:themeTint="BF" w:sz="8" w:space="0"/>
        <w:insideV w:val="single" w:color="9FB6D1" w:themeColor="accent6" w:themeTint="BF" w:sz="8" w:space="0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B6D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  <w:insideH w:val="single" w:color="A5B592" w:themeColor="accent1" w:sz="8" w:space="0"/>
        <w:insideV w:val="single" w:color="A5B592" w:themeColor="accent1" w:sz="8" w:space="0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color="A5B592" w:themeColor="accent1" w:sz="6" w:space="0"/>
          <w:insideV w:val="single" w:color="A5B592" w:themeColor="accent1" w:sz="6" w:space="0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  <w:insideH w:val="single" w:color="F3A447" w:themeColor="accent2" w:sz="8" w:space="0"/>
        <w:insideV w:val="single" w:color="F3A447" w:themeColor="accent2" w:sz="8" w:space="0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color="F3A447" w:themeColor="accent2" w:sz="6" w:space="0"/>
          <w:insideV w:val="single" w:color="F3A447" w:themeColor="accent2" w:sz="6" w:space="0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  <w:insideH w:val="single" w:color="E7BC29" w:themeColor="accent3" w:sz="8" w:space="0"/>
        <w:insideV w:val="single" w:color="E7BC29" w:themeColor="accent3" w:sz="8" w:space="0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color="E7BC29" w:themeColor="accent3" w:sz="6" w:space="0"/>
          <w:insideV w:val="single" w:color="E7BC29" w:themeColor="accent3" w:sz="6" w:space="0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  <w:insideH w:val="single" w:color="D092A7" w:themeColor="accent4" w:sz="8" w:space="0"/>
        <w:insideV w:val="single" w:color="D092A7" w:themeColor="accent4" w:sz="8" w:space="0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color="D092A7" w:themeColor="accent4" w:sz="6" w:space="0"/>
          <w:insideV w:val="single" w:color="D092A7" w:themeColor="accent4" w:sz="6" w:space="0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  <w:insideH w:val="single" w:color="9C85C0" w:themeColor="accent5" w:sz="8" w:space="0"/>
        <w:insideV w:val="single" w:color="9C85C0" w:themeColor="accent5" w:sz="8" w:space="0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color="9C85C0" w:themeColor="accent5" w:sz="6" w:space="0"/>
          <w:insideV w:val="single" w:color="9C85C0" w:themeColor="accent5" w:sz="6" w:space="0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  <w:insideH w:val="single" w:color="809EC2" w:themeColor="accent6" w:sz="8" w:space="0"/>
        <w:insideV w:val="single" w:color="809EC2" w:themeColor="accent6" w:sz="8" w:space="0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color="809EC2" w:themeColor="accent6" w:sz="6" w:space="0"/>
          <w:insideV w:val="single" w:color="809EC2" w:themeColor="accent6" w:sz="6" w:space="0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bottom w:val="single" w:color="A5B592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B592" w:themeColor="accent1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A5B592" w:themeColor="accent1" w:sz="8" w:space="0"/>
          <w:bottom w:val="single" w:color="A5B59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B592" w:themeColor="accent1" w:sz="8" w:space="0"/>
          <w:bottom w:val="single" w:color="A5B592" w:themeColor="accent1" w:sz="8" w:space="0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bottom w:val="single" w:color="F3A447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3A447" w:themeColor="accent2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F3A447" w:themeColor="accent2" w:sz="8" w:space="0"/>
          <w:bottom w:val="single" w:color="F3A44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3A447" w:themeColor="accent2" w:sz="8" w:space="0"/>
          <w:bottom w:val="single" w:color="F3A447" w:themeColor="accent2" w:sz="8" w:space="0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bottom w:val="single" w:color="E7BC2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7BC29" w:themeColor="accent3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E7BC29" w:themeColor="accent3" w:sz="8" w:space="0"/>
          <w:bottom w:val="single" w:color="E7BC2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7BC29" w:themeColor="accent3" w:sz="8" w:space="0"/>
          <w:bottom w:val="single" w:color="E7BC29" w:themeColor="accent3" w:sz="8" w:space="0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bottom w:val="single" w:color="D092A7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D092A7" w:themeColor="accent4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D092A7" w:themeColor="accent4" w:sz="8" w:space="0"/>
          <w:bottom w:val="single" w:color="D092A7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D092A7" w:themeColor="accent4" w:sz="8" w:space="0"/>
          <w:bottom w:val="single" w:color="D092A7" w:themeColor="accent4" w:sz="8" w:space="0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bottom w:val="single" w:color="9C85C0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C85C0" w:themeColor="accent5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9C85C0" w:themeColor="accent5" w:sz="8" w:space="0"/>
          <w:bottom w:val="single" w:color="9C85C0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C85C0" w:themeColor="accent5" w:sz="8" w:space="0"/>
          <w:bottom w:val="single" w:color="9C85C0" w:themeColor="accent5" w:sz="8" w:space="0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bottom w:val="single" w:color="809EC2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9EC2" w:themeColor="accent6" w:sz="8" w:space="0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color="809EC2" w:themeColor="accent6" w:sz="8" w:space="0"/>
          <w:bottom w:val="single" w:color="809EC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9EC2" w:themeColor="accent6" w:sz="8" w:space="0"/>
          <w:bottom w:val="single" w:color="809EC2" w:themeColor="accent6" w:sz="8" w:space="0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B592" w:themeColor="accent1" w:sz="8" w:space="0"/>
        <w:left w:val="single" w:color="A5B592" w:themeColor="accent1" w:sz="8" w:space="0"/>
        <w:bottom w:val="single" w:color="A5B592" w:themeColor="accent1" w:sz="8" w:space="0"/>
        <w:right w:val="single" w:color="A5B592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B592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B592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B592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3A447" w:themeColor="accent2" w:sz="8" w:space="0"/>
        <w:left w:val="single" w:color="F3A447" w:themeColor="accent2" w:sz="8" w:space="0"/>
        <w:bottom w:val="single" w:color="F3A447" w:themeColor="accent2" w:sz="8" w:space="0"/>
        <w:right w:val="single" w:color="F3A447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3A44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3A447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3A447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7BC29" w:themeColor="accent3" w:sz="8" w:space="0"/>
        <w:left w:val="single" w:color="E7BC29" w:themeColor="accent3" w:sz="8" w:space="0"/>
        <w:bottom w:val="single" w:color="E7BC29" w:themeColor="accent3" w:sz="8" w:space="0"/>
        <w:right w:val="single" w:color="E7BC2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7BC2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7BC2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7BC2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092A7" w:themeColor="accent4" w:sz="8" w:space="0"/>
        <w:left w:val="single" w:color="D092A7" w:themeColor="accent4" w:sz="8" w:space="0"/>
        <w:bottom w:val="single" w:color="D092A7" w:themeColor="accent4" w:sz="8" w:space="0"/>
        <w:right w:val="single" w:color="D092A7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D092A7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D092A7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D092A7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C85C0" w:themeColor="accent5" w:sz="8" w:space="0"/>
        <w:left w:val="single" w:color="9C85C0" w:themeColor="accent5" w:sz="8" w:space="0"/>
        <w:bottom w:val="single" w:color="9C85C0" w:themeColor="accent5" w:sz="8" w:space="0"/>
        <w:right w:val="single" w:color="9C85C0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C85C0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C85C0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C85C0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9EC2" w:themeColor="accent6" w:sz="8" w:space="0"/>
        <w:left w:val="single" w:color="809EC2" w:themeColor="accent6" w:sz="8" w:space="0"/>
        <w:bottom w:val="single" w:color="809EC2" w:themeColor="accent6" w:sz="8" w:space="0"/>
        <w:right w:val="single" w:color="809EC2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9EC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9EC2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9EC2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BC7AD" w:themeColor="accent1" w:themeTint="BF" w:sz="8" w:space="0"/>
        <w:left w:val="single" w:color="BBC7AD" w:themeColor="accent1" w:themeTint="BF" w:sz="8" w:space="0"/>
        <w:bottom w:val="single" w:color="BBC7AD" w:themeColor="accent1" w:themeTint="BF" w:sz="8" w:space="0"/>
        <w:right w:val="single" w:color="BBC7AD" w:themeColor="accent1" w:themeTint="BF" w:sz="8" w:space="0"/>
        <w:insideH w:val="single" w:color="BBC7A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C7AD" w:themeColor="accent1" w:themeTint="BF" w:sz="8" w:space="0"/>
          <w:left w:val="single" w:color="BBC7AD" w:themeColor="accent1" w:themeTint="BF" w:sz="8" w:space="0"/>
          <w:bottom w:val="single" w:color="BBC7AD" w:themeColor="accent1" w:themeTint="BF" w:sz="8" w:space="0"/>
          <w:right w:val="single" w:color="BBC7AD" w:themeColor="accent1" w:themeTint="BF" w:sz="8" w:space="0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C7AD" w:themeColor="accent1" w:themeTint="BF" w:sz="6" w:space="0"/>
          <w:left w:val="single" w:color="BBC7AD" w:themeColor="accent1" w:themeTint="BF" w:sz="8" w:space="0"/>
          <w:bottom w:val="single" w:color="BBC7AD" w:themeColor="accent1" w:themeTint="BF" w:sz="8" w:space="0"/>
          <w:right w:val="single" w:color="BBC7A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F6BA75" w:themeColor="accent2" w:themeTint="BF" w:sz="8" w:space="0"/>
        <w:left w:val="single" w:color="F6BA75" w:themeColor="accent2" w:themeTint="BF" w:sz="8" w:space="0"/>
        <w:bottom w:val="single" w:color="F6BA75" w:themeColor="accent2" w:themeTint="BF" w:sz="8" w:space="0"/>
        <w:right w:val="single" w:color="F6BA75" w:themeColor="accent2" w:themeTint="BF" w:sz="8" w:space="0"/>
        <w:insideH w:val="single" w:color="F6BA75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6BA75" w:themeColor="accent2" w:themeTint="BF" w:sz="8" w:space="0"/>
          <w:left w:val="single" w:color="F6BA75" w:themeColor="accent2" w:themeTint="BF" w:sz="8" w:space="0"/>
          <w:bottom w:val="single" w:color="F6BA75" w:themeColor="accent2" w:themeTint="BF" w:sz="8" w:space="0"/>
          <w:right w:val="single" w:color="F6BA75" w:themeColor="accent2" w:themeTint="BF" w:sz="8" w:space="0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6BA75" w:themeColor="accent2" w:themeTint="BF" w:sz="6" w:space="0"/>
          <w:left w:val="single" w:color="F6BA75" w:themeColor="accent2" w:themeTint="BF" w:sz="8" w:space="0"/>
          <w:bottom w:val="single" w:color="F6BA75" w:themeColor="accent2" w:themeTint="BF" w:sz="8" w:space="0"/>
          <w:right w:val="single" w:color="F6BA7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EDCC5E" w:themeColor="accent3" w:themeTint="BF" w:sz="8" w:space="0"/>
        <w:left w:val="single" w:color="EDCC5E" w:themeColor="accent3" w:themeTint="BF" w:sz="8" w:space="0"/>
        <w:bottom w:val="single" w:color="EDCC5E" w:themeColor="accent3" w:themeTint="BF" w:sz="8" w:space="0"/>
        <w:right w:val="single" w:color="EDCC5E" w:themeColor="accent3" w:themeTint="BF" w:sz="8" w:space="0"/>
        <w:insideH w:val="single" w:color="EDCC5E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DCC5E" w:themeColor="accent3" w:themeTint="BF" w:sz="8" w:space="0"/>
          <w:left w:val="single" w:color="EDCC5E" w:themeColor="accent3" w:themeTint="BF" w:sz="8" w:space="0"/>
          <w:bottom w:val="single" w:color="EDCC5E" w:themeColor="accent3" w:themeTint="BF" w:sz="8" w:space="0"/>
          <w:right w:val="single" w:color="EDCC5E" w:themeColor="accent3" w:themeTint="BF" w:sz="8" w:space="0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CC5E" w:themeColor="accent3" w:themeTint="BF" w:sz="6" w:space="0"/>
          <w:left w:val="single" w:color="EDCC5E" w:themeColor="accent3" w:themeTint="BF" w:sz="8" w:space="0"/>
          <w:bottom w:val="single" w:color="EDCC5E" w:themeColor="accent3" w:themeTint="BF" w:sz="8" w:space="0"/>
          <w:right w:val="single" w:color="EDCC5E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DBADBC" w:themeColor="accent4" w:themeTint="BF" w:sz="8" w:space="0"/>
        <w:left w:val="single" w:color="DBADBC" w:themeColor="accent4" w:themeTint="BF" w:sz="8" w:space="0"/>
        <w:bottom w:val="single" w:color="DBADBC" w:themeColor="accent4" w:themeTint="BF" w:sz="8" w:space="0"/>
        <w:right w:val="single" w:color="DBADBC" w:themeColor="accent4" w:themeTint="BF" w:sz="8" w:space="0"/>
        <w:insideH w:val="single" w:color="DBADBC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BADBC" w:themeColor="accent4" w:themeTint="BF" w:sz="8" w:space="0"/>
          <w:left w:val="single" w:color="DBADBC" w:themeColor="accent4" w:themeTint="BF" w:sz="8" w:space="0"/>
          <w:bottom w:val="single" w:color="DBADBC" w:themeColor="accent4" w:themeTint="BF" w:sz="8" w:space="0"/>
          <w:right w:val="single" w:color="DBADBC" w:themeColor="accent4" w:themeTint="BF" w:sz="8" w:space="0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BADBC" w:themeColor="accent4" w:themeTint="BF" w:sz="6" w:space="0"/>
          <w:left w:val="single" w:color="DBADBC" w:themeColor="accent4" w:themeTint="BF" w:sz="8" w:space="0"/>
          <w:bottom w:val="single" w:color="DBADBC" w:themeColor="accent4" w:themeTint="BF" w:sz="8" w:space="0"/>
          <w:right w:val="single" w:color="DBADBC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B4A3CF" w:themeColor="accent5" w:themeTint="BF" w:sz="8" w:space="0"/>
        <w:left w:val="single" w:color="B4A3CF" w:themeColor="accent5" w:themeTint="BF" w:sz="8" w:space="0"/>
        <w:bottom w:val="single" w:color="B4A3CF" w:themeColor="accent5" w:themeTint="BF" w:sz="8" w:space="0"/>
        <w:right w:val="single" w:color="B4A3CF" w:themeColor="accent5" w:themeTint="BF" w:sz="8" w:space="0"/>
        <w:insideH w:val="single" w:color="B4A3C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A3CF" w:themeColor="accent5" w:themeTint="BF" w:sz="8" w:space="0"/>
          <w:left w:val="single" w:color="B4A3CF" w:themeColor="accent5" w:themeTint="BF" w:sz="8" w:space="0"/>
          <w:bottom w:val="single" w:color="B4A3CF" w:themeColor="accent5" w:themeTint="BF" w:sz="8" w:space="0"/>
          <w:right w:val="single" w:color="B4A3CF" w:themeColor="accent5" w:themeTint="BF" w:sz="8" w:space="0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A3CF" w:themeColor="accent5" w:themeTint="BF" w:sz="6" w:space="0"/>
          <w:left w:val="single" w:color="B4A3CF" w:themeColor="accent5" w:themeTint="BF" w:sz="8" w:space="0"/>
          <w:bottom w:val="single" w:color="B4A3CF" w:themeColor="accent5" w:themeTint="BF" w:sz="8" w:space="0"/>
          <w:right w:val="single" w:color="B4A3C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9FB6D1" w:themeColor="accent6" w:themeTint="BF" w:sz="8" w:space="0"/>
        <w:left w:val="single" w:color="9FB6D1" w:themeColor="accent6" w:themeTint="BF" w:sz="8" w:space="0"/>
        <w:bottom w:val="single" w:color="9FB6D1" w:themeColor="accent6" w:themeTint="BF" w:sz="8" w:space="0"/>
        <w:right w:val="single" w:color="9FB6D1" w:themeColor="accent6" w:themeTint="BF" w:sz="8" w:space="0"/>
        <w:insideH w:val="single" w:color="9FB6D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B6D1" w:themeColor="accent6" w:themeTint="BF" w:sz="8" w:space="0"/>
          <w:left w:val="single" w:color="9FB6D1" w:themeColor="accent6" w:themeTint="BF" w:sz="8" w:space="0"/>
          <w:bottom w:val="single" w:color="9FB6D1" w:themeColor="accent6" w:themeTint="BF" w:sz="8" w:space="0"/>
          <w:right w:val="single" w:color="9FB6D1" w:themeColor="accent6" w:themeTint="BF" w:sz="8" w:space="0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B6D1" w:themeColor="accent6" w:themeTint="BF" w:sz="6" w:space="0"/>
          <w:left w:val="single" w:color="9FB6D1" w:themeColor="accent6" w:themeTint="BF" w:sz="8" w:space="0"/>
          <w:bottom w:val="single" w:color="9FB6D1" w:themeColor="accent6" w:themeTint="BF" w:sz="8" w:space="0"/>
          <w:right w:val="single" w:color="9FB6D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before="0" w:after="0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F64388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color="auto" w:sz="0" w:space="0"/>
        <w:bottom w:val="none" w:color="auto" w:sz="0" w:space="0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4"/>
    <w:semiHidden/>
    <w:rsid w:val="00217FA0"/>
    <w:rPr>
      <w:rFonts w:asciiTheme="majorHAnsi" w:hAnsiTheme="majorHAnsi" w:eastAsiaTheme="majorEastAsia" w:cstheme="majorBidi"/>
      <w:color w:val="526041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D5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emf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35203"/>
    <w:rsid w:val="00041109"/>
    <w:rsid w:val="000C68D0"/>
    <w:rsid w:val="00150B58"/>
    <w:rsid w:val="0020021E"/>
    <w:rsid w:val="00282408"/>
    <w:rsid w:val="002E10BE"/>
    <w:rsid w:val="00513C60"/>
    <w:rsid w:val="0059120F"/>
    <w:rsid w:val="00637647"/>
    <w:rsid w:val="006C39AD"/>
    <w:rsid w:val="006D4D08"/>
    <w:rsid w:val="008B5B8E"/>
    <w:rsid w:val="00A259C9"/>
    <w:rsid w:val="00B243A0"/>
    <w:rsid w:val="00CA6A4E"/>
    <w:rsid w:val="00CF1DCD"/>
    <w:rsid w:val="00D05597"/>
    <w:rsid w:val="00D440A8"/>
    <w:rsid w:val="00FC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xmlns:r="http://schemas.openxmlformats.org/officeDocument/2006/relationships" xmlns:thm15="http://schemas.microsoft.com/office/thememl/2012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acf004-4ba4-4872-9c15-91fccf39c9b6" xsi:nil="true"/>
    <lcf76f155ced4ddcb4097134ff3c332f xmlns="2a242e61-6ec5-4ed1-a573-eb9152029f1b">
      <Terms xmlns="http://schemas.microsoft.com/office/infopath/2007/PartnerControls"/>
    </lcf76f155ced4ddcb4097134ff3c332f>
    <TranslatedLang xmlns="2a242e61-6ec5-4ed1-a573-eb9152029f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52F1223AE574E849AAD46B5D46EC1" ma:contentTypeVersion="14" ma:contentTypeDescription="Create a new document." ma:contentTypeScope="" ma:versionID="c8b87c54279dd617b929d3c54201515a">
  <xsd:schema xmlns:xsd="http://www.w3.org/2001/XMLSchema" xmlns:xs="http://www.w3.org/2001/XMLSchema" xmlns:p="http://schemas.microsoft.com/office/2006/metadata/properties" xmlns:ns2="2a242e61-6ec5-4ed1-a573-eb9152029f1b" xmlns:ns3="fbacf004-4ba4-4872-9c15-91fccf39c9b6" targetNamespace="http://schemas.microsoft.com/office/2006/metadata/properties" ma:root="true" ma:fieldsID="191fd7151a1a0865d7b04a74c7910942" ns2:_="" ns3:_="">
    <xsd:import namespace="2a242e61-6ec5-4ed1-a573-eb9152029f1b"/>
    <xsd:import namespace="fbacf004-4ba4-4872-9c15-91fccf39c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TranslatedLa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42e61-6ec5-4ed1-a573-eb9152029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51e8eed-b210-4e9a-b15e-1ae725bc6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ranslatedLang" ma:index="20" nillable="true" ma:displayName="Translated Language" ma:internalName="TranslatedLang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cf004-4ba4-4872-9c15-91fccf39c9b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3fb113f-3ca3-4c02-82e7-ebf22f273dce}" ma:internalName="TaxCatchAll" ma:showField="CatchAllData" ma:web="fbacf004-4ba4-4872-9c15-91fccf39c9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c8a87ea6-2638-46b1-aae8-9c99d1143314"/>
    <ds:schemaRef ds:uri="1b571d74-4f90-4fee-966f-38e9fb365512"/>
  </ds:schemaRefs>
</ds:datastoreItem>
</file>

<file path=customXml/itemProps3.xml><?xml version="1.0" encoding="utf-8"?>
<ds:datastoreItem xmlns:ds="http://schemas.openxmlformats.org/officeDocument/2006/customXml" ds:itemID="{0DBB3ADC-7A4E-4F8D-805E-FB8E5F0B764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Sample Beginning of Year SGC Agenda.dotx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Windows User</dc:creator>
  <keywords/>
  <lastModifiedBy>Acosta, Maria J</lastModifiedBy>
  <revision>46</revision>
  <lastPrinted>2017-05-04T14:54:00.0000000Z</lastPrinted>
  <dcterms:created xsi:type="dcterms:W3CDTF">2025-09-18T15:52:00.0000000Z</dcterms:created>
  <dcterms:modified xsi:type="dcterms:W3CDTF">2026-10-21T19:57:40.0461235Z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0x010100B5552F1223AE574E849AAD46B5D46EC1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ediaServiceImageTags">
    <vt:lpwstr/>
  </property>
  <property fmtid="{D5CDD505-2E9C-101B-9397-08002B2CF9AE}" pid="11" name="GrammarlyDocumentId">
    <vt:lpwstr>679ae8be-06c0-4d4c-8e01-012b41416213</vt:lpwstr>
  </property>
</Properties>
</file>