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12061" w:rsidR="00B2036D" w:rsidP="02942489" w:rsidRDefault="00B2036D" w14:paraId="70378AC0" w14:textId="1407C09A">
      <w:pPr>
        <w:pStyle w:val="Title"/>
        <w:spacing w:before="0" w:after="0"/>
        <w:rPr>
          <w:sz w:val="4"/>
          <w:szCs w:val="4"/>
        </w:rPr>
      </w:pPr>
      <w:r w:rsidRPr="7B24776D" w:rsidR="5E51219A">
        <w:rPr>
          <w:sz w:val="4"/>
          <w:szCs w:val="4"/>
        </w:rPr>
        <w:t xml:space="preserve">                      </w:t>
      </w:r>
    </w:p>
    <w:p w:rsidRPr="00112061" w:rsidR="00604FBD" w:rsidP="02942489" w:rsidRDefault="00112061" w14:paraId="3CD1EF00" w14:textId="52CC8219">
      <w:pPr>
        <w:pStyle w:val="Title"/>
        <w:spacing w:before="0" w:after="0"/>
        <w:rPr>
          <w:color w:val="B2C4DA" w:themeColor="accent6" w:themeTint="99"/>
          <w14:textFill>
            <w14:solidFill>
              <w14:schemeClr w14:val="accent6">
                <w14:lumMod w14:val="60000"/>
                <w14:lumOff w14:val="40000"/>
              </w14:schemeClr>
            </w14:solidFill>
          </w14:textFill>
        </w:rPr>
      </w:pPr>
      <w:r w:rsidRPr="00112061">
        <w:rPr>
          <w:rFonts w:cs="Times New Roman"/>
          <w:b w:val="0"/>
          <w:bCs w:val="0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AA7EDD3" wp14:editId="6EE86A40">
            <wp:simplePos x="0" y="0"/>
            <wp:positionH relativeFrom="margin">
              <wp:align>left</wp:align>
            </wp:positionH>
            <wp:positionV relativeFrom="margin">
              <wp:posOffset>172720</wp:posOffset>
            </wp:positionV>
            <wp:extent cx="1041400" cy="1030605"/>
            <wp:effectExtent l="0" t="0" r="635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12061" w:rsidR="22B03121">
        <w:rPr>
          <w:color w:val="B2C4DA" w:themeColor="accent6" w:themeTint="99"/>
          <w14:textFill>
            <w14:solidFill>
              <w14:schemeClr w14:val="accent6">
                <w14:lumMod w14:val="60000"/>
                <w14:lumOff w14:val="40000"/>
              </w14:schemeClr>
            </w14:solidFill>
          </w14:textFill>
        </w:rPr>
        <w:t>Minutes</w:t>
      </w:r>
    </w:p>
    <w:p w:rsidRPr="00112061" w:rsidR="00604FBD" w:rsidP="02942489" w:rsidRDefault="00112061" w14:paraId="3CD1EF01" w14:textId="3DA335B4">
      <w:pPr>
        <w:pStyle w:val="Subtitle"/>
        <w:spacing w:before="0" w:after="0"/>
      </w:pPr>
      <w:r>
        <w:t>Lake Forest Elementary School</w:t>
      </w:r>
      <w:r w:rsidR="0024050A">
        <w:t xml:space="preserve"> Governance Council</w:t>
      </w:r>
    </w:p>
    <w:p w:rsidRPr="00112061" w:rsidR="00604FBD" w:rsidP="0B9038F2" w:rsidRDefault="004E0DB7" w14:paraId="3CD1EF02" w14:textId="0483F7B9">
      <w:pPr>
        <w:pBdr>
          <w:top w:val="single" w:color="444D26" w:themeColor="text2" w:sz="4" w:space="1"/>
        </w:pBdr>
        <w:spacing w:before="0" w:after="0"/>
        <w:jc w:val="right"/>
        <w:rPr>
          <w:rStyle w:val="IntenseEmphasis"/>
          <w:rFonts w:ascii="Century Gothic" w:hAnsi="Century Gothic" w:asciiTheme="majorAscii" w:hAnsiTheme="majorAscii"/>
        </w:rPr>
      </w:pPr>
      <w:sdt>
        <w:sdtPr>
          <w:id w:val="742918608"/>
          <w:alias w:val="Date | time:"/>
          <w15:appearance w15:val="hidden"/>
          <w:tag w:val="Date | time:"/>
          <w:temporary/>
          <w:showingPlcHdr/>
          <w:placeholder>
            <w:docPart w:val="96557ECB14D446F2A54DDF03015817D9"/>
          </w:placeholder>
          <w:rPr>
            <w:rStyle w:val="IntenseEmphasis"/>
            <w:rFonts w:ascii="Century Gothic" w:hAnsi="Century Gothic" w:asciiTheme="majorAscii" w:hAnsiTheme="majorAscii"/>
          </w:rPr>
        </w:sdtPr>
        <w:sdtContent>
          <w:r w:rsidRPr="0B9038F2" w:rsidR="240BC42D">
            <w:rPr>
              <w:rStyle w:val="IntenseEmphasis"/>
              <w:rFonts w:ascii="Century Gothic" w:hAnsi="Century Gothic" w:asciiTheme="majorAscii" w:hAnsiTheme="majorAscii"/>
            </w:rPr>
            <w:t>Date | time</w:t>
          </w:r>
        </w:sdtContent>
        <w:sdtEndPr>
          <w:rPr>
            <w:rStyle w:val="IntenseEmphasis"/>
            <w:rFonts w:ascii="Century Gothic" w:hAnsi="Century Gothic" w:asciiTheme="majorAscii" w:hAnsiTheme="majorAscii"/>
          </w:rPr>
        </w:sdtEndPr>
      </w:sdt>
      <w:r w:rsidRPr="0B9038F2" w:rsidR="114CBDCD">
        <w:rPr>
          <w:rFonts w:ascii="Century Gothic" w:hAnsi="Century Gothic" w:asciiTheme="majorAscii" w:hAnsiTheme="majorAscii"/>
        </w:rPr>
        <w:t xml:space="preserve"> </w:t>
      </w:r>
      <w:r w:rsidRPr="0B9038F2" w:rsidR="7A94DBD4">
        <w:rPr>
          <w:rFonts w:ascii="Century Gothic" w:hAnsi="Century Gothic" w:asciiTheme="majorAscii" w:hAnsiTheme="majorAscii"/>
        </w:rPr>
        <w:t>9</w:t>
      </w:r>
      <w:r w:rsidRPr="0B9038F2" w:rsidR="5E453D4D">
        <w:rPr>
          <w:rFonts w:ascii="Century Gothic" w:hAnsi="Century Gothic" w:asciiTheme="majorAscii" w:hAnsiTheme="majorAscii"/>
        </w:rPr>
        <w:t>/</w:t>
      </w:r>
      <w:r w:rsidRPr="0B9038F2" w:rsidR="73C95862">
        <w:rPr>
          <w:rFonts w:ascii="Century Gothic" w:hAnsi="Century Gothic" w:asciiTheme="majorAscii" w:hAnsiTheme="majorAscii"/>
        </w:rPr>
        <w:t>30</w:t>
      </w:r>
      <w:r w:rsidRPr="0B9038F2" w:rsidR="56615E13">
        <w:rPr>
          <w:rFonts w:ascii="Century Gothic" w:hAnsi="Century Gothic" w:asciiTheme="majorAscii" w:hAnsiTheme="majorAscii"/>
        </w:rPr>
        <w:t>/2026</w:t>
      </w:r>
      <w:r w:rsidRPr="0B9038F2" w:rsidR="5D31C31F">
        <w:rPr>
          <w:rFonts w:ascii="Century Gothic" w:hAnsi="Century Gothic" w:asciiTheme="majorAscii" w:hAnsiTheme="majorAscii"/>
        </w:rPr>
        <w:t xml:space="preserve"> | </w:t>
      </w:r>
      <w:r w:rsidRPr="0B9038F2" w:rsidR="74587AC7">
        <w:rPr>
          <w:rFonts w:ascii="Century Gothic" w:hAnsi="Century Gothic" w:asciiTheme="majorAscii" w:hAnsiTheme="majorAscii"/>
        </w:rPr>
        <w:t>3:00</w:t>
      </w:r>
      <w:r w:rsidRPr="0B9038F2" w:rsidR="15725B6E">
        <w:rPr>
          <w:rFonts w:ascii="Century Gothic" w:hAnsi="Century Gothic" w:asciiTheme="majorAscii" w:hAnsiTheme="majorAscii"/>
        </w:rPr>
        <w:t xml:space="preserve"> </w:t>
      </w:r>
      <w:r w:rsidRPr="0B9038F2" w:rsidR="4298F3FC">
        <w:rPr>
          <w:rFonts w:ascii="Century Gothic" w:hAnsi="Century Gothic" w:asciiTheme="majorAscii" w:hAnsiTheme="majorAscii"/>
        </w:rPr>
        <w:t>pm</w:t>
      </w:r>
      <w:r w:rsidRPr="0B9038F2" w:rsidR="114CBDCD">
        <w:rPr>
          <w:rFonts w:ascii="Century Gothic" w:hAnsi="Century Gothic" w:asciiTheme="majorAscii" w:hAnsiTheme="majorAscii"/>
        </w:rPr>
        <w:t xml:space="preserve"> | </w:t>
      </w:r>
      <w:r w:rsidRPr="0B9038F2" w:rsidR="74E0E3C1">
        <w:rPr>
          <w:rStyle w:val="IntenseEmphasis"/>
          <w:rFonts w:ascii="Century Gothic" w:hAnsi="Century Gothic" w:asciiTheme="majorAscii" w:hAnsiTheme="majorAscii"/>
        </w:rPr>
        <w:t xml:space="preserve">Location </w:t>
      </w:r>
      <w:r w:rsidRPr="0B9038F2" w:rsidR="5F66DE9B">
        <w:rPr>
          <w:rStyle w:val="IntenseEmphasis"/>
          <w:rFonts w:ascii="Century Gothic" w:hAnsi="Century Gothic" w:asciiTheme="majorAscii" w:hAnsiTheme="majorAscii"/>
        </w:rPr>
        <w:t>Ms. Rosenthall’s room</w:t>
      </w:r>
    </w:p>
    <w:p w:rsidRPr="00112061" w:rsidR="00604FBD" w:rsidP="02942489" w:rsidRDefault="0024050A" w14:paraId="3CD1EF03" w14:textId="193387F2">
      <w:pPr>
        <w:pStyle w:val="Heading1"/>
        <w:spacing w:before="0" w:after="0"/>
      </w:pPr>
      <w:r>
        <w:t>SGC Member</w:t>
      </w:r>
      <w:r w:rsidR="002312CE">
        <w:t xml:space="preserve"> Attendance</w:t>
      </w:r>
    </w:p>
    <w:tbl>
      <w:tblPr>
        <w:tblStyle w:val="TableGrid"/>
        <w:tblW w:w="10800" w:type="dxa"/>
        <w:tblLayout w:type="fixed"/>
        <w:tblLook w:val="06A0" w:firstRow="1" w:lastRow="0" w:firstColumn="1" w:lastColumn="0" w:noHBand="1" w:noVBand="1"/>
      </w:tblPr>
      <w:tblGrid>
        <w:gridCol w:w="4830"/>
        <w:gridCol w:w="570"/>
        <w:gridCol w:w="4860"/>
        <w:gridCol w:w="540"/>
      </w:tblGrid>
      <w:tr w:rsidR="00FF248E" w:rsidTr="7A520A32" w14:paraId="7AAEBB76" w14:textId="77777777">
        <w:trPr>
          <w:trHeight w:val="300"/>
        </w:trPr>
        <w:tc>
          <w:tcPr>
            <w:tcW w:w="4830" w:type="dxa"/>
            <w:tcMar/>
            <w:vAlign w:val="center"/>
          </w:tcPr>
          <w:p w:rsidR="00FF248E" w:rsidP="77B0A27A" w:rsidRDefault="1894CBE7" w14:paraId="6B6D6217" w14:textId="4AD805DE">
            <w:pPr>
              <w:spacing w:before="0"/>
              <w:rPr>
                <w:rFonts w:ascii="Century Gothic" w:hAnsi="Century Gothic" w:eastAsia="Century Gothic" w:cs="Century Gothic"/>
                <w:noProof w:val="0"/>
                <w:sz w:val="20"/>
                <w:szCs w:val="20"/>
                <w:lang w:val="en-US"/>
              </w:rPr>
            </w:pPr>
            <w:r w:rsidRPr="77B0A27A" w:rsidR="59ED8E7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Mrs. Jennifer Rosenthall,  </w:t>
            </w:r>
            <w:r w:rsidRPr="77B0A27A" w:rsidR="59ED8E7D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Principal</w:t>
            </w:r>
          </w:p>
          <w:p w:rsidR="00FF248E" w:rsidP="77B0A27A" w:rsidRDefault="1894CBE7" w14:paraId="3FE704A5" w14:textId="7B8E1CD3">
            <w:pPr>
              <w:spacing w:before="0"/>
              <w:rPr>
                <w:rFonts w:ascii="Century Gothic" w:hAnsi="Century Gothic" w:cs="Times New Roman" w:asciiTheme="majorAscii" w:hAnsiTheme="majorAscii"/>
                <w:i w:val="1"/>
                <w:iCs w:val="1"/>
                <w:color w:val="000000" w:themeColor="text1"/>
                <w:sz w:val="20"/>
                <w:szCs w:val="20"/>
              </w:rPr>
            </w:pPr>
          </w:p>
        </w:tc>
        <w:tc>
          <w:tcPr>
            <w:tcW w:w="570" w:type="dxa"/>
            <w:tcMar/>
            <w:vAlign w:val="center"/>
          </w:tcPr>
          <w:p w:rsidR="00FF248E" w:rsidP="3B01237E" w:rsidRDefault="00FF248E" w14:paraId="1523771A" w14:textId="72C60B2D">
            <w:pPr>
              <w:spacing w:before="0"/>
              <w:jc w:val="center"/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695F60E6" w:rsidR="14CCAE78">
              <w:rPr>
                <w:rFonts w:ascii="Segoe UI Symbol" w:hAnsi="Segoe UI Symbol" w:cs="Segoe UI Symbol"/>
                <w:color w:val="000000" w:themeColor="text1" w:themeTint="FF" w:themeShade="FF"/>
                <w:sz w:val="20"/>
                <w:szCs w:val="20"/>
              </w:rPr>
              <w:t>x</w:t>
            </w:r>
          </w:p>
        </w:tc>
        <w:tc>
          <w:tcPr>
            <w:tcW w:w="4860" w:type="dxa"/>
            <w:tcMar/>
            <w:vAlign w:val="center"/>
          </w:tcPr>
          <w:p w:rsidR="76EC559A" w:rsidP="695F60E6" w:rsidRDefault="16355D91" w14:paraId="75B1EDD8" w14:textId="19A930FD">
            <w:pPr>
              <w:spacing w:before="0"/>
            </w:pPr>
            <w:r w:rsidRPr="011AA33F" w:rsidR="132EFE54">
              <w:rPr>
                <w:rFonts w:ascii="Century Gothic" w:hAnsi="Century Gothic" w:cs="Times New Roman" w:asciiTheme="majorAscii" w:hAnsiTheme="majorAscii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Mr. Carlton Salmon (parent)</w:t>
            </w:r>
          </w:p>
        </w:tc>
        <w:tc>
          <w:tcPr>
            <w:tcW w:w="540" w:type="dxa"/>
            <w:tcMar/>
            <w:vAlign w:val="center"/>
          </w:tcPr>
          <w:p w:rsidR="00FF248E" w:rsidP="695F60E6" w:rsidRDefault="00FF248E" w14:paraId="0BDE28B5" w14:textId="26AAE8D4">
            <w:pPr>
              <w:spacing w:before="0"/>
              <w:jc w:val="center"/>
            </w:pPr>
            <w:r w:rsidRPr="7A520A32" w:rsidR="2D6DAD33">
              <w:rPr>
                <w:rFonts w:ascii="Segoe UI Symbol" w:hAnsi="Segoe UI Symbol" w:cs="Segoe UI Symbol"/>
                <w:color w:val="000000" w:themeColor="text1" w:themeTint="FF" w:themeShade="FF"/>
                <w:sz w:val="21"/>
                <w:szCs w:val="21"/>
              </w:rPr>
              <w:t>x</w:t>
            </w:r>
          </w:p>
        </w:tc>
      </w:tr>
      <w:tr w:rsidR="00FF248E" w:rsidTr="7A520A32" w14:paraId="341B527E" w14:textId="77777777">
        <w:trPr>
          <w:trHeight w:val="300"/>
        </w:trPr>
        <w:tc>
          <w:tcPr>
            <w:tcW w:w="4830" w:type="dxa"/>
            <w:tcMar/>
            <w:vAlign w:val="center"/>
          </w:tcPr>
          <w:p w:rsidR="00FF248E" w:rsidP="48369D82" w:rsidRDefault="1379A22F" w14:paraId="2F28E8C1" w14:textId="3BEC579D">
            <w:pPr>
              <w:spacing w:before="0"/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</w:pPr>
            <w:r w:rsidRPr="48369D82"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  <w:t xml:space="preserve">Ms. </w:t>
            </w:r>
            <w:r w:rsidRPr="48369D82" w:rsidR="628213F6"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  <w:t>Eva Gordon</w:t>
            </w:r>
            <w:r w:rsidRPr="48369D82" w:rsidR="034C405A"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r w:rsidRPr="48369D82">
              <w:rPr>
                <w:rFonts w:cs="Times New Roman" w:asciiTheme="majorHAnsi" w:hAnsiTheme="majorHAnsi"/>
                <w:i/>
                <w:iCs/>
                <w:color w:val="000000" w:themeColor="text1"/>
                <w:sz w:val="20"/>
                <w:szCs w:val="20"/>
              </w:rPr>
              <w:t>Appointed Staff</w:t>
            </w:r>
          </w:p>
        </w:tc>
        <w:tc>
          <w:tcPr>
            <w:tcW w:w="570" w:type="dxa"/>
            <w:tcMar/>
            <w:vAlign w:val="center"/>
          </w:tcPr>
          <w:p w:rsidR="00FF248E" w:rsidP="276FF670" w:rsidRDefault="00FF248E" w14:paraId="6641BE85" w14:textId="77E184C7">
            <w:pPr>
              <w:spacing w:before="0"/>
              <w:jc w:val="center"/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695F60E6" w:rsidR="41CD4939">
              <w:rPr>
                <w:rFonts w:ascii="Segoe UI Symbol" w:hAnsi="Segoe UI Symbol" w:cs="Segoe UI Symbol"/>
                <w:color w:val="000000" w:themeColor="text1" w:themeTint="FF" w:themeShade="FF"/>
                <w:sz w:val="20"/>
                <w:szCs w:val="20"/>
              </w:rPr>
              <w:t>x</w:t>
            </w:r>
          </w:p>
        </w:tc>
        <w:tc>
          <w:tcPr>
            <w:tcW w:w="4860" w:type="dxa"/>
            <w:tcMar/>
            <w:vAlign w:val="center"/>
          </w:tcPr>
          <w:p w:rsidR="59DF6CFC" w:rsidP="23739FE1" w:rsidRDefault="11F2DB86" w14:paraId="34FC30F2" w14:textId="653CAC4F">
            <w:pPr>
              <w:spacing w:before="0"/>
              <w:rPr>
                <w:rFonts w:ascii="Century Gothic" w:hAnsi="Century Gothic" w:cs="Times New Roman" w:asciiTheme="majorAscii" w:hAnsiTheme="majorAscii"/>
                <w:i w:val="1"/>
                <w:iCs w:val="1"/>
                <w:color w:val="000000" w:themeColor="text1"/>
                <w:sz w:val="20"/>
                <w:szCs w:val="20"/>
              </w:rPr>
            </w:pPr>
            <w:r w:rsidRPr="23739FE1" w:rsidR="260D5BCA">
              <w:rPr>
                <w:rFonts w:ascii="Century Gothic" w:hAnsi="Century Gothic" w:cs="Times New Roman" w:asciiTheme="majorAscii" w:hAnsiTheme="majorAscii"/>
                <w:color w:val="000000" w:themeColor="text1" w:themeTint="FF" w:themeShade="FF"/>
                <w:sz w:val="20"/>
                <w:szCs w:val="20"/>
              </w:rPr>
              <w:t xml:space="preserve">Mr. Sergio </w:t>
            </w:r>
            <w:r w:rsidRPr="23739FE1" w:rsidR="260D5BCA">
              <w:rPr>
                <w:rFonts w:ascii="Century Gothic" w:hAnsi="Century Gothic" w:cs="Times New Roman" w:asciiTheme="majorAscii" w:hAnsiTheme="majorAscii"/>
                <w:color w:val="000000" w:themeColor="text1" w:themeTint="FF" w:themeShade="FF"/>
                <w:sz w:val="20"/>
                <w:szCs w:val="20"/>
              </w:rPr>
              <w:t>Lara</w:t>
            </w:r>
            <w:r w:rsidRPr="23739FE1" w:rsidR="396C8DA0">
              <w:rPr>
                <w:rFonts w:ascii="Century Gothic" w:hAnsi="Century Gothic" w:cs="Times New Roman" w:asciiTheme="majorAscii" w:hAnsiTheme="majorAscii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23739FE1" w:rsidR="396C8DA0">
              <w:rPr>
                <w:rFonts w:ascii="Century Gothic" w:hAnsi="Century Gothic" w:cs="Times New Roman" w:asciiTheme="majorAscii" w:hAnsiTheme="majorAscii"/>
                <w:color w:val="000000" w:themeColor="text1" w:themeTint="FF" w:themeShade="FF"/>
                <w:sz w:val="20"/>
                <w:szCs w:val="20"/>
              </w:rPr>
              <w:t>,</w:t>
            </w:r>
            <w:r w:rsidRPr="23739FE1" w:rsidR="478774AA">
              <w:rPr>
                <w:rFonts w:ascii="Century Gothic" w:hAnsi="Century Gothic" w:cs="Times New Roman" w:asciiTheme="majorAscii" w:hAnsiTheme="majorAscii"/>
                <w:color w:val="000000" w:themeColor="text1" w:themeTint="FF" w:themeShade="FF"/>
                <w:sz w:val="20"/>
                <w:szCs w:val="20"/>
              </w:rPr>
              <w:t xml:space="preserve"> Community Member</w:t>
            </w:r>
          </w:p>
        </w:tc>
        <w:tc>
          <w:tcPr>
            <w:tcW w:w="540" w:type="dxa"/>
            <w:tcMar/>
            <w:vAlign w:val="center"/>
          </w:tcPr>
          <w:p w:rsidR="00FF248E" w:rsidP="23739FE1" w:rsidRDefault="00FF248E" w14:paraId="55EC26E4" w14:textId="53995BE4">
            <w:pPr>
              <w:spacing w:before="0"/>
              <w:jc w:val="center"/>
              <w:rPr>
                <w:rFonts w:ascii="Segoe UI Symbol" w:hAnsi="Segoe UI Symbol" w:cs="Segoe UI Symbol"/>
                <w:color w:val="202124"/>
                <w:sz w:val="21"/>
                <w:szCs w:val="21"/>
              </w:rPr>
            </w:pPr>
            <w:r w:rsidRPr="23739FE1" w:rsidR="478774AA">
              <w:rPr>
                <w:rFonts w:ascii="Segoe UI Symbol" w:hAnsi="Segoe UI Symbol" w:cs="Segoe UI Symbol"/>
                <w:color w:val="202124"/>
                <w:sz w:val="21"/>
                <w:szCs w:val="21"/>
              </w:rPr>
              <w:t>x</w:t>
            </w:r>
          </w:p>
          <w:p w:rsidR="00FF248E" w:rsidP="3B01237E" w:rsidRDefault="00FF248E" w14:paraId="08FF95AC" w14:textId="0D635489">
            <w:pPr>
              <w:spacing w:before="0"/>
              <w:jc w:val="center"/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</w:p>
          <w:p w:rsidR="00FF248E" w:rsidP="7B24776D" w:rsidRDefault="00FF248E" w14:paraId="1C05C7F1" w14:textId="12FB3715">
            <w:pPr>
              <w:spacing w:before="0"/>
              <w:jc w:val="center"/>
              <w:rPr>
                <w:rFonts w:ascii="Century Gothic" w:hAnsi="Century Gothic" w:cs="Times New Roman" w:asciiTheme="majorAscii" w:hAnsiTheme="majorAscii"/>
                <w:color w:val="000000" w:themeColor="text1"/>
                <w:sz w:val="20"/>
                <w:szCs w:val="20"/>
              </w:rPr>
            </w:pPr>
          </w:p>
        </w:tc>
      </w:tr>
      <w:tr w:rsidR="00FF248E" w:rsidTr="7A520A32" w14:paraId="634EE05C" w14:textId="77777777">
        <w:trPr>
          <w:trHeight w:val="300"/>
        </w:trPr>
        <w:tc>
          <w:tcPr>
            <w:tcW w:w="4830" w:type="dxa"/>
            <w:tcMar/>
            <w:vAlign w:val="center"/>
          </w:tcPr>
          <w:p w:rsidR="00FF248E" w:rsidP="48369D82" w:rsidRDefault="1894CBE7" w14:paraId="620C20F9" w14:textId="1FE9B92C">
            <w:pPr>
              <w:spacing w:before="0"/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</w:pPr>
            <w:r w:rsidRPr="48369D82"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  <w:t>M</w:t>
            </w:r>
            <w:r w:rsidR="00E57C5A"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  <w:t>rs. Maria Brandon</w:t>
            </w:r>
            <w:r w:rsidRPr="48369D82"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  <w:t xml:space="preserve">, </w:t>
            </w:r>
            <w:r w:rsidRPr="48369D82">
              <w:rPr>
                <w:rFonts w:cs="Times New Roman" w:asciiTheme="majorHAnsi" w:hAnsiTheme="majorHAnsi"/>
                <w:i/>
                <w:iCs/>
                <w:color w:val="000000" w:themeColor="text1"/>
                <w:sz w:val="20"/>
                <w:szCs w:val="20"/>
              </w:rPr>
              <w:t>Appointed Staff</w:t>
            </w:r>
          </w:p>
        </w:tc>
        <w:tc>
          <w:tcPr>
            <w:tcW w:w="570" w:type="dxa"/>
            <w:tcMar/>
            <w:vAlign w:val="center"/>
          </w:tcPr>
          <w:p w:rsidR="00FF248E" w:rsidP="695F60E6" w:rsidRDefault="62081EB8" w14:paraId="78C224C6" w14:textId="34F0E7FE">
            <w:pPr>
              <w:spacing w:before="0"/>
              <w:jc w:val="center"/>
              <w:rPr>
                <w:rFonts w:ascii="Segoe UI Symbol" w:hAnsi="Segoe UI Symbol" w:cs="Segoe UI Symbol"/>
                <w:color w:val="000000" w:themeColor="text1" w:themeTint="FF" w:themeShade="FF"/>
                <w:sz w:val="20"/>
                <w:szCs w:val="20"/>
              </w:rPr>
            </w:pPr>
            <w:r w:rsidRPr="695F60E6" w:rsidR="12FF80F6">
              <w:rPr>
                <w:rFonts w:ascii="Segoe UI Symbol" w:hAnsi="Segoe UI Symbol" w:cs="Segoe UI Symbol"/>
                <w:color w:val="000000" w:themeColor="text1" w:themeTint="FF" w:themeShade="FF"/>
                <w:sz w:val="20"/>
                <w:szCs w:val="20"/>
              </w:rPr>
              <w:t>x</w:t>
            </w:r>
          </w:p>
          <w:p w:rsidR="00FF248E" w:rsidP="3B01237E" w:rsidRDefault="00FF248E" w14:paraId="4964DA6F" w14:textId="57867995">
            <w:pPr>
              <w:spacing w:before="0"/>
              <w:jc w:val="center"/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</w:p>
        </w:tc>
        <w:tc>
          <w:tcPr>
            <w:tcW w:w="4860" w:type="dxa"/>
            <w:tcMar/>
            <w:vAlign w:val="center"/>
          </w:tcPr>
          <w:p w:rsidR="48369D82" w:rsidP="23739FE1" w:rsidRDefault="48369D82" w14:paraId="7F5B4D8B" w14:textId="0996FE9A">
            <w:pPr>
              <w:spacing w:before="0"/>
            </w:pPr>
            <w:r w:rsidRPr="6295D27C" w:rsidR="13384732">
              <w:rPr>
                <w:rFonts w:ascii="Century Gothic" w:hAnsi="Century Gothic" w:cs="Times New Roman" w:asciiTheme="majorAscii" w:hAnsiTheme="majorAscii"/>
                <w:color w:val="000000" w:themeColor="text1" w:themeTint="FF" w:themeShade="FF"/>
                <w:sz w:val="20"/>
                <w:szCs w:val="20"/>
              </w:rPr>
              <w:t>Mrs. Camera Wakefield</w:t>
            </w:r>
          </w:p>
        </w:tc>
        <w:tc>
          <w:tcPr>
            <w:tcW w:w="540" w:type="dxa"/>
            <w:tcMar/>
            <w:vAlign w:val="center"/>
          </w:tcPr>
          <w:p w:rsidR="48369D82" w:rsidP="1E23EA73" w:rsidRDefault="48369D82" w14:paraId="21285A74" w14:textId="45FCB9A0">
            <w:pPr>
              <w:spacing w:before="0"/>
              <w:jc w:val="center"/>
              <w:rPr>
                <w:rFonts w:ascii="Segoe UI Symbol" w:hAnsi="Segoe UI Symbol" w:cs="Segoe UI Symbol"/>
                <w:color w:val="202124"/>
                <w:sz w:val="21"/>
                <w:szCs w:val="21"/>
              </w:rPr>
            </w:pPr>
          </w:p>
          <w:p w:rsidR="48369D82" w:rsidP="1E23EA73" w:rsidRDefault="48369D82" w14:paraId="3C2AAF2B" w14:textId="5DED84C3">
            <w:pPr>
              <w:spacing w:before="0"/>
              <w:jc w:val="center"/>
              <w:rPr>
                <w:rFonts w:ascii="Segoe UI Symbol" w:hAnsi="Segoe UI Symbol" w:cs="Segoe UI Symbol"/>
                <w:color w:val="000000" w:themeColor="text1" w:themeTint="FF" w:themeShade="FF"/>
                <w:sz w:val="21"/>
                <w:szCs w:val="21"/>
              </w:rPr>
            </w:pPr>
          </w:p>
        </w:tc>
      </w:tr>
      <w:tr w:rsidR="00FF248E" w:rsidTr="7A520A32" w14:paraId="4ECE9933" w14:textId="77777777">
        <w:trPr>
          <w:trHeight w:val="300"/>
        </w:trPr>
        <w:tc>
          <w:tcPr>
            <w:tcW w:w="4830" w:type="dxa"/>
            <w:tcMar/>
            <w:vAlign w:val="center"/>
          </w:tcPr>
          <w:p w:rsidR="00FF248E" w:rsidP="23739FE1" w:rsidRDefault="328B18EF" w14:paraId="757EC95B" w14:textId="3F758D7B">
            <w:pPr>
              <w:spacing w:before="0"/>
              <w:rPr>
                <w:rFonts w:ascii="Century Gothic" w:hAnsi="Century Gothic" w:cs="Times New Roman" w:asciiTheme="majorAscii" w:hAnsiTheme="majorAscii"/>
                <w:color w:val="000000" w:themeColor="text1"/>
                <w:sz w:val="20"/>
                <w:szCs w:val="20"/>
              </w:rPr>
            </w:pPr>
            <w:r w:rsidRPr="011AA33F" w:rsidR="4CDAAD57">
              <w:rPr>
                <w:rFonts w:ascii="Century Gothic" w:hAnsi="Century Gothic" w:cs="Times New Roman" w:asciiTheme="majorAscii" w:hAnsiTheme="majorAscii"/>
                <w:color w:val="000000" w:themeColor="text1" w:themeTint="FF" w:themeShade="FF"/>
                <w:sz w:val="20"/>
                <w:szCs w:val="20"/>
              </w:rPr>
              <w:t xml:space="preserve">Ms. </w:t>
            </w:r>
            <w:r w:rsidRPr="011AA33F" w:rsidR="5E77D44A">
              <w:rPr>
                <w:rFonts w:ascii="Century Gothic" w:hAnsi="Century Gothic" w:cs="Times New Roman" w:asciiTheme="majorAscii" w:hAnsiTheme="majorAscii"/>
                <w:color w:val="000000" w:themeColor="text1" w:themeTint="FF" w:themeShade="FF"/>
                <w:sz w:val="20"/>
                <w:szCs w:val="20"/>
              </w:rPr>
              <w:t>Toya Kno</w:t>
            </w:r>
            <w:r w:rsidRPr="011AA33F" w:rsidR="7615D36A">
              <w:rPr>
                <w:rFonts w:ascii="Century Gothic" w:hAnsi="Century Gothic" w:cs="Times New Roman" w:asciiTheme="majorAscii" w:hAnsiTheme="majorAscii"/>
                <w:color w:val="000000" w:themeColor="text1" w:themeTint="FF" w:themeShade="FF"/>
                <w:sz w:val="20"/>
                <w:szCs w:val="20"/>
              </w:rPr>
              <w:t>x</w:t>
            </w:r>
            <w:r w:rsidRPr="011AA33F" w:rsidR="1516F693">
              <w:rPr>
                <w:rFonts w:ascii="Century Gothic" w:hAnsi="Century Gothic" w:cs="Times New Roman" w:asciiTheme="majorAscii" w:hAnsiTheme="majorAscii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011AA33F" w:rsidR="4CDAAD57">
              <w:rPr>
                <w:rFonts w:ascii="Century Gothic" w:hAnsi="Century Gothic" w:cs="Times New Roman" w:asciiTheme="majorAscii" w:hAnsiTheme="majorAscii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Appointed Staff</w:t>
            </w:r>
          </w:p>
        </w:tc>
        <w:tc>
          <w:tcPr>
            <w:tcW w:w="570" w:type="dxa"/>
            <w:tcMar/>
            <w:vAlign w:val="center"/>
          </w:tcPr>
          <w:p w:rsidR="00FF248E" w:rsidP="276FF670" w:rsidRDefault="00FF248E" w14:paraId="64206461" w14:textId="0DCE80DF">
            <w:pPr>
              <w:spacing w:before="0"/>
              <w:jc w:val="center"/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695F60E6" w:rsidR="1735DDB2">
              <w:rPr>
                <w:rFonts w:ascii="Segoe UI Symbol" w:hAnsi="Segoe UI Symbol" w:cs="Segoe UI Symbol"/>
                <w:color w:val="000000" w:themeColor="text1" w:themeTint="FF" w:themeShade="FF"/>
                <w:sz w:val="20"/>
                <w:szCs w:val="20"/>
              </w:rPr>
              <w:t>x</w:t>
            </w:r>
          </w:p>
        </w:tc>
        <w:tc>
          <w:tcPr>
            <w:tcW w:w="4860" w:type="dxa"/>
            <w:tcMar/>
            <w:vAlign w:val="center"/>
          </w:tcPr>
          <w:p w:rsidR="48369D82" w:rsidP="48369D82" w:rsidRDefault="48369D82" w14:paraId="18007C2B" w14:textId="7A2E1129">
            <w:pPr>
              <w:spacing w:before="0"/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</w:pPr>
            <w:r w:rsidRPr="48369D82"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  <w:t xml:space="preserve">Ms. </w:t>
            </w:r>
            <w:r w:rsidR="00B34810"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  <w:t>Emma Palmer</w:t>
            </w:r>
            <w:r w:rsidRPr="48369D82"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  <w:t xml:space="preserve">, </w:t>
            </w:r>
            <w:r w:rsidRPr="48369D82">
              <w:rPr>
                <w:rFonts w:cs="Times New Roman" w:asciiTheme="majorHAnsi" w:hAnsiTheme="majorHAnsi"/>
                <w:i/>
                <w:iCs/>
                <w:color w:val="000000" w:themeColor="text1"/>
                <w:sz w:val="20"/>
                <w:szCs w:val="20"/>
              </w:rPr>
              <w:t>Community Member</w:t>
            </w:r>
          </w:p>
        </w:tc>
        <w:tc>
          <w:tcPr>
            <w:tcW w:w="540" w:type="dxa"/>
            <w:tcMar/>
            <w:vAlign w:val="center"/>
          </w:tcPr>
          <w:p w:rsidR="48369D82" w:rsidP="47B9368E" w:rsidRDefault="48369D82" w14:paraId="1189DBE1" w14:textId="565A3E7B">
            <w:pPr>
              <w:spacing w:before="0"/>
              <w:jc w:val="center"/>
              <w:rPr>
                <w:rFonts w:ascii="Segoe UI Symbol" w:hAnsi="Segoe UI Symbol" w:cs="Segoe UI Symbol"/>
                <w:color w:val="202124"/>
                <w:sz w:val="21"/>
                <w:szCs w:val="21"/>
              </w:rPr>
            </w:pPr>
          </w:p>
        </w:tc>
      </w:tr>
      <w:tr w:rsidR="60C3B70F" w:rsidTr="7A520A32" w14:paraId="4F52E0B6" w14:textId="77777777">
        <w:trPr>
          <w:trHeight w:val="300"/>
        </w:trPr>
        <w:tc>
          <w:tcPr>
            <w:tcW w:w="4830" w:type="dxa"/>
            <w:tcMar/>
            <w:vAlign w:val="center"/>
          </w:tcPr>
          <w:p w:rsidR="4A6034A0" w:rsidP="60C3B70F" w:rsidRDefault="4A6034A0" w14:paraId="46FBF3E8" w14:textId="0D266B04">
            <w:pPr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</w:pPr>
            <w:r w:rsidRPr="60C3B70F"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  <w:t>Ms. Colnita Brown, parent</w:t>
            </w:r>
          </w:p>
        </w:tc>
        <w:tc>
          <w:tcPr>
            <w:tcW w:w="570" w:type="dxa"/>
            <w:tcMar/>
            <w:vAlign w:val="center"/>
          </w:tcPr>
          <w:p w:rsidR="60C3B70F" w:rsidP="60C3B70F" w:rsidRDefault="60C3B70F" w14:paraId="077A7388" w14:textId="565BE4CB">
            <w:pPr>
              <w:jc w:val="center"/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7B24776D" w:rsidR="51FEEC8B">
              <w:rPr>
                <w:rFonts w:ascii="Segoe UI Symbol" w:hAnsi="Segoe UI Symbol" w:cs="Segoe UI Symbol"/>
                <w:color w:val="000000" w:themeColor="text1" w:themeTint="FF" w:themeShade="FF"/>
                <w:sz w:val="20"/>
                <w:szCs w:val="20"/>
              </w:rPr>
              <w:t>x</w:t>
            </w:r>
          </w:p>
        </w:tc>
        <w:tc>
          <w:tcPr>
            <w:tcW w:w="4860" w:type="dxa"/>
            <w:tcMar/>
            <w:vAlign w:val="center"/>
          </w:tcPr>
          <w:p w:rsidR="4A6034A0" w:rsidP="60C3B70F" w:rsidRDefault="4A6034A0" w14:paraId="42777610" w14:textId="27A4D430">
            <w:pPr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</w:pPr>
            <w:r w:rsidRPr="60C3B70F"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  <w:t xml:space="preserve">Ms. Megan Eigel, </w:t>
            </w:r>
            <w:r w:rsidRPr="60C3B70F" w:rsidR="052A5304">
              <w:rPr>
                <w:rFonts w:cs="Times New Roman" w:asciiTheme="majorHAnsi" w:hAnsiTheme="majorHAnsi"/>
                <w:color w:val="000000" w:themeColor="text1"/>
                <w:sz w:val="20"/>
                <w:szCs w:val="20"/>
              </w:rPr>
              <w:t>Appointed staff</w:t>
            </w:r>
          </w:p>
        </w:tc>
        <w:tc>
          <w:tcPr>
            <w:tcW w:w="540" w:type="dxa"/>
            <w:tcMar/>
            <w:vAlign w:val="center"/>
          </w:tcPr>
          <w:p w:rsidR="60C3B70F" w:rsidP="60C3B70F" w:rsidRDefault="60C3B70F" w14:paraId="43F31A7D" w14:textId="2A18482C">
            <w:pPr>
              <w:jc w:val="center"/>
              <w:rPr>
                <w:rFonts w:ascii="Segoe UI Symbol" w:hAnsi="Segoe UI Symbol" w:cs="Segoe UI Symbol"/>
                <w:color w:val="202124"/>
                <w:sz w:val="20"/>
                <w:szCs w:val="20"/>
              </w:rPr>
            </w:pPr>
          </w:p>
        </w:tc>
      </w:tr>
    </w:tbl>
    <w:p w:rsidR="00112061" w:rsidP="02942489" w:rsidRDefault="00112061" w14:paraId="6F01544E" w14:textId="77777777">
      <w:pPr>
        <w:spacing w:before="0" w:after="0" w:line="240" w:lineRule="auto"/>
        <w:jc w:val="center"/>
        <w:rPr>
          <w:rFonts w:cs="Times New Roman" w:asciiTheme="majorHAnsi" w:hAnsiTheme="majorHAnsi"/>
          <w:color w:val="000000"/>
        </w:rPr>
      </w:pPr>
    </w:p>
    <w:p w:rsidRPr="00112061" w:rsidR="002312CE" w:rsidP="02942489" w:rsidRDefault="002312CE" w14:paraId="35708ECF" w14:textId="308B7F93">
      <w:pPr>
        <w:pStyle w:val="Heading1"/>
        <w:spacing w:before="0" w:after="0"/>
      </w:pPr>
      <w:r>
        <w:t>Agenda Items</w:t>
      </w:r>
    </w:p>
    <w:p w:rsidR="48369D82" w:rsidP="48369D82" w:rsidRDefault="48369D82" w14:paraId="1C4CE4E3" w14:textId="6C04E3FF">
      <w:pPr>
        <w:pStyle w:val="ListParagraph"/>
        <w:spacing w:before="0"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</w:p>
    <w:p w:rsidR="4D76405B" w:rsidP="59526948" w:rsidRDefault="4D76405B" w14:paraId="4BE53173" w14:textId="0F38F74B">
      <w:pPr>
        <w:pStyle w:val="ListParagraph"/>
        <w:numPr>
          <w:ilvl w:val="0"/>
          <w:numId w:val="42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9526948" w:rsidR="4D76405B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Call to Order </w:t>
      </w:r>
      <w:r w:rsidRPr="59526948" w:rsidR="4D76405B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(Chair)</w:t>
      </w:r>
    </w:p>
    <w:p w:rsidR="4D76405B" w:rsidP="59526948" w:rsidRDefault="4D76405B" w14:paraId="23EAD019" w14:textId="0DBE207F">
      <w:pPr>
        <w:pStyle w:val="ListParagraph"/>
        <w:numPr>
          <w:ilvl w:val="0"/>
          <w:numId w:val="42"/>
        </w:numPr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9526948" w:rsidR="4D76405B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Action Item:</w:t>
      </w:r>
      <w:r w:rsidRPr="59526948" w:rsidR="4D76405B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Approve Agenda </w:t>
      </w:r>
      <w:r w:rsidRPr="59526948" w:rsidR="4D76405B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(Chair)</w:t>
      </w:r>
    </w:p>
    <w:p w:rsidR="4D76405B" w:rsidP="5F1591F3" w:rsidRDefault="4D76405B" w14:paraId="2156F2F1" w14:textId="2E348546">
      <w:pPr>
        <w:pStyle w:val="ListParagraph"/>
        <w:numPr>
          <w:ilvl w:val="0"/>
          <w:numId w:val="42"/>
        </w:numPr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F1591F3" w:rsidR="4D76405B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F1591F3" w:rsidR="4D76405B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Action Item:</w:t>
      </w:r>
      <w:r w:rsidRPr="5F1591F3" w:rsidR="4D76405B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Approve </w:t>
      </w:r>
      <w:r w:rsidRPr="5F1591F3" w:rsidR="7BFED90B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August </w:t>
      </w:r>
      <w:r w:rsidRPr="5F1591F3" w:rsidR="4A46025A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</w:t>
      </w:r>
      <w:r w:rsidRPr="5F1591F3" w:rsidR="4D76405B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inutes</w:t>
      </w:r>
      <w:r w:rsidRPr="5F1591F3" w:rsidR="4D76405B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F1591F3" w:rsidR="4D76405B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(Chair)</w:t>
      </w:r>
    </w:p>
    <w:p w:rsidR="2861F4CA" w:rsidP="5F1591F3" w:rsidRDefault="2861F4CA" w14:paraId="02CB5335" w14:textId="70B7227C">
      <w:pPr>
        <w:pStyle w:val="ListParagraph"/>
        <w:numPr>
          <w:ilvl w:val="0"/>
          <w:numId w:val="42"/>
        </w:numPr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F1591F3" w:rsidR="2861F4CA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Action Item:</w:t>
      </w:r>
      <w:r w:rsidRPr="5F1591F3" w:rsidR="2861F4CA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F1591F3" w:rsidR="2861F4CA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Finalize</w:t>
      </w:r>
      <w:r w:rsidRPr="5F1591F3" w:rsidR="2861F4CA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Council </w:t>
      </w:r>
      <w:r w:rsidRPr="5F1591F3" w:rsidR="2861F4CA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Staffing</w:t>
      </w:r>
      <w:r w:rsidRPr="5F1591F3" w:rsidR="21CA300D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F1591F3" w:rsidR="2861F4CA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5F1591F3" w:rsidR="2861F4CA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Chair)</w:t>
      </w:r>
    </w:p>
    <w:p w:rsidR="19641248" w:rsidP="5F1591F3" w:rsidRDefault="19641248" w14:paraId="468F938A" w14:textId="0E7CA8B6">
      <w:pPr>
        <w:pStyle w:val="ListParagraph"/>
        <w:numPr>
          <w:ilvl w:val="0"/>
          <w:numId w:val="42"/>
        </w:numPr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F1591F3" w:rsidR="19641248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Discussion Item: </w:t>
      </w:r>
      <w:r w:rsidRPr="5F1591F3" w:rsidR="0D804654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SGC Council Development Opportunities (all members)</w:t>
      </w:r>
    </w:p>
    <w:p w:rsidR="48369D82" w:rsidP="5F1591F3" w:rsidRDefault="48369D82" w14:paraId="3902C598" w14:textId="6C88ECCC">
      <w:pPr>
        <w:pStyle w:val="ListParagraph"/>
        <w:numPr>
          <w:ilvl w:val="0"/>
          <w:numId w:val="42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F1591F3" w:rsidR="639ADDA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Discussion Item: </w:t>
      </w:r>
      <w:r w:rsidRPr="5F1591F3" w:rsidR="639ADDA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Determine</w:t>
      </w:r>
      <w:r w:rsidRPr="5F1591F3" w:rsidR="639ADDA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SY26-27 norms (All members)</w:t>
      </w:r>
    </w:p>
    <w:p w:rsidR="48369D82" w:rsidP="5F1591F3" w:rsidRDefault="48369D82" w14:paraId="7914D07A" w14:textId="71B8051E">
      <w:pPr>
        <w:pStyle w:val="ListParagraph"/>
        <w:numPr>
          <w:ilvl w:val="0"/>
          <w:numId w:val="42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5F1591F3" w:rsidR="2664CD18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Discussion Item:</w:t>
      </w:r>
      <w:r w:rsidRPr="5F1591F3" w:rsidR="2664CD18">
        <w:rPr>
          <w:rFonts w:ascii="Century Gothic" w:hAnsi="Century Gothic" w:eastAsia="Century Gothic" w:cs="Century Gothic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F1591F3" w:rsidR="2664CD18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Review SGC Website</w:t>
      </w:r>
      <w:r w:rsidRPr="5F1591F3" w:rsidR="2664CD18">
        <w:rPr>
          <w:rFonts w:ascii="Century Gothic" w:hAnsi="Century Gothic" w:eastAsia="Century Gothic" w:cs="Century Gothic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F1591F3" w:rsidR="2664CD18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for Compliance </w:t>
      </w:r>
      <w:r w:rsidRPr="5F1591F3" w:rsidR="2664CD18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(All Members)</w:t>
      </w:r>
    </w:p>
    <w:p w:rsidR="48369D82" w:rsidP="5F1591F3" w:rsidRDefault="48369D82" w14:paraId="7DBC5CF8" w14:textId="124ABB7E">
      <w:pPr>
        <w:pStyle w:val="ListParagraph"/>
        <w:numPr>
          <w:ilvl w:val="0"/>
          <w:numId w:val="42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5F1591F3" w:rsidR="2664CD18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Discussion Item</w:t>
      </w:r>
      <w:r w:rsidRPr="5F1591F3" w:rsidR="2664CD18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Review 2026 Council Self-Assessment and Create Initiatives*** </w:t>
      </w:r>
      <w:r w:rsidRPr="5F1591F3" w:rsidR="2664CD18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(All Members)</w:t>
      </w:r>
    </w:p>
    <w:p w:rsidR="48369D82" w:rsidP="5F1591F3" w:rsidRDefault="48369D82" w14:paraId="096CC0F5" w14:textId="685DE88A">
      <w:pPr>
        <w:pStyle w:val="ListParagraph"/>
        <w:numPr>
          <w:ilvl w:val="0"/>
          <w:numId w:val="42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5F1591F3" w:rsidR="2664CD18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Discussion Item</w:t>
      </w:r>
      <w:r w:rsidRPr="5F1591F3" w:rsidR="2664CD18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Strategic Planning Updates </w:t>
      </w:r>
      <w:r w:rsidRPr="5F1591F3" w:rsidR="2664CD18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(All Members)</w:t>
      </w:r>
    </w:p>
    <w:p w:rsidR="48369D82" w:rsidP="5F1591F3" w:rsidRDefault="48369D82" w14:paraId="2B72C594" w14:textId="5C7D18D7">
      <w:pPr>
        <w:pStyle w:val="ListParagraph"/>
        <w:numPr>
          <w:ilvl w:val="0"/>
          <w:numId w:val="42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5F1591F3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Action Item:</w:t>
      </w:r>
      <w:r w:rsidRPr="5F1591F3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Approve New VAF/Program Requests**** </w:t>
      </w:r>
      <w:r w:rsidRPr="5F1591F3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(All Members)</w:t>
      </w:r>
    </w:p>
    <w:p w:rsidR="48369D82" w:rsidP="5F1591F3" w:rsidRDefault="48369D82" w14:paraId="2C0A8F35" w14:textId="35FB6490">
      <w:pPr>
        <w:pStyle w:val="ListParagraph"/>
        <w:numPr>
          <w:ilvl w:val="0"/>
          <w:numId w:val="42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5F1591F3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Informational</w:t>
      </w:r>
      <w:r w:rsidRPr="5F1591F3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 Item:</w:t>
      </w:r>
      <w:r w:rsidRPr="5F1591F3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Principal’s Update </w:t>
      </w:r>
      <w:r w:rsidRPr="5F1591F3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(Principal) </w:t>
      </w:r>
      <w:r w:rsidRPr="5F1591F3" w:rsidR="532AE177"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  <w:t xml:space="preserve"> </w:t>
      </w:r>
    </w:p>
    <w:p w:rsidR="48369D82" w:rsidP="5F1591F3" w:rsidRDefault="48369D82" w14:paraId="47B3F082" w14:textId="42FBF3CF">
      <w:pPr>
        <w:pStyle w:val="ListParagraph"/>
        <w:numPr>
          <w:ilvl w:val="0"/>
          <w:numId w:val="42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5F1591F3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Discussion item: </w:t>
      </w:r>
      <w:r w:rsidRPr="5F1591F3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Discuss attendance buddy initiative</w:t>
      </w:r>
    </w:p>
    <w:p w:rsidR="48369D82" w:rsidP="5F1591F3" w:rsidRDefault="48369D82" w14:paraId="49DD5D41" w14:textId="2165DE94">
      <w:pPr>
        <w:pStyle w:val="ListParagraph"/>
        <w:numPr>
          <w:ilvl w:val="0"/>
          <w:numId w:val="42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5F1591F3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Discussion Item:</w:t>
      </w:r>
      <w:r w:rsidRPr="5F1591F3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Charter Dollar Expenditure Proposals </w:t>
      </w:r>
      <w:r w:rsidRPr="5F1591F3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(All Members)</w:t>
      </w:r>
    </w:p>
    <w:p w:rsidR="48369D82" w:rsidP="5F1591F3" w:rsidRDefault="48369D82" w14:paraId="34B1C62C" w14:textId="19127F88">
      <w:pPr>
        <w:pStyle w:val="ListParagraph"/>
        <w:numPr>
          <w:ilvl w:val="0"/>
          <w:numId w:val="42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5F1591F3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Action Item:</w:t>
      </w:r>
      <w:r w:rsidRPr="5F1591F3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F1591F3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Charter Dollar Expenditure (Chair)</w:t>
      </w:r>
    </w:p>
    <w:p w:rsidR="48369D82" w:rsidP="5F1591F3" w:rsidRDefault="48369D82" w14:paraId="0830033D" w14:textId="08364D14">
      <w:pPr>
        <w:pStyle w:val="ListParagraph"/>
        <w:numPr>
          <w:ilvl w:val="0"/>
          <w:numId w:val="42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1BC2CE3C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Discussion Item:</w:t>
      </w:r>
      <w:r w:rsidRPr="1BC2CE3C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Draft Next Meeting’s Agenda </w:t>
      </w:r>
      <w:r w:rsidRPr="1BC2CE3C" w:rsidR="532AE17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(All Members)</w:t>
      </w:r>
    </w:p>
    <w:p w:rsidR="6846E5A2" w:rsidP="1BC2CE3C" w:rsidRDefault="6846E5A2" w14:paraId="6CD640C0" w14:textId="3D512154">
      <w:pPr>
        <w:pStyle w:val="ListParagraph"/>
        <w:numPr>
          <w:ilvl w:val="0"/>
          <w:numId w:val="42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BC2CE3C" w:rsidR="6846E5A2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Action Item: </w:t>
      </w:r>
      <w:r w:rsidRPr="1BC2CE3C" w:rsidR="6846E5A2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Meeting adjournment (chair)</w:t>
      </w:r>
    </w:p>
    <w:p w:rsidR="48369D82" w:rsidP="5F1591F3" w:rsidRDefault="48369D82" w14:paraId="7C0471F5" w14:textId="5ADE394E">
      <w:pPr>
        <w:pStyle w:val="ListParagraph"/>
        <w:spacing w:before="0" w:after="0" w:line="240" w:lineRule="auto"/>
        <w:ind w:left="720"/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/>
          <w:sz w:val="20"/>
          <w:szCs w:val="20"/>
          <w:lang w:val="en-US"/>
        </w:rPr>
      </w:pPr>
    </w:p>
    <w:p w:rsidRPr="00112061" w:rsidR="006B7020" w:rsidP="02942489" w:rsidRDefault="006B7020" w14:paraId="3CD1EF38" w14:textId="2B9BE55F">
      <w:pPr>
        <w:pStyle w:val="Heading1"/>
        <w:spacing w:before="0" w:after="0"/>
      </w:pPr>
      <w:r>
        <w:t xml:space="preserve">Meeting </w:t>
      </w:r>
      <w:r w:rsidR="002312CE">
        <w:t>Minutes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4125"/>
        <w:gridCol w:w="1000"/>
        <w:gridCol w:w="1888"/>
        <w:gridCol w:w="1888"/>
        <w:gridCol w:w="1889"/>
      </w:tblGrid>
      <w:tr w:rsidR="00B343D0" w:rsidTr="7A520A32" w14:paraId="1CF18F4E" w14:textId="77777777">
        <w:tc>
          <w:tcPr>
            <w:tcW w:w="10790" w:type="dxa"/>
            <w:gridSpan w:val="5"/>
            <w:tcMar/>
          </w:tcPr>
          <w:p w:rsidRPr="00B343D0" w:rsidR="00B343D0" w:rsidP="02942489" w:rsidRDefault="2CDF7FD1" w14:paraId="3168CF9D" w14:textId="793D081E">
            <w:pPr>
              <w:spacing w:before="0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2942489">
              <w:rPr>
                <w:rFonts w:asciiTheme="majorHAnsi" w:hAnsiTheme="majorHAnsi"/>
                <w:b/>
                <w:bCs/>
                <w:sz w:val="24"/>
                <w:szCs w:val="24"/>
              </w:rPr>
              <w:t>Action Items</w:t>
            </w:r>
          </w:p>
        </w:tc>
      </w:tr>
      <w:tr w:rsidR="00B343D0" w:rsidTr="7A520A32" w14:paraId="46FEAFB3" w14:textId="77777777">
        <w:tc>
          <w:tcPr>
            <w:tcW w:w="4125" w:type="dxa"/>
            <w:tcMar/>
            <w:vAlign w:val="center"/>
          </w:tcPr>
          <w:p w:rsidRPr="00B343D0" w:rsidR="00B343D0" w:rsidP="02942489" w:rsidRDefault="2CDF7FD1" w14:paraId="7A1371EF" w14:textId="27749535">
            <w:pPr>
              <w:spacing w:before="0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2942489">
              <w:rPr>
                <w:rFonts w:asciiTheme="majorHAnsi" w:hAnsiTheme="majorHAnsi"/>
                <w:b/>
                <w:bCs/>
                <w:sz w:val="24"/>
                <w:szCs w:val="24"/>
              </w:rPr>
              <w:t>Motion</w:t>
            </w:r>
          </w:p>
        </w:tc>
        <w:tc>
          <w:tcPr>
            <w:tcW w:w="1000" w:type="dxa"/>
            <w:tcMar/>
            <w:vAlign w:val="center"/>
          </w:tcPr>
          <w:p w:rsidRPr="00B343D0" w:rsidR="00B343D0" w:rsidP="02942489" w:rsidRDefault="2CDF7FD1" w14:paraId="5706CC6B" w14:textId="5BB8D6D9">
            <w:pPr>
              <w:spacing w:before="0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2942489">
              <w:rPr>
                <w:rFonts w:asciiTheme="majorHAnsi" w:hAnsiTheme="majorHAnsi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888" w:type="dxa"/>
            <w:tcMar/>
            <w:vAlign w:val="center"/>
          </w:tcPr>
          <w:p w:rsidRPr="00B343D0" w:rsidR="00B343D0" w:rsidP="02942489" w:rsidRDefault="2CDF7FD1" w14:paraId="3ADD029B" w14:textId="3CC561B8">
            <w:pPr>
              <w:spacing w:before="0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2942489">
              <w:rPr>
                <w:rFonts w:asciiTheme="majorHAnsi" w:hAnsiTheme="majorHAnsi"/>
                <w:b/>
                <w:bCs/>
                <w:sz w:val="24"/>
                <w:szCs w:val="24"/>
              </w:rPr>
              <w:t>By Whom</w:t>
            </w:r>
          </w:p>
        </w:tc>
        <w:tc>
          <w:tcPr>
            <w:tcW w:w="1888" w:type="dxa"/>
            <w:tcMar/>
            <w:vAlign w:val="center"/>
          </w:tcPr>
          <w:p w:rsidRPr="00B343D0" w:rsidR="00B343D0" w:rsidP="02942489" w:rsidRDefault="2CDF7FD1" w14:paraId="4BB9D710" w14:textId="7626A3AB">
            <w:pPr>
              <w:spacing w:before="0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2942489">
              <w:rPr>
                <w:rFonts w:asciiTheme="majorHAnsi" w:hAnsiTheme="majorHAnsi"/>
                <w:b/>
                <w:bCs/>
                <w:sz w:val="24"/>
                <w:szCs w:val="24"/>
              </w:rPr>
              <w:t>Second By</w:t>
            </w:r>
          </w:p>
        </w:tc>
        <w:tc>
          <w:tcPr>
            <w:tcW w:w="1889" w:type="dxa"/>
            <w:tcMar/>
            <w:vAlign w:val="center"/>
          </w:tcPr>
          <w:p w:rsidRPr="00B343D0" w:rsidR="00B343D0" w:rsidP="02942489" w:rsidRDefault="2CDF7FD1" w14:paraId="337C6A16" w14:textId="0D34E003">
            <w:pPr>
              <w:spacing w:before="0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2942489">
              <w:rPr>
                <w:rFonts w:asciiTheme="majorHAnsi" w:hAnsiTheme="majorHAnsi"/>
                <w:b/>
                <w:bCs/>
                <w:sz w:val="24"/>
                <w:szCs w:val="24"/>
              </w:rPr>
              <w:t>Voting Results</w:t>
            </w:r>
          </w:p>
        </w:tc>
      </w:tr>
      <w:tr w:rsidR="4DBE8369" w:rsidTr="7A520A32" w14:paraId="730B16C2" w14:textId="77777777">
        <w:trPr>
          <w:trHeight w:val="915"/>
        </w:trPr>
        <w:tc>
          <w:tcPr>
            <w:tcW w:w="4125" w:type="dxa"/>
            <w:tcMar/>
            <w:vAlign w:val="center"/>
          </w:tcPr>
          <w:p w:rsidR="0AF43063" w:rsidP="77B0A27A" w:rsidRDefault="7C6CE96A" w14:paraId="5DBD63A9" w14:textId="5CFD86FA">
            <w:pPr>
              <w:spacing w:before="0" w:beforeAutospacing="on" w:afterAutospacing="on"/>
              <w:jc w:val="right"/>
              <w:rPr>
                <w:rFonts w:ascii="Century Gothic" w:hAnsi="Century Gothic" w:eastAsia="Century Gothic" w:cs="Century Gothic"/>
                <w:sz w:val="24"/>
                <w:szCs w:val="24"/>
              </w:rPr>
            </w:pPr>
            <w:r w:rsidRPr="77B0A27A" w:rsidR="6A0FADDF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24"/>
                <w:szCs w:val="24"/>
                <w:u w:val="single"/>
              </w:rPr>
              <w:t>Action Item</w:t>
            </w:r>
            <w:r w:rsidRPr="77B0A27A" w:rsidR="6A0FADDF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24"/>
                <w:szCs w:val="24"/>
              </w:rPr>
              <w:t>: Approve Agenda</w:t>
            </w:r>
          </w:p>
        </w:tc>
        <w:tc>
          <w:tcPr>
            <w:tcW w:w="1000" w:type="dxa"/>
            <w:tcMar/>
            <w:vAlign w:val="center"/>
          </w:tcPr>
          <w:p w:rsidR="4EBFCB5D" w:rsidP="1BC2CE3C" w:rsidRDefault="39B045A3" w14:paraId="5A3E78A7" w14:textId="4F959FC2">
            <w:pPr>
              <w:spacing w:beforeAutospacing="on" w:afterAutospacing="on"/>
              <w:jc w:val="center"/>
            </w:pPr>
            <w:r w:rsidRPr="7A520A32" w:rsidR="4A163927">
              <w:rPr>
                <w:rFonts w:ascii="Century Gothic" w:hAnsi="Century Gothic" w:asciiTheme="majorAscii" w:hAnsiTheme="majorAscii"/>
                <w:sz w:val="24"/>
                <w:szCs w:val="24"/>
              </w:rPr>
              <w:t>2:58</w:t>
            </w:r>
          </w:p>
        </w:tc>
        <w:tc>
          <w:tcPr>
            <w:tcW w:w="1888" w:type="dxa"/>
            <w:tcMar/>
            <w:vAlign w:val="center"/>
          </w:tcPr>
          <w:p w:rsidR="17E938B6" w:rsidP="011AA33F" w:rsidRDefault="39B045A3" w14:paraId="1CCC2FDD" w14:textId="2480601F">
            <w:pPr>
              <w:pStyle w:val="Normal"/>
              <w:suppressLineNumbers w:val="0"/>
              <w:bidi w:val="0"/>
              <w:spacing w:beforeAutospacing="on" w:afterAutospacing="on" w:line="240" w:lineRule="auto"/>
              <w:ind w:left="0" w:right="0"/>
              <w:jc w:val="center"/>
            </w:pPr>
            <w:r w:rsidRPr="7A520A32" w:rsidR="4A163927">
              <w:rPr>
                <w:rFonts w:ascii="Century Gothic" w:hAnsi="Century Gothic" w:asciiTheme="majorAscii" w:hAnsiTheme="majorAscii"/>
                <w:sz w:val="24"/>
                <w:szCs w:val="24"/>
              </w:rPr>
              <w:t xml:space="preserve">Maria Brandon </w:t>
            </w:r>
          </w:p>
        </w:tc>
        <w:tc>
          <w:tcPr>
            <w:tcW w:w="1888" w:type="dxa"/>
            <w:tcMar/>
            <w:vAlign w:val="center"/>
          </w:tcPr>
          <w:p w:rsidR="69B8A7A3" w:rsidP="1BC2CE3C" w:rsidRDefault="39B045A3" w14:paraId="4159B700" w14:textId="01003D93">
            <w:pPr>
              <w:spacing w:beforeAutospacing="on" w:afterAutospacing="on"/>
              <w:jc w:val="center"/>
            </w:pPr>
            <w:r w:rsidRPr="7A520A32" w:rsidR="4A163927">
              <w:rPr>
                <w:rFonts w:ascii="Century Gothic" w:hAnsi="Century Gothic" w:asciiTheme="majorAscii" w:hAnsiTheme="majorAscii"/>
                <w:sz w:val="24"/>
                <w:szCs w:val="24"/>
              </w:rPr>
              <w:t>Lara</w:t>
            </w:r>
          </w:p>
        </w:tc>
        <w:tc>
          <w:tcPr>
            <w:tcW w:w="1889" w:type="dxa"/>
            <w:tcMar/>
            <w:vAlign w:val="center"/>
          </w:tcPr>
          <w:p w:rsidR="69B8A7A3" w:rsidP="3188743D" w:rsidRDefault="39B045A3" w14:paraId="789543BF" w14:textId="0D36FFD9">
            <w:pPr>
              <w:spacing w:beforeAutospacing="on" w:afterAutospacing="on"/>
              <w:jc w:val="center"/>
            </w:pPr>
            <w:r w:rsidRPr="7A520A32" w:rsidR="4A163927">
              <w:rPr>
                <w:rFonts w:ascii="Century Gothic" w:hAnsi="Century Gothic" w:asciiTheme="majorAscii" w:hAnsiTheme="majorAscii"/>
                <w:sz w:val="24"/>
                <w:szCs w:val="24"/>
              </w:rPr>
              <w:t>all</w:t>
            </w:r>
          </w:p>
        </w:tc>
      </w:tr>
      <w:tr w:rsidR="276FF670" w:rsidTr="7A520A32" w14:paraId="0969780C" w14:textId="77777777">
        <w:trPr>
          <w:trHeight w:val="915"/>
        </w:trPr>
        <w:tc>
          <w:tcPr>
            <w:tcW w:w="4125" w:type="dxa"/>
            <w:tcMar/>
            <w:vAlign w:val="center"/>
          </w:tcPr>
          <w:p w:rsidRPr="00E35B31" w:rsidR="13B27CEF" w:rsidP="3188743D" w:rsidRDefault="004221E0" w14:paraId="426760D1" w14:textId="1A489F3A">
            <w:pPr>
              <w:spacing w:before="0" w:beforeAutospacing="on" w:afterAutospacing="on"/>
              <w:jc w:val="right"/>
              <w:rPr>
                <w:rFonts w:ascii="Century Gothic" w:hAnsi="Century Gothic" w:asciiTheme="majorAscii" w:hAnsiTheme="majorAscii"/>
                <w:sz w:val="24"/>
                <w:szCs w:val="24"/>
              </w:rPr>
            </w:pPr>
            <w:r w:rsidRPr="1E23EA73" w:rsidR="6BA3B6EC">
              <w:rPr>
                <w:rFonts w:ascii="Century Gothic" w:hAnsi="Century Gothic" w:asciiTheme="majorAscii" w:hAnsiTheme="majorAscii"/>
                <w:sz w:val="24"/>
                <w:szCs w:val="24"/>
                <w:u w:val="single"/>
              </w:rPr>
              <w:t>Action Item:</w:t>
            </w:r>
            <w:r w:rsidRPr="1E23EA73" w:rsidR="6BA3B6EC">
              <w:rPr>
                <w:rFonts w:ascii="Century Gothic" w:hAnsi="Century Gothic" w:asciiTheme="majorAscii" w:hAnsiTheme="majorAscii"/>
                <w:sz w:val="24"/>
                <w:szCs w:val="24"/>
              </w:rPr>
              <w:t xml:space="preserve"> Approve </w:t>
            </w:r>
            <w:r w:rsidRPr="1E23EA73" w:rsidR="7083DF8A">
              <w:rPr>
                <w:rFonts w:ascii="Century Gothic" w:hAnsi="Century Gothic" w:asciiTheme="majorAscii" w:hAnsiTheme="majorAscii"/>
                <w:sz w:val="24"/>
                <w:szCs w:val="24"/>
              </w:rPr>
              <w:t>previous months minutes</w:t>
            </w:r>
            <w:r w:rsidRPr="1E23EA73" w:rsidR="6BA3B6EC">
              <w:rPr>
                <w:rFonts w:ascii="Century Gothic" w:hAnsi="Century Gothic" w:asciiTheme="majorAscii" w:hAnsiTheme="majorAscii"/>
                <w:sz w:val="24"/>
                <w:szCs w:val="24"/>
              </w:rPr>
              <w:t xml:space="preserve"> </w:t>
            </w:r>
          </w:p>
        </w:tc>
        <w:tc>
          <w:tcPr>
            <w:tcW w:w="1000" w:type="dxa"/>
            <w:tcMar/>
            <w:vAlign w:val="center"/>
          </w:tcPr>
          <w:p w:rsidR="13B27CEF" w:rsidP="1BC2CE3C" w:rsidRDefault="7E236C77" w14:paraId="593D6799" w14:textId="7865CE6E">
            <w:pPr>
              <w:spacing w:beforeAutospacing="on" w:afterAutospacing="on"/>
              <w:jc w:val="center"/>
            </w:pPr>
            <w:r w:rsidRPr="7A520A32" w:rsidR="63C7FE70">
              <w:rPr>
                <w:rFonts w:ascii="Century Gothic" w:hAnsi="Century Gothic" w:asciiTheme="majorAscii" w:hAnsiTheme="majorAscii"/>
                <w:sz w:val="24"/>
                <w:szCs w:val="24"/>
              </w:rPr>
              <w:t>2:59</w:t>
            </w:r>
          </w:p>
        </w:tc>
        <w:tc>
          <w:tcPr>
            <w:tcW w:w="1888" w:type="dxa"/>
            <w:tcMar/>
            <w:vAlign w:val="center"/>
          </w:tcPr>
          <w:p w:rsidR="4C9D3E16" w:rsidP="1BC2CE3C" w:rsidRDefault="7E236C77" w14:paraId="6DA69C0E" w14:textId="0AE43B03">
            <w:pPr>
              <w:spacing w:beforeAutospacing="on" w:afterAutospacing="on"/>
              <w:jc w:val="center"/>
            </w:pPr>
            <w:r w:rsidRPr="7A520A32" w:rsidR="63C7FE70">
              <w:rPr>
                <w:rFonts w:ascii="Century Gothic" w:hAnsi="Century Gothic" w:asciiTheme="majorAscii" w:hAnsiTheme="majorAscii"/>
                <w:sz w:val="24"/>
                <w:szCs w:val="24"/>
              </w:rPr>
              <w:t xml:space="preserve">Maria Brandon </w:t>
            </w:r>
          </w:p>
        </w:tc>
        <w:tc>
          <w:tcPr>
            <w:tcW w:w="1888" w:type="dxa"/>
            <w:tcMar/>
            <w:vAlign w:val="center"/>
          </w:tcPr>
          <w:p w:rsidR="4C9D3E16" w:rsidP="1BC2CE3C" w:rsidRDefault="7E236C77" w14:paraId="5136F1DE" w14:textId="43444CA2">
            <w:pPr>
              <w:pStyle w:val="Normal"/>
              <w:suppressLineNumbers w:val="0"/>
              <w:bidi w:val="0"/>
              <w:spacing w:beforeAutospacing="on" w:afterAutospacing="on" w:line="240" w:lineRule="auto"/>
              <w:ind w:left="0" w:right="0"/>
              <w:jc w:val="center"/>
            </w:pPr>
            <w:r w:rsidRPr="7A520A32" w:rsidR="20683C5D">
              <w:rPr>
                <w:rFonts w:ascii="Century Gothic" w:hAnsi="Century Gothic" w:asciiTheme="majorAscii" w:hAnsiTheme="majorAscii"/>
                <w:sz w:val="24"/>
                <w:szCs w:val="24"/>
              </w:rPr>
              <w:t>Lara</w:t>
            </w:r>
          </w:p>
        </w:tc>
        <w:tc>
          <w:tcPr>
            <w:tcW w:w="1889" w:type="dxa"/>
            <w:tcMar/>
            <w:vAlign w:val="center"/>
          </w:tcPr>
          <w:p w:rsidR="4C9D3E16" w:rsidP="4FC68C4C" w:rsidRDefault="7E236C77" w14:paraId="3E83A2D5" w14:textId="5D65F9B6">
            <w:pPr>
              <w:pStyle w:val="Normal"/>
              <w:suppressLineNumbers w:val="0"/>
              <w:bidi w:val="0"/>
              <w:spacing w:beforeAutospacing="on" w:afterAutospacing="on" w:line="240" w:lineRule="auto"/>
              <w:ind w:left="0" w:right="0"/>
              <w:jc w:val="center"/>
            </w:pPr>
            <w:r w:rsidRPr="7A520A32" w:rsidR="77B29EEA">
              <w:rPr>
                <w:rFonts w:ascii="Century Gothic" w:hAnsi="Century Gothic" w:asciiTheme="majorAscii" w:hAnsiTheme="majorAscii"/>
                <w:sz w:val="24"/>
                <w:szCs w:val="24"/>
              </w:rPr>
              <w:t>A</w:t>
            </w:r>
            <w:r w:rsidRPr="7A520A32" w:rsidR="7ED8687F">
              <w:rPr>
                <w:rFonts w:ascii="Century Gothic" w:hAnsi="Century Gothic" w:asciiTheme="majorAscii" w:hAnsiTheme="majorAscii"/>
                <w:sz w:val="24"/>
                <w:szCs w:val="24"/>
              </w:rPr>
              <w:t>ll</w:t>
            </w:r>
          </w:p>
          <w:p w:rsidR="4C9D3E16" w:rsidP="4FC68C4C" w:rsidRDefault="7E236C77" w14:paraId="5E754E69" w14:textId="1EB4E89B">
            <w:pPr>
              <w:pStyle w:val="Normal"/>
              <w:suppressLineNumbers w:val="0"/>
              <w:bidi w:val="0"/>
              <w:spacing w:beforeAutospacing="on" w:afterAutospacing="on" w:line="240" w:lineRule="auto"/>
              <w:ind w:left="0" w:right="0"/>
              <w:jc w:val="center"/>
              <w:rPr>
                <w:rFonts w:ascii="Century Gothic" w:hAnsi="Century Gothic" w:asciiTheme="majorAscii" w:hAnsiTheme="majorAscii"/>
                <w:sz w:val="24"/>
                <w:szCs w:val="24"/>
              </w:rPr>
            </w:pPr>
          </w:p>
        </w:tc>
      </w:tr>
      <w:tr w:rsidR="77B0A27A" w:rsidTr="7A520A32" w14:paraId="1D50CA72">
        <w:trPr>
          <w:trHeight w:val="300"/>
        </w:trPr>
        <w:tc>
          <w:tcPr>
            <w:tcW w:w="4125" w:type="dxa"/>
            <w:tcMar/>
            <w:vAlign w:val="center"/>
          </w:tcPr>
          <w:p w:rsidR="1ADA035B" w:rsidP="77B0A27A" w:rsidRDefault="1ADA035B" w14:paraId="714FD1D6" w14:textId="0281AA1A">
            <w:pPr>
              <w:pStyle w:val="Normal"/>
              <w:jc w:val="right"/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</w:rPr>
            </w:pPr>
            <w:r w:rsidRPr="1BC2CE3C" w:rsidR="314C6BB0"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  <w:u w:val="single"/>
              </w:rPr>
              <w:t>Action item</w:t>
            </w:r>
            <w:r w:rsidRPr="1BC2CE3C" w:rsidR="314C6BB0"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</w:rPr>
              <w:t xml:space="preserve">: </w:t>
            </w:r>
            <w:r w:rsidRPr="1BC2CE3C" w:rsidR="24CBC33F"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</w:rPr>
              <w:t>Finalize</w:t>
            </w:r>
            <w:r w:rsidRPr="1BC2CE3C" w:rsidR="24CBC33F"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</w:rPr>
              <w:t xml:space="preserve"> council staffing</w:t>
            </w:r>
            <w:r w:rsidRPr="1BC2CE3C" w:rsidR="270F951A"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  <w:p w:rsidR="77B0A27A" w:rsidP="77B0A27A" w:rsidRDefault="77B0A27A" w14:paraId="00BA7B3E" w14:textId="6BB4A926">
            <w:pPr>
              <w:pStyle w:val="Normal"/>
              <w:jc w:val="right"/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000" w:type="dxa"/>
            <w:tcMar/>
            <w:vAlign w:val="center"/>
          </w:tcPr>
          <w:p w:rsidR="77B0A27A" w:rsidP="77B0A27A" w:rsidRDefault="77B0A27A" w14:paraId="57524F60" w14:textId="2F5A4658">
            <w:pPr>
              <w:pStyle w:val="Normal"/>
              <w:jc w:val="center"/>
            </w:pPr>
            <w:r w:rsidRPr="7A520A32" w:rsidR="7E495047">
              <w:rPr>
                <w:rFonts w:ascii="Century Gothic" w:hAnsi="Century Gothic" w:asciiTheme="majorAscii" w:hAnsiTheme="majorAscii"/>
                <w:sz w:val="24"/>
                <w:szCs w:val="24"/>
              </w:rPr>
              <w:t>3:00</w:t>
            </w:r>
          </w:p>
        </w:tc>
        <w:tc>
          <w:tcPr>
            <w:tcW w:w="1888" w:type="dxa"/>
            <w:tcMar/>
            <w:vAlign w:val="center"/>
          </w:tcPr>
          <w:p w:rsidR="77B0A27A" w:rsidP="77B0A27A" w:rsidRDefault="77B0A27A" w14:paraId="756F1936" w14:textId="7E158346">
            <w:pPr>
              <w:pStyle w:val="Normal"/>
              <w:jc w:val="center"/>
            </w:pPr>
            <w:r w:rsidRPr="7A520A32" w:rsidR="7E495047">
              <w:rPr>
                <w:rFonts w:ascii="Century Gothic" w:hAnsi="Century Gothic" w:asciiTheme="majorAscii" w:hAnsiTheme="majorAscii"/>
                <w:sz w:val="24"/>
                <w:szCs w:val="24"/>
              </w:rPr>
              <w:t>Maria Brandon</w:t>
            </w:r>
          </w:p>
        </w:tc>
        <w:tc>
          <w:tcPr>
            <w:tcW w:w="1888" w:type="dxa"/>
            <w:tcMar/>
            <w:vAlign w:val="center"/>
          </w:tcPr>
          <w:p w:rsidR="77B0A27A" w:rsidP="1BC2CE3C" w:rsidRDefault="77B0A27A" w14:paraId="0152BF80" w14:textId="530DEED1">
            <w:pPr>
              <w:pStyle w:val="Normal"/>
              <w:jc w:val="center"/>
            </w:pPr>
            <w:r w:rsidRPr="7A520A32" w:rsidR="7E495047">
              <w:rPr>
                <w:rFonts w:ascii="Century Gothic" w:hAnsi="Century Gothic" w:asciiTheme="majorAscii" w:hAnsiTheme="majorAscii"/>
                <w:sz w:val="24"/>
                <w:szCs w:val="24"/>
              </w:rPr>
              <w:t>Lara</w:t>
            </w:r>
          </w:p>
        </w:tc>
        <w:tc>
          <w:tcPr>
            <w:tcW w:w="1889" w:type="dxa"/>
            <w:tcMar/>
            <w:vAlign w:val="center"/>
          </w:tcPr>
          <w:p w:rsidR="77B0A27A" w:rsidP="7A520A32" w:rsidRDefault="77B0A27A" w14:paraId="6FD68F9E" w14:textId="109EAF80">
            <w:pPr>
              <w:pStyle w:val="Normal"/>
              <w:suppressLineNumbers w:val="0"/>
              <w:bidi w:val="0"/>
              <w:spacing w:before="100" w:beforeAutospacing="off" w:after="0" w:afterAutospacing="off" w:line="240" w:lineRule="auto"/>
              <w:ind w:left="0" w:right="0"/>
              <w:jc w:val="center"/>
            </w:pPr>
            <w:r w:rsidRPr="7A520A32" w:rsidR="7E495047">
              <w:rPr>
                <w:rFonts w:ascii="Century Gothic" w:hAnsi="Century Gothic" w:asciiTheme="majorAscii" w:hAnsiTheme="majorAscii"/>
                <w:sz w:val="24"/>
                <w:szCs w:val="24"/>
              </w:rPr>
              <w:t>all</w:t>
            </w:r>
          </w:p>
        </w:tc>
      </w:tr>
      <w:tr w:rsidR="23739FE1" w:rsidTr="7A520A32" w14:paraId="0BA96CA7">
        <w:trPr>
          <w:trHeight w:val="300"/>
        </w:trPr>
        <w:tc>
          <w:tcPr>
            <w:tcW w:w="4125" w:type="dxa"/>
            <w:tcMar/>
            <w:vAlign w:val="center"/>
          </w:tcPr>
          <w:p w:rsidR="473959B1" w:rsidP="23739FE1" w:rsidRDefault="473959B1" w14:paraId="1BB9326A" w14:textId="2C0E2CDF">
            <w:pPr>
              <w:pStyle w:val="Normal"/>
              <w:jc w:val="right"/>
            </w:pPr>
            <w:r w:rsidRPr="7A520A32" w:rsidR="35DFEDEF"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  <w:u w:val="single"/>
              </w:rPr>
              <w:t>Action item</w:t>
            </w:r>
            <w:r w:rsidRPr="7A520A32" w:rsidR="35DFEDEF"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</w:rPr>
              <w:t>: A</w:t>
            </w:r>
            <w:r w:rsidRPr="7A520A32" w:rsidR="23CC82A3"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</w:rPr>
              <w:t>pprove charter dollar expenditures</w:t>
            </w:r>
            <w:r w:rsidRPr="7A520A32" w:rsidR="5264C4C0"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</w:rPr>
              <w:t>- 5,120 for tag</w:t>
            </w:r>
          </w:p>
        </w:tc>
        <w:tc>
          <w:tcPr>
            <w:tcW w:w="1000" w:type="dxa"/>
            <w:tcMar/>
            <w:vAlign w:val="center"/>
          </w:tcPr>
          <w:p w:rsidR="473959B1" w:rsidP="23739FE1" w:rsidRDefault="473959B1" w14:paraId="24B0E44C" w14:textId="0EBAC6D1">
            <w:pPr>
              <w:pStyle w:val="Normal"/>
              <w:jc w:val="center"/>
            </w:pPr>
            <w:r w:rsidRPr="7A520A32" w:rsidR="5264C4C0">
              <w:rPr>
                <w:rFonts w:ascii="Century Gothic" w:hAnsi="Century Gothic" w:asciiTheme="majorAscii" w:hAnsiTheme="majorAscii"/>
                <w:sz w:val="24"/>
                <w:szCs w:val="24"/>
              </w:rPr>
              <w:t>3:</w:t>
            </w:r>
            <w:r w:rsidRPr="7A520A32" w:rsidR="5264C4C0">
              <w:rPr>
                <w:rFonts w:ascii="Century Gothic" w:hAnsi="Century Gothic" w:asciiTheme="majorAscii" w:hAnsiTheme="majorAscii"/>
                <w:sz w:val="24"/>
                <w:szCs w:val="24"/>
              </w:rPr>
              <w:t>25</w:t>
            </w:r>
            <w:r w:rsidRPr="7A520A32" w:rsidR="67D88378">
              <w:rPr>
                <w:rFonts w:ascii="Century Gothic" w:hAnsi="Century Gothic" w:asciiTheme="majorAscii" w:hAnsiTheme="majorAscii"/>
                <w:sz w:val="24"/>
                <w:szCs w:val="24"/>
              </w:rPr>
              <w:t xml:space="preserve"> </w:t>
            </w:r>
          </w:p>
        </w:tc>
        <w:tc>
          <w:tcPr>
            <w:tcW w:w="1888" w:type="dxa"/>
            <w:tcMar/>
            <w:vAlign w:val="center"/>
          </w:tcPr>
          <w:p w:rsidR="473959B1" w:rsidP="1BC2CE3C" w:rsidRDefault="473959B1" w14:paraId="128BFE9F" w14:textId="0111D550">
            <w:pPr>
              <w:pStyle w:val="Normal"/>
              <w:jc w:val="center"/>
            </w:pPr>
            <w:r w:rsidRPr="7A520A32" w:rsidR="1D6D10BF">
              <w:rPr>
                <w:rFonts w:ascii="Century Gothic" w:hAnsi="Century Gothic" w:asciiTheme="majorAscii" w:hAnsiTheme="majorAscii"/>
                <w:sz w:val="24"/>
                <w:szCs w:val="24"/>
              </w:rPr>
              <w:t>Maria Brandon</w:t>
            </w:r>
          </w:p>
        </w:tc>
        <w:tc>
          <w:tcPr>
            <w:tcW w:w="1888" w:type="dxa"/>
            <w:tcMar/>
            <w:vAlign w:val="center"/>
          </w:tcPr>
          <w:p w:rsidR="473959B1" w:rsidP="1BC2CE3C" w:rsidRDefault="473959B1" w14:paraId="73C3ECFB" w14:textId="06B77BB3">
            <w:pPr>
              <w:pStyle w:val="Normal"/>
              <w:jc w:val="center"/>
            </w:pPr>
            <w:r w:rsidRPr="7A520A32" w:rsidR="1D6D10BF">
              <w:rPr>
                <w:rFonts w:ascii="Century Gothic" w:hAnsi="Century Gothic" w:asciiTheme="majorAscii" w:hAnsiTheme="majorAscii"/>
                <w:sz w:val="24"/>
                <w:szCs w:val="24"/>
              </w:rPr>
              <w:t>Sergio Lara</w:t>
            </w:r>
          </w:p>
        </w:tc>
        <w:tc>
          <w:tcPr>
            <w:tcW w:w="1889" w:type="dxa"/>
            <w:tcMar/>
            <w:vAlign w:val="center"/>
          </w:tcPr>
          <w:p w:rsidR="473959B1" w:rsidP="1BC2CE3C" w:rsidRDefault="473959B1" w14:paraId="61D9ABF0" w14:textId="6884426E">
            <w:pPr>
              <w:pStyle w:val="Normal"/>
              <w:jc w:val="center"/>
            </w:pPr>
            <w:r w:rsidRPr="7A520A32" w:rsidR="1D6D10BF">
              <w:rPr>
                <w:rFonts w:ascii="Century Gothic" w:hAnsi="Century Gothic" w:asciiTheme="majorAscii" w:hAnsiTheme="majorAscii"/>
                <w:sz w:val="24"/>
                <w:szCs w:val="24"/>
              </w:rPr>
              <w:t>all</w:t>
            </w:r>
          </w:p>
        </w:tc>
      </w:tr>
      <w:tr w:rsidR="7A520A32" w:rsidTr="7A520A32" w14:paraId="0F8998D5">
        <w:trPr>
          <w:trHeight w:val="300"/>
        </w:trPr>
        <w:tc>
          <w:tcPr>
            <w:tcW w:w="4125" w:type="dxa"/>
            <w:tcMar/>
            <w:vAlign w:val="center"/>
          </w:tcPr>
          <w:p w:rsidR="7C1DCECD" w:rsidP="7A520A32" w:rsidRDefault="7C1DCECD" w14:paraId="54A8F73F" w14:textId="402DDE20">
            <w:pPr>
              <w:pStyle w:val="Normal"/>
              <w:jc w:val="right"/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A520A32" w:rsidR="7C1DCECD"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  <w:u w:val="single"/>
              </w:rPr>
              <w:t>Action item</w:t>
            </w:r>
            <w:r w:rsidRPr="7A520A32" w:rsidR="7C1DCECD"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</w:rPr>
              <w:t xml:space="preserve">: Approve charter dollars for </w:t>
            </w:r>
            <w:r w:rsidRPr="7A520A32" w:rsidR="72722228"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  <w:u w:val="none"/>
              </w:rPr>
              <w:t>$7,000 for field trips- $1,000 per grade</w:t>
            </w:r>
          </w:p>
        </w:tc>
        <w:tc>
          <w:tcPr>
            <w:tcW w:w="1000" w:type="dxa"/>
            <w:tcMar/>
            <w:vAlign w:val="center"/>
          </w:tcPr>
          <w:p w:rsidR="72722228" w:rsidP="7A520A32" w:rsidRDefault="72722228" w14:paraId="7E82303E" w14:textId="4574E0BE">
            <w:pPr>
              <w:pStyle w:val="Normal"/>
              <w:jc w:val="center"/>
            </w:pPr>
            <w:r w:rsidRPr="7A520A32" w:rsidR="72722228">
              <w:rPr>
                <w:rFonts w:ascii="Century Gothic" w:hAnsi="Century Gothic" w:asciiTheme="majorAscii" w:hAnsiTheme="majorAscii"/>
                <w:sz w:val="24"/>
                <w:szCs w:val="24"/>
              </w:rPr>
              <w:t>3:26</w:t>
            </w:r>
          </w:p>
        </w:tc>
        <w:tc>
          <w:tcPr>
            <w:tcW w:w="1888" w:type="dxa"/>
            <w:tcMar/>
            <w:vAlign w:val="center"/>
          </w:tcPr>
          <w:p w:rsidR="72722228" w:rsidP="7A520A32" w:rsidRDefault="72722228" w14:paraId="05B8EAF9" w14:textId="02ACD5D9">
            <w:pPr>
              <w:pStyle w:val="Normal"/>
              <w:jc w:val="center"/>
            </w:pPr>
            <w:r w:rsidRPr="7A520A32" w:rsidR="72722228">
              <w:rPr>
                <w:rFonts w:ascii="Century Gothic" w:hAnsi="Century Gothic" w:asciiTheme="majorAscii" w:hAnsiTheme="majorAscii"/>
                <w:sz w:val="24"/>
                <w:szCs w:val="24"/>
              </w:rPr>
              <w:t>Ms. Knox</w:t>
            </w:r>
          </w:p>
        </w:tc>
        <w:tc>
          <w:tcPr>
            <w:tcW w:w="1888" w:type="dxa"/>
            <w:tcMar/>
            <w:vAlign w:val="center"/>
          </w:tcPr>
          <w:p w:rsidR="72722228" w:rsidP="7A520A32" w:rsidRDefault="72722228" w14:paraId="53DAF942" w14:textId="72D95299">
            <w:pPr>
              <w:pStyle w:val="Normal"/>
              <w:jc w:val="center"/>
            </w:pPr>
            <w:r w:rsidRPr="7A520A32" w:rsidR="72722228">
              <w:rPr>
                <w:rFonts w:ascii="Century Gothic" w:hAnsi="Century Gothic" w:asciiTheme="majorAscii" w:hAnsiTheme="majorAscii"/>
                <w:sz w:val="24"/>
                <w:szCs w:val="24"/>
              </w:rPr>
              <w:t>Mr. Carloton</w:t>
            </w:r>
          </w:p>
        </w:tc>
        <w:tc>
          <w:tcPr>
            <w:tcW w:w="1889" w:type="dxa"/>
            <w:tcMar/>
            <w:vAlign w:val="center"/>
          </w:tcPr>
          <w:p w:rsidR="72722228" w:rsidP="7A520A32" w:rsidRDefault="72722228" w14:paraId="176F7CC4" w14:textId="202EE45E">
            <w:pPr>
              <w:pStyle w:val="Normal"/>
              <w:jc w:val="center"/>
            </w:pPr>
            <w:r w:rsidRPr="7A520A32" w:rsidR="72722228">
              <w:rPr>
                <w:rFonts w:ascii="Century Gothic" w:hAnsi="Century Gothic" w:asciiTheme="majorAscii" w:hAnsiTheme="majorAscii"/>
                <w:sz w:val="24"/>
                <w:szCs w:val="24"/>
              </w:rPr>
              <w:t>all</w:t>
            </w:r>
          </w:p>
        </w:tc>
      </w:tr>
      <w:tr w:rsidR="1BC2CE3C" w:rsidTr="7A520A32" w14:paraId="26C6A325">
        <w:trPr>
          <w:trHeight w:val="300"/>
        </w:trPr>
        <w:tc>
          <w:tcPr>
            <w:tcW w:w="4125" w:type="dxa"/>
            <w:tcMar/>
            <w:vAlign w:val="center"/>
          </w:tcPr>
          <w:p w:rsidR="6F8CEC62" w:rsidP="1BC2CE3C" w:rsidRDefault="6F8CEC62" w14:paraId="0A7404F3" w14:textId="3F88BB6A">
            <w:pPr>
              <w:pStyle w:val="Normal"/>
              <w:jc w:val="right"/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1BC2CE3C" w:rsidR="6F8CEC62"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  <w:u w:val="single"/>
              </w:rPr>
              <w:t>Action Item</w:t>
            </w:r>
            <w:r w:rsidRPr="1BC2CE3C" w:rsidR="6F8CEC62">
              <w:rPr>
                <w:rFonts w:ascii="Century Gothic" w:hAnsi="Century Gothic" w:eastAsia="ＭＳ ゴシック" w:cs="Tahoma" w:asciiTheme="majorAscii" w:hAnsiTheme="majorAscii" w:eastAsiaTheme="majorEastAsia" w:cstheme="majorBidi"/>
                <w:color w:val="000000" w:themeColor="text1" w:themeTint="FF" w:themeShade="FF"/>
                <w:sz w:val="24"/>
                <w:szCs w:val="24"/>
                <w:u w:val="none"/>
              </w:rPr>
              <w:t>: Adjourn meeting</w:t>
            </w:r>
          </w:p>
        </w:tc>
        <w:tc>
          <w:tcPr>
            <w:tcW w:w="1000" w:type="dxa"/>
            <w:tcMar/>
            <w:vAlign w:val="center"/>
          </w:tcPr>
          <w:p w:rsidR="1BC2CE3C" w:rsidP="1BC2CE3C" w:rsidRDefault="1BC2CE3C" w14:paraId="41990B07" w14:textId="3A293E51">
            <w:pPr>
              <w:pStyle w:val="Normal"/>
              <w:jc w:val="center"/>
            </w:pPr>
            <w:r w:rsidRPr="7A520A32" w:rsidR="2CC7F78F">
              <w:rPr>
                <w:rFonts w:ascii="Century Gothic" w:hAnsi="Century Gothic" w:asciiTheme="majorAscii" w:hAnsiTheme="majorAscii"/>
                <w:sz w:val="24"/>
                <w:szCs w:val="24"/>
              </w:rPr>
              <w:t>3:27</w:t>
            </w:r>
          </w:p>
        </w:tc>
        <w:tc>
          <w:tcPr>
            <w:tcW w:w="1888" w:type="dxa"/>
            <w:tcMar/>
            <w:vAlign w:val="center"/>
          </w:tcPr>
          <w:p w:rsidR="1BC2CE3C" w:rsidP="1BC2CE3C" w:rsidRDefault="1BC2CE3C" w14:paraId="6CF6FBE3" w14:textId="53DFC132">
            <w:pPr>
              <w:pStyle w:val="Normal"/>
              <w:jc w:val="center"/>
            </w:pPr>
            <w:r w:rsidRPr="7A520A32" w:rsidR="558E460E">
              <w:rPr>
                <w:rFonts w:ascii="Century Gothic" w:hAnsi="Century Gothic" w:asciiTheme="majorAscii" w:hAnsiTheme="majorAscii"/>
                <w:sz w:val="24"/>
                <w:szCs w:val="24"/>
              </w:rPr>
              <w:t>Ms. Brandon</w:t>
            </w:r>
          </w:p>
        </w:tc>
        <w:tc>
          <w:tcPr>
            <w:tcW w:w="1888" w:type="dxa"/>
            <w:tcMar/>
            <w:vAlign w:val="center"/>
          </w:tcPr>
          <w:p w:rsidR="1BC2CE3C" w:rsidP="1BC2CE3C" w:rsidRDefault="1BC2CE3C" w14:paraId="6DC9BE79" w14:textId="0D1388FC">
            <w:pPr>
              <w:pStyle w:val="Normal"/>
              <w:jc w:val="center"/>
            </w:pPr>
            <w:r w:rsidRPr="7A520A32" w:rsidR="25FB3539">
              <w:rPr>
                <w:rFonts w:ascii="Century Gothic" w:hAnsi="Century Gothic" w:asciiTheme="majorAscii" w:hAnsiTheme="majorAscii"/>
                <w:sz w:val="24"/>
                <w:szCs w:val="24"/>
              </w:rPr>
              <w:t>Knox</w:t>
            </w:r>
          </w:p>
        </w:tc>
        <w:tc>
          <w:tcPr>
            <w:tcW w:w="1889" w:type="dxa"/>
            <w:tcMar/>
            <w:vAlign w:val="center"/>
          </w:tcPr>
          <w:p w:rsidR="1BC2CE3C" w:rsidP="1BC2CE3C" w:rsidRDefault="1BC2CE3C" w14:paraId="60EBFEEC" w14:textId="77658F2F">
            <w:pPr>
              <w:pStyle w:val="Normal"/>
              <w:jc w:val="center"/>
            </w:pPr>
            <w:r w:rsidRPr="7A520A32" w:rsidR="5AEA2328">
              <w:rPr>
                <w:rFonts w:ascii="Century Gothic" w:hAnsi="Century Gothic" w:asciiTheme="majorAscii" w:hAnsiTheme="majorAscii"/>
                <w:sz w:val="24"/>
                <w:szCs w:val="24"/>
              </w:rPr>
              <w:t>all</w:t>
            </w:r>
          </w:p>
        </w:tc>
      </w:tr>
    </w:tbl>
    <w:p w:rsidR="1E23EA73" w:rsidP="1E23EA73" w:rsidRDefault="1E23EA73" w14:paraId="5AA32D88" w14:textId="16A7A893">
      <w:pPr>
        <w:pStyle w:val="ListParagraph"/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color w:val="000000" w:themeColor="text1" w:themeTint="FF" w:themeShade="FF"/>
          <w:sz w:val="24"/>
          <w:szCs w:val="24"/>
        </w:rPr>
      </w:pPr>
    </w:p>
    <w:p w:rsidR="1E23EA73" w:rsidP="1E23EA73" w:rsidRDefault="1E23EA73" w14:paraId="7A11A39F" w14:textId="30113CB7">
      <w:pPr>
        <w:pStyle w:val="ListParagraph"/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color w:val="000000" w:themeColor="text1" w:themeTint="FF" w:themeShade="FF"/>
          <w:sz w:val="24"/>
          <w:szCs w:val="24"/>
        </w:rPr>
      </w:pPr>
    </w:p>
    <w:p w:rsidRPr="001B2F53" w:rsidR="0EB678A9" w:rsidP="1BC2CE3C" w:rsidRDefault="0EB678A9" w14:paraId="6157A499" w14:textId="0B4E9DFF">
      <w:pPr>
        <w:pStyle w:val="Normal"/>
        <w:spacing w:before="0" w:after="0" w:line="240" w:lineRule="auto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color w:val="000000" w:themeColor="text1"/>
          <w:sz w:val="24"/>
          <w:szCs w:val="24"/>
        </w:rPr>
      </w:pPr>
    </w:p>
    <w:p w:rsidRPr="001B2F53" w:rsidR="55E8D06B" w:rsidP="1FCC1295" w:rsidRDefault="55E8D06B" w14:paraId="47E27059" w14:textId="2AFC27E6">
      <w:pPr>
        <w:pStyle w:val="ListParagraph"/>
        <w:numPr>
          <w:ilvl w:val="0"/>
          <w:numId w:val="1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color w:val="000000" w:themeColor="text1"/>
          <w:sz w:val="24"/>
          <w:szCs w:val="24"/>
        </w:rPr>
      </w:pPr>
      <w:r w:rsidRPr="1BC2CE3C" w:rsidR="55E8D06B">
        <w:rPr>
          <w:rFonts w:ascii="Century Gothic" w:hAnsi="Century Gothic" w:eastAsia="Century Gothic" w:cs="Century Gothic" w:asciiTheme="majorAscii" w:hAnsiTheme="majorAscii" w:eastAsiaTheme="majorAscii" w:cstheme="majorAscii"/>
          <w:color w:val="000000" w:themeColor="text1" w:themeTint="FF" w:themeShade="FF"/>
          <w:sz w:val="24"/>
          <w:szCs w:val="24"/>
          <w:u w:val="single"/>
        </w:rPr>
        <w:t>Action Item</w:t>
      </w:r>
      <w:r w:rsidRPr="1BC2CE3C" w:rsidR="55E8D06B">
        <w:rPr>
          <w:rFonts w:ascii="Century Gothic" w:hAnsi="Century Gothic" w:eastAsia="Century Gothic" w:cs="Century Gothic" w:asciiTheme="majorAscii" w:hAnsiTheme="majorAscii" w:eastAsiaTheme="majorAscii" w:cstheme="majorAscii"/>
          <w:color w:val="000000" w:themeColor="text1" w:themeTint="FF" w:themeShade="FF"/>
          <w:sz w:val="24"/>
          <w:szCs w:val="24"/>
        </w:rPr>
        <w:t>: Approve Agenda</w:t>
      </w:r>
      <w:r w:rsidRPr="1BC2CE3C" w:rsidR="0B679F5B">
        <w:rPr>
          <w:rFonts w:ascii="Century Gothic" w:hAnsi="Century Gothic" w:eastAsia="Century Gothic" w:cs="Century Gothic" w:asciiTheme="majorAscii" w:hAnsiTheme="majorAscii" w:eastAsiaTheme="majorAscii" w:cstheme="majorAscii"/>
          <w:color w:val="000000" w:themeColor="text1" w:themeTint="FF" w:themeShade="FF"/>
          <w:sz w:val="24"/>
          <w:szCs w:val="24"/>
        </w:rPr>
        <w:t xml:space="preserve"> (chair)</w:t>
      </w:r>
    </w:p>
    <w:p w:rsidR="3188743D" w:rsidP="1FCC1295" w:rsidRDefault="3188743D" w14:paraId="5BF34A77" w14:textId="1FB06A2E">
      <w:pPr>
        <w:pStyle w:val="ListParagraph"/>
        <w:spacing w:before="0" w:after="0" w:line="240" w:lineRule="auto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color w:val="000000" w:themeColor="text1" w:themeTint="FF" w:themeShade="FF"/>
          <w:sz w:val="24"/>
          <w:szCs w:val="24"/>
        </w:rPr>
      </w:pPr>
    </w:p>
    <w:p w:rsidRPr="001B2F53" w:rsidR="0EB678A9" w:rsidP="1FCC1295" w:rsidRDefault="0EB678A9" w14:paraId="69D2864A" w14:textId="34794AFA">
      <w:pPr>
        <w:pStyle w:val="ListParagraph"/>
        <w:numPr>
          <w:ilvl w:val="0"/>
          <w:numId w:val="1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color w:val="000000" w:themeColor="text1"/>
          <w:sz w:val="24"/>
          <w:szCs w:val="24"/>
        </w:rPr>
      </w:pPr>
      <w:r w:rsidRPr="1BC2CE3C" w:rsidR="23DA5226">
        <w:rPr>
          <w:rFonts w:ascii="Century Gothic" w:hAnsi="Century Gothic" w:eastAsia="Century Gothic" w:cs="Century Gothic" w:asciiTheme="majorAscii" w:hAnsiTheme="majorAscii" w:eastAsiaTheme="majorAscii" w:cstheme="majorAscii"/>
          <w:color w:val="000000" w:themeColor="text1" w:themeTint="FF" w:themeShade="FF"/>
          <w:sz w:val="24"/>
          <w:szCs w:val="24"/>
          <w:u w:val="single"/>
        </w:rPr>
        <w:t>Action item</w:t>
      </w:r>
      <w:r w:rsidRPr="1BC2CE3C" w:rsidR="23DA5226">
        <w:rPr>
          <w:rFonts w:ascii="Century Gothic" w:hAnsi="Century Gothic" w:eastAsia="Century Gothic" w:cs="Century Gothic" w:asciiTheme="majorAscii" w:hAnsiTheme="majorAscii" w:eastAsiaTheme="majorAscii" w:cstheme="majorAscii"/>
          <w:color w:val="000000" w:themeColor="text1" w:themeTint="FF" w:themeShade="FF"/>
          <w:sz w:val="24"/>
          <w:szCs w:val="24"/>
        </w:rPr>
        <w:t>: Approve previous month’s minutes</w:t>
      </w:r>
      <w:r w:rsidRPr="1BC2CE3C" w:rsidR="03EF8CDA">
        <w:rPr>
          <w:rFonts w:ascii="Century Gothic" w:hAnsi="Century Gothic" w:eastAsia="Century Gothic" w:cs="Century Gothic" w:asciiTheme="majorAscii" w:hAnsiTheme="majorAscii" w:eastAsiaTheme="majorAscii" w:cstheme="majorAscii"/>
          <w:color w:val="000000" w:themeColor="text1" w:themeTint="FF" w:themeShade="FF"/>
          <w:sz w:val="24"/>
          <w:szCs w:val="24"/>
        </w:rPr>
        <w:t xml:space="preserve"> (chair)</w:t>
      </w:r>
    </w:p>
    <w:p w:rsidR="59526948" w:rsidP="59526948" w:rsidRDefault="59526948" w14:paraId="72063034" w14:textId="35D3D008">
      <w:pPr>
        <w:pStyle w:val="ListParagraph"/>
        <w:spacing w:before="0" w:after="0" w:line="240" w:lineRule="auto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color w:val="000000" w:themeColor="text1" w:themeTint="FF" w:themeShade="FF"/>
          <w:sz w:val="24"/>
          <w:szCs w:val="24"/>
        </w:rPr>
      </w:pPr>
    </w:p>
    <w:p w:rsidR="131817F5" w:rsidP="1BC2CE3C" w:rsidRDefault="131817F5" w14:paraId="246F2283" w14:textId="4231A994">
      <w:pPr>
        <w:pStyle w:val="ListParagraph"/>
        <w:numPr>
          <w:ilvl w:val="0"/>
          <w:numId w:val="1"/>
        </w:numPr>
        <w:spacing w:before="0" w:beforeAutospacing="off" w:after="160" w:afterAutospacing="off" w:line="257" w:lineRule="auto"/>
        <w:ind/>
        <w:rPr>
          <w:rFonts w:ascii="Century Gothic" w:hAnsi="Century Gothic" w:eastAsia="Century Gothic" w:cs="Century Gothic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BC2CE3C" w:rsidR="70E81201">
        <w:rPr>
          <w:rFonts w:ascii="Century Gothic" w:hAnsi="Century Gothic" w:eastAsia="Century Gothic" w:cs="Century Gothic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BC2CE3C" w:rsidR="5A3F277B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Action</w:t>
      </w:r>
      <w:r w:rsidRPr="1BC2CE3C" w:rsidR="0E2044EB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 I</w:t>
      </w:r>
      <w:r w:rsidRPr="1BC2CE3C" w:rsidR="70E81201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tem:</w:t>
      </w:r>
      <w:r w:rsidRPr="1BC2CE3C" w:rsidR="70E81201">
        <w:rPr>
          <w:rFonts w:ascii="Century Gothic" w:hAnsi="Century Gothic" w:eastAsia="Century Gothic" w:cs="Century Gothic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BC2CE3C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Finalize council staffing</w:t>
      </w:r>
    </w:p>
    <w:p w:rsidR="131817F5" w:rsidP="1BC2CE3C" w:rsidRDefault="131817F5" w14:paraId="25D5F4F5" w14:textId="75ED3D36">
      <w:pPr>
        <w:pStyle w:val="ListParagraph"/>
        <w:spacing w:before="0" w:beforeAutospacing="off" w:after="160" w:afterAutospacing="off" w:line="257" w:lineRule="auto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E23EA73" w:rsidP="1BC2CE3C" w:rsidRDefault="1E23EA73" w14:paraId="4ECFB9BD" w14:textId="6C7FE79A">
      <w:pPr>
        <w:pStyle w:val="ListParagraph"/>
        <w:numPr>
          <w:ilvl w:val="0"/>
          <w:numId w:val="70"/>
        </w:numPr>
        <w:spacing w:before="0" w:beforeAutospacing="off" w:after="160" w:afterAutospacing="off" w:line="257" w:lineRule="auto"/>
        <w:ind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BC2CE3C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Discussion Item: </w:t>
      </w:r>
      <w:r w:rsidRPr="1BC2CE3C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SGC Council Development Opportunities (all members)</w:t>
      </w:r>
    </w:p>
    <w:p w:rsidR="1E23EA73" w:rsidP="7A520A32" w:rsidRDefault="1E23EA73" w14:paraId="71884970" w14:textId="70A4E17F">
      <w:pPr>
        <w:pStyle w:val="ListParagraph"/>
        <w:numPr>
          <w:ilvl w:val="0"/>
          <w:numId w:val="70"/>
        </w:numPr>
        <w:spacing w:before="0" w:beforeAutospacing="off" w:after="160" w:afterAutospacing="off" w:line="257" w:lineRule="auto"/>
        <w:ind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20A32" w:rsidR="739FD443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Wednesday, Oct 14  9am-12: Knox, </w:t>
      </w:r>
    </w:p>
    <w:p w:rsidR="739FD443" w:rsidP="7A520A32" w:rsidRDefault="739FD443" w14:paraId="51F878D8" w14:textId="7F738570">
      <w:pPr>
        <w:pStyle w:val="ListParagraph"/>
        <w:numPr>
          <w:ilvl w:val="0"/>
          <w:numId w:val="70"/>
        </w:numPr>
        <w:spacing w:before="0" w:beforeAutospacing="off" w:after="160" w:afterAutospacing="off" w:line="257" w:lineRule="auto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20A32" w:rsidR="739FD443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Sending link to members for sign up. </w:t>
      </w:r>
    </w:p>
    <w:p w:rsidR="7A520A32" w:rsidP="7A520A32" w:rsidRDefault="7A520A32" w14:paraId="0B21C0F6" w14:textId="416DD732">
      <w:pPr>
        <w:pStyle w:val="ListParagraph"/>
        <w:spacing w:before="0" w:beforeAutospacing="off" w:after="160" w:afterAutospacing="off" w:line="257" w:lineRule="auto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1E23EA73" w:rsidP="7A520A32" w:rsidRDefault="1E23EA73" w14:paraId="08375300" w14:textId="413C9B7B">
      <w:pPr>
        <w:pStyle w:val="ListParagraph"/>
        <w:numPr>
          <w:ilvl w:val="0"/>
          <w:numId w:val="70"/>
        </w:numPr>
        <w:spacing w:before="0" w:beforeAutospacing="off" w:after="160" w:afterAutospacing="off" w:line="257" w:lineRule="auto"/>
        <w:ind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20A32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Discussion Item: </w:t>
      </w:r>
      <w:r w:rsidRPr="7A520A32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Determine SY26-27 norms (All members)</w:t>
      </w:r>
    </w:p>
    <w:p w:rsidR="391D1EE9" w:rsidP="7A520A32" w:rsidRDefault="391D1EE9" w14:paraId="69F42D68" w14:textId="03E9DEE3">
      <w:pPr>
        <w:pStyle w:val="ListParagraph"/>
        <w:numPr>
          <w:ilvl w:val="0"/>
          <w:numId w:val="70"/>
        </w:numPr>
        <w:spacing w:before="0" w:beforeAutospacing="off" w:after="160" w:afterAutospacing="off" w:line="257" w:lineRule="auto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20A32" w:rsidR="391D1EE9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Silent phones</w:t>
      </w:r>
    </w:p>
    <w:p w:rsidR="391D1EE9" w:rsidP="7A520A32" w:rsidRDefault="391D1EE9" w14:paraId="267BAE5C" w14:textId="69C6FBA1">
      <w:pPr>
        <w:pStyle w:val="ListParagraph"/>
        <w:numPr>
          <w:ilvl w:val="0"/>
          <w:numId w:val="70"/>
        </w:numPr>
        <w:spacing w:before="0" w:beforeAutospacing="off" w:after="160" w:afterAutospacing="off" w:line="257" w:lineRule="auto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20A32" w:rsidR="391D1EE9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Work for the betterment of students</w:t>
      </w:r>
    </w:p>
    <w:p w:rsidR="391D1EE9" w:rsidP="7A520A32" w:rsidRDefault="391D1EE9" w14:paraId="68453F3E" w14:textId="79F7E0BC">
      <w:pPr>
        <w:pStyle w:val="ListParagraph"/>
        <w:numPr>
          <w:ilvl w:val="0"/>
          <w:numId w:val="70"/>
        </w:numPr>
        <w:spacing w:before="0" w:beforeAutospacing="off" w:after="160" w:afterAutospacing="off" w:line="257" w:lineRule="auto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20A32" w:rsidR="391D1EE9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Be respectful </w:t>
      </w:r>
    </w:p>
    <w:p w:rsidR="1E23EA73" w:rsidP="7A520A32" w:rsidRDefault="1E23EA73" w14:paraId="4FA7FF20" w14:textId="090EC3DC">
      <w:pPr>
        <w:pStyle w:val="ListParagraph"/>
        <w:spacing w:before="0" w:beforeAutospacing="off" w:after="160" w:afterAutospacing="off" w:line="257" w:lineRule="auto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1E23EA73" w:rsidP="1BC2CE3C" w:rsidRDefault="1E23EA73" w14:paraId="36210BB6" w14:textId="46390BB5">
      <w:pPr>
        <w:pStyle w:val="ListParagraph"/>
        <w:numPr>
          <w:ilvl w:val="0"/>
          <w:numId w:val="71"/>
        </w:numPr>
        <w:spacing w:before="0" w:beforeAutospacing="off" w:after="160" w:afterAutospacing="off" w:line="257" w:lineRule="auto"/>
        <w:ind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Discussion Item:</w:t>
      </w:r>
      <w:r w:rsidRPr="7A520A32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A520A32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Review SGC Website</w:t>
      </w:r>
      <w:r w:rsidRPr="7A520A32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A520A32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for Compliance </w:t>
      </w:r>
      <w:r w:rsidRPr="7A520A32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(All Members)</w:t>
      </w:r>
    </w:p>
    <w:p w:rsidR="44AB5510" w:rsidP="7A520A32" w:rsidRDefault="44AB5510" w14:paraId="1B44CD39" w14:textId="095A3A08">
      <w:pPr>
        <w:pStyle w:val="ListParagraph"/>
        <w:numPr>
          <w:ilvl w:val="0"/>
          <w:numId w:val="71"/>
        </w:numPr>
        <w:spacing w:before="0" w:beforeAutospacing="off" w:after="160" w:afterAutospacing="off" w:line="257" w:lineRule="auto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44AB551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McDaniels and Gordon checked and </w:t>
      </w:r>
      <w:r w:rsidRPr="7A520A32" w:rsidR="6D4B39DA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reviewed</w:t>
      </w:r>
      <w:r w:rsidRPr="7A520A32" w:rsidR="44AB551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our website.</w:t>
      </w:r>
    </w:p>
    <w:p w:rsidR="1E23EA73" w:rsidP="7A520A32" w:rsidRDefault="1E23EA73" w14:paraId="0A135809" w14:textId="6F79C59D">
      <w:pPr>
        <w:pStyle w:val="ListParagraph"/>
        <w:spacing w:before="0" w:beforeAutospacing="off" w:after="160" w:afterAutospacing="off" w:line="257" w:lineRule="auto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1E23EA73" w:rsidP="1BC2CE3C" w:rsidRDefault="1E23EA73" w14:paraId="3DB4653D" w14:textId="4DA6BAEE">
      <w:pPr>
        <w:pStyle w:val="ListParagraph"/>
        <w:spacing w:before="0" w:beforeAutospacing="off" w:after="160" w:afterAutospacing="off" w:line="257" w:lineRule="auto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E23EA73" w:rsidP="1BC2CE3C" w:rsidRDefault="1E23EA73" w14:paraId="2093497A" w14:textId="4E29A5FE">
      <w:pPr>
        <w:pStyle w:val="ListParagraph"/>
        <w:numPr>
          <w:ilvl w:val="0"/>
          <w:numId w:val="72"/>
        </w:numPr>
        <w:spacing w:before="0" w:beforeAutospacing="off" w:after="0" w:afterAutospacing="off" w:line="240" w:lineRule="auto"/>
        <w:ind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Discussion Item</w:t>
      </w:r>
      <w:r w:rsidRPr="7A520A32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Review 2026 Council Self-Assessment and Create Initiatives*** </w:t>
      </w:r>
      <w:r w:rsidRPr="7A520A32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(All Members)</w:t>
      </w:r>
    </w:p>
    <w:p w:rsidR="2ED2B66F" w:rsidP="7A520A32" w:rsidRDefault="2ED2B66F" w14:paraId="3422CF10" w14:textId="3F743154">
      <w:pPr>
        <w:pStyle w:val="ListParagraph"/>
        <w:numPr>
          <w:ilvl w:val="0"/>
          <w:numId w:val="72"/>
        </w:numPr>
        <w:spacing w:before="0" w:beforeAutospacing="off" w:after="0" w:afterAutospacing="off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2ED2B66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Keep initiatives from last year</w:t>
      </w:r>
    </w:p>
    <w:p w:rsidR="7A520A32" w:rsidP="7A520A32" w:rsidRDefault="7A520A32" w14:paraId="58A1A8DE" w14:textId="4EFD5257">
      <w:pPr>
        <w:pStyle w:val="Normal"/>
        <w:spacing w:before="0" w:beforeAutospacing="off" w:after="0" w:afterAutospacing="off" w:line="240" w:lineRule="auto"/>
        <w:ind w:left="0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</w:p>
    <w:p w:rsidR="1E23EA73" w:rsidP="1BC2CE3C" w:rsidRDefault="1E23EA73" w14:paraId="641ED5E6" w14:textId="7766836D">
      <w:pPr>
        <w:pStyle w:val="ListParagraph"/>
        <w:spacing w:before="0" w:beforeAutospacing="off" w:after="160" w:afterAutospacing="off" w:line="257" w:lineRule="auto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3739FE1" w:rsidP="1BC2CE3C" w:rsidRDefault="23739FE1" w14:paraId="61849C91" w14:textId="2967233D">
      <w:pPr>
        <w:pStyle w:val="ListParagraph"/>
        <w:numPr>
          <w:ilvl w:val="0"/>
          <w:numId w:val="74"/>
        </w:numPr>
        <w:spacing w:before="0" w:after="0" w:line="240" w:lineRule="auto"/>
        <w:ind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Discussion Item</w:t>
      </w:r>
      <w:r w:rsidRPr="7A520A32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Strategic Planning Updates </w:t>
      </w:r>
      <w:r w:rsidRPr="7A520A32" w:rsidR="4B2C9C4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(All Members)</w:t>
      </w:r>
    </w:p>
    <w:p w:rsidR="3FCF133C" w:rsidP="7A520A32" w:rsidRDefault="3FCF133C" w14:paraId="46EB0B87" w14:textId="6A2D7184">
      <w:pPr>
        <w:pStyle w:val="ListParagraph"/>
        <w:numPr>
          <w:ilvl w:val="0"/>
          <w:numId w:val="74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3FCF133C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Finance- using all the money</w:t>
      </w:r>
    </w:p>
    <w:p w:rsidR="7A520A32" w:rsidP="7A520A32" w:rsidRDefault="7A520A32" w14:paraId="3B3B1CBF" w14:textId="741A2690">
      <w:pPr>
        <w:pStyle w:val="ListParagraph"/>
        <w:spacing w:before="0" w:after="0" w:line="240" w:lineRule="auto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</w:p>
    <w:p w:rsidR="23739FE1" w:rsidP="7A520A32" w:rsidRDefault="23739FE1" w14:paraId="7450180C" w14:textId="4A780994">
      <w:pPr>
        <w:pStyle w:val="ListParagraph"/>
        <w:numPr>
          <w:ilvl w:val="0"/>
          <w:numId w:val="74"/>
        </w:numPr>
        <w:ind/>
        <w:rPr/>
      </w:pPr>
      <w:r w:rsidRPr="7A520A32" w:rsidR="75FC36FE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Impactful programming for all- ESOL literacy</w:t>
      </w:r>
    </w:p>
    <w:p w:rsidR="75FC36FE" w:rsidP="7A520A32" w:rsidRDefault="75FC36FE" w14:paraId="403DCF47" w14:textId="078C7D5E">
      <w:pPr>
        <w:pStyle w:val="ListParagraph"/>
        <w:numPr>
          <w:ilvl w:val="0"/>
          <w:numId w:val="74"/>
        </w:numPr>
        <w:rPr/>
      </w:pPr>
      <w:r w:rsidRPr="7A520A32" w:rsidR="75FC36FE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Decline office referrals- hit target</w:t>
      </w:r>
    </w:p>
    <w:p w:rsidR="75FC36FE" w:rsidP="7A520A32" w:rsidRDefault="75FC36FE" w14:paraId="1F922D1C" w14:textId="716544DC">
      <w:pPr>
        <w:pStyle w:val="ListParagraph"/>
        <w:numPr>
          <w:ilvl w:val="0"/>
          <w:numId w:val="74"/>
        </w:numPr>
        <w:rPr/>
      </w:pPr>
      <w:r w:rsidRPr="7A520A32" w:rsidR="75FC36FE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Workforce engagement- increased this year</w:t>
      </w:r>
    </w:p>
    <w:p w:rsidR="75FC36FE" w:rsidP="7A520A32" w:rsidRDefault="75FC36FE" w14:paraId="3E4E8EF4" w14:textId="563822E7">
      <w:pPr>
        <w:pStyle w:val="ListParagraph"/>
        <w:numPr>
          <w:ilvl w:val="0"/>
          <w:numId w:val="74"/>
        </w:numPr>
        <w:rPr/>
      </w:pPr>
      <w:r w:rsidRPr="7A520A32" w:rsidR="75FC36FE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Deepen community connection- focus on this year in SGC</w:t>
      </w:r>
    </w:p>
    <w:p w:rsidR="7A520A32" w:rsidP="7A520A32" w:rsidRDefault="7A520A32" w14:paraId="6A01D18E" w14:textId="53630718">
      <w:pPr>
        <w:pStyle w:val="ListParagraph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DA4BFAF" w:rsidP="1BC2CE3C" w:rsidRDefault="0DA4BFAF" w14:paraId="748207CF" w14:textId="43CBB570">
      <w:pPr>
        <w:pStyle w:val="ListParagraph"/>
        <w:numPr>
          <w:ilvl w:val="0"/>
          <w:numId w:val="75"/>
        </w:numPr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1BC2CE3C" w:rsidR="0DA4BFA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Action Item:</w:t>
      </w:r>
      <w:r w:rsidRPr="1BC2CE3C" w:rsidR="0DA4BFA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Approve New VAF/Program Requests**** </w:t>
      </w:r>
      <w:r w:rsidRPr="1BC2CE3C" w:rsidR="0DA4BFA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(All Members)</w:t>
      </w:r>
    </w:p>
    <w:p w:rsidR="1BC2CE3C" w:rsidP="7A520A32" w:rsidRDefault="1BC2CE3C" w14:paraId="21B2A356" w14:textId="1ED7814D">
      <w:pPr>
        <w:pStyle w:val="ListParagraph"/>
        <w:numPr>
          <w:ilvl w:val="0"/>
          <w:numId w:val="77"/>
        </w:numPr>
        <w:ind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75EFCFF4"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  <w:t xml:space="preserve">Completed by Rosenthall </w:t>
      </w:r>
    </w:p>
    <w:p w:rsidR="0DA4BFAF" w:rsidP="1BC2CE3C" w:rsidRDefault="0DA4BFAF" w14:paraId="5BBC5AFA" w14:textId="5F08DFE5">
      <w:pPr>
        <w:pStyle w:val="ListParagraph"/>
        <w:numPr>
          <w:ilvl w:val="0"/>
          <w:numId w:val="75"/>
        </w:numPr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0DA4BFA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Informational Item:</w:t>
      </w:r>
      <w:r w:rsidRPr="7A520A32" w:rsidR="0DA4BFA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Principal’s Update </w:t>
      </w:r>
      <w:r w:rsidRPr="7A520A32" w:rsidR="0DA4BFA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(Principal) </w:t>
      </w:r>
      <w:r w:rsidRPr="7A520A32" w:rsidR="0DA4BFAF"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  <w:t xml:space="preserve"> </w:t>
      </w:r>
    </w:p>
    <w:p w:rsidR="17CC7E62" w:rsidP="7A520A32" w:rsidRDefault="17CC7E62" w14:paraId="39FD5B17" w14:textId="7A024215">
      <w:pPr>
        <w:pStyle w:val="ListParagraph"/>
        <w:numPr>
          <w:ilvl w:val="0"/>
          <w:numId w:val="75"/>
        </w:numPr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17CC7E62"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  <w:t>We are fully staffed.</w:t>
      </w:r>
    </w:p>
    <w:p w:rsidR="17CC7E62" w:rsidP="7A520A32" w:rsidRDefault="17CC7E62" w14:paraId="1D6A72CE" w14:textId="4C47C0C5">
      <w:pPr>
        <w:pStyle w:val="ListParagraph"/>
        <w:numPr>
          <w:ilvl w:val="0"/>
          <w:numId w:val="75"/>
        </w:numPr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17CC7E62"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  <w:t>Field Trips are starting</w:t>
      </w:r>
    </w:p>
    <w:p w:rsidR="17CC7E62" w:rsidP="7A520A32" w:rsidRDefault="17CC7E62" w14:paraId="2D74A162" w14:textId="607C12C1">
      <w:pPr>
        <w:pStyle w:val="ListParagraph"/>
        <w:numPr>
          <w:ilvl w:val="0"/>
          <w:numId w:val="75"/>
        </w:numPr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17CC7E62"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  <w:t>HHM</w:t>
      </w:r>
    </w:p>
    <w:p w:rsidR="17CC7E62" w:rsidP="7A520A32" w:rsidRDefault="17CC7E62" w14:paraId="52DA9F66" w14:textId="0781952F">
      <w:pPr>
        <w:pStyle w:val="ListParagraph"/>
        <w:numPr>
          <w:ilvl w:val="0"/>
          <w:numId w:val="75"/>
        </w:numPr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17CC7E62"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  <w:t>5</w:t>
      </w:r>
      <w:r w:rsidRPr="7A520A32" w:rsidR="17CC7E62"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vertAlign w:val="superscript"/>
          <w:lang w:val="en-US"/>
        </w:rPr>
        <w:t>th</w:t>
      </w:r>
      <w:r w:rsidRPr="7A520A32" w:rsidR="17CC7E62"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  <w:t xml:space="preserve"> Grade will begin using recorders.</w:t>
      </w:r>
    </w:p>
    <w:p w:rsidR="17CC7E62" w:rsidP="7A520A32" w:rsidRDefault="17CC7E62" w14:paraId="20D954EE" w14:textId="0ED8C636">
      <w:pPr>
        <w:pStyle w:val="ListParagraph"/>
        <w:numPr>
          <w:ilvl w:val="0"/>
          <w:numId w:val="75"/>
        </w:numPr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17CC7E62"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  <w:t xml:space="preserve">Building skill groups for literacy growth </w:t>
      </w:r>
    </w:p>
    <w:p w:rsidR="1BC2CE3C" w:rsidP="1BC2CE3C" w:rsidRDefault="1BC2CE3C" w14:paraId="5F0F330E" w14:textId="48694820">
      <w:pPr>
        <w:pStyle w:val="ListParagraph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</w:p>
    <w:p w:rsidR="0DA4BFAF" w:rsidP="1BC2CE3C" w:rsidRDefault="0DA4BFAF" w14:paraId="4E314E38" w14:textId="303F6F8F">
      <w:pPr>
        <w:pStyle w:val="ListParagraph"/>
        <w:numPr>
          <w:ilvl w:val="0"/>
          <w:numId w:val="75"/>
        </w:numPr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0DA4BFA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Discussion item: </w:t>
      </w:r>
      <w:r w:rsidRPr="7A520A32" w:rsidR="0DA4BFA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Discuss attendance buddy initiative</w:t>
      </w:r>
    </w:p>
    <w:p w:rsidR="1BC2CE3C" w:rsidP="1BC2CE3C" w:rsidRDefault="1BC2CE3C" w14:paraId="63658CB2" w14:textId="2ACCA766">
      <w:pPr>
        <w:pStyle w:val="ListParagraph"/>
        <w:ind w:left="720"/>
      </w:pPr>
      <w:r w:rsidRPr="7A520A32" w:rsidR="5B9258CE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Currently have about 10-14 students on the list.</w:t>
      </w:r>
    </w:p>
    <w:p w:rsidR="5B9258CE" w:rsidP="7A520A32" w:rsidRDefault="5B9258CE" w14:paraId="0BF2146E" w14:textId="764DFBB9">
      <w:pPr>
        <w:pStyle w:val="ListParagraph"/>
        <w:ind w:left="720"/>
      </w:pPr>
      <w:r w:rsidRPr="7A520A32" w:rsidR="5B9258CE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Chronic absence has been </w:t>
      </w:r>
      <w:r w:rsidRPr="7A520A32" w:rsidR="5B9258CE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reduced</w:t>
      </w:r>
      <w:r w:rsidRPr="7A520A32" w:rsidR="5B9258CE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about 4%.</w:t>
      </w:r>
    </w:p>
    <w:p w:rsidR="5B9258CE" w:rsidP="7A520A32" w:rsidRDefault="5B9258CE" w14:paraId="209DC5C2" w14:textId="1C92EAA2">
      <w:pPr>
        <w:pStyle w:val="ListParagraph"/>
        <w:ind w:left="720"/>
      </w:pPr>
      <w:r w:rsidRPr="7A520A32" w:rsidR="5B9258CE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 and </w:t>
      </w:r>
      <w:r w:rsidRPr="7A520A32" w:rsidR="5B9258CE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Greet</w:t>
      </w:r>
      <w:r w:rsidRPr="7A520A32" w:rsidR="5B9258CE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for first day.</w:t>
      </w:r>
    </w:p>
    <w:p w:rsidR="5B9258CE" w:rsidP="7A520A32" w:rsidRDefault="5B9258CE" w14:paraId="29DF3CD1" w14:textId="0690E3D7">
      <w:pPr>
        <w:pStyle w:val="ListParagraph"/>
        <w:ind w:left="720"/>
      </w:pPr>
      <w:r w:rsidRPr="7A520A32" w:rsidR="5B9258CE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Need </w:t>
      </w:r>
      <w:r w:rsidRPr="7A520A32" w:rsidR="5B9258CE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teacher</w:t>
      </w:r>
      <w:r w:rsidRPr="7A520A32" w:rsidR="5B9258CE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volunteers as mentors. </w:t>
      </w:r>
    </w:p>
    <w:p w:rsidR="7A520A32" w:rsidP="7A520A32" w:rsidRDefault="7A520A32" w14:paraId="3E6651B5" w14:textId="5165BEEA">
      <w:pPr>
        <w:pStyle w:val="ListParagraph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DA4BFAF" w:rsidP="1BC2CE3C" w:rsidRDefault="0DA4BFAF" w14:paraId="572D781E" w14:textId="02189AFB">
      <w:pPr>
        <w:pStyle w:val="ListParagraph"/>
        <w:numPr>
          <w:ilvl w:val="0"/>
          <w:numId w:val="76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0DA4BFA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Discussion Item:</w:t>
      </w:r>
      <w:r w:rsidRPr="7A520A32" w:rsidR="0DA4BFA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Charter Dollar Expenditure Proposals </w:t>
      </w:r>
      <w:r w:rsidRPr="7A520A32" w:rsidR="0DA4BFA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(All Members)</w:t>
      </w:r>
    </w:p>
    <w:p w:rsidR="6340BC70" w:rsidP="7A520A32" w:rsidRDefault="6340BC70" w14:paraId="33291AEC" w14:textId="2248DF2C">
      <w:pPr>
        <w:pStyle w:val="ListParagraph"/>
        <w:numPr>
          <w:ilvl w:val="0"/>
          <w:numId w:val="76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520A32" w:rsidR="6340BC7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TAG</w:t>
      </w:r>
      <w:r w:rsidRPr="7A520A32" w:rsidR="6340BC70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program is interested in an overnight at $5,120.00 </w:t>
      </w:r>
      <w:r w:rsidRPr="7A520A32" w:rsidR="332D9FE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(14 students + 2 </w:t>
      </w:r>
      <w:r w:rsidRPr="7A520A32" w:rsidR="332D9FE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chaperon</w:t>
      </w:r>
      <w:r w:rsidRPr="7A520A32" w:rsidR="332D9FE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).</w:t>
      </w:r>
    </w:p>
    <w:p w:rsidR="332D9FE7" w:rsidP="7A520A32" w:rsidRDefault="332D9FE7" w14:paraId="58284E95" w14:textId="050CCEC5">
      <w:pPr>
        <w:pStyle w:val="ListParagraph"/>
        <w:numPr>
          <w:ilvl w:val="0"/>
          <w:numId w:val="76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520A32" w:rsidR="332D9FE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Supplement for field trip money. </w:t>
      </w:r>
    </w:p>
    <w:p w:rsidR="68F9642E" w:rsidP="7A520A32" w:rsidRDefault="68F9642E" w14:paraId="22767DB0" w14:textId="7A425891">
      <w:pPr>
        <w:pStyle w:val="ListParagraph"/>
        <w:numPr>
          <w:ilvl w:val="0"/>
          <w:numId w:val="76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520A32" w:rsidR="68F9642E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7A520A32" w:rsidR="332D9FE7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uggestion would be to give each grade level $1,000 for field trips. </w:t>
      </w:r>
    </w:p>
    <w:p w:rsidR="539EC943" w:rsidP="7A520A32" w:rsidRDefault="539EC943" w14:paraId="578F59C2" w14:textId="1FF95C13">
      <w:pPr>
        <w:pStyle w:val="ListParagraph"/>
        <w:numPr>
          <w:ilvl w:val="0"/>
          <w:numId w:val="76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520A32" w:rsidR="539EC943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Mural paintings quote</w:t>
      </w:r>
    </w:p>
    <w:p w:rsidR="539EC943" w:rsidP="7A520A32" w:rsidRDefault="539EC943" w14:paraId="68DEE9D1" w14:textId="59945A9A">
      <w:pPr>
        <w:pStyle w:val="ListParagraph"/>
        <w:numPr>
          <w:ilvl w:val="0"/>
          <w:numId w:val="76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520A32" w:rsidR="539EC943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Supply closet</w:t>
      </w:r>
    </w:p>
    <w:p w:rsidR="1BC2CE3C" w:rsidP="1BC2CE3C" w:rsidRDefault="1BC2CE3C" w14:paraId="4388D2D7" w14:textId="383F0C44">
      <w:pPr>
        <w:pStyle w:val="ListParagraph"/>
        <w:spacing w:before="0" w:after="0" w:line="240" w:lineRule="auto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</w:p>
    <w:p w:rsidR="0DA4BFAF" w:rsidP="1BC2CE3C" w:rsidRDefault="0DA4BFAF" w14:paraId="14611F0E" w14:textId="674238C5">
      <w:pPr>
        <w:pStyle w:val="ListParagraph"/>
        <w:numPr>
          <w:ilvl w:val="0"/>
          <w:numId w:val="76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0DA4BFA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Action Item:</w:t>
      </w:r>
      <w:r w:rsidRPr="7A520A32" w:rsidR="0DA4BFA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A520A32" w:rsidR="0DA4BFA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Charter Dollar Expenditure (Chair)</w:t>
      </w:r>
    </w:p>
    <w:p w:rsidR="50410354" w:rsidP="7A520A32" w:rsidRDefault="50410354" w14:paraId="4B840A77" w14:textId="515F004A">
      <w:pPr>
        <w:pStyle w:val="ListParagraph"/>
        <w:numPr>
          <w:ilvl w:val="0"/>
          <w:numId w:val="76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50410354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TAG field trip </w:t>
      </w:r>
    </w:p>
    <w:p w:rsidR="50410354" w:rsidP="7A520A32" w:rsidRDefault="50410354" w14:paraId="6F45F639" w14:textId="1401251C">
      <w:pPr>
        <w:pStyle w:val="ListParagraph"/>
        <w:numPr>
          <w:ilvl w:val="0"/>
          <w:numId w:val="76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7A520A32" w:rsidR="50410354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$1,000 per grade level/ $7,000</w:t>
      </w:r>
    </w:p>
    <w:p w:rsidR="1BC2CE3C" w:rsidP="1BC2CE3C" w:rsidRDefault="1BC2CE3C" w14:paraId="22A1464F" w14:textId="2F52098C">
      <w:pPr>
        <w:pStyle w:val="ListParagraph"/>
        <w:spacing w:before="0" w:after="0" w:line="240" w:lineRule="auto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noProof w:val="0"/>
          <w:sz w:val="24"/>
          <w:szCs w:val="24"/>
          <w:lang w:val="en-US"/>
        </w:rPr>
      </w:pPr>
    </w:p>
    <w:p w:rsidR="0DA4BFAF" w:rsidP="1BC2CE3C" w:rsidRDefault="0DA4BFAF" w14:paraId="36698117" w14:textId="7C732044">
      <w:pPr>
        <w:pStyle w:val="ListParagraph"/>
        <w:numPr>
          <w:ilvl w:val="0"/>
          <w:numId w:val="76"/>
        </w:numPr>
        <w:spacing w:before="0" w:after="0" w:line="240" w:lineRule="auto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BC2CE3C" w:rsidR="0DA4BFA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Action Item: </w:t>
      </w:r>
      <w:r w:rsidRPr="1BC2CE3C" w:rsidR="0DA4BFAF"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Meeting adjournment (chair)</w:t>
      </w:r>
    </w:p>
    <w:p w:rsidR="1BC2CE3C" w:rsidP="1BC2CE3C" w:rsidRDefault="1BC2CE3C" w14:paraId="11452898" w14:textId="630477B3">
      <w:pPr>
        <w:pStyle w:val="ListParagraph"/>
        <w:spacing w:before="0" w:after="0" w:line="240" w:lineRule="auto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BC2CE3C" w:rsidP="1BC2CE3C" w:rsidRDefault="1BC2CE3C" w14:paraId="4CEC0FF3" w14:textId="3F06CDE4">
      <w:pPr>
        <w:pStyle w:val="ListParagraph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BC2CE3C" w:rsidP="1BC2CE3C" w:rsidRDefault="1BC2CE3C" w14:paraId="15E08E58" w14:textId="32822B47">
      <w:pPr>
        <w:pStyle w:val="ListParagraph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BC2CE3C" w:rsidP="1BC2CE3C" w:rsidRDefault="1BC2CE3C" w14:paraId="3CEF6A3C" w14:textId="2885E856">
      <w:pPr>
        <w:pStyle w:val="ListParagraph"/>
        <w:ind w:left="720"/>
        <w:rPr>
          <w:rFonts w:ascii="Century Gothic" w:hAnsi="Century Gothic" w:eastAsia="Century Gothic" w:cs="Century Gothic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Pr="001B2F53" w:rsidR="001B2F53" w:rsidP="3188743D" w:rsidRDefault="001B2F53" w14:paraId="470268A9" w14:textId="2836AD86">
      <w:pPr>
        <w:pStyle w:val="Normal"/>
        <w:spacing w:before="0" w:after="0" w:line="240" w:lineRule="auto"/>
        <w:rPr>
          <w:rFonts w:ascii="Century Gothic" w:hAnsi="Century Gothic" w:eastAsia="ＭＳ ゴシック" w:cs="Tahoma" w:asciiTheme="majorAscii" w:hAnsiTheme="majorAscii" w:eastAsiaTheme="majorEastAsia" w:cstheme="majorBidi"/>
          <w:color w:val="000000" w:themeColor="text1" w:themeTint="FF" w:themeShade="FF"/>
          <w:sz w:val="22"/>
          <w:szCs w:val="22"/>
        </w:rPr>
      </w:pPr>
    </w:p>
    <w:p w:rsidR="77B0A27A" w:rsidP="77B0A27A" w:rsidRDefault="77B0A27A" w14:paraId="64F2D062" w14:textId="2BFBCF6F">
      <w:pPr>
        <w:pStyle w:val="Normal"/>
        <w:spacing w:before="0" w:after="0" w:line="240" w:lineRule="auto"/>
        <w:rPr>
          <w:rFonts w:ascii="Century Gothic" w:hAnsi="Century Gothic" w:eastAsia="ＭＳ ゴシック" w:cs="Tahoma" w:asciiTheme="majorAscii" w:hAnsiTheme="majorAscii" w:eastAsiaTheme="majorEastAsia" w:cstheme="majorBidi"/>
          <w:color w:val="000000" w:themeColor="text1" w:themeTint="FF" w:themeShade="FF"/>
          <w:sz w:val="24"/>
          <w:szCs w:val="24"/>
        </w:rPr>
      </w:pPr>
    </w:p>
    <w:p w:rsidRPr="001B2F53" w:rsidR="7C277B54" w:rsidP="7C277B54" w:rsidRDefault="7C277B54" w14:paraId="3565EABD" w14:textId="59B523B1">
      <w:pPr>
        <w:pStyle w:val="ListParagraph"/>
        <w:spacing w:before="0" w:after="0"/>
        <w:rPr>
          <w:rFonts w:asciiTheme="majorHAnsi" w:hAnsiTheme="majorHAnsi" w:eastAsiaTheme="majorEastAsia" w:cstheme="majorBidi"/>
          <w:sz w:val="24"/>
          <w:szCs w:val="24"/>
        </w:rPr>
      </w:pPr>
    </w:p>
    <w:sectPr w:rsidRPr="001B2F53" w:rsidR="7C277B54" w:rsidSect="004D5C96">
      <w:footerReference w:type="default" r:id="rId11"/>
      <w:pgSz w:w="12240" w:h="15840" w:orient="portrait"/>
      <w:pgMar w:top="90" w:right="72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E5141" w:rsidRDefault="001E5141" w14:paraId="067C33E8" w14:textId="77777777">
      <w:r>
        <w:separator/>
      </w:r>
    </w:p>
  </w:endnote>
  <w:endnote w:type="continuationSeparator" w:id="0">
    <w:p w:rsidR="001E5141" w:rsidRDefault="001E5141" w14:paraId="5DCFC38D" w14:textId="77777777">
      <w:r>
        <w:continuationSeparator/>
      </w:r>
    </w:p>
  </w:endnote>
  <w:endnote w:type="continuationNotice" w:id="1">
    <w:p w:rsidR="001E5141" w:rsidRDefault="001E5141" w14:paraId="0CAEBFBC" w14:textId="7777777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667BA" w:rsidP="00A667BA" w:rsidRDefault="00A667BA" w14:paraId="3CD1EF49" w14:textId="77777777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7748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E5141" w:rsidRDefault="001E5141" w14:paraId="032EA2A2" w14:textId="77777777">
      <w:r>
        <w:separator/>
      </w:r>
    </w:p>
  </w:footnote>
  <w:footnote w:type="continuationSeparator" w:id="0">
    <w:p w:rsidR="001E5141" w:rsidRDefault="001E5141" w14:paraId="3E6E5C9D" w14:textId="77777777">
      <w:r>
        <w:continuationSeparator/>
      </w:r>
    </w:p>
  </w:footnote>
  <w:footnote w:type="continuationNotice" w:id="1">
    <w:p w:rsidR="001E5141" w:rsidRDefault="001E5141" w14:paraId="018AAFCA" w14:textId="77777777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76">
    <w:nsid w:val="60b730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30d7f4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4">
    <w:nsid w:val="41bcdd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5de9f6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5bcdbc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12b523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36fcf0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64688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2d8904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3f56c3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73ce0f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148393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6bc079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7c70b9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410e7d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63ce96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2f01b2ab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9">
    <w:nsid w:val="d46f5d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8">
    <w:nsid w:val="60b31b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23e096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4aaf7c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179011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699369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762a74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16828b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606f15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669c48c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49">
    <w:nsid w:val="429b693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48">
    <w:nsid w:val="69145b2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47">
    <w:nsid w:val="7e2479b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46">
    <w:nsid w:val="3b3b96c5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45">
    <w:nsid w:val="4337f0b5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44">
    <w:nsid w:val="15d013b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43">
    <w:nsid w:val="6e34c08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10F1C0D"/>
    <w:multiLevelType w:val="hybridMultilevel"/>
    <w:tmpl w:val="7A0C9DC8"/>
    <w:lvl w:ilvl="0" w:tplc="7C461DEE">
      <w:start w:val="1"/>
      <w:numFmt w:val="lowerLetter"/>
      <w:lvlText w:val="%1."/>
      <w:lvlJc w:val="left"/>
      <w:pPr>
        <w:ind w:left="720" w:hanging="360"/>
      </w:pPr>
      <w:rPr>
        <w:rFonts w:hint="default" w:ascii="Century Gothic" w:hAnsi="Century Gothic"/>
      </w:rPr>
    </w:lvl>
    <w:lvl w:ilvl="1" w:tplc="7D886716">
      <w:start w:val="1"/>
      <w:numFmt w:val="lowerLetter"/>
      <w:lvlText w:val="%2."/>
      <w:lvlJc w:val="left"/>
      <w:pPr>
        <w:ind w:left="1440" w:hanging="360"/>
      </w:pPr>
    </w:lvl>
    <w:lvl w:ilvl="2" w:tplc="462EA8AA">
      <w:start w:val="1"/>
      <w:numFmt w:val="lowerRoman"/>
      <w:lvlText w:val="%3."/>
      <w:lvlJc w:val="right"/>
      <w:pPr>
        <w:ind w:left="2160" w:hanging="180"/>
      </w:pPr>
    </w:lvl>
    <w:lvl w:ilvl="3" w:tplc="344488A8">
      <w:start w:val="1"/>
      <w:numFmt w:val="decimal"/>
      <w:lvlText w:val="%4."/>
      <w:lvlJc w:val="left"/>
      <w:pPr>
        <w:ind w:left="2880" w:hanging="360"/>
      </w:pPr>
    </w:lvl>
    <w:lvl w:ilvl="4" w:tplc="3C0E6756">
      <w:start w:val="1"/>
      <w:numFmt w:val="lowerLetter"/>
      <w:lvlText w:val="%5."/>
      <w:lvlJc w:val="left"/>
      <w:pPr>
        <w:ind w:left="3600" w:hanging="360"/>
      </w:pPr>
    </w:lvl>
    <w:lvl w:ilvl="5" w:tplc="D9C2A6E6">
      <w:start w:val="1"/>
      <w:numFmt w:val="lowerRoman"/>
      <w:lvlText w:val="%6."/>
      <w:lvlJc w:val="right"/>
      <w:pPr>
        <w:ind w:left="4320" w:hanging="180"/>
      </w:pPr>
    </w:lvl>
    <w:lvl w:ilvl="6" w:tplc="32A8C168">
      <w:start w:val="1"/>
      <w:numFmt w:val="decimal"/>
      <w:lvlText w:val="%7."/>
      <w:lvlJc w:val="left"/>
      <w:pPr>
        <w:ind w:left="5040" w:hanging="360"/>
      </w:pPr>
    </w:lvl>
    <w:lvl w:ilvl="7" w:tplc="5692AC42">
      <w:start w:val="1"/>
      <w:numFmt w:val="lowerLetter"/>
      <w:lvlText w:val="%8."/>
      <w:lvlJc w:val="left"/>
      <w:pPr>
        <w:ind w:left="5760" w:hanging="360"/>
      </w:pPr>
    </w:lvl>
    <w:lvl w:ilvl="8" w:tplc="03B0F5C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826E20"/>
    <w:multiLevelType w:val="hybridMultilevel"/>
    <w:tmpl w:val="9AC4B97A"/>
    <w:lvl w:ilvl="0" w:tplc="0E82F51C">
      <w:start w:val="1"/>
      <w:numFmt w:val="decimal"/>
      <w:lvlText w:val="%1."/>
      <w:lvlJc w:val="left"/>
      <w:pPr>
        <w:ind w:left="720" w:hanging="360"/>
      </w:pPr>
    </w:lvl>
    <w:lvl w:ilvl="1" w:tplc="EBF4962C">
      <w:start w:val="1"/>
      <w:numFmt w:val="lowerLetter"/>
      <w:lvlText w:val="%2."/>
      <w:lvlJc w:val="left"/>
      <w:pPr>
        <w:ind w:left="1440" w:hanging="360"/>
      </w:pPr>
    </w:lvl>
    <w:lvl w:ilvl="2" w:tplc="7AE8739A">
      <w:start w:val="1"/>
      <w:numFmt w:val="lowerRoman"/>
      <w:lvlText w:val="%3."/>
      <w:lvlJc w:val="right"/>
      <w:pPr>
        <w:ind w:left="2160" w:hanging="180"/>
      </w:pPr>
    </w:lvl>
    <w:lvl w:ilvl="3" w:tplc="64B62550">
      <w:start w:val="1"/>
      <w:numFmt w:val="decimal"/>
      <w:lvlText w:val="%4."/>
      <w:lvlJc w:val="left"/>
      <w:pPr>
        <w:ind w:left="2880" w:hanging="360"/>
      </w:pPr>
    </w:lvl>
    <w:lvl w:ilvl="4" w:tplc="F202B560">
      <w:start w:val="1"/>
      <w:numFmt w:val="lowerLetter"/>
      <w:lvlText w:val="%5."/>
      <w:lvlJc w:val="left"/>
      <w:pPr>
        <w:ind w:left="3600" w:hanging="360"/>
      </w:pPr>
    </w:lvl>
    <w:lvl w:ilvl="5" w:tplc="A00EAE00">
      <w:start w:val="1"/>
      <w:numFmt w:val="lowerRoman"/>
      <w:lvlText w:val="%6."/>
      <w:lvlJc w:val="right"/>
      <w:pPr>
        <w:ind w:left="4320" w:hanging="180"/>
      </w:pPr>
    </w:lvl>
    <w:lvl w:ilvl="6" w:tplc="E0D849AC">
      <w:start w:val="1"/>
      <w:numFmt w:val="decimal"/>
      <w:lvlText w:val="%7."/>
      <w:lvlJc w:val="left"/>
      <w:pPr>
        <w:ind w:left="5040" w:hanging="360"/>
      </w:pPr>
    </w:lvl>
    <w:lvl w:ilvl="7" w:tplc="A04C2F14">
      <w:start w:val="1"/>
      <w:numFmt w:val="lowerLetter"/>
      <w:lvlText w:val="%8."/>
      <w:lvlJc w:val="left"/>
      <w:pPr>
        <w:ind w:left="5760" w:hanging="360"/>
      </w:pPr>
    </w:lvl>
    <w:lvl w:ilvl="8" w:tplc="9B9AD1A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F21BEF"/>
    <w:multiLevelType w:val="hybridMultilevel"/>
    <w:tmpl w:val="FFFFFFFF"/>
    <w:lvl w:ilvl="0" w:tplc="02AA7994">
      <w:start w:val="4"/>
      <w:numFmt w:val="upperLetter"/>
      <w:lvlText w:val="%1."/>
      <w:lvlJc w:val="left"/>
      <w:pPr>
        <w:ind w:left="720" w:hanging="360"/>
      </w:pPr>
    </w:lvl>
    <w:lvl w:ilvl="1" w:tplc="8CEE1B9E">
      <w:start w:val="1"/>
      <w:numFmt w:val="lowerLetter"/>
      <w:lvlText w:val="%2."/>
      <w:lvlJc w:val="left"/>
      <w:pPr>
        <w:ind w:left="1440" w:hanging="360"/>
      </w:pPr>
    </w:lvl>
    <w:lvl w:ilvl="2" w:tplc="E168FBC4">
      <w:start w:val="1"/>
      <w:numFmt w:val="lowerRoman"/>
      <w:lvlText w:val="%3."/>
      <w:lvlJc w:val="right"/>
      <w:pPr>
        <w:ind w:left="2160" w:hanging="180"/>
      </w:pPr>
    </w:lvl>
    <w:lvl w:ilvl="3" w:tplc="2FE824DE">
      <w:start w:val="1"/>
      <w:numFmt w:val="decimal"/>
      <w:lvlText w:val="%4."/>
      <w:lvlJc w:val="left"/>
      <w:pPr>
        <w:ind w:left="2880" w:hanging="360"/>
      </w:pPr>
    </w:lvl>
    <w:lvl w:ilvl="4" w:tplc="D7BA874C">
      <w:start w:val="1"/>
      <w:numFmt w:val="lowerLetter"/>
      <w:lvlText w:val="%5."/>
      <w:lvlJc w:val="left"/>
      <w:pPr>
        <w:ind w:left="3600" w:hanging="360"/>
      </w:pPr>
    </w:lvl>
    <w:lvl w:ilvl="5" w:tplc="05E6BF26">
      <w:start w:val="1"/>
      <w:numFmt w:val="lowerRoman"/>
      <w:lvlText w:val="%6."/>
      <w:lvlJc w:val="right"/>
      <w:pPr>
        <w:ind w:left="4320" w:hanging="180"/>
      </w:pPr>
    </w:lvl>
    <w:lvl w:ilvl="6" w:tplc="C04CBA0A">
      <w:start w:val="1"/>
      <w:numFmt w:val="decimal"/>
      <w:lvlText w:val="%7."/>
      <w:lvlJc w:val="left"/>
      <w:pPr>
        <w:ind w:left="5040" w:hanging="360"/>
      </w:pPr>
    </w:lvl>
    <w:lvl w:ilvl="7" w:tplc="A61AA09A">
      <w:start w:val="1"/>
      <w:numFmt w:val="lowerLetter"/>
      <w:lvlText w:val="%8."/>
      <w:lvlJc w:val="left"/>
      <w:pPr>
        <w:ind w:left="5760" w:hanging="360"/>
      </w:pPr>
    </w:lvl>
    <w:lvl w:ilvl="8" w:tplc="D96CAED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08207A"/>
    <w:multiLevelType w:val="hybridMultilevel"/>
    <w:tmpl w:val="FFFFFFFF"/>
    <w:lvl w:ilvl="0" w:tplc="09FC4D2C">
      <w:start w:val="1"/>
      <w:numFmt w:val="decimal"/>
      <w:lvlText w:val="%1."/>
      <w:lvlJc w:val="left"/>
      <w:pPr>
        <w:ind w:left="720" w:hanging="360"/>
      </w:pPr>
    </w:lvl>
    <w:lvl w:ilvl="1" w:tplc="187A7BF8">
      <w:start w:val="1"/>
      <w:numFmt w:val="lowerLetter"/>
      <w:lvlText w:val="%2."/>
      <w:lvlJc w:val="left"/>
      <w:pPr>
        <w:ind w:left="1440" w:hanging="360"/>
      </w:pPr>
    </w:lvl>
    <w:lvl w:ilvl="2" w:tplc="5C3A7EDE">
      <w:start w:val="1"/>
      <w:numFmt w:val="lowerRoman"/>
      <w:lvlText w:val="%3."/>
      <w:lvlJc w:val="right"/>
      <w:pPr>
        <w:ind w:left="2160" w:hanging="180"/>
      </w:pPr>
    </w:lvl>
    <w:lvl w:ilvl="3" w:tplc="AF4C708A">
      <w:start w:val="1"/>
      <w:numFmt w:val="decimal"/>
      <w:lvlText w:val="%4."/>
      <w:lvlJc w:val="left"/>
      <w:pPr>
        <w:ind w:left="2880" w:hanging="360"/>
      </w:pPr>
    </w:lvl>
    <w:lvl w:ilvl="4" w:tplc="EAC8A98C">
      <w:start w:val="1"/>
      <w:numFmt w:val="lowerLetter"/>
      <w:lvlText w:val="%5."/>
      <w:lvlJc w:val="left"/>
      <w:pPr>
        <w:ind w:left="3600" w:hanging="360"/>
      </w:pPr>
    </w:lvl>
    <w:lvl w:ilvl="5" w:tplc="DE6A1480">
      <w:start w:val="1"/>
      <w:numFmt w:val="lowerRoman"/>
      <w:lvlText w:val="%6."/>
      <w:lvlJc w:val="right"/>
      <w:pPr>
        <w:ind w:left="4320" w:hanging="180"/>
      </w:pPr>
    </w:lvl>
    <w:lvl w:ilvl="6" w:tplc="F928FCBA">
      <w:start w:val="1"/>
      <w:numFmt w:val="decimal"/>
      <w:lvlText w:val="%7."/>
      <w:lvlJc w:val="left"/>
      <w:pPr>
        <w:ind w:left="5040" w:hanging="360"/>
      </w:pPr>
    </w:lvl>
    <w:lvl w:ilvl="7" w:tplc="EED4FC78">
      <w:start w:val="1"/>
      <w:numFmt w:val="lowerLetter"/>
      <w:lvlText w:val="%8."/>
      <w:lvlJc w:val="left"/>
      <w:pPr>
        <w:ind w:left="5760" w:hanging="360"/>
      </w:pPr>
    </w:lvl>
    <w:lvl w:ilvl="8" w:tplc="0E24C27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859B8B"/>
    <w:multiLevelType w:val="hybridMultilevel"/>
    <w:tmpl w:val="925650FA"/>
    <w:lvl w:ilvl="0" w:tplc="E27080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F2AF2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E061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800A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FAE76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8295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498D5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BE01B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B1CCB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CA5A6D"/>
    <w:multiLevelType w:val="hybridMultilevel"/>
    <w:tmpl w:val="FFFFFFFF"/>
    <w:lvl w:ilvl="0" w:tplc="597EC58C">
      <w:start w:val="5"/>
      <w:numFmt w:val="upperLetter"/>
      <w:lvlText w:val="%1."/>
      <w:lvlJc w:val="left"/>
      <w:pPr>
        <w:ind w:left="720" w:hanging="360"/>
      </w:pPr>
    </w:lvl>
    <w:lvl w:ilvl="1" w:tplc="45F4FBEE">
      <w:start w:val="1"/>
      <w:numFmt w:val="lowerLetter"/>
      <w:lvlText w:val="%2."/>
      <w:lvlJc w:val="left"/>
      <w:pPr>
        <w:ind w:left="1440" w:hanging="360"/>
      </w:pPr>
    </w:lvl>
    <w:lvl w:ilvl="2" w:tplc="648EF93C">
      <w:start w:val="1"/>
      <w:numFmt w:val="lowerRoman"/>
      <w:lvlText w:val="%3."/>
      <w:lvlJc w:val="right"/>
      <w:pPr>
        <w:ind w:left="2160" w:hanging="180"/>
      </w:pPr>
    </w:lvl>
    <w:lvl w:ilvl="3" w:tplc="12081A18">
      <w:start w:val="1"/>
      <w:numFmt w:val="decimal"/>
      <w:lvlText w:val="%4."/>
      <w:lvlJc w:val="left"/>
      <w:pPr>
        <w:ind w:left="2880" w:hanging="360"/>
      </w:pPr>
    </w:lvl>
    <w:lvl w:ilvl="4" w:tplc="851033BA">
      <w:start w:val="1"/>
      <w:numFmt w:val="lowerLetter"/>
      <w:lvlText w:val="%5."/>
      <w:lvlJc w:val="left"/>
      <w:pPr>
        <w:ind w:left="3600" w:hanging="360"/>
      </w:pPr>
    </w:lvl>
    <w:lvl w:ilvl="5" w:tplc="EF32DA7C">
      <w:start w:val="1"/>
      <w:numFmt w:val="lowerRoman"/>
      <w:lvlText w:val="%6."/>
      <w:lvlJc w:val="right"/>
      <w:pPr>
        <w:ind w:left="4320" w:hanging="180"/>
      </w:pPr>
    </w:lvl>
    <w:lvl w:ilvl="6" w:tplc="6AA2665E">
      <w:start w:val="1"/>
      <w:numFmt w:val="decimal"/>
      <w:lvlText w:val="%7."/>
      <w:lvlJc w:val="left"/>
      <w:pPr>
        <w:ind w:left="5040" w:hanging="360"/>
      </w:pPr>
    </w:lvl>
    <w:lvl w:ilvl="7" w:tplc="B56A2B16">
      <w:start w:val="1"/>
      <w:numFmt w:val="lowerLetter"/>
      <w:lvlText w:val="%8."/>
      <w:lvlJc w:val="left"/>
      <w:pPr>
        <w:ind w:left="5760" w:hanging="360"/>
      </w:pPr>
    </w:lvl>
    <w:lvl w:ilvl="8" w:tplc="3578BF5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94247D"/>
    <w:multiLevelType w:val="hybridMultilevel"/>
    <w:tmpl w:val="C3B6D156"/>
    <w:lvl w:ilvl="0" w:tplc="47C26BB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BAD627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BA0E7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C286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72B8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849D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0079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BAA81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3CA4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416BE0C"/>
    <w:multiLevelType w:val="hybridMultilevel"/>
    <w:tmpl w:val="4718D83C"/>
    <w:lvl w:ilvl="0" w:tplc="06CACD46">
      <w:start w:val="1"/>
      <w:numFmt w:val="decimal"/>
      <w:lvlText w:val="%1."/>
      <w:lvlJc w:val="left"/>
      <w:pPr>
        <w:ind w:left="720" w:hanging="360"/>
      </w:pPr>
    </w:lvl>
    <w:lvl w:ilvl="1" w:tplc="A59E4F94">
      <w:start w:val="1"/>
      <w:numFmt w:val="lowerLetter"/>
      <w:lvlText w:val="%2."/>
      <w:lvlJc w:val="left"/>
      <w:pPr>
        <w:ind w:left="1440" w:hanging="360"/>
      </w:pPr>
    </w:lvl>
    <w:lvl w:ilvl="2" w:tplc="51C2123C">
      <w:start w:val="1"/>
      <w:numFmt w:val="lowerRoman"/>
      <w:lvlText w:val="%3."/>
      <w:lvlJc w:val="right"/>
      <w:pPr>
        <w:ind w:left="2160" w:hanging="180"/>
      </w:pPr>
    </w:lvl>
    <w:lvl w:ilvl="3" w:tplc="FF2864D0">
      <w:start w:val="1"/>
      <w:numFmt w:val="decimal"/>
      <w:lvlText w:val="%4."/>
      <w:lvlJc w:val="left"/>
      <w:pPr>
        <w:ind w:left="2880" w:hanging="360"/>
      </w:pPr>
    </w:lvl>
    <w:lvl w:ilvl="4" w:tplc="F4CCDDDC">
      <w:start w:val="1"/>
      <w:numFmt w:val="lowerLetter"/>
      <w:lvlText w:val="%5."/>
      <w:lvlJc w:val="left"/>
      <w:pPr>
        <w:ind w:left="3600" w:hanging="360"/>
      </w:pPr>
    </w:lvl>
    <w:lvl w:ilvl="5" w:tplc="ED02245E">
      <w:start w:val="1"/>
      <w:numFmt w:val="lowerRoman"/>
      <w:lvlText w:val="%6."/>
      <w:lvlJc w:val="right"/>
      <w:pPr>
        <w:ind w:left="4320" w:hanging="180"/>
      </w:pPr>
    </w:lvl>
    <w:lvl w:ilvl="6" w:tplc="8B3CF9EE">
      <w:start w:val="1"/>
      <w:numFmt w:val="decimal"/>
      <w:lvlText w:val="%7."/>
      <w:lvlJc w:val="left"/>
      <w:pPr>
        <w:ind w:left="5040" w:hanging="360"/>
      </w:pPr>
    </w:lvl>
    <w:lvl w:ilvl="7" w:tplc="CF6E6B14">
      <w:start w:val="1"/>
      <w:numFmt w:val="lowerLetter"/>
      <w:lvlText w:val="%8."/>
      <w:lvlJc w:val="left"/>
      <w:pPr>
        <w:ind w:left="5760" w:hanging="360"/>
      </w:pPr>
    </w:lvl>
    <w:lvl w:ilvl="8" w:tplc="3E5CE12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13E92E"/>
    <w:multiLevelType w:val="hybridMultilevel"/>
    <w:tmpl w:val="C76869A4"/>
    <w:lvl w:ilvl="0" w:tplc="2DD4820E">
      <w:start w:val="3"/>
      <w:numFmt w:val="lowerLetter"/>
      <w:lvlText w:val="%1."/>
      <w:lvlJc w:val="left"/>
      <w:pPr>
        <w:ind w:left="720" w:hanging="360"/>
      </w:pPr>
      <w:rPr>
        <w:rFonts w:hint="default" w:ascii="Century Gothic" w:hAnsi="Century Gothic"/>
      </w:rPr>
    </w:lvl>
    <w:lvl w:ilvl="1" w:tplc="F176C1B8">
      <w:start w:val="1"/>
      <w:numFmt w:val="lowerLetter"/>
      <w:lvlText w:val="%2."/>
      <w:lvlJc w:val="left"/>
      <w:pPr>
        <w:ind w:left="1440" w:hanging="360"/>
      </w:pPr>
    </w:lvl>
    <w:lvl w:ilvl="2" w:tplc="69126054">
      <w:start w:val="1"/>
      <w:numFmt w:val="lowerRoman"/>
      <w:lvlText w:val="%3."/>
      <w:lvlJc w:val="right"/>
      <w:pPr>
        <w:ind w:left="2160" w:hanging="180"/>
      </w:pPr>
    </w:lvl>
    <w:lvl w:ilvl="3" w:tplc="04A23020">
      <w:start w:val="1"/>
      <w:numFmt w:val="decimal"/>
      <w:lvlText w:val="%4."/>
      <w:lvlJc w:val="left"/>
      <w:pPr>
        <w:ind w:left="2880" w:hanging="360"/>
      </w:pPr>
    </w:lvl>
    <w:lvl w:ilvl="4" w:tplc="8EC24CCA">
      <w:start w:val="1"/>
      <w:numFmt w:val="lowerLetter"/>
      <w:lvlText w:val="%5."/>
      <w:lvlJc w:val="left"/>
      <w:pPr>
        <w:ind w:left="3600" w:hanging="360"/>
      </w:pPr>
    </w:lvl>
    <w:lvl w:ilvl="5" w:tplc="3814B4C6">
      <w:start w:val="1"/>
      <w:numFmt w:val="lowerRoman"/>
      <w:lvlText w:val="%6."/>
      <w:lvlJc w:val="right"/>
      <w:pPr>
        <w:ind w:left="4320" w:hanging="180"/>
      </w:pPr>
    </w:lvl>
    <w:lvl w:ilvl="6" w:tplc="7F7A0CD6">
      <w:start w:val="1"/>
      <w:numFmt w:val="decimal"/>
      <w:lvlText w:val="%7."/>
      <w:lvlJc w:val="left"/>
      <w:pPr>
        <w:ind w:left="5040" w:hanging="360"/>
      </w:pPr>
    </w:lvl>
    <w:lvl w:ilvl="7" w:tplc="D02CDD1E">
      <w:start w:val="1"/>
      <w:numFmt w:val="lowerLetter"/>
      <w:lvlText w:val="%8."/>
      <w:lvlJc w:val="left"/>
      <w:pPr>
        <w:ind w:left="5760" w:hanging="360"/>
      </w:pPr>
    </w:lvl>
    <w:lvl w:ilvl="8" w:tplc="8A98807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FE8290"/>
    <w:multiLevelType w:val="hybridMultilevel"/>
    <w:tmpl w:val="31CCD736"/>
    <w:lvl w:ilvl="0" w:tplc="F5AC490A">
      <w:start w:val="3"/>
      <w:numFmt w:val="lowerLetter"/>
      <w:lvlText w:val="%1."/>
      <w:lvlJc w:val="left"/>
      <w:pPr>
        <w:ind w:left="720" w:hanging="360"/>
      </w:pPr>
      <w:rPr>
        <w:rFonts w:hint="default" w:ascii="Century Gothic" w:hAnsi="Century Gothic"/>
      </w:rPr>
    </w:lvl>
    <w:lvl w:ilvl="1" w:tplc="7E783EC8">
      <w:start w:val="1"/>
      <w:numFmt w:val="lowerLetter"/>
      <w:lvlText w:val="%2."/>
      <w:lvlJc w:val="left"/>
      <w:pPr>
        <w:ind w:left="1440" w:hanging="360"/>
      </w:pPr>
    </w:lvl>
    <w:lvl w:ilvl="2" w:tplc="E56AAE3E">
      <w:start w:val="1"/>
      <w:numFmt w:val="lowerRoman"/>
      <w:lvlText w:val="%3."/>
      <w:lvlJc w:val="right"/>
      <w:pPr>
        <w:ind w:left="2160" w:hanging="180"/>
      </w:pPr>
    </w:lvl>
    <w:lvl w:ilvl="3" w:tplc="3162E6EA">
      <w:start w:val="1"/>
      <w:numFmt w:val="decimal"/>
      <w:lvlText w:val="%4."/>
      <w:lvlJc w:val="left"/>
      <w:pPr>
        <w:ind w:left="2880" w:hanging="360"/>
      </w:pPr>
    </w:lvl>
    <w:lvl w:ilvl="4" w:tplc="3E8260C4">
      <w:start w:val="1"/>
      <w:numFmt w:val="lowerLetter"/>
      <w:lvlText w:val="%5."/>
      <w:lvlJc w:val="left"/>
      <w:pPr>
        <w:ind w:left="3600" w:hanging="360"/>
      </w:pPr>
    </w:lvl>
    <w:lvl w:ilvl="5" w:tplc="9DD2F2A0">
      <w:start w:val="1"/>
      <w:numFmt w:val="lowerRoman"/>
      <w:lvlText w:val="%6."/>
      <w:lvlJc w:val="right"/>
      <w:pPr>
        <w:ind w:left="4320" w:hanging="180"/>
      </w:pPr>
    </w:lvl>
    <w:lvl w:ilvl="6" w:tplc="9850A6FE">
      <w:start w:val="1"/>
      <w:numFmt w:val="decimal"/>
      <w:lvlText w:val="%7."/>
      <w:lvlJc w:val="left"/>
      <w:pPr>
        <w:ind w:left="5040" w:hanging="360"/>
      </w:pPr>
    </w:lvl>
    <w:lvl w:ilvl="7" w:tplc="0B9A5CE4">
      <w:start w:val="1"/>
      <w:numFmt w:val="lowerLetter"/>
      <w:lvlText w:val="%8."/>
      <w:lvlJc w:val="left"/>
      <w:pPr>
        <w:ind w:left="5760" w:hanging="360"/>
      </w:pPr>
    </w:lvl>
    <w:lvl w:ilvl="8" w:tplc="E9D66E1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19DEF7"/>
    <w:multiLevelType w:val="hybridMultilevel"/>
    <w:tmpl w:val="FFFFFFFF"/>
    <w:lvl w:ilvl="0" w:tplc="805A6CCA">
      <w:start w:val="1"/>
      <w:numFmt w:val="upperLetter"/>
      <w:lvlText w:val="%1."/>
      <w:lvlJc w:val="left"/>
      <w:pPr>
        <w:ind w:left="720" w:hanging="360"/>
      </w:pPr>
    </w:lvl>
    <w:lvl w:ilvl="1" w:tplc="E15C4170">
      <w:start w:val="1"/>
      <w:numFmt w:val="lowerLetter"/>
      <w:lvlText w:val="%2."/>
      <w:lvlJc w:val="left"/>
      <w:pPr>
        <w:ind w:left="1440" w:hanging="360"/>
      </w:pPr>
    </w:lvl>
    <w:lvl w:ilvl="2" w:tplc="C50E3C56">
      <w:start w:val="1"/>
      <w:numFmt w:val="lowerRoman"/>
      <w:lvlText w:val="%3."/>
      <w:lvlJc w:val="right"/>
      <w:pPr>
        <w:ind w:left="2160" w:hanging="180"/>
      </w:pPr>
    </w:lvl>
    <w:lvl w:ilvl="3" w:tplc="25384016">
      <w:start w:val="1"/>
      <w:numFmt w:val="decimal"/>
      <w:lvlText w:val="%4."/>
      <w:lvlJc w:val="left"/>
      <w:pPr>
        <w:ind w:left="2880" w:hanging="360"/>
      </w:pPr>
    </w:lvl>
    <w:lvl w:ilvl="4" w:tplc="E3EA2EEC">
      <w:start w:val="1"/>
      <w:numFmt w:val="lowerLetter"/>
      <w:lvlText w:val="%5."/>
      <w:lvlJc w:val="left"/>
      <w:pPr>
        <w:ind w:left="3600" w:hanging="360"/>
      </w:pPr>
    </w:lvl>
    <w:lvl w:ilvl="5" w:tplc="82B4BCDC">
      <w:start w:val="1"/>
      <w:numFmt w:val="lowerRoman"/>
      <w:lvlText w:val="%6."/>
      <w:lvlJc w:val="right"/>
      <w:pPr>
        <w:ind w:left="4320" w:hanging="180"/>
      </w:pPr>
    </w:lvl>
    <w:lvl w:ilvl="6" w:tplc="D76CD02C">
      <w:start w:val="1"/>
      <w:numFmt w:val="decimal"/>
      <w:lvlText w:val="%7."/>
      <w:lvlJc w:val="left"/>
      <w:pPr>
        <w:ind w:left="5040" w:hanging="360"/>
      </w:pPr>
    </w:lvl>
    <w:lvl w:ilvl="7" w:tplc="C144C1FC">
      <w:start w:val="1"/>
      <w:numFmt w:val="lowerLetter"/>
      <w:lvlText w:val="%8."/>
      <w:lvlJc w:val="left"/>
      <w:pPr>
        <w:ind w:left="5760" w:hanging="360"/>
      </w:pPr>
    </w:lvl>
    <w:lvl w:ilvl="8" w:tplc="72FA3A8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53CD49"/>
    <w:multiLevelType w:val="hybridMultilevel"/>
    <w:tmpl w:val="083E75E2"/>
    <w:lvl w:ilvl="0" w:tplc="FBEE7BF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8DAEF4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0A51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DCC58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A7E18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59EB6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6650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04D3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3034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33BA2250"/>
    <w:multiLevelType w:val="hybridMultilevel"/>
    <w:tmpl w:val="FFFFFFFF"/>
    <w:lvl w:ilvl="0" w:tplc="3216CE66">
      <w:numFmt w:val="none"/>
      <w:lvlText w:val=""/>
      <w:lvlJc w:val="left"/>
      <w:pPr>
        <w:tabs>
          <w:tab w:val="num" w:pos="360"/>
        </w:tabs>
      </w:pPr>
    </w:lvl>
    <w:lvl w:ilvl="1" w:tplc="D54C64F2">
      <w:start w:val="1"/>
      <w:numFmt w:val="lowerLetter"/>
      <w:lvlText w:val="%2."/>
      <w:lvlJc w:val="left"/>
      <w:pPr>
        <w:ind w:left="1440" w:hanging="360"/>
      </w:pPr>
    </w:lvl>
    <w:lvl w:ilvl="2" w:tplc="F9F4C510">
      <w:start w:val="1"/>
      <w:numFmt w:val="lowerRoman"/>
      <w:lvlText w:val="%3."/>
      <w:lvlJc w:val="right"/>
      <w:pPr>
        <w:ind w:left="2160" w:hanging="180"/>
      </w:pPr>
    </w:lvl>
    <w:lvl w:ilvl="3" w:tplc="9864D3F6">
      <w:start w:val="1"/>
      <w:numFmt w:val="decimal"/>
      <w:lvlText w:val="%4."/>
      <w:lvlJc w:val="left"/>
      <w:pPr>
        <w:ind w:left="2880" w:hanging="360"/>
      </w:pPr>
    </w:lvl>
    <w:lvl w:ilvl="4" w:tplc="18283092">
      <w:start w:val="1"/>
      <w:numFmt w:val="lowerLetter"/>
      <w:lvlText w:val="%5."/>
      <w:lvlJc w:val="left"/>
      <w:pPr>
        <w:ind w:left="3600" w:hanging="360"/>
      </w:pPr>
    </w:lvl>
    <w:lvl w:ilvl="5" w:tplc="9662A7F4">
      <w:start w:val="1"/>
      <w:numFmt w:val="lowerRoman"/>
      <w:lvlText w:val="%6."/>
      <w:lvlJc w:val="right"/>
      <w:pPr>
        <w:ind w:left="4320" w:hanging="180"/>
      </w:pPr>
    </w:lvl>
    <w:lvl w:ilvl="6" w:tplc="A46C36EA">
      <w:start w:val="1"/>
      <w:numFmt w:val="decimal"/>
      <w:lvlText w:val="%7."/>
      <w:lvlJc w:val="left"/>
      <w:pPr>
        <w:ind w:left="5040" w:hanging="360"/>
      </w:pPr>
    </w:lvl>
    <w:lvl w:ilvl="7" w:tplc="075251B6">
      <w:start w:val="1"/>
      <w:numFmt w:val="lowerLetter"/>
      <w:lvlText w:val="%8."/>
      <w:lvlJc w:val="left"/>
      <w:pPr>
        <w:ind w:left="5760" w:hanging="360"/>
      </w:pPr>
    </w:lvl>
    <w:lvl w:ilvl="8" w:tplc="06D8097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4661AD"/>
    <w:multiLevelType w:val="hybridMultilevel"/>
    <w:tmpl w:val="FFFFFFFF"/>
    <w:lvl w:ilvl="0" w:tplc="50F08F5A">
      <w:start w:val="1"/>
      <w:numFmt w:val="decimal"/>
      <w:lvlText w:val="%1."/>
      <w:lvlJc w:val="left"/>
      <w:pPr>
        <w:ind w:left="720" w:hanging="360"/>
      </w:pPr>
    </w:lvl>
    <w:lvl w:ilvl="1" w:tplc="ED0EDD8E">
      <w:start w:val="1"/>
      <w:numFmt w:val="lowerLetter"/>
      <w:lvlText w:val="%2."/>
      <w:lvlJc w:val="left"/>
      <w:pPr>
        <w:ind w:left="1440" w:hanging="360"/>
      </w:pPr>
    </w:lvl>
    <w:lvl w:ilvl="2" w:tplc="46BE7B7E">
      <w:start w:val="1"/>
      <w:numFmt w:val="lowerRoman"/>
      <w:lvlText w:val="%3."/>
      <w:lvlJc w:val="right"/>
      <w:pPr>
        <w:ind w:left="2160" w:hanging="180"/>
      </w:pPr>
    </w:lvl>
    <w:lvl w:ilvl="3" w:tplc="FCA61D96">
      <w:start w:val="1"/>
      <w:numFmt w:val="decimal"/>
      <w:lvlText w:val="%4."/>
      <w:lvlJc w:val="left"/>
      <w:pPr>
        <w:ind w:left="2880" w:hanging="360"/>
      </w:pPr>
    </w:lvl>
    <w:lvl w:ilvl="4" w:tplc="81C87C9C">
      <w:start w:val="1"/>
      <w:numFmt w:val="lowerLetter"/>
      <w:lvlText w:val="%5."/>
      <w:lvlJc w:val="left"/>
      <w:pPr>
        <w:ind w:left="3600" w:hanging="360"/>
      </w:pPr>
    </w:lvl>
    <w:lvl w:ilvl="5" w:tplc="D2E889A2">
      <w:start w:val="1"/>
      <w:numFmt w:val="lowerRoman"/>
      <w:lvlText w:val="%6."/>
      <w:lvlJc w:val="right"/>
      <w:pPr>
        <w:ind w:left="4320" w:hanging="180"/>
      </w:pPr>
    </w:lvl>
    <w:lvl w:ilvl="6" w:tplc="777C6ABA">
      <w:start w:val="1"/>
      <w:numFmt w:val="decimal"/>
      <w:lvlText w:val="%7."/>
      <w:lvlJc w:val="left"/>
      <w:pPr>
        <w:ind w:left="5040" w:hanging="360"/>
      </w:pPr>
    </w:lvl>
    <w:lvl w:ilvl="7" w:tplc="EA8C8BEE">
      <w:start w:val="1"/>
      <w:numFmt w:val="lowerLetter"/>
      <w:lvlText w:val="%8."/>
      <w:lvlJc w:val="left"/>
      <w:pPr>
        <w:ind w:left="5760" w:hanging="360"/>
      </w:pPr>
    </w:lvl>
    <w:lvl w:ilvl="8" w:tplc="BFB0679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D5079D"/>
    <w:multiLevelType w:val="hybridMultilevel"/>
    <w:tmpl w:val="EC760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7B4043"/>
    <w:multiLevelType w:val="hybridMultilevel"/>
    <w:tmpl w:val="153641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02CF6B"/>
    <w:multiLevelType w:val="hybridMultilevel"/>
    <w:tmpl w:val="E4F8A7F0"/>
    <w:lvl w:ilvl="0" w:tplc="528C5A42">
      <w:start w:val="2"/>
      <w:numFmt w:val="lowerLetter"/>
      <w:lvlText w:val="%1."/>
      <w:lvlJc w:val="left"/>
      <w:pPr>
        <w:ind w:left="720" w:hanging="360"/>
      </w:pPr>
      <w:rPr>
        <w:rFonts w:hint="default" w:ascii="Century Gothic" w:hAnsi="Century Gothic"/>
      </w:rPr>
    </w:lvl>
    <w:lvl w:ilvl="1" w:tplc="0EB222D6">
      <w:start w:val="1"/>
      <w:numFmt w:val="lowerLetter"/>
      <w:lvlText w:val="%2."/>
      <w:lvlJc w:val="left"/>
      <w:pPr>
        <w:ind w:left="1440" w:hanging="360"/>
      </w:pPr>
    </w:lvl>
    <w:lvl w:ilvl="2" w:tplc="BD06300A">
      <w:start w:val="1"/>
      <w:numFmt w:val="lowerRoman"/>
      <w:lvlText w:val="%3."/>
      <w:lvlJc w:val="right"/>
      <w:pPr>
        <w:ind w:left="2160" w:hanging="180"/>
      </w:pPr>
    </w:lvl>
    <w:lvl w:ilvl="3" w:tplc="4A10B332">
      <w:start w:val="1"/>
      <w:numFmt w:val="decimal"/>
      <w:lvlText w:val="%4."/>
      <w:lvlJc w:val="left"/>
      <w:pPr>
        <w:ind w:left="2880" w:hanging="360"/>
      </w:pPr>
    </w:lvl>
    <w:lvl w:ilvl="4" w:tplc="1DEC41B2">
      <w:start w:val="1"/>
      <w:numFmt w:val="lowerLetter"/>
      <w:lvlText w:val="%5."/>
      <w:lvlJc w:val="left"/>
      <w:pPr>
        <w:ind w:left="3600" w:hanging="360"/>
      </w:pPr>
    </w:lvl>
    <w:lvl w:ilvl="5" w:tplc="9F96AF20">
      <w:start w:val="1"/>
      <w:numFmt w:val="lowerRoman"/>
      <w:lvlText w:val="%6."/>
      <w:lvlJc w:val="right"/>
      <w:pPr>
        <w:ind w:left="4320" w:hanging="180"/>
      </w:pPr>
    </w:lvl>
    <w:lvl w:ilvl="6" w:tplc="0B3A1EC6">
      <w:start w:val="1"/>
      <w:numFmt w:val="decimal"/>
      <w:lvlText w:val="%7."/>
      <w:lvlJc w:val="left"/>
      <w:pPr>
        <w:ind w:left="5040" w:hanging="360"/>
      </w:pPr>
    </w:lvl>
    <w:lvl w:ilvl="7" w:tplc="E9FACF96">
      <w:start w:val="1"/>
      <w:numFmt w:val="lowerLetter"/>
      <w:lvlText w:val="%8."/>
      <w:lvlJc w:val="left"/>
      <w:pPr>
        <w:ind w:left="5760" w:hanging="360"/>
      </w:pPr>
    </w:lvl>
    <w:lvl w:ilvl="8" w:tplc="36EEA344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815E89"/>
    <w:multiLevelType w:val="hybridMultilevel"/>
    <w:tmpl w:val="9446D1B0"/>
    <w:lvl w:ilvl="0" w:tplc="CF660B14">
      <w:start w:val="1"/>
      <w:numFmt w:val="decimal"/>
      <w:lvlText w:val="%1."/>
      <w:lvlJc w:val="left"/>
      <w:pPr>
        <w:ind w:left="720" w:hanging="360"/>
      </w:pPr>
    </w:lvl>
    <w:lvl w:ilvl="1" w:tplc="631A74F4">
      <w:start w:val="1"/>
      <w:numFmt w:val="lowerLetter"/>
      <w:lvlText w:val="%2."/>
      <w:lvlJc w:val="left"/>
      <w:pPr>
        <w:ind w:left="1440" w:hanging="360"/>
      </w:pPr>
    </w:lvl>
    <w:lvl w:ilvl="2" w:tplc="40AC7966">
      <w:start w:val="1"/>
      <w:numFmt w:val="lowerRoman"/>
      <w:lvlText w:val="%3."/>
      <w:lvlJc w:val="right"/>
      <w:pPr>
        <w:ind w:left="2160" w:hanging="180"/>
      </w:pPr>
    </w:lvl>
    <w:lvl w:ilvl="3" w:tplc="DF58E048">
      <w:start w:val="1"/>
      <w:numFmt w:val="decimal"/>
      <w:lvlText w:val="%4."/>
      <w:lvlJc w:val="left"/>
      <w:pPr>
        <w:ind w:left="2880" w:hanging="360"/>
      </w:pPr>
    </w:lvl>
    <w:lvl w:ilvl="4" w:tplc="CBAE7A28">
      <w:start w:val="1"/>
      <w:numFmt w:val="lowerLetter"/>
      <w:lvlText w:val="%5."/>
      <w:lvlJc w:val="left"/>
      <w:pPr>
        <w:ind w:left="3600" w:hanging="360"/>
      </w:pPr>
    </w:lvl>
    <w:lvl w:ilvl="5" w:tplc="EF761BC4">
      <w:start w:val="1"/>
      <w:numFmt w:val="lowerRoman"/>
      <w:lvlText w:val="%6."/>
      <w:lvlJc w:val="right"/>
      <w:pPr>
        <w:ind w:left="4320" w:hanging="180"/>
      </w:pPr>
    </w:lvl>
    <w:lvl w:ilvl="6" w:tplc="A490C266">
      <w:start w:val="1"/>
      <w:numFmt w:val="decimal"/>
      <w:lvlText w:val="%7."/>
      <w:lvlJc w:val="left"/>
      <w:pPr>
        <w:ind w:left="5040" w:hanging="360"/>
      </w:pPr>
    </w:lvl>
    <w:lvl w:ilvl="7" w:tplc="703AD254">
      <w:start w:val="1"/>
      <w:numFmt w:val="lowerLetter"/>
      <w:lvlText w:val="%8."/>
      <w:lvlJc w:val="left"/>
      <w:pPr>
        <w:ind w:left="5760" w:hanging="360"/>
      </w:pPr>
    </w:lvl>
    <w:lvl w:ilvl="8" w:tplc="943A188A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8B0C86"/>
    <w:multiLevelType w:val="hybridMultilevel"/>
    <w:tmpl w:val="C772F4E6"/>
    <w:lvl w:ilvl="0" w:tplc="CA4EAA32">
      <w:start w:val="1"/>
      <w:numFmt w:val="lowerLetter"/>
      <w:lvlText w:val="%1."/>
      <w:lvlJc w:val="left"/>
      <w:pPr>
        <w:ind w:left="720" w:hanging="360"/>
      </w:pPr>
      <w:rPr>
        <w:rFonts w:hint="default" w:ascii="Century Gothic" w:hAnsi="Century Gothic"/>
      </w:rPr>
    </w:lvl>
    <w:lvl w:ilvl="1" w:tplc="CC0EBC02">
      <w:start w:val="1"/>
      <w:numFmt w:val="lowerLetter"/>
      <w:lvlText w:val="%2."/>
      <w:lvlJc w:val="left"/>
      <w:pPr>
        <w:ind w:left="1440" w:hanging="360"/>
      </w:pPr>
    </w:lvl>
    <w:lvl w:ilvl="2" w:tplc="1CB4A38E">
      <w:start w:val="1"/>
      <w:numFmt w:val="lowerRoman"/>
      <w:lvlText w:val="%3."/>
      <w:lvlJc w:val="right"/>
      <w:pPr>
        <w:ind w:left="2160" w:hanging="180"/>
      </w:pPr>
    </w:lvl>
    <w:lvl w:ilvl="3" w:tplc="1FBCE870">
      <w:start w:val="1"/>
      <w:numFmt w:val="decimal"/>
      <w:lvlText w:val="%4."/>
      <w:lvlJc w:val="left"/>
      <w:pPr>
        <w:ind w:left="2880" w:hanging="360"/>
      </w:pPr>
    </w:lvl>
    <w:lvl w:ilvl="4" w:tplc="B1908646">
      <w:start w:val="1"/>
      <w:numFmt w:val="lowerLetter"/>
      <w:lvlText w:val="%5."/>
      <w:lvlJc w:val="left"/>
      <w:pPr>
        <w:ind w:left="3600" w:hanging="360"/>
      </w:pPr>
    </w:lvl>
    <w:lvl w:ilvl="5" w:tplc="8CFE8328">
      <w:start w:val="1"/>
      <w:numFmt w:val="lowerRoman"/>
      <w:lvlText w:val="%6."/>
      <w:lvlJc w:val="right"/>
      <w:pPr>
        <w:ind w:left="4320" w:hanging="180"/>
      </w:pPr>
    </w:lvl>
    <w:lvl w:ilvl="6" w:tplc="0CBE460E">
      <w:start w:val="1"/>
      <w:numFmt w:val="decimal"/>
      <w:lvlText w:val="%7."/>
      <w:lvlJc w:val="left"/>
      <w:pPr>
        <w:ind w:left="5040" w:hanging="360"/>
      </w:pPr>
    </w:lvl>
    <w:lvl w:ilvl="7" w:tplc="F434007A">
      <w:start w:val="1"/>
      <w:numFmt w:val="lowerLetter"/>
      <w:lvlText w:val="%8."/>
      <w:lvlJc w:val="left"/>
      <w:pPr>
        <w:ind w:left="5760" w:hanging="360"/>
      </w:pPr>
    </w:lvl>
    <w:lvl w:ilvl="8" w:tplc="B5B8C0B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14A1A7"/>
    <w:multiLevelType w:val="hybridMultilevel"/>
    <w:tmpl w:val="FFFFFFFF"/>
    <w:lvl w:ilvl="0" w:tplc="1810809A">
      <w:start w:val="3"/>
      <w:numFmt w:val="upperLetter"/>
      <w:lvlText w:val="%1."/>
      <w:lvlJc w:val="left"/>
      <w:pPr>
        <w:ind w:left="720" w:hanging="360"/>
      </w:pPr>
    </w:lvl>
    <w:lvl w:ilvl="1" w:tplc="2CAAEB3C">
      <w:start w:val="1"/>
      <w:numFmt w:val="lowerLetter"/>
      <w:lvlText w:val="%2."/>
      <w:lvlJc w:val="left"/>
      <w:pPr>
        <w:ind w:left="1440" w:hanging="360"/>
      </w:pPr>
    </w:lvl>
    <w:lvl w:ilvl="2" w:tplc="EED27C4E">
      <w:start w:val="1"/>
      <w:numFmt w:val="lowerRoman"/>
      <w:lvlText w:val="%3."/>
      <w:lvlJc w:val="right"/>
      <w:pPr>
        <w:ind w:left="2160" w:hanging="180"/>
      </w:pPr>
    </w:lvl>
    <w:lvl w:ilvl="3" w:tplc="1E840A20">
      <w:start w:val="1"/>
      <w:numFmt w:val="decimal"/>
      <w:lvlText w:val="%4."/>
      <w:lvlJc w:val="left"/>
      <w:pPr>
        <w:ind w:left="2880" w:hanging="360"/>
      </w:pPr>
    </w:lvl>
    <w:lvl w:ilvl="4" w:tplc="D8B8A26A">
      <w:start w:val="1"/>
      <w:numFmt w:val="lowerLetter"/>
      <w:lvlText w:val="%5."/>
      <w:lvlJc w:val="left"/>
      <w:pPr>
        <w:ind w:left="3600" w:hanging="360"/>
      </w:pPr>
    </w:lvl>
    <w:lvl w:ilvl="5" w:tplc="2BB04354">
      <w:start w:val="1"/>
      <w:numFmt w:val="lowerRoman"/>
      <w:lvlText w:val="%6."/>
      <w:lvlJc w:val="right"/>
      <w:pPr>
        <w:ind w:left="4320" w:hanging="180"/>
      </w:pPr>
    </w:lvl>
    <w:lvl w:ilvl="6" w:tplc="56FC702C">
      <w:start w:val="1"/>
      <w:numFmt w:val="decimal"/>
      <w:lvlText w:val="%7."/>
      <w:lvlJc w:val="left"/>
      <w:pPr>
        <w:ind w:left="5040" w:hanging="360"/>
      </w:pPr>
    </w:lvl>
    <w:lvl w:ilvl="7" w:tplc="D800F24C">
      <w:start w:val="1"/>
      <w:numFmt w:val="lowerLetter"/>
      <w:lvlText w:val="%8."/>
      <w:lvlJc w:val="left"/>
      <w:pPr>
        <w:ind w:left="5760" w:hanging="360"/>
      </w:pPr>
    </w:lvl>
    <w:lvl w:ilvl="8" w:tplc="FE580D3C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851B57"/>
    <w:multiLevelType w:val="hybridMultilevel"/>
    <w:tmpl w:val="59988F3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4883A0">
      <w:start w:val="1"/>
      <w:numFmt w:val="lowerLetter"/>
      <w:lvlText w:val="%2."/>
      <w:lvlJc w:val="left"/>
      <w:pPr>
        <w:ind w:left="1440" w:hanging="360"/>
      </w:pPr>
    </w:lvl>
    <w:lvl w:ilvl="2" w:tplc="0924F1B2">
      <w:start w:val="1"/>
      <w:numFmt w:val="lowerRoman"/>
      <w:lvlText w:val="%3."/>
      <w:lvlJc w:val="right"/>
      <w:pPr>
        <w:ind w:left="2160" w:hanging="180"/>
      </w:pPr>
    </w:lvl>
    <w:lvl w:ilvl="3" w:tplc="EC229AF4">
      <w:start w:val="1"/>
      <w:numFmt w:val="decimal"/>
      <w:lvlText w:val="%4."/>
      <w:lvlJc w:val="left"/>
      <w:pPr>
        <w:ind w:left="2880" w:hanging="360"/>
      </w:pPr>
    </w:lvl>
    <w:lvl w:ilvl="4" w:tplc="E822E60E">
      <w:start w:val="1"/>
      <w:numFmt w:val="lowerLetter"/>
      <w:lvlText w:val="%5."/>
      <w:lvlJc w:val="left"/>
      <w:pPr>
        <w:ind w:left="3600" w:hanging="360"/>
      </w:pPr>
    </w:lvl>
    <w:lvl w:ilvl="5" w:tplc="24E24B70">
      <w:start w:val="1"/>
      <w:numFmt w:val="lowerRoman"/>
      <w:lvlText w:val="%6."/>
      <w:lvlJc w:val="right"/>
      <w:pPr>
        <w:ind w:left="4320" w:hanging="180"/>
      </w:pPr>
    </w:lvl>
    <w:lvl w:ilvl="6" w:tplc="7FE02E8C">
      <w:start w:val="1"/>
      <w:numFmt w:val="decimal"/>
      <w:lvlText w:val="%7."/>
      <w:lvlJc w:val="left"/>
      <w:pPr>
        <w:ind w:left="5040" w:hanging="360"/>
      </w:pPr>
    </w:lvl>
    <w:lvl w:ilvl="7" w:tplc="0E402700">
      <w:start w:val="1"/>
      <w:numFmt w:val="lowerLetter"/>
      <w:lvlText w:val="%8."/>
      <w:lvlJc w:val="left"/>
      <w:pPr>
        <w:ind w:left="5760" w:hanging="360"/>
      </w:pPr>
    </w:lvl>
    <w:lvl w:ilvl="8" w:tplc="8284824A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3F1B64"/>
    <w:multiLevelType w:val="hybridMultilevel"/>
    <w:tmpl w:val="E1622196"/>
    <w:lvl w:ilvl="0" w:tplc="DEDC6316">
      <w:start w:val="1"/>
      <w:numFmt w:val="lowerLetter"/>
      <w:lvlText w:val="%1."/>
      <w:lvlJc w:val="left"/>
      <w:pPr>
        <w:ind w:left="720" w:hanging="360"/>
      </w:pPr>
      <w:rPr>
        <w:rFonts w:hint="default" w:ascii="Century Gothic" w:hAnsi="Century Gothic"/>
      </w:rPr>
    </w:lvl>
    <w:lvl w:ilvl="1" w:tplc="C7323CFE">
      <w:start w:val="1"/>
      <w:numFmt w:val="lowerLetter"/>
      <w:lvlText w:val="%2."/>
      <w:lvlJc w:val="left"/>
      <w:pPr>
        <w:ind w:left="1440" w:hanging="360"/>
      </w:pPr>
    </w:lvl>
    <w:lvl w:ilvl="2" w:tplc="5B2E7760">
      <w:start w:val="1"/>
      <w:numFmt w:val="lowerRoman"/>
      <w:lvlText w:val="%3."/>
      <w:lvlJc w:val="right"/>
      <w:pPr>
        <w:ind w:left="2160" w:hanging="180"/>
      </w:pPr>
    </w:lvl>
    <w:lvl w:ilvl="3" w:tplc="FF842D34">
      <w:start w:val="1"/>
      <w:numFmt w:val="decimal"/>
      <w:lvlText w:val="%4."/>
      <w:lvlJc w:val="left"/>
      <w:pPr>
        <w:ind w:left="2880" w:hanging="360"/>
      </w:pPr>
    </w:lvl>
    <w:lvl w:ilvl="4" w:tplc="7F72A944">
      <w:start w:val="1"/>
      <w:numFmt w:val="lowerLetter"/>
      <w:lvlText w:val="%5."/>
      <w:lvlJc w:val="left"/>
      <w:pPr>
        <w:ind w:left="3600" w:hanging="360"/>
      </w:pPr>
    </w:lvl>
    <w:lvl w:ilvl="5" w:tplc="34E0EFB4">
      <w:start w:val="1"/>
      <w:numFmt w:val="lowerRoman"/>
      <w:lvlText w:val="%6."/>
      <w:lvlJc w:val="right"/>
      <w:pPr>
        <w:ind w:left="4320" w:hanging="180"/>
      </w:pPr>
    </w:lvl>
    <w:lvl w:ilvl="6" w:tplc="6F324E42">
      <w:start w:val="1"/>
      <w:numFmt w:val="decimal"/>
      <w:lvlText w:val="%7."/>
      <w:lvlJc w:val="left"/>
      <w:pPr>
        <w:ind w:left="5040" w:hanging="360"/>
      </w:pPr>
    </w:lvl>
    <w:lvl w:ilvl="7" w:tplc="97C27806">
      <w:start w:val="1"/>
      <w:numFmt w:val="lowerLetter"/>
      <w:lvlText w:val="%8."/>
      <w:lvlJc w:val="left"/>
      <w:pPr>
        <w:ind w:left="5760" w:hanging="360"/>
      </w:pPr>
    </w:lvl>
    <w:lvl w:ilvl="8" w:tplc="DB3E924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50AA57"/>
    <w:multiLevelType w:val="hybridMultilevel"/>
    <w:tmpl w:val="FFFFFFFF"/>
    <w:lvl w:ilvl="0" w:tplc="8730A7D4">
      <w:start w:val="1"/>
      <w:numFmt w:val="upperLetter"/>
      <w:lvlText w:val="%1."/>
      <w:lvlJc w:val="left"/>
      <w:pPr>
        <w:ind w:left="720" w:hanging="360"/>
      </w:pPr>
    </w:lvl>
    <w:lvl w:ilvl="1" w:tplc="E8C0BE94">
      <w:start w:val="1"/>
      <w:numFmt w:val="lowerLetter"/>
      <w:lvlText w:val="%2."/>
      <w:lvlJc w:val="left"/>
      <w:pPr>
        <w:ind w:left="1440" w:hanging="360"/>
      </w:pPr>
    </w:lvl>
    <w:lvl w:ilvl="2" w:tplc="B3BCDF9C">
      <w:start w:val="1"/>
      <w:numFmt w:val="lowerRoman"/>
      <w:lvlText w:val="%3."/>
      <w:lvlJc w:val="right"/>
      <w:pPr>
        <w:ind w:left="2160" w:hanging="180"/>
      </w:pPr>
    </w:lvl>
    <w:lvl w:ilvl="3" w:tplc="068C85C2">
      <w:start w:val="1"/>
      <w:numFmt w:val="decimal"/>
      <w:lvlText w:val="%4."/>
      <w:lvlJc w:val="left"/>
      <w:pPr>
        <w:ind w:left="2880" w:hanging="360"/>
      </w:pPr>
    </w:lvl>
    <w:lvl w:ilvl="4" w:tplc="F6360A90">
      <w:start w:val="1"/>
      <w:numFmt w:val="lowerLetter"/>
      <w:lvlText w:val="%5."/>
      <w:lvlJc w:val="left"/>
      <w:pPr>
        <w:ind w:left="3600" w:hanging="360"/>
      </w:pPr>
    </w:lvl>
    <w:lvl w:ilvl="5" w:tplc="719AB9DA">
      <w:start w:val="1"/>
      <w:numFmt w:val="lowerRoman"/>
      <w:lvlText w:val="%6."/>
      <w:lvlJc w:val="right"/>
      <w:pPr>
        <w:ind w:left="4320" w:hanging="180"/>
      </w:pPr>
    </w:lvl>
    <w:lvl w:ilvl="6" w:tplc="55EA5982">
      <w:start w:val="1"/>
      <w:numFmt w:val="decimal"/>
      <w:lvlText w:val="%7."/>
      <w:lvlJc w:val="left"/>
      <w:pPr>
        <w:ind w:left="5040" w:hanging="360"/>
      </w:pPr>
    </w:lvl>
    <w:lvl w:ilvl="7" w:tplc="50E0F1BE">
      <w:start w:val="1"/>
      <w:numFmt w:val="lowerLetter"/>
      <w:lvlText w:val="%8."/>
      <w:lvlJc w:val="left"/>
      <w:pPr>
        <w:ind w:left="5760" w:hanging="360"/>
      </w:pPr>
    </w:lvl>
    <w:lvl w:ilvl="8" w:tplc="B4EC2F64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6D70B3"/>
    <w:multiLevelType w:val="hybridMultilevel"/>
    <w:tmpl w:val="153641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922DE8"/>
    <w:multiLevelType w:val="hybridMultilevel"/>
    <w:tmpl w:val="FFFFFFFF"/>
    <w:lvl w:ilvl="0" w:tplc="7F8EE0EE">
      <w:start w:val="1"/>
      <w:numFmt w:val="decimal"/>
      <w:lvlText w:val="%1."/>
      <w:lvlJc w:val="left"/>
      <w:pPr>
        <w:ind w:left="720" w:hanging="360"/>
      </w:pPr>
    </w:lvl>
    <w:lvl w:ilvl="1" w:tplc="C5FE3AD6">
      <w:start w:val="2"/>
      <w:numFmt w:val="lowerLetter"/>
      <w:lvlText w:val="%2."/>
      <w:lvlJc w:val="left"/>
      <w:pPr>
        <w:ind w:left="1440" w:hanging="360"/>
      </w:pPr>
    </w:lvl>
    <w:lvl w:ilvl="2" w:tplc="AE5A60E2">
      <w:start w:val="1"/>
      <w:numFmt w:val="lowerRoman"/>
      <w:lvlText w:val="%3."/>
      <w:lvlJc w:val="right"/>
      <w:pPr>
        <w:ind w:left="2160" w:hanging="180"/>
      </w:pPr>
    </w:lvl>
    <w:lvl w:ilvl="3" w:tplc="3CB444FA">
      <w:start w:val="1"/>
      <w:numFmt w:val="decimal"/>
      <w:lvlText w:val="%4."/>
      <w:lvlJc w:val="left"/>
      <w:pPr>
        <w:ind w:left="2880" w:hanging="360"/>
      </w:pPr>
    </w:lvl>
    <w:lvl w:ilvl="4" w:tplc="8ED03A4C">
      <w:start w:val="1"/>
      <w:numFmt w:val="lowerLetter"/>
      <w:lvlText w:val="%5."/>
      <w:lvlJc w:val="left"/>
      <w:pPr>
        <w:ind w:left="3600" w:hanging="360"/>
      </w:pPr>
    </w:lvl>
    <w:lvl w:ilvl="5" w:tplc="BE4E33D2">
      <w:start w:val="1"/>
      <w:numFmt w:val="lowerRoman"/>
      <w:lvlText w:val="%6."/>
      <w:lvlJc w:val="right"/>
      <w:pPr>
        <w:ind w:left="4320" w:hanging="180"/>
      </w:pPr>
    </w:lvl>
    <w:lvl w:ilvl="6" w:tplc="5CC2F290">
      <w:start w:val="1"/>
      <w:numFmt w:val="decimal"/>
      <w:lvlText w:val="%7."/>
      <w:lvlJc w:val="left"/>
      <w:pPr>
        <w:ind w:left="5040" w:hanging="360"/>
      </w:pPr>
    </w:lvl>
    <w:lvl w:ilvl="7" w:tplc="0532D1E2">
      <w:start w:val="1"/>
      <w:numFmt w:val="lowerLetter"/>
      <w:lvlText w:val="%8."/>
      <w:lvlJc w:val="left"/>
      <w:pPr>
        <w:ind w:left="5760" w:hanging="360"/>
      </w:pPr>
    </w:lvl>
    <w:lvl w:ilvl="8" w:tplc="4BD241A4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3C2BBD"/>
    <w:multiLevelType w:val="hybridMultilevel"/>
    <w:tmpl w:val="B63A7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A3BF1B"/>
    <w:multiLevelType w:val="hybridMultilevel"/>
    <w:tmpl w:val="73BA009E"/>
    <w:lvl w:ilvl="0" w:tplc="EBDABC9C">
      <w:start w:val="2"/>
      <w:numFmt w:val="lowerLetter"/>
      <w:lvlText w:val="%1."/>
      <w:lvlJc w:val="left"/>
      <w:pPr>
        <w:ind w:left="720" w:hanging="360"/>
      </w:pPr>
      <w:rPr>
        <w:rFonts w:hint="default" w:ascii="Century Gothic" w:hAnsi="Century Gothic"/>
      </w:rPr>
    </w:lvl>
    <w:lvl w:ilvl="1" w:tplc="242AB4E0">
      <w:start w:val="1"/>
      <w:numFmt w:val="lowerLetter"/>
      <w:lvlText w:val="%2."/>
      <w:lvlJc w:val="left"/>
      <w:pPr>
        <w:ind w:left="1440" w:hanging="360"/>
      </w:pPr>
    </w:lvl>
    <w:lvl w:ilvl="2" w:tplc="7DCA5556">
      <w:start w:val="1"/>
      <w:numFmt w:val="lowerRoman"/>
      <w:lvlText w:val="%3."/>
      <w:lvlJc w:val="right"/>
      <w:pPr>
        <w:ind w:left="2160" w:hanging="180"/>
      </w:pPr>
    </w:lvl>
    <w:lvl w:ilvl="3" w:tplc="1FBE36B8">
      <w:start w:val="1"/>
      <w:numFmt w:val="decimal"/>
      <w:lvlText w:val="%4."/>
      <w:lvlJc w:val="left"/>
      <w:pPr>
        <w:ind w:left="2880" w:hanging="360"/>
      </w:pPr>
    </w:lvl>
    <w:lvl w:ilvl="4" w:tplc="B2226FF0">
      <w:start w:val="1"/>
      <w:numFmt w:val="lowerLetter"/>
      <w:lvlText w:val="%5."/>
      <w:lvlJc w:val="left"/>
      <w:pPr>
        <w:ind w:left="3600" w:hanging="360"/>
      </w:pPr>
    </w:lvl>
    <w:lvl w:ilvl="5" w:tplc="C8DC349C">
      <w:start w:val="1"/>
      <w:numFmt w:val="lowerRoman"/>
      <w:lvlText w:val="%6."/>
      <w:lvlJc w:val="right"/>
      <w:pPr>
        <w:ind w:left="4320" w:hanging="180"/>
      </w:pPr>
    </w:lvl>
    <w:lvl w:ilvl="6" w:tplc="9E68A9A0">
      <w:start w:val="1"/>
      <w:numFmt w:val="decimal"/>
      <w:lvlText w:val="%7."/>
      <w:lvlJc w:val="left"/>
      <w:pPr>
        <w:ind w:left="5040" w:hanging="360"/>
      </w:pPr>
    </w:lvl>
    <w:lvl w:ilvl="7" w:tplc="EDCA0110">
      <w:start w:val="1"/>
      <w:numFmt w:val="lowerLetter"/>
      <w:lvlText w:val="%8."/>
      <w:lvlJc w:val="left"/>
      <w:pPr>
        <w:ind w:left="5760" w:hanging="360"/>
      </w:pPr>
    </w:lvl>
    <w:lvl w:ilvl="8" w:tplc="2224292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CADB9D"/>
    <w:multiLevelType w:val="hybridMultilevel"/>
    <w:tmpl w:val="FFFFFFFF"/>
    <w:lvl w:ilvl="0" w:tplc="A9C45526">
      <w:start w:val="2"/>
      <w:numFmt w:val="upperLetter"/>
      <w:lvlText w:val="%1."/>
      <w:lvlJc w:val="left"/>
      <w:pPr>
        <w:ind w:left="720" w:hanging="360"/>
      </w:pPr>
    </w:lvl>
    <w:lvl w:ilvl="1" w:tplc="ED56BC06">
      <w:start w:val="1"/>
      <w:numFmt w:val="lowerLetter"/>
      <w:lvlText w:val="%2."/>
      <w:lvlJc w:val="left"/>
      <w:pPr>
        <w:ind w:left="1440" w:hanging="360"/>
      </w:pPr>
    </w:lvl>
    <w:lvl w:ilvl="2" w:tplc="C44C16D2">
      <w:start w:val="1"/>
      <w:numFmt w:val="lowerRoman"/>
      <w:lvlText w:val="%3."/>
      <w:lvlJc w:val="right"/>
      <w:pPr>
        <w:ind w:left="2160" w:hanging="180"/>
      </w:pPr>
    </w:lvl>
    <w:lvl w:ilvl="3" w:tplc="E1BA5314">
      <w:start w:val="1"/>
      <w:numFmt w:val="decimal"/>
      <w:lvlText w:val="%4."/>
      <w:lvlJc w:val="left"/>
      <w:pPr>
        <w:ind w:left="2880" w:hanging="360"/>
      </w:pPr>
    </w:lvl>
    <w:lvl w:ilvl="4" w:tplc="8AB83698">
      <w:start w:val="1"/>
      <w:numFmt w:val="lowerLetter"/>
      <w:lvlText w:val="%5."/>
      <w:lvlJc w:val="left"/>
      <w:pPr>
        <w:ind w:left="3600" w:hanging="360"/>
      </w:pPr>
    </w:lvl>
    <w:lvl w:ilvl="5" w:tplc="C7E07FA2">
      <w:start w:val="1"/>
      <w:numFmt w:val="lowerRoman"/>
      <w:lvlText w:val="%6."/>
      <w:lvlJc w:val="right"/>
      <w:pPr>
        <w:ind w:left="4320" w:hanging="180"/>
      </w:pPr>
    </w:lvl>
    <w:lvl w:ilvl="6" w:tplc="CA9A1920">
      <w:start w:val="1"/>
      <w:numFmt w:val="decimal"/>
      <w:lvlText w:val="%7."/>
      <w:lvlJc w:val="left"/>
      <w:pPr>
        <w:ind w:left="5040" w:hanging="360"/>
      </w:pPr>
    </w:lvl>
    <w:lvl w:ilvl="7" w:tplc="394C7DC6">
      <w:start w:val="1"/>
      <w:numFmt w:val="lowerLetter"/>
      <w:lvlText w:val="%8."/>
      <w:lvlJc w:val="left"/>
      <w:pPr>
        <w:ind w:left="5760" w:hanging="360"/>
      </w:pPr>
    </w:lvl>
    <w:lvl w:ilvl="8" w:tplc="ACD4BB8C">
      <w:start w:val="1"/>
      <w:numFmt w:val="lowerRoman"/>
      <w:lvlText w:val="%9."/>
      <w:lvlJc w:val="right"/>
      <w:pPr>
        <w:ind w:left="6480" w:hanging="180"/>
      </w:pPr>
    </w:lvl>
  </w:abstract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1" w16cid:durableId="131102616">
    <w:abstractNumId w:val="35"/>
  </w:num>
  <w:num w:numId="2" w16cid:durableId="143745920">
    <w:abstractNumId w:val="19"/>
  </w:num>
  <w:num w:numId="3" w16cid:durableId="1584878457">
    <w:abstractNumId w:val="12"/>
  </w:num>
  <w:num w:numId="4" w16cid:durableId="1673678264">
    <w:abstractNumId w:val="20"/>
  </w:num>
  <w:num w:numId="5" w16cid:durableId="225578605">
    <w:abstractNumId w:val="31"/>
  </w:num>
  <w:num w:numId="6" w16cid:durableId="203101805">
    <w:abstractNumId w:val="24"/>
  </w:num>
  <w:num w:numId="7" w16cid:durableId="554464882">
    <w:abstractNumId w:val="16"/>
  </w:num>
  <w:num w:numId="8" w16cid:durableId="1509710002">
    <w:abstractNumId w:val="22"/>
  </w:num>
  <w:num w:numId="9" w16cid:durableId="1715732484">
    <w:abstractNumId w:val="30"/>
  </w:num>
  <w:num w:numId="10" w16cid:durableId="1755086094">
    <w:abstractNumId w:val="10"/>
  </w:num>
  <w:num w:numId="11" w16cid:durableId="903637378">
    <w:abstractNumId w:val="36"/>
  </w:num>
  <w:num w:numId="12" w16cid:durableId="784736316">
    <w:abstractNumId w:val="21"/>
  </w:num>
  <w:num w:numId="13" w16cid:durableId="1445349699">
    <w:abstractNumId w:val="41"/>
  </w:num>
  <w:num w:numId="14" w16cid:durableId="1826428480">
    <w:abstractNumId w:val="32"/>
  </w:num>
  <w:num w:numId="15" w16cid:durableId="1065495648">
    <w:abstractNumId w:val="25"/>
  </w:num>
  <w:num w:numId="16" w16cid:durableId="1883667787">
    <w:abstractNumId w:val="27"/>
  </w:num>
  <w:num w:numId="17" w16cid:durableId="614866465">
    <w:abstractNumId w:val="37"/>
  </w:num>
  <w:num w:numId="18" w16cid:durableId="302975377">
    <w:abstractNumId w:val="14"/>
  </w:num>
  <w:num w:numId="19" w16cid:durableId="362176303">
    <w:abstractNumId w:val="39"/>
  </w:num>
  <w:num w:numId="20" w16cid:durableId="703558553">
    <w:abstractNumId w:val="18"/>
  </w:num>
  <w:num w:numId="21" w16cid:durableId="849100843">
    <w:abstractNumId w:val="13"/>
  </w:num>
  <w:num w:numId="22" w16cid:durableId="920601435">
    <w:abstractNumId w:val="33"/>
  </w:num>
  <w:num w:numId="23" w16cid:durableId="1157844844">
    <w:abstractNumId w:val="42"/>
  </w:num>
  <w:num w:numId="24" w16cid:durableId="550387572">
    <w:abstractNumId w:val="23"/>
  </w:num>
  <w:num w:numId="25" w16cid:durableId="1314917144">
    <w:abstractNumId w:val="26"/>
  </w:num>
  <w:num w:numId="26" w16cid:durableId="446000177">
    <w:abstractNumId w:val="34"/>
  </w:num>
  <w:num w:numId="27" w16cid:durableId="1517966665">
    <w:abstractNumId w:val="15"/>
  </w:num>
  <w:num w:numId="28" w16cid:durableId="534586783">
    <w:abstractNumId w:val="11"/>
  </w:num>
  <w:num w:numId="29" w16cid:durableId="1545092555">
    <w:abstractNumId w:val="17"/>
  </w:num>
  <w:num w:numId="30" w16cid:durableId="1588535310">
    <w:abstractNumId w:val="9"/>
  </w:num>
  <w:num w:numId="31" w16cid:durableId="1207721897">
    <w:abstractNumId w:val="7"/>
  </w:num>
  <w:num w:numId="32" w16cid:durableId="160393836">
    <w:abstractNumId w:val="6"/>
  </w:num>
  <w:num w:numId="33" w16cid:durableId="1612666860">
    <w:abstractNumId w:val="5"/>
  </w:num>
  <w:num w:numId="34" w16cid:durableId="1296646116">
    <w:abstractNumId w:val="4"/>
  </w:num>
  <w:num w:numId="35" w16cid:durableId="619455675">
    <w:abstractNumId w:val="8"/>
  </w:num>
  <w:num w:numId="36" w16cid:durableId="35005886">
    <w:abstractNumId w:val="3"/>
  </w:num>
  <w:num w:numId="37" w16cid:durableId="760300728">
    <w:abstractNumId w:val="2"/>
  </w:num>
  <w:num w:numId="38" w16cid:durableId="1612860909">
    <w:abstractNumId w:val="1"/>
  </w:num>
  <w:num w:numId="39" w16cid:durableId="430783873">
    <w:abstractNumId w:val="0"/>
  </w:num>
  <w:num w:numId="40" w16cid:durableId="1121529720">
    <w:abstractNumId w:val="40"/>
  </w:num>
  <w:num w:numId="41" w16cid:durableId="1397123251">
    <w:abstractNumId w:val="28"/>
  </w:num>
  <w:num w:numId="42" w16cid:durableId="1642808986">
    <w:abstractNumId w:val="29"/>
  </w:num>
  <w:num w:numId="43" w16cid:durableId="135098218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0606C"/>
    <w:rsid w:val="00006789"/>
    <w:rsid w:val="0000E7AD"/>
    <w:rsid w:val="000137EE"/>
    <w:rsid w:val="00014321"/>
    <w:rsid w:val="00020B0A"/>
    <w:rsid w:val="00024C05"/>
    <w:rsid w:val="00027B60"/>
    <w:rsid w:val="00041109"/>
    <w:rsid w:val="00066338"/>
    <w:rsid w:val="000679F2"/>
    <w:rsid w:val="0006DDBA"/>
    <w:rsid w:val="0009125A"/>
    <w:rsid w:val="00092DCA"/>
    <w:rsid w:val="000B3751"/>
    <w:rsid w:val="000B6065"/>
    <w:rsid w:val="000B6579"/>
    <w:rsid w:val="000C1A1F"/>
    <w:rsid w:val="000C4AFA"/>
    <w:rsid w:val="000E01CD"/>
    <w:rsid w:val="000E7A35"/>
    <w:rsid w:val="000F1A53"/>
    <w:rsid w:val="000F583F"/>
    <w:rsid w:val="000F7EB1"/>
    <w:rsid w:val="00110FB5"/>
    <w:rsid w:val="00112061"/>
    <w:rsid w:val="0011243C"/>
    <w:rsid w:val="00113484"/>
    <w:rsid w:val="00136F2F"/>
    <w:rsid w:val="00140D51"/>
    <w:rsid w:val="00147103"/>
    <w:rsid w:val="0015208A"/>
    <w:rsid w:val="001577B0"/>
    <w:rsid w:val="00162D00"/>
    <w:rsid w:val="001632EE"/>
    <w:rsid w:val="00164A76"/>
    <w:rsid w:val="00164F9A"/>
    <w:rsid w:val="001711AD"/>
    <w:rsid w:val="001900D2"/>
    <w:rsid w:val="001A041B"/>
    <w:rsid w:val="001A0B65"/>
    <w:rsid w:val="001A119F"/>
    <w:rsid w:val="001B2F53"/>
    <w:rsid w:val="001B3AA5"/>
    <w:rsid w:val="001B4D7F"/>
    <w:rsid w:val="001C478F"/>
    <w:rsid w:val="001C6304"/>
    <w:rsid w:val="001D0897"/>
    <w:rsid w:val="001D091D"/>
    <w:rsid w:val="001D137F"/>
    <w:rsid w:val="001D2A94"/>
    <w:rsid w:val="001D5040"/>
    <w:rsid w:val="001E5141"/>
    <w:rsid w:val="001E74E8"/>
    <w:rsid w:val="001F131E"/>
    <w:rsid w:val="001F32A9"/>
    <w:rsid w:val="001F9B26"/>
    <w:rsid w:val="002041E9"/>
    <w:rsid w:val="00207BCB"/>
    <w:rsid w:val="002111DD"/>
    <w:rsid w:val="00217FA0"/>
    <w:rsid w:val="002202D7"/>
    <w:rsid w:val="002312CE"/>
    <w:rsid w:val="00234D4E"/>
    <w:rsid w:val="0024050A"/>
    <w:rsid w:val="00243C65"/>
    <w:rsid w:val="00251210"/>
    <w:rsid w:val="00252377"/>
    <w:rsid w:val="00267B5F"/>
    <w:rsid w:val="00277539"/>
    <w:rsid w:val="00293D81"/>
    <w:rsid w:val="002A2049"/>
    <w:rsid w:val="002A6A50"/>
    <w:rsid w:val="002B6987"/>
    <w:rsid w:val="002C3C83"/>
    <w:rsid w:val="002C674F"/>
    <w:rsid w:val="002C7239"/>
    <w:rsid w:val="002D33C7"/>
    <w:rsid w:val="002D3A60"/>
    <w:rsid w:val="002D6ECC"/>
    <w:rsid w:val="002D774A"/>
    <w:rsid w:val="002E10BE"/>
    <w:rsid w:val="002F135E"/>
    <w:rsid w:val="002F26C4"/>
    <w:rsid w:val="00310D52"/>
    <w:rsid w:val="00322AA9"/>
    <w:rsid w:val="00323535"/>
    <w:rsid w:val="00323681"/>
    <w:rsid w:val="003511A5"/>
    <w:rsid w:val="00354D4E"/>
    <w:rsid w:val="00360770"/>
    <w:rsid w:val="003608B5"/>
    <w:rsid w:val="00361FED"/>
    <w:rsid w:val="00365C3E"/>
    <w:rsid w:val="00374240"/>
    <w:rsid w:val="003762D9"/>
    <w:rsid w:val="00380204"/>
    <w:rsid w:val="0038071F"/>
    <w:rsid w:val="003844D0"/>
    <w:rsid w:val="00391C93"/>
    <w:rsid w:val="003A2CE0"/>
    <w:rsid w:val="003A7BBF"/>
    <w:rsid w:val="003B75DE"/>
    <w:rsid w:val="003E1867"/>
    <w:rsid w:val="003F2432"/>
    <w:rsid w:val="00402313"/>
    <w:rsid w:val="004027D0"/>
    <w:rsid w:val="004054FB"/>
    <w:rsid w:val="004221E0"/>
    <w:rsid w:val="00422E31"/>
    <w:rsid w:val="0042555F"/>
    <w:rsid w:val="00433EFC"/>
    <w:rsid w:val="00444747"/>
    <w:rsid w:val="00457E5C"/>
    <w:rsid w:val="0048612F"/>
    <w:rsid w:val="0049237B"/>
    <w:rsid w:val="004A6016"/>
    <w:rsid w:val="004B6A3D"/>
    <w:rsid w:val="004C0C5D"/>
    <w:rsid w:val="004C6F94"/>
    <w:rsid w:val="004D38FF"/>
    <w:rsid w:val="004D5C96"/>
    <w:rsid w:val="004E0443"/>
    <w:rsid w:val="004E0994"/>
    <w:rsid w:val="004E0DB7"/>
    <w:rsid w:val="004E0DF9"/>
    <w:rsid w:val="004E6392"/>
    <w:rsid w:val="004F6B40"/>
    <w:rsid w:val="00504E40"/>
    <w:rsid w:val="005252E5"/>
    <w:rsid w:val="005335D6"/>
    <w:rsid w:val="0054380D"/>
    <w:rsid w:val="00554592"/>
    <w:rsid w:val="00555698"/>
    <w:rsid w:val="00576F5E"/>
    <w:rsid w:val="005951FE"/>
    <w:rsid w:val="00595F10"/>
    <w:rsid w:val="00596E5A"/>
    <w:rsid w:val="005B76B5"/>
    <w:rsid w:val="005C75C2"/>
    <w:rsid w:val="005D1B74"/>
    <w:rsid w:val="005D502D"/>
    <w:rsid w:val="005E18B7"/>
    <w:rsid w:val="005E55C9"/>
    <w:rsid w:val="005EDBA0"/>
    <w:rsid w:val="00604FBD"/>
    <w:rsid w:val="0060587F"/>
    <w:rsid w:val="006065FF"/>
    <w:rsid w:val="00612F8E"/>
    <w:rsid w:val="00613365"/>
    <w:rsid w:val="00616B7B"/>
    <w:rsid w:val="00625085"/>
    <w:rsid w:val="00631553"/>
    <w:rsid w:val="0063206B"/>
    <w:rsid w:val="00634A82"/>
    <w:rsid w:val="00636737"/>
    <w:rsid w:val="006375EF"/>
    <w:rsid w:val="00643F92"/>
    <w:rsid w:val="00646228"/>
    <w:rsid w:val="00651C4A"/>
    <w:rsid w:val="006562B1"/>
    <w:rsid w:val="0066246B"/>
    <w:rsid w:val="00666DB0"/>
    <w:rsid w:val="0067178F"/>
    <w:rsid w:val="006800B1"/>
    <w:rsid w:val="006948B3"/>
    <w:rsid w:val="006A6EAD"/>
    <w:rsid w:val="006B7020"/>
    <w:rsid w:val="006C5AE0"/>
    <w:rsid w:val="006C7DD8"/>
    <w:rsid w:val="006E6FC4"/>
    <w:rsid w:val="006F32B6"/>
    <w:rsid w:val="00705D00"/>
    <w:rsid w:val="007279C1"/>
    <w:rsid w:val="00733014"/>
    <w:rsid w:val="00747D97"/>
    <w:rsid w:val="0075746D"/>
    <w:rsid w:val="00761DEA"/>
    <w:rsid w:val="00767337"/>
    <w:rsid w:val="0079166F"/>
    <w:rsid w:val="007A27B2"/>
    <w:rsid w:val="007A3B7C"/>
    <w:rsid w:val="007A7603"/>
    <w:rsid w:val="007B08A2"/>
    <w:rsid w:val="007D0F5A"/>
    <w:rsid w:val="007D57CE"/>
    <w:rsid w:val="007D5A40"/>
    <w:rsid w:val="007D612C"/>
    <w:rsid w:val="007F0050"/>
    <w:rsid w:val="00802038"/>
    <w:rsid w:val="00807CE7"/>
    <w:rsid w:val="00810F61"/>
    <w:rsid w:val="00815449"/>
    <w:rsid w:val="00830133"/>
    <w:rsid w:val="008353E2"/>
    <w:rsid w:val="008375AF"/>
    <w:rsid w:val="008376B8"/>
    <w:rsid w:val="00860B61"/>
    <w:rsid w:val="0086386B"/>
    <w:rsid w:val="00873F41"/>
    <w:rsid w:val="008809A5"/>
    <w:rsid w:val="00882645"/>
    <w:rsid w:val="008859A0"/>
    <w:rsid w:val="00887AF2"/>
    <w:rsid w:val="008A26B5"/>
    <w:rsid w:val="008B2E4D"/>
    <w:rsid w:val="008B3E75"/>
    <w:rsid w:val="008C01DD"/>
    <w:rsid w:val="008C6212"/>
    <w:rsid w:val="008E5E31"/>
    <w:rsid w:val="008E7104"/>
    <w:rsid w:val="008F5102"/>
    <w:rsid w:val="008F7D48"/>
    <w:rsid w:val="0090242F"/>
    <w:rsid w:val="00914144"/>
    <w:rsid w:val="0092131B"/>
    <w:rsid w:val="00932491"/>
    <w:rsid w:val="00937CE7"/>
    <w:rsid w:val="0094A337"/>
    <w:rsid w:val="00977CE4"/>
    <w:rsid w:val="009A2149"/>
    <w:rsid w:val="009B2320"/>
    <w:rsid w:val="009B7EA8"/>
    <w:rsid w:val="009C4FB6"/>
    <w:rsid w:val="009D43FB"/>
    <w:rsid w:val="009F1C0C"/>
    <w:rsid w:val="009F6F1F"/>
    <w:rsid w:val="00A01C81"/>
    <w:rsid w:val="00A05634"/>
    <w:rsid w:val="00A32A49"/>
    <w:rsid w:val="00A3333A"/>
    <w:rsid w:val="00A43CC3"/>
    <w:rsid w:val="00A60AE6"/>
    <w:rsid w:val="00A62060"/>
    <w:rsid w:val="00A65C62"/>
    <w:rsid w:val="00A667BA"/>
    <w:rsid w:val="00A700B1"/>
    <w:rsid w:val="00A8319C"/>
    <w:rsid w:val="00AA1798"/>
    <w:rsid w:val="00AB0DE4"/>
    <w:rsid w:val="00AB597D"/>
    <w:rsid w:val="00AB7E4B"/>
    <w:rsid w:val="00AD3A60"/>
    <w:rsid w:val="00AE0B4E"/>
    <w:rsid w:val="00AE4B7F"/>
    <w:rsid w:val="00AF1E1F"/>
    <w:rsid w:val="00B2036D"/>
    <w:rsid w:val="00B247AD"/>
    <w:rsid w:val="00B32E0E"/>
    <w:rsid w:val="00B343D0"/>
    <w:rsid w:val="00B34810"/>
    <w:rsid w:val="00B455A6"/>
    <w:rsid w:val="00B77757"/>
    <w:rsid w:val="00B80CED"/>
    <w:rsid w:val="00B835B9"/>
    <w:rsid w:val="00B83A8A"/>
    <w:rsid w:val="00B84222"/>
    <w:rsid w:val="00B95DB4"/>
    <w:rsid w:val="00BA26C8"/>
    <w:rsid w:val="00BA567A"/>
    <w:rsid w:val="00BB0A66"/>
    <w:rsid w:val="00BC066E"/>
    <w:rsid w:val="00BC069B"/>
    <w:rsid w:val="00BD2104"/>
    <w:rsid w:val="00BD5DD2"/>
    <w:rsid w:val="00BE6E91"/>
    <w:rsid w:val="00BF4115"/>
    <w:rsid w:val="00C10233"/>
    <w:rsid w:val="00C1689B"/>
    <w:rsid w:val="00C2172A"/>
    <w:rsid w:val="00C249C6"/>
    <w:rsid w:val="00C3358B"/>
    <w:rsid w:val="00C33CEC"/>
    <w:rsid w:val="00C34846"/>
    <w:rsid w:val="00C3686B"/>
    <w:rsid w:val="00C45260"/>
    <w:rsid w:val="00C534F0"/>
    <w:rsid w:val="00C56017"/>
    <w:rsid w:val="00C60858"/>
    <w:rsid w:val="00C624F5"/>
    <w:rsid w:val="00C67554"/>
    <w:rsid w:val="00C70305"/>
    <w:rsid w:val="00C703E5"/>
    <w:rsid w:val="00C7748D"/>
    <w:rsid w:val="00C85D4D"/>
    <w:rsid w:val="00C86790"/>
    <w:rsid w:val="00CA0BAE"/>
    <w:rsid w:val="00CA1942"/>
    <w:rsid w:val="00CA6A4E"/>
    <w:rsid w:val="00CB7F03"/>
    <w:rsid w:val="00CC5E63"/>
    <w:rsid w:val="00CD3E3E"/>
    <w:rsid w:val="00CE24FE"/>
    <w:rsid w:val="00CE6B08"/>
    <w:rsid w:val="00D0177B"/>
    <w:rsid w:val="00D03882"/>
    <w:rsid w:val="00D21397"/>
    <w:rsid w:val="00D21F5B"/>
    <w:rsid w:val="00D269E7"/>
    <w:rsid w:val="00D34FA2"/>
    <w:rsid w:val="00D434A5"/>
    <w:rsid w:val="00D440A8"/>
    <w:rsid w:val="00D530F5"/>
    <w:rsid w:val="00D60D90"/>
    <w:rsid w:val="00D678E9"/>
    <w:rsid w:val="00D827D1"/>
    <w:rsid w:val="00D8320C"/>
    <w:rsid w:val="00D9192F"/>
    <w:rsid w:val="00D92060"/>
    <w:rsid w:val="00D972FE"/>
    <w:rsid w:val="00DA31D3"/>
    <w:rsid w:val="00DB0C31"/>
    <w:rsid w:val="00DB1F09"/>
    <w:rsid w:val="00DC1492"/>
    <w:rsid w:val="00DC3675"/>
    <w:rsid w:val="00DD4F3C"/>
    <w:rsid w:val="00DD6AE7"/>
    <w:rsid w:val="00DD7C16"/>
    <w:rsid w:val="00DE0016"/>
    <w:rsid w:val="00DE0B26"/>
    <w:rsid w:val="00DE6FDA"/>
    <w:rsid w:val="00DF03D5"/>
    <w:rsid w:val="00DF32F7"/>
    <w:rsid w:val="00E034C2"/>
    <w:rsid w:val="00E05517"/>
    <w:rsid w:val="00E35B31"/>
    <w:rsid w:val="00E476A4"/>
    <w:rsid w:val="00E57C5A"/>
    <w:rsid w:val="00E57CBA"/>
    <w:rsid w:val="00E63A1A"/>
    <w:rsid w:val="00E745A6"/>
    <w:rsid w:val="00E96018"/>
    <w:rsid w:val="00E96A7D"/>
    <w:rsid w:val="00EC5381"/>
    <w:rsid w:val="00EC7169"/>
    <w:rsid w:val="00ED10EF"/>
    <w:rsid w:val="00ED41E9"/>
    <w:rsid w:val="00ED6850"/>
    <w:rsid w:val="00EE2C28"/>
    <w:rsid w:val="00EF0475"/>
    <w:rsid w:val="00EF43B8"/>
    <w:rsid w:val="00F05EBA"/>
    <w:rsid w:val="00F06495"/>
    <w:rsid w:val="00F13B5E"/>
    <w:rsid w:val="00F31A6B"/>
    <w:rsid w:val="00F4567D"/>
    <w:rsid w:val="00F4622A"/>
    <w:rsid w:val="00F51D7F"/>
    <w:rsid w:val="00F64388"/>
    <w:rsid w:val="00F71C6A"/>
    <w:rsid w:val="00F720D6"/>
    <w:rsid w:val="00F87A05"/>
    <w:rsid w:val="00FC3106"/>
    <w:rsid w:val="00FD691C"/>
    <w:rsid w:val="00FE00CD"/>
    <w:rsid w:val="00FE290E"/>
    <w:rsid w:val="00FE4D19"/>
    <w:rsid w:val="00FF1045"/>
    <w:rsid w:val="00FF248E"/>
    <w:rsid w:val="0110A651"/>
    <w:rsid w:val="011AA33F"/>
    <w:rsid w:val="01391F92"/>
    <w:rsid w:val="014512F0"/>
    <w:rsid w:val="0145DC55"/>
    <w:rsid w:val="014941D2"/>
    <w:rsid w:val="015C26BF"/>
    <w:rsid w:val="016E2020"/>
    <w:rsid w:val="0174496D"/>
    <w:rsid w:val="017C2953"/>
    <w:rsid w:val="017C2FD0"/>
    <w:rsid w:val="0180716F"/>
    <w:rsid w:val="01CD47C8"/>
    <w:rsid w:val="01E808C2"/>
    <w:rsid w:val="01F27B4C"/>
    <w:rsid w:val="020CE0FA"/>
    <w:rsid w:val="02160924"/>
    <w:rsid w:val="021F2974"/>
    <w:rsid w:val="0226FB5C"/>
    <w:rsid w:val="0227E160"/>
    <w:rsid w:val="0247140E"/>
    <w:rsid w:val="027FD95E"/>
    <w:rsid w:val="02942489"/>
    <w:rsid w:val="02A0EAA8"/>
    <w:rsid w:val="02B6EB21"/>
    <w:rsid w:val="02C82471"/>
    <w:rsid w:val="02DACC75"/>
    <w:rsid w:val="02E6E195"/>
    <w:rsid w:val="02F79D7C"/>
    <w:rsid w:val="03097F54"/>
    <w:rsid w:val="0314B45E"/>
    <w:rsid w:val="0317F9B7"/>
    <w:rsid w:val="0319887A"/>
    <w:rsid w:val="033526D9"/>
    <w:rsid w:val="03392F4F"/>
    <w:rsid w:val="0341B21E"/>
    <w:rsid w:val="034C405A"/>
    <w:rsid w:val="035AA465"/>
    <w:rsid w:val="03ADE97B"/>
    <w:rsid w:val="03D95A06"/>
    <w:rsid w:val="03EF8CDA"/>
    <w:rsid w:val="042C10AF"/>
    <w:rsid w:val="043204D5"/>
    <w:rsid w:val="04379535"/>
    <w:rsid w:val="0456C8C8"/>
    <w:rsid w:val="045F41D1"/>
    <w:rsid w:val="047C014B"/>
    <w:rsid w:val="047FC461"/>
    <w:rsid w:val="048598BF"/>
    <w:rsid w:val="048A2EAD"/>
    <w:rsid w:val="04976E8A"/>
    <w:rsid w:val="04AAC2DA"/>
    <w:rsid w:val="04C1F079"/>
    <w:rsid w:val="04C433B1"/>
    <w:rsid w:val="04FC3A89"/>
    <w:rsid w:val="050A3360"/>
    <w:rsid w:val="050B150B"/>
    <w:rsid w:val="0512650D"/>
    <w:rsid w:val="05166C70"/>
    <w:rsid w:val="051B5868"/>
    <w:rsid w:val="051E7881"/>
    <w:rsid w:val="052A5304"/>
    <w:rsid w:val="05376471"/>
    <w:rsid w:val="05381C66"/>
    <w:rsid w:val="053C34E3"/>
    <w:rsid w:val="0542B13B"/>
    <w:rsid w:val="0594183B"/>
    <w:rsid w:val="05B677B8"/>
    <w:rsid w:val="05B813FF"/>
    <w:rsid w:val="05EFE4C0"/>
    <w:rsid w:val="0606EE2D"/>
    <w:rsid w:val="061C4010"/>
    <w:rsid w:val="0640ED9D"/>
    <w:rsid w:val="0644921C"/>
    <w:rsid w:val="0646F6A7"/>
    <w:rsid w:val="0649243D"/>
    <w:rsid w:val="064F00D7"/>
    <w:rsid w:val="06626DAD"/>
    <w:rsid w:val="0664A538"/>
    <w:rsid w:val="06757F55"/>
    <w:rsid w:val="06939A12"/>
    <w:rsid w:val="0696019E"/>
    <w:rsid w:val="069FBA4E"/>
    <w:rsid w:val="06A399F7"/>
    <w:rsid w:val="06AF37E1"/>
    <w:rsid w:val="06C5C7F3"/>
    <w:rsid w:val="06CA3A1F"/>
    <w:rsid w:val="06CE0FE4"/>
    <w:rsid w:val="06F444E6"/>
    <w:rsid w:val="06F4ACC9"/>
    <w:rsid w:val="06F64851"/>
    <w:rsid w:val="07068DDF"/>
    <w:rsid w:val="07151C34"/>
    <w:rsid w:val="073D69CC"/>
    <w:rsid w:val="074CD1A9"/>
    <w:rsid w:val="0766C65C"/>
    <w:rsid w:val="07750679"/>
    <w:rsid w:val="078A39BD"/>
    <w:rsid w:val="07C1E55F"/>
    <w:rsid w:val="07E8624D"/>
    <w:rsid w:val="07F4B5F2"/>
    <w:rsid w:val="080995BA"/>
    <w:rsid w:val="080E6BE9"/>
    <w:rsid w:val="081201BD"/>
    <w:rsid w:val="081365A3"/>
    <w:rsid w:val="0818573A"/>
    <w:rsid w:val="083CE728"/>
    <w:rsid w:val="084DD79B"/>
    <w:rsid w:val="0855278F"/>
    <w:rsid w:val="0867709F"/>
    <w:rsid w:val="0871686F"/>
    <w:rsid w:val="08A25E86"/>
    <w:rsid w:val="08D27B9E"/>
    <w:rsid w:val="08E379A7"/>
    <w:rsid w:val="08F7655B"/>
    <w:rsid w:val="08FC2FDD"/>
    <w:rsid w:val="090077DA"/>
    <w:rsid w:val="093F00AA"/>
    <w:rsid w:val="0948E3B9"/>
    <w:rsid w:val="09776D35"/>
    <w:rsid w:val="097F1994"/>
    <w:rsid w:val="09849970"/>
    <w:rsid w:val="09AE5E90"/>
    <w:rsid w:val="09B2C129"/>
    <w:rsid w:val="09B411F4"/>
    <w:rsid w:val="09DB2C30"/>
    <w:rsid w:val="09EB87A3"/>
    <w:rsid w:val="09EFCDCB"/>
    <w:rsid w:val="09F0A4A0"/>
    <w:rsid w:val="09F19505"/>
    <w:rsid w:val="0A1481B2"/>
    <w:rsid w:val="0A15A366"/>
    <w:rsid w:val="0A16FD78"/>
    <w:rsid w:val="0A1DBCC5"/>
    <w:rsid w:val="0A32619A"/>
    <w:rsid w:val="0A687F40"/>
    <w:rsid w:val="0A82748D"/>
    <w:rsid w:val="0A9FC25A"/>
    <w:rsid w:val="0AC2F3D1"/>
    <w:rsid w:val="0AD64D4B"/>
    <w:rsid w:val="0AE77AD3"/>
    <w:rsid w:val="0AF43063"/>
    <w:rsid w:val="0B0A9203"/>
    <w:rsid w:val="0B0CDFAD"/>
    <w:rsid w:val="0B248AC2"/>
    <w:rsid w:val="0B580BC1"/>
    <w:rsid w:val="0B679F5B"/>
    <w:rsid w:val="0B6FB37E"/>
    <w:rsid w:val="0B796868"/>
    <w:rsid w:val="0B9038F2"/>
    <w:rsid w:val="0BB47653"/>
    <w:rsid w:val="0BF256C5"/>
    <w:rsid w:val="0BF47F66"/>
    <w:rsid w:val="0C04DC68"/>
    <w:rsid w:val="0C0770A9"/>
    <w:rsid w:val="0C136635"/>
    <w:rsid w:val="0C20F016"/>
    <w:rsid w:val="0C31B2D4"/>
    <w:rsid w:val="0C44DA79"/>
    <w:rsid w:val="0C4A78ED"/>
    <w:rsid w:val="0C695464"/>
    <w:rsid w:val="0C6A9D7A"/>
    <w:rsid w:val="0C8E34E8"/>
    <w:rsid w:val="0C917FF9"/>
    <w:rsid w:val="0C9D5ED1"/>
    <w:rsid w:val="0CA33721"/>
    <w:rsid w:val="0CBB214D"/>
    <w:rsid w:val="0CC1CB1B"/>
    <w:rsid w:val="0CC9EB35"/>
    <w:rsid w:val="0CE15AAE"/>
    <w:rsid w:val="0D004A9C"/>
    <w:rsid w:val="0D010EBA"/>
    <w:rsid w:val="0D0BF552"/>
    <w:rsid w:val="0D4C89F8"/>
    <w:rsid w:val="0D4E5305"/>
    <w:rsid w:val="0D672623"/>
    <w:rsid w:val="0D755FCC"/>
    <w:rsid w:val="0D784EBC"/>
    <w:rsid w:val="0D804654"/>
    <w:rsid w:val="0D90E804"/>
    <w:rsid w:val="0D96E9A8"/>
    <w:rsid w:val="0DA2B0B2"/>
    <w:rsid w:val="0DA4BFAF"/>
    <w:rsid w:val="0DA643A8"/>
    <w:rsid w:val="0DA657F3"/>
    <w:rsid w:val="0DFBD10D"/>
    <w:rsid w:val="0E2044EB"/>
    <w:rsid w:val="0E41306C"/>
    <w:rsid w:val="0E4C557F"/>
    <w:rsid w:val="0E54B694"/>
    <w:rsid w:val="0E632032"/>
    <w:rsid w:val="0E7DF9B5"/>
    <w:rsid w:val="0E86DD27"/>
    <w:rsid w:val="0E9081E9"/>
    <w:rsid w:val="0EB678A9"/>
    <w:rsid w:val="0ECA9A23"/>
    <w:rsid w:val="0ECF0689"/>
    <w:rsid w:val="0ED47409"/>
    <w:rsid w:val="0F07484E"/>
    <w:rsid w:val="0F1A9050"/>
    <w:rsid w:val="0F3119A6"/>
    <w:rsid w:val="0F3D412D"/>
    <w:rsid w:val="0F61F366"/>
    <w:rsid w:val="0F655621"/>
    <w:rsid w:val="0F6CDD84"/>
    <w:rsid w:val="0F870B06"/>
    <w:rsid w:val="0FAFB872"/>
    <w:rsid w:val="0FB5470F"/>
    <w:rsid w:val="0FDED72C"/>
    <w:rsid w:val="0FF3B979"/>
    <w:rsid w:val="0FF3C38D"/>
    <w:rsid w:val="1010DA68"/>
    <w:rsid w:val="10159186"/>
    <w:rsid w:val="10187C1F"/>
    <w:rsid w:val="1022F32C"/>
    <w:rsid w:val="102A2DEA"/>
    <w:rsid w:val="104B0630"/>
    <w:rsid w:val="106033F4"/>
    <w:rsid w:val="106B4D9A"/>
    <w:rsid w:val="107FEFE7"/>
    <w:rsid w:val="109FFD0C"/>
    <w:rsid w:val="10B7EB04"/>
    <w:rsid w:val="10BEC4B9"/>
    <w:rsid w:val="10D10EB9"/>
    <w:rsid w:val="10DD0659"/>
    <w:rsid w:val="10FA20AD"/>
    <w:rsid w:val="110F0D08"/>
    <w:rsid w:val="11106FCE"/>
    <w:rsid w:val="111CD468"/>
    <w:rsid w:val="111FC2C1"/>
    <w:rsid w:val="1125A549"/>
    <w:rsid w:val="1139FBCC"/>
    <w:rsid w:val="114C071A"/>
    <w:rsid w:val="114CBDCD"/>
    <w:rsid w:val="1150E6FB"/>
    <w:rsid w:val="11514C24"/>
    <w:rsid w:val="115E9BB5"/>
    <w:rsid w:val="118345F8"/>
    <w:rsid w:val="11926BA3"/>
    <w:rsid w:val="119487CE"/>
    <w:rsid w:val="1194F704"/>
    <w:rsid w:val="11AFF3E8"/>
    <w:rsid w:val="11BE32E2"/>
    <w:rsid w:val="11C30871"/>
    <w:rsid w:val="11C4A84D"/>
    <w:rsid w:val="11CE3B8D"/>
    <w:rsid w:val="11F2DB86"/>
    <w:rsid w:val="11F2E31E"/>
    <w:rsid w:val="11F719E6"/>
    <w:rsid w:val="120289B0"/>
    <w:rsid w:val="120E3224"/>
    <w:rsid w:val="1212EB91"/>
    <w:rsid w:val="1233709D"/>
    <w:rsid w:val="1248B198"/>
    <w:rsid w:val="124BCB0F"/>
    <w:rsid w:val="1254B7C7"/>
    <w:rsid w:val="125C05A2"/>
    <w:rsid w:val="12611C9A"/>
    <w:rsid w:val="128D3BAA"/>
    <w:rsid w:val="128EBA0A"/>
    <w:rsid w:val="12933361"/>
    <w:rsid w:val="12A1E54D"/>
    <w:rsid w:val="12B4FF71"/>
    <w:rsid w:val="12BC60A7"/>
    <w:rsid w:val="12C19EE9"/>
    <w:rsid w:val="12D25424"/>
    <w:rsid w:val="12D51455"/>
    <w:rsid w:val="12FF80F6"/>
    <w:rsid w:val="13169EF2"/>
    <w:rsid w:val="131817F5"/>
    <w:rsid w:val="131B5A78"/>
    <w:rsid w:val="13253587"/>
    <w:rsid w:val="132EFE54"/>
    <w:rsid w:val="13377811"/>
    <w:rsid w:val="13384732"/>
    <w:rsid w:val="134068FF"/>
    <w:rsid w:val="1357B49B"/>
    <w:rsid w:val="1357D692"/>
    <w:rsid w:val="13615C03"/>
    <w:rsid w:val="136753EF"/>
    <w:rsid w:val="1379A22F"/>
    <w:rsid w:val="1394ADF1"/>
    <w:rsid w:val="13B27CEF"/>
    <w:rsid w:val="13BA5748"/>
    <w:rsid w:val="13BC1869"/>
    <w:rsid w:val="13C45484"/>
    <w:rsid w:val="13F75E18"/>
    <w:rsid w:val="14042BA9"/>
    <w:rsid w:val="142368BF"/>
    <w:rsid w:val="143949BA"/>
    <w:rsid w:val="144F5BBD"/>
    <w:rsid w:val="145A3041"/>
    <w:rsid w:val="146D67E4"/>
    <w:rsid w:val="146DD3F3"/>
    <w:rsid w:val="147184E1"/>
    <w:rsid w:val="14CCAE78"/>
    <w:rsid w:val="14F3E7FD"/>
    <w:rsid w:val="14F6C33F"/>
    <w:rsid w:val="14F98114"/>
    <w:rsid w:val="15093F5A"/>
    <w:rsid w:val="1511C31F"/>
    <w:rsid w:val="15149799"/>
    <w:rsid w:val="1516F693"/>
    <w:rsid w:val="15217542"/>
    <w:rsid w:val="1524E470"/>
    <w:rsid w:val="154CA406"/>
    <w:rsid w:val="15635A5F"/>
    <w:rsid w:val="15725B6E"/>
    <w:rsid w:val="158BAC99"/>
    <w:rsid w:val="1592E6E9"/>
    <w:rsid w:val="15B8B57F"/>
    <w:rsid w:val="15F9AB5A"/>
    <w:rsid w:val="16101B3F"/>
    <w:rsid w:val="162FC8D6"/>
    <w:rsid w:val="16355D91"/>
    <w:rsid w:val="163E19C6"/>
    <w:rsid w:val="1640FD21"/>
    <w:rsid w:val="1647D70B"/>
    <w:rsid w:val="164E3FB4"/>
    <w:rsid w:val="16571DAC"/>
    <w:rsid w:val="165FF583"/>
    <w:rsid w:val="1699A922"/>
    <w:rsid w:val="169CE321"/>
    <w:rsid w:val="16BCA1E0"/>
    <w:rsid w:val="171625BD"/>
    <w:rsid w:val="17186C0C"/>
    <w:rsid w:val="1723C7D5"/>
    <w:rsid w:val="172C9599"/>
    <w:rsid w:val="1735DDB2"/>
    <w:rsid w:val="173A49E2"/>
    <w:rsid w:val="17714FD6"/>
    <w:rsid w:val="177DA62D"/>
    <w:rsid w:val="178D7572"/>
    <w:rsid w:val="178E2E5C"/>
    <w:rsid w:val="17991A20"/>
    <w:rsid w:val="17A35AB4"/>
    <w:rsid w:val="17A6BAEC"/>
    <w:rsid w:val="17B18A02"/>
    <w:rsid w:val="17BB53B2"/>
    <w:rsid w:val="17CC7E62"/>
    <w:rsid w:val="17CFBB43"/>
    <w:rsid w:val="17E938B6"/>
    <w:rsid w:val="17F715A4"/>
    <w:rsid w:val="17FE3F49"/>
    <w:rsid w:val="1809FDA5"/>
    <w:rsid w:val="18162756"/>
    <w:rsid w:val="1819320C"/>
    <w:rsid w:val="181E8D05"/>
    <w:rsid w:val="18283966"/>
    <w:rsid w:val="1830EFD3"/>
    <w:rsid w:val="1836CAED"/>
    <w:rsid w:val="183EDE96"/>
    <w:rsid w:val="185F2A11"/>
    <w:rsid w:val="18623B92"/>
    <w:rsid w:val="1864CCFB"/>
    <w:rsid w:val="186D5E43"/>
    <w:rsid w:val="18906AFF"/>
    <w:rsid w:val="1894CBE7"/>
    <w:rsid w:val="189F4A78"/>
    <w:rsid w:val="18B73C2E"/>
    <w:rsid w:val="18B82163"/>
    <w:rsid w:val="18CF31AA"/>
    <w:rsid w:val="18DC78BF"/>
    <w:rsid w:val="18F7A58B"/>
    <w:rsid w:val="19046AC5"/>
    <w:rsid w:val="19084F00"/>
    <w:rsid w:val="19270DD9"/>
    <w:rsid w:val="193BACA1"/>
    <w:rsid w:val="194EFF65"/>
    <w:rsid w:val="19579F44"/>
    <w:rsid w:val="19641248"/>
    <w:rsid w:val="197C5A18"/>
    <w:rsid w:val="197E29B4"/>
    <w:rsid w:val="19897C86"/>
    <w:rsid w:val="198BDCED"/>
    <w:rsid w:val="199F9C79"/>
    <w:rsid w:val="19B6A869"/>
    <w:rsid w:val="19C0267A"/>
    <w:rsid w:val="19C9473A"/>
    <w:rsid w:val="19D57BD1"/>
    <w:rsid w:val="19DEBFE6"/>
    <w:rsid w:val="19E0A66C"/>
    <w:rsid w:val="19EB22C2"/>
    <w:rsid w:val="19F64A2D"/>
    <w:rsid w:val="19F885AE"/>
    <w:rsid w:val="1A2F6182"/>
    <w:rsid w:val="1A338C33"/>
    <w:rsid w:val="1A355CE5"/>
    <w:rsid w:val="1A39A3CD"/>
    <w:rsid w:val="1A4BE64F"/>
    <w:rsid w:val="1A6A9456"/>
    <w:rsid w:val="1A9ACD4A"/>
    <w:rsid w:val="1A9FD2CB"/>
    <w:rsid w:val="1AC799E0"/>
    <w:rsid w:val="1ADA035B"/>
    <w:rsid w:val="1ADA6091"/>
    <w:rsid w:val="1AE395D5"/>
    <w:rsid w:val="1AE43234"/>
    <w:rsid w:val="1AED94D6"/>
    <w:rsid w:val="1B02068E"/>
    <w:rsid w:val="1B0A3ADD"/>
    <w:rsid w:val="1B33E678"/>
    <w:rsid w:val="1B53659E"/>
    <w:rsid w:val="1B6C1B8D"/>
    <w:rsid w:val="1B7376A0"/>
    <w:rsid w:val="1B82D951"/>
    <w:rsid w:val="1BC2CE3C"/>
    <w:rsid w:val="1BC4C72F"/>
    <w:rsid w:val="1BCA4B16"/>
    <w:rsid w:val="1BCD881A"/>
    <w:rsid w:val="1BD0860C"/>
    <w:rsid w:val="1BE31C84"/>
    <w:rsid w:val="1BFA0297"/>
    <w:rsid w:val="1BFEE85A"/>
    <w:rsid w:val="1C11A7BA"/>
    <w:rsid w:val="1C24ED29"/>
    <w:rsid w:val="1C2A3927"/>
    <w:rsid w:val="1C2D9AFB"/>
    <w:rsid w:val="1C7CB388"/>
    <w:rsid w:val="1C7EBDD2"/>
    <w:rsid w:val="1C875738"/>
    <w:rsid w:val="1C8EE33D"/>
    <w:rsid w:val="1C952C9C"/>
    <w:rsid w:val="1C9D068F"/>
    <w:rsid w:val="1C9F9351"/>
    <w:rsid w:val="1CA29A1B"/>
    <w:rsid w:val="1CB65BB7"/>
    <w:rsid w:val="1CBC006F"/>
    <w:rsid w:val="1CD9545F"/>
    <w:rsid w:val="1CDA8E9F"/>
    <w:rsid w:val="1CE02FEC"/>
    <w:rsid w:val="1D0B74BC"/>
    <w:rsid w:val="1D343153"/>
    <w:rsid w:val="1D36F7E2"/>
    <w:rsid w:val="1D3F674E"/>
    <w:rsid w:val="1D4A1F15"/>
    <w:rsid w:val="1D550BB6"/>
    <w:rsid w:val="1D58F726"/>
    <w:rsid w:val="1D6CC518"/>
    <w:rsid w:val="1D6D10BF"/>
    <w:rsid w:val="1D72D0E2"/>
    <w:rsid w:val="1D821226"/>
    <w:rsid w:val="1D89B532"/>
    <w:rsid w:val="1D8EB408"/>
    <w:rsid w:val="1DA47CEE"/>
    <w:rsid w:val="1DA64246"/>
    <w:rsid w:val="1DB5F1B9"/>
    <w:rsid w:val="1DBA0052"/>
    <w:rsid w:val="1DBB93E0"/>
    <w:rsid w:val="1DCECB17"/>
    <w:rsid w:val="1DCEF6C7"/>
    <w:rsid w:val="1DF2567B"/>
    <w:rsid w:val="1E1F8822"/>
    <w:rsid w:val="1E23EA73"/>
    <w:rsid w:val="1E2A598F"/>
    <w:rsid w:val="1E2BF802"/>
    <w:rsid w:val="1E2ECDD4"/>
    <w:rsid w:val="1E3DB89D"/>
    <w:rsid w:val="1E622A68"/>
    <w:rsid w:val="1E7271DB"/>
    <w:rsid w:val="1E7604A6"/>
    <w:rsid w:val="1E7ACF1C"/>
    <w:rsid w:val="1E8D2902"/>
    <w:rsid w:val="1E8E8382"/>
    <w:rsid w:val="1E8F63F0"/>
    <w:rsid w:val="1E9E202B"/>
    <w:rsid w:val="1EA5A6A4"/>
    <w:rsid w:val="1EA9D8BC"/>
    <w:rsid w:val="1EB20FBE"/>
    <w:rsid w:val="1ED2309D"/>
    <w:rsid w:val="1EDB9344"/>
    <w:rsid w:val="1EE0B541"/>
    <w:rsid w:val="1EEC1C9F"/>
    <w:rsid w:val="1EEED2B6"/>
    <w:rsid w:val="1EF2D077"/>
    <w:rsid w:val="1EF31241"/>
    <w:rsid w:val="1F11AB6A"/>
    <w:rsid w:val="1F1836A9"/>
    <w:rsid w:val="1F448EF0"/>
    <w:rsid w:val="1F461892"/>
    <w:rsid w:val="1F48EEAA"/>
    <w:rsid w:val="1F4C582F"/>
    <w:rsid w:val="1F577843"/>
    <w:rsid w:val="1F6D4138"/>
    <w:rsid w:val="1F7D9CFF"/>
    <w:rsid w:val="1F7E961D"/>
    <w:rsid w:val="1F7F6A37"/>
    <w:rsid w:val="1F87234B"/>
    <w:rsid w:val="1F887B17"/>
    <w:rsid w:val="1F8C7C8E"/>
    <w:rsid w:val="1F91333F"/>
    <w:rsid w:val="1FA29E4A"/>
    <w:rsid w:val="1FB1B0F7"/>
    <w:rsid w:val="1FCC1295"/>
    <w:rsid w:val="1FE2967E"/>
    <w:rsid w:val="1FE6E1AF"/>
    <w:rsid w:val="1FEFD867"/>
    <w:rsid w:val="2002DD4C"/>
    <w:rsid w:val="20149281"/>
    <w:rsid w:val="2037701B"/>
    <w:rsid w:val="2044D883"/>
    <w:rsid w:val="204C0B03"/>
    <w:rsid w:val="205BEEC4"/>
    <w:rsid w:val="20683C5D"/>
    <w:rsid w:val="207457E1"/>
    <w:rsid w:val="207BD47B"/>
    <w:rsid w:val="2086E0D5"/>
    <w:rsid w:val="208EE030"/>
    <w:rsid w:val="208FBA35"/>
    <w:rsid w:val="2095F791"/>
    <w:rsid w:val="20995879"/>
    <w:rsid w:val="209E626E"/>
    <w:rsid w:val="20D8E341"/>
    <w:rsid w:val="20E3110E"/>
    <w:rsid w:val="20F70FA9"/>
    <w:rsid w:val="212AAD21"/>
    <w:rsid w:val="2137B36E"/>
    <w:rsid w:val="21490481"/>
    <w:rsid w:val="214D6B09"/>
    <w:rsid w:val="215ADE6E"/>
    <w:rsid w:val="21940AD6"/>
    <w:rsid w:val="21962058"/>
    <w:rsid w:val="21B738A4"/>
    <w:rsid w:val="21BA345D"/>
    <w:rsid w:val="21C342AD"/>
    <w:rsid w:val="21CA300D"/>
    <w:rsid w:val="21CEEAF2"/>
    <w:rsid w:val="21D75DEF"/>
    <w:rsid w:val="21E1253B"/>
    <w:rsid w:val="2205919D"/>
    <w:rsid w:val="22104187"/>
    <w:rsid w:val="221D5A06"/>
    <w:rsid w:val="2224C366"/>
    <w:rsid w:val="22345211"/>
    <w:rsid w:val="22594672"/>
    <w:rsid w:val="227C979D"/>
    <w:rsid w:val="228DFFD3"/>
    <w:rsid w:val="229C8DA9"/>
    <w:rsid w:val="22A127E6"/>
    <w:rsid w:val="22A6D44A"/>
    <w:rsid w:val="22A7E7FD"/>
    <w:rsid w:val="22AB4D0B"/>
    <w:rsid w:val="22AE6E0A"/>
    <w:rsid w:val="22B03121"/>
    <w:rsid w:val="22B436C1"/>
    <w:rsid w:val="22CE5D4F"/>
    <w:rsid w:val="22E3B7B7"/>
    <w:rsid w:val="22EBBAEC"/>
    <w:rsid w:val="22F596C3"/>
    <w:rsid w:val="22FFC999"/>
    <w:rsid w:val="23258367"/>
    <w:rsid w:val="232C4510"/>
    <w:rsid w:val="232D69D4"/>
    <w:rsid w:val="233C4039"/>
    <w:rsid w:val="233E9125"/>
    <w:rsid w:val="235CFC42"/>
    <w:rsid w:val="2361096A"/>
    <w:rsid w:val="2370DB6E"/>
    <w:rsid w:val="23739FE1"/>
    <w:rsid w:val="23A0C734"/>
    <w:rsid w:val="23A42074"/>
    <w:rsid w:val="23BC95C2"/>
    <w:rsid w:val="23C784DD"/>
    <w:rsid w:val="23CC56B3"/>
    <w:rsid w:val="23CC82A3"/>
    <w:rsid w:val="23CE3344"/>
    <w:rsid w:val="23D4D499"/>
    <w:rsid w:val="23DA5226"/>
    <w:rsid w:val="23E46ED5"/>
    <w:rsid w:val="23FA3488"/>
    <w:rsid w:val="240BC42D"/>
    <w:rsid w:val="241EFD9F"/>
    <w:rsid w:val="24270C7D"/>
    <w:rsid w:val="243BF37D"/>
    <w:rsid w:val="247BDDDF"/>
    <w:rsid w:val="247F36DF"/>
    <w:rsid w:val="248829FD"/>
    <w:rsid w:val="24923C1A"/>
    <w:rsid w:val="24C6D1BA"/>
    <w:rsid w:val="24CBC33F"/>
    <w:rsid w:val="24D780A8"/>
    <w:rsid w:val="24E41D1E"/>
    <w:rsid w:val="24E7AF11"/>
    <w:rsid w:val="2516E58F"/>
    <w:rsid w:val="25204854"/>
    <w:rsid w:val="2521B802"/>
    <w:rsid w:val="253B9F80"/>
    <w:rsid w:val="25426ED9"/>
    <w:rsid w:val="2571F3C2"/>
    <w:rsid w:val="258B180A"/>
    <w:rsid w:val="258C78C9"/>
    <w:rsid w:val="25986105"/>
    <w:rsid w:val="25FB3539"/>
    <w:rsid w:val="26033B15"/>
    <w:rsid w:val="260D5BCA"/>
    <w:rsid w:val="2664CD18"/>
    <w:rsid w:val="2665061A"/>
    <w:rsid w:val="266C9D13"/>
    <w:rsid w:val="267D3C9A"/>
    <w:rsid w:val="268595F2"/>
    <w:rsid w:val="26A8A711"/>
    <w:rsid w:val="26ACAFC4"/>
    <w:rsid w:val="26B21747"/>
    <w:rsid w:val="26BA4A2F"/>
    <w:rsid w:val="26BD8863"/>
    <w:rsid w:val="26C5A158"/>
    <w:rsid w:val="26C87433"/>
    <w:rsid w:val="26D23B17"/>
    <w:rsid w:val="26DFA01D"/>
    <w:rsid w:val="26E28FD8"/>
    <w:rsid w:val="26EA92A2"/>
    <w:rsid w:val="26EBD406"/>
    <w:rsid w:val="26ED91EF"/>
    <w:rsid w:val="26F4840E"/>
    <w:rsid w:val="270F951A"/>
    <w:rsid w:val="2748E662"/>
    <w:rsid w:val="274F690B"/>
    <w:rsid w:val="276015C0"/>
    <w:rsid w:val="2763060A"/>
    <w:rsid w:val="276FF670"/>
    <w:rsid w:val="27A5E0C4"/>
    <w:rsid w:val="27AB418B"/>
    <w:rsid w:val="27B0AE96"/>
    <w:rsid w:val="27B3356E"/>
    <w:rsid w:val="27CD798F"/>
    <w:rsid w:val="280770A6"/>
    <w:rsid w:val="282A6355"/>
    <w:rsid w:val="285BB827"/>
    <w:rsid w:val="2861F4CA"/>
    <w:rsid w:val="2862EEE7"/>
    <w:rsid w:val="2863EEAD"/>
    <w:rsid w:val="286CEA71"/>
    <w:rsid w:val="2877C28D"/>
    <w:rsid w:val="2895F9F4"/>
    <w:rsid w:val="28AFB3D5"/>
    <w:rsid w:val="28C084E6"/>
    <w:rsid w:val="28C96101"/>
    <w:rsid w:val="28D3C465"/>
    <w:rsid w:val="28E0E018"/>
    <w:rsid w:val="28E2C20E"/>
    <w:rsid w:val="28EEC8C8"/>
    <w:rsid w:val="290F87A7"/>
    <w:rsid w:val="294735E7"/>
    <w:rsid w:val="294D3698"/>
    <w:rsid w:val="296E5FA1"/>
    <w:rsid w:val="297F9FCE"/>
    <w:rsid w:val="29867EA1"/>
    <w:rsid w:val="29DBEB9A"/>
    <w:rsid w:val="29E2500E"/>
    <w:rsid w:val="2A03513A"/>
    <w:rsid w:val="2A1501B0"/>
    <w:rsid w:val="2A239B40"/>
    <w:rsid w:val="2A5100F3"/>
    <w:rsid w:val="2A547FBE"/>
    <w:rsid w:val="2A721894"/>
    <w:rsid w:val="2A8E3EB1"/>
    <w:rsid w:val="2A963BDF"/>
    <w:rsid w:val="2A96BD75"/>
    <w:rsid w:val="2A98C606"/>
    <w:rsid w:val="2AB85E2C"/>
    <w:rsid w:val="2AC1ADC8"/>
    <w:rsid w:val="2AC5933A"/>
    <w:rsid w:val="2AD839E9"/>
    <w:rsid w:val="2AE2A045"/>
    <w:rsid w:val="2B3AF586"/>
    <w:rsid w:val="2B3CC4A7"/>
    <w:rsid w:val="2B5F4F6A"/>
    <w:rsid w:val="2B6392B1"/>
    <w:rsid w:val="2B71B6D0"/>
    <w:rsid w:val="2B7CE49B"/>
    <w:rsid w:val="2B91B2A5"/>
    <w:rsid w:val="2B9F8660"/>
    <w:rsid w:val="2BA05B08"/>
    <w:rsid w:val="2BDB056A"/>
    <w:rsid w:val="2BE2FA7B"/>
    <w:rsid w:val="2C0A210D"/>
    <w:rsid w:val="2C3B5D31"/>
    <w:rsid w:val="2C3E5C9B"/>
    <w:rsid w:val="2C425851"/>
    <w:rsid w:val="2C454CC4"/>
    <w:rsid w:val="2C6E623C"/>
    <w:rsid w:val="2C777B20"/>
    <w:rsid w:val="2C88AFF0"/>
    <w:rsid w:val="2C89A3D5"/>
    <w:rsid w:val="2CA1B9EA"/>
    <w:rsid w:val="2CBB6320"/>
    <w:rsid w:val="2CBDA693"/>
    <w:rsid w:val="2CC51B4E"/>
    <w:rsid w:val="2CC7F78F"/>
    <w:rsid w:val="2CC7FB47"/>
    <w:rsid w:val="2CD3CD11"/>
    <w:rsid w:val="2CD9B1D0"/>
    <w:rsid w:val="2CDF7FD1"/>
    <w:rsid w:val="2CEFF960"/>
    <w:rsid w:val="2CF1D862"/>
    <w:rsid w:val="2D04DEB4"/>
    <w:rsid w:val="2D19F0D0"/>
    <w:rsid w:val="2D2CC9E7"/>
    <w:rsid w:val="2D35879E"/>
    <w:rsid w:val="2D3D9BE9"/>
    <w:rsid w:val="2D4E479F"/>
    <w:rsid w:val="2D5BD5EA"/>
    <w:rsid w:val="2D69C124"/>
    <w:rsid w:val="2D6DAD33"/>
    <w:rsid w:val="2D7D90CA"/>
    <w:rsid w:val="2DAE3F98"/>
    <w:rsid w:val="2DD13225"/>
    <w:rsid w:val="2DD756A3"/>
    <w:rsid w:val="2DD8BC6D"/>
    <w:rsid w:val="2DF5861B"/>
    <w:rsid w:val="2E11CF5D"/>
    <w:rsid w:val="2E1249E4"/>
    <w:rsid w:val="2E347625"/>
    <w:rsid w:val="2E46410B"/>
    <w:rsid w:val="2E6792EE"/>
    <w:rsid w:val="2E7E121C"/>
    <w:rsid w:val="2E8397F5"/>
    <w:rsid w:val="2E892B98"/>
    <w:rsid w:val="2E9156F6"/>
    <w:rsid w:val="2EA48DB6"/>
    <w:rsid w:val="2EB19E8C"/>
    <w:rsid w:val="2EC0424A"/>
    <w:rsid w:val="2ECE9ED1"/>
    <w:rsid w:val="2ED14C24"/>
    <w:rsid w:val="2ED25114"/>
    <w:rsid w:val="2ED2B66F"/>
    <w:rsid w:val="2ED5788C"/>
    <w:rsid w:val="2EF43D2B"/>
    <w:rsid w:val="2F1766A5"/>
    <w:rsid w:val="2F1D532B"/>
    <w:rsid w:val="2F306692"/>
    <w:rsid w:val="2F3A86A7"/>
    <w:rsid w:val="2F417FC3"/>
    <w:rsid w:val="2F535247"/>
    <w:rsid w:val="2F691DF9"/>
    <w:rsid w:val="2F694BBA"/>
    <w:rsid w:val="2F78C298"/>
    <w:rsid w:val="2F7E91CB"/>
    <w:rsid w:val="2F8B5A9A"/>
    <w:rsid w:val="2FA8B75B"/>
    <w:rsid w:val="2FAC0F0D"/>
    <w:rsid w:val="2FC31E93"/>
    <w:rsid w:val="2FE57093"/>
    <w:rsid w:val="2FE68F28"/>
    <w:rsid w:val="2FF3890E"/>
    <w:rsid w:val="3005A77E"/>
    <w:rsid w:val="3006982F"/>
    <w:rsid w:val="30128B84"/>
    <w:rsid w:val="30216CDA"/>
    <w:rsid w:val="302941A9"/>
    <w:rsid w:val="302A38DC"/>
    <w:rsid w:val="302A8975"/>
    <w:rsid w:val="3033C667"/>
    <w:rsid w:val="30493C21"/>
    <w:rsid w:val="307DE716"/>
    <w:rsid w:val="308177AF"/>
    <w:rsid w:val="309F74C6"/>
    <w:rsid w:val="30B03E07"/>
    <w:rsid w:val="30B45D28"/>
    <w:rsid w:val="30C50132"/>
    <w:rsid w:val="30CC77D5"/>
    <w:rsid w:val="30D180E2"/>
    <w:rsid w:val="30D5DD2D"/>
    <w:rsid w:val="30D9614E"/>
    <w:rsid w:val="30EAC642"/>
    <w:rsid w:val="30FE024E"/>
    <w:rsid w:val="312C1B5E"/>
    <w:rsid w:val="31335E77"/>
    <w:rsid w:val="313EF78F"/>
    <w:rsid w:val="314C6BB0"/>
    <w:rsid w:val="316959E4"/>
    <w:rsid w:val="31832276"/>
    <w:rsid w:val="31844180"/>
    <w:rsid w:val="3188743D"/>
    <w:rsid w:val="31A32DBB"/>
    <w:rsid w:val="31AAA0AB"/>
    <w:rsid w:val="31AFF73E"/>
    <w:rsid w:val="31BED2BD"/>
    <w:rsid w:val="31D6C2C6"/>
    <w:rsid w:val="31DCAB54"/>
    <w:rsid w:val="320462A3"/>
    <w:rsid w:val="320D51E2"/>
    <w:rsid w:val="3231910C"/>
    <w:rsid w:val="324FB225"/>
    <w:rsid w:val="3252585D"/>
    <w:rsid w:val="325D073E"/>
    <w:rsid w:val="3263C39B"/>
    <w:rsid w:val="32667AD9"/>
    <w:rsid w:val="3279DF39"/>
    <w:rsid w:val="327AE8AA"/>
    <w:rsid w:val="327AFC5C"/>
    <w:rsid w:val="327E3462"/>
    <w:rsid w:val="328B18EF"/>
    <w:rsid w:val="329252E6"/>
    <w:rsid w:val="329D2578"/>
    <w:rsid w:val="32AD825E"/>
    <w:rsid w:val="32B990B8"/>
    <w:rsid w:val="3323CECC"/>
    <w:rsid w:val="332D9FE7"/>
    <w:rsid w:val="334741EC"/>
    <w:rsid w:val="33482614"/>
    <w:rsid w:val="3351761C"/>
    <w:rsid w:val="336B0B5D"/>
    <w:rsid w:val="336DE354"/>
    <w:rsid w:val="33850312"/>
    <w:rsid w:val="3391916D"/>
    <w:rsid w:val="339C7F30"/>
    <w:rsid w:val="33A517A9"/>
    <w:rsid w:val="33A7AAA7"/>
    <w:rsid w:val="33AF1B0A"/>
    <w:rsid w:val="33E51742"/>
    <w:rsid w:val="33E817AD"/>
    <w:rsid w:val="33FA209B"/>
    <w:rsid w:val="33FB3F58"/>
    <w:rsid w:val="33FEBE94"/>
    <w:rsid w:val="340B1AC6"/>
    <w:rsid w:val="341A45FB"/>
    <w:rsid w:val="3422509C"/>
    <w:rsid w:val="343A0ACC"/>
    <w:rsid w:val="34434E9C"/>
    <w:rsid w:val="34477C2B"/>
    <w:rsid w:val="344CB3FE"/>
    <w:rsid w:val="3458A66E"/>
    <w:rsid w:val="345ACD31"/>
    <w:rsid w:val="346516F0"/>
    <w:rsid w:val="34663359"/>
    <w:rsid w:val="346929BF"/>
    <w:rsid w:val="3474B435"/>
    <w:rsid w:val="34955C42"/>
    <w:rsid w:val="34A481F2"/>
    <w:rsid w:val="34B71B0C"/>
    <w:rsid w:val="34BB996A"/>
    <w:rsid w:val="34CAE26C"/>
    <w:rsid w:val="34F2806B"/>
    <w:rsid w:val="34F91CEC"/>
    <w:rsid w:val="35342F5F"/>
    <w:rsid w:val="3537CB86"/>
    <w:rsid w:val="354419E5"/>
    <w:rsid w:val="35594EEB"/>
    <w:rsid w:val="3576718C"/>
    <w:rsid w:val="358C757A"/>
    <w:rsid w:val="35B00493"/>
    <w:rsid w:val="35B3CB06"/>
    <w:rsid w:val="35C46E70"/>
    <w:rsid w:val="35DFEDEF"/>
    <w:rsid w:val="35F56E25"/>
    <w:rsid w:val="36532406"/>
    <w:rsid w:val="365E063A"/>
    <w:rsid w:val="365EC4AB"/>
    <w:rsid w:val="369B330D"/>
    <w:rsid w:val="36A9A12A"/>
    <w:rsid w:val="36D3AC2D"/>
    <w:rsid w:val="36DBB182"/>
    <w:rsid w:val="36EE7EF1"/>
    <w:rsid w:val="36EFB2B4"/>
    <w:rsid w:val="36FDC180"/>
    <w:rsid w:val="37044163"/>
    <w:rsid w:val="371075BC"/>
    <w:rsid w:val="3714B0CA"/>
    <w:rsid w:val="3717EC0D"/>
    <w:rsid w:val="3720BE95"/>
    <w:rsid w:val="372ABB59"/>
    <w:rsid w:val="373C4101"/>
    <w:rsid w:val="373FE9E3"/>
    <w:rsid w:val="37710FF0"/>
    <w:rsid w:val="3782598C"/>
    <w:rsid w:val="378370C5"/>
    <w:rsid w:val="378A255C"/>
    <w:rsid w:val="379A716A"/>
    <w:rsid w:val="37AA548E"/>
    <w:rsid w:val="37C7BA80"/>
    <w:rsid w:val="37CC4072"/>
    <w:rsid w:val="37D33DE0"/>
    <w:rsid w:val="37ECBCC4"/>
    <w:rsid w:val="3803AC77"/>
    <w:rsid w:val="380F3E9E"/>
    <w:rsid w:val="381B5A9D"/>
    <w:rsid w:val="3820C9D2"/>
    <w:rsid w:val="3859B64C"/>
    <w:rsid w:val="3866B91D"/>
    <w:rsid w:val="386B104E"/>
    <w:rsid w:val="386F7C8E"/>
    <w:rsid w:val="3870EF87"/>
    <w:rsid w:val="388900AC"/>
    <w:rsid w:val="388D5D50"/>
    <w:rsid w:val="38AB2A93"/>
    <w:rsid w:val="38C8FD96"/>
    <w:rsid w:val="38D09218"/>
    <w:rsid w:val="3900B1F3"/>
    <w:rsid w:val="3915AE83"/>
    <w:rsid w:val="391D1EE9"/>
    <w:rsid w:val="3922484D"/>
    <w:rsid w:val="39297C68"/>
    <w:rsid w:val="393312DD"/>
    <w:rsid w:val="395144E0"/>
    <w:rsid w:val="3958D539"/>
    <w:rsid w:val="395A3FE8"/>
    <w:rsid w:val="39653BA1"/>
    <w:rsid w:val="396C8DA0"/>
    <w:rsid w:val="39831153"/>
    <w:rsid w:val="39910882"/>
    <w:rsid w:val="399FF95C"/>
    <w:rsid w:val="39A38AB4"/>
    <w:rsid w:val="39AAF946"/>
    <w:rsid w:val="39AEC925"/>
    <w:rsid w:val="39AF8022"/>
    <w:rsid w:val="39B045A3"/>
    <w:rsid w:val="39B64641"/>
    <w:rsid w:val="39B89399"/>
    <w:rsid w:val="39D86B6B"/>
    <w:rsid w:val="39D8F7D7"/>
    <w:rsid w:val="39E892EA"/>
    <w:rsid w:val="3A0B4CEF"/>
    <w:rsid w:val="3A0C9569"/>
    <w:rsid w:val="3A43A602"/>
    <w:rsid w:val="3A4CD979"/>
    <w:rsid w:val="3A58B85E"/>
    <w:rsid w:val="3A66FF72"/>
    <w:rsid w:val="3A685919"/>
    <w:rsid w:val="3A694F5D"/>
    <w:rsid w:val="3A727B94"/>
    <w:rsid w:val="3A7B168A"/>
    <w:rsid w:val="3A8388AF"/>
    <w:rsid w:val="3A83A2A2"/>
    <w:rsid w:val="3A83C795"/>
    <w:rsid w:val="3A9E480F"/>
    <w:rsid w:val="3AA27B53"/>
    <w:rsid w:val="3ACE0E9B"/>
    <w:rsid w:val="3AD54780"/>
    <w:rsid w:val="3ADF29E4"/>
    <w:rsid w:val="3AE266DE"/>
    <w:rsid w:val="3AE7B0CC"/>
    <w:rsid w:val="3B01237E"/>
    <w:rsid w:val="3B08CE26"/>
    <w:rsid w:val="3B0CE44B"/>
    <w:rsid w:val="3B1768D4"/>
    <w:rsid w:val="3B1D59A8"/>
    <w:rsid w:val="3B3C034B"/>
    <w:rsid w:val="3B54ECB1"/>
    <w:rsid w:val="3B56C2AA"/>
    <w:rsid w:val="3B62495A"/>
    <w:rsid w:val="3B6D6275"/>
    <w:rsid w:val="3B747DC4"/>
    <w:rsid w:val="3B753EDF"/>
    <w:rsid w:val="3B8F13AF"/>
    <w:rsid w:val="3B994E88"/>
    <w:rsid w:val="3BB6ED58"/>
    <w:rsid w:val="3BB952CD"/>
    <w:rsid w:val="3BC720A0"/>
    <w:rsid w:val="3BD62D71"/>
    <w:rsid w:val="3BDB4AFD"/>
    <w:rsid w:val="3BDEB091"/>
    <w:rsid w:val="3BEBA3EF"/>
    <w:rsid w:val="3BEC3F75"/>
    <w:rsid w:val="3C090560"/>
    <w:rsid w:val="3C0C9CA5"/>
    <w:rsid w:val="3C0DFA57"/>
    <w:rsid w:val="3C292E79"/>
    <w:rsid w:val="3C771CF2"/>
    <w:rsid w:val="3C7A362E"/>
    <w:rsid w:val="3C7D16F8"/>
    <w:rsid w:val="3C7E6E82"/>
    <w:rsid w:val="3C7F5FD6"/>
    <w:rsid w:val="3C8262D5"/>
    <w:rsid w:val="3C94100F"/>
    <w:rsid w:val="3C9D07A4"/>
    <w:rsid w:val="3CD6538F"/>
    <w:rsid w:val="3CD97218"/>
    <w:rsid w:val="3CE5DB73"/>
    <w:rsid w:val="3CE7F489"/>
    <w:rsid w:val="3CFBEA97"/>
    <w:rsid w:val="3D0A0A3A"/>
    <w:rsid w:val="3D0D8C95"/>
    <w:rsid w:val="3D63B3AA"/>
    <w:rsid w:val="3D77DA1D"/>
    <w:rsid w:val="3D940F81"/>
    <w:rsid w:val="3D963660"/>
    <w:rsid w:val="3DA43710"/>
    <w:rsid w:val="3DCAC910"/>
    <w:rsid w:val="3DEC2A20"/>
    <w:rsid w:val="3E031BC3"/>
    <w:rsid w:val="3E112275"/>
    <w:rsid w:val="3E206AE8"/>
    <w:rsid w:val="3E2FACE6"/>
    <w:rsid w:val="3E449FCF"/>
    <w:rsid w:val="3E5199AE"/>
    <w:rsid w:val="3E981980"/>
    <w:rsid w:val="3EA39B28"/>
    <w:rsid w:val="3EEC4806"/>
    <w:rsid w:val="3EED895E"/>
    <w:rsid w:val="3EFBEE54"/>
    <w:rsid w:val="3F0537D2"/>
    <w:rsid w:val="3F2326E4"/>
    <w:rsid w:val="3F31156E"/>
    <w:rsid w:val="3F472015"/>
    <w:rsid w:val="3F710587"/>
    <w:rsid w:val="3F7B66F3"/>
    <w:rsid w:val="3F7C852A"/>
    <w:rsid w:val="3F91A54A"/>
    <w:rsid w:val="3F9EC882"/>
    <w:rsid w:val="3FB09647"/>
    <w:rsid w:val="3FCF133C"/>
    <w:rsid w:val="3FE5E157"/>
    <w:rsid w:val="40077601"/>
    <w:rsid w:val="40120A01"/>
    <w:rsid w:val="401E27D9"/>
    <w:rsid w:val="402E10BB"/>
    <w:rsid w:val="404949F4"/>
    <w:rsid w:val="404D86FC"/>
    <w:rsid w:val="40661BF9"/>
    <w:rsid w:val="40827BF9"/>
    <w:rsid w:val="409BE64A"/>
    <w:rsid w:val="409F1E85"/>
    <w:rsid w:val="409F33CE"/>
    <w:rsid w:val="40B2054E"/>
    <w:rsid w:val="40D05550"/>
    <w:rsid w:val="40E27DCD"/>
    <w:rsid w:val="40FE6A5B"/>
    <w:rsid w:val="410A864C"/>
    <w:rsid w:val="41182F44"/>
    <w:rsid w:val="412B1A12"/>
    <w:rsid w:val="41370F94"/>
    <w:rsid w:val="4138719F"/>
    <w:rsid w:val="4143DCED"/>
    <w:rsid w:val="414E82AE"/>
    <w:rsid w:val="41535755"/>
    <w:rsid w:val="41646F00"/>
    <w:rsid w:val="4170E8FA"/>
    <w:rsid w:val="4176A6F3"/>
    <w:rsid w:val="417BE572"/>
    <w:rsid w:val="41813B8A"/>
    <w:rsid w:val="419E8BBA"/>
    <w:rsid w:val="41A9A2AD"/>
    <w:rsid w:val="41C1EBF8"/>
    <w:rsid w:val="41CD4939"/>
    <w:rsid w:val="41DD8D9E"/>
    <w:rsid w:val="423CDE21"/>
    <w:rsid w:val="424AEFD0"/>
    <w:rsid w:val="424EB9F6"/>
    <w:rsid w:val="424FAF11"/>
    <w:rsid w:val="4258D2CB"/>
    <w:rsid w:val="426995A3"/>
    <w:rsid w:val="426F06E1"/>
    <w:rsid w:val="42743AA0"/>
    <w:rsid w:val="4279AF10"/>
    <w:rsid w:val="428E2088"/>
    <w:rsid w:val="4298F3FC"/>
    <w:rsid w:val="429A57F2"/>
    <w:rsid w:val="429B31AA"/>
    <w:rsid w:val="42C53579"/>
    <w:rsid w:val="42DC58E2"/>
    <w:rsid w:val="42E1B307"/>
    <w:rsid w:val="431659F9"/>
    <w:rsid w:val="4321D5DF"/>
    <w:rsid w:val="43229298"/>
    <w:rsid w:val="4324BBA9"/>
    <w:rsid w:val="433F5742"/>
    <w:rsid w:val="434381DE"/>
    <w:rsid w:val="434CFA04"/>
    <w:rsid w:val="4367CE55"/>
    <w:rsid w:val="436F90BC"/>
    <w:rsid w:val="43787859"/>
    <w:rsid w:val="4391868C"/>
    <w:rsid w:val="43B1D1AC"/>
    <w:rsid w:val="43BA1CBB"/>
    <w:rsid w:val="43CA4E68"/>
    <w:rsid w:val="43CF6DD8"/>
    <w:rsid w:val="43CF85ED"/>
    <w:rsid w:val="43D2B15A"/>
    <w:rsid w:val="43D5F2B7"/>
    <w:rsid w:val="43DF9EB5"/>
    <w:rsid w:val="43FC7441"/>
    <w:rsid w:val="4400C53E"/>
    <w:rsid w:val="440559DB"/>
    <w:rsid w:val="4409B719"/>
    <w:rsid w:val="4421778A"/>
    <w:rsid w:val="44345DC4"/>
    <w:rsid w:val="44644355"/>
    <w:rsid w:val="4482E933"/>
    <w:rsid w:val="44946CCD"/>
    <w:rsid w:val="449E8AF3"/>
    <w:rsid w:val="44A8B0CB"/>
    <w:rsid w:val="44AB5510"/>
    <w:rsid w:val="44B09433"/>
    <w:rsid w:val="44C9AC08"/>
    <w:rsid w:val="44D1E8AD"/>
    <w:rsid w:val="44DF531F"/>
    <w:rsid w:val="44EB6977"/>
    <w:rsid w:val="4508219D"/>
    <w:rsid w:val="451D47C1"/>
    <w:rsid w:val="4537C84A"/>
    <w:rsid w:val="45452712"/>
    <w:rsid w:val="4555ED1C"/>
    <w:rsid w:val="455A3B3B"/>
    <w:rsid w:val="4579F5C9"/>
    <w:rsid w:val="45824B79"/>
    <w:rsid w:val="45ADE0F8"/>
    <w:rsid w:val="45CF654D"/>
    <w:rsid w:val="45DBC464"/>
    <w:rsid w:val="45E404FC"/>
    <w:rsid w:val="45F5AC60"/>
    <w:rsid w:val="45F80D20"/>
    <w:rsid w:val="45FC75E6"/>
    <w:rsid w:val="45FF8F9C"/>
    <w:rsid w:val="46041C1F"/>
    <w:rsid w:val="461508EA"/>
    <w:rsid w:val="461BEB5F"/>
    <w:rsid w:val="462F9D77"/>
    <w:rsid w:val="4654146B"/>
    <w:rsid w:val="4660B1A0"/>
    <w:rsid w:val="466D368F"/>
    <w:rsid w:val="46760702"/>
    <w:rsid w:val="4689A363"/>
    <w:rsid w:val="46A31E0D"/>
    <w:rsid w:val="46B80602"/>
    <w:rsid w:val="4709FC8E"/>
    <w:rsid w:val="470D77FF"/>
    <w:rsid w:val="47226012"/>
    <w:rsid w:val="4727717E"/>
    <w:rsid w:val="472CAF8B"/>
    <w:rsid w:val="473959B1"/>
    <w:rsid w:val="47529D0E"/>
    <w:rsid w:val="47716738"/>
    <w:rsid w:val="4773CE47"/>
    <w:rsid w:val="478774AA"/>
    <w:rsid w:val="47B6D6C2"/>
    <w:rsid w:val="47B9368E"/>
    <w:rsid w:val="47BA085A"/>
    <w:rsid w:val="47BBF005"/>
    <w:rsid w:val="47CAAF5B"/>
    <w:rsid w:val="47CBC984"/>
    <w:rsid w:val="47D97DE1"/>
    <w:rsid w:val="47F0DEE4"/>
    <w:rsid w:val="480B5D9C"/>
    <w:rsid w:val="480C8C4D"/>
    <w:rsid w:val="4819E659"/>
    <w:rsid w:val="482399F8"/>
    <w:rsid w:val="482EB6C1"/>
    <w:rsid w:val="48358F5A"/>
    <w:rsid w:val="48369D82"/>
    <w:rsid w:val="4842815F"/>
    <w:rsid w:val="485E5178"/>
    <w:rsid w:val="48609F81"/>
    <w:rsid w:val="486529CE"/>
    <w:rsid w:val="48762A7D"/>
    <w:rsid w:val="48917219"/>
    <w:rsid w:val="489BBD92"/>
    <w:rsid w:val="48ABDC71"/>
    <w:rsid w:val="48BBDB72"/>
    <w:rsid w:val="48C9652D"/>
    <w:rsid w:val="48D1D007"/>
    <w:rsid w:val="48DD0399"/>
    <w:rsid w:val="48EC145A"/>
    <w:rsid w:val="48F997D3"/>
    <w:rsid w:val="4918B16B"/>
    <w:rsid w:val="493032C6"/>
    <w:rsid w:val="49417B64"/>
    <w:rsid w:val="4949D3D6"/>
    <w:rsid w:val="4958782D"/>
    <w:rsid w:val="497B9027"/>
    <w:rsid w:val="497B97EF"/>
    <w:rsid w:val="497BAAEA"/>
    <w:rsid w:val="4982F4B3"/>
    <w:rsid w:val="49A4EED1"/>
    <w:rsid w:val="49A67836"/>
    <w:rsid w:val="49AFB916"/>
    <w:rsid w:val="49BAB71D"/>
    <w:rsid w:val="49C5330D"/>
    <w:rsid w:val="49D90E8F"/>
    <w:rsid w:val="49EAE5D6"/>
    <w:rsid w:val="4A163927"/>
    <w:rsid w:val="4A295E3F"/>
    <w:rsid w:val="4A46025A"/>
    <w:rsid w:val="4A592232"/>
    <w:rsid w:val="4A6034A0"/>
    <w:rsid w:val="4A7284A3"/>
    <w:rsid w:val="4A780207"/>
    <w:rsid w:val="4A9A6282"/>
    <w:rsid w:val="4AA3B695"/>
    <w:rsid w:val="4AB58751"/>
    <w:rsid w:val="4ADD522F"/>
    <w:rsid w:val="4B24040E"/>
    <w:rsid w:val="4B2C9C40"/>
    <w:rsid w:val="4B3781AB"/>
    <w:rsid w:val="4B4472DD"/>
    <w:rsid w:val="4B597FBA"/>
    <w:rsid w:val="4B6C34B3"/>
    <w:rsid w:val="4BA7A85B"/>
    <w:rsid w:val="4BB1C4A4"/>
    <w:rsid w:val="4BB364E0"/>
    <w:rsid w:val="4BC912DB"/>
    <w:rsid w:val="4BD10C6F"/>
    <w:rsid w:val="4BD38DC5"/>
    <w:rsid w:val="4BEAC511"/>
    <w:rsid w:val="4BF24B1D"/>
    <w:rsid w:val="4BF4F401"/>
    <w:rsid w:val="4C1793DD"/>
    <w:rsid w:val="4C231A59"/>
    <w:rsid w:val="4C28FA11"/>
    <w:rsid w:val="4C2974F3"/>
    <w:rsid w:val="4C2A67DB"/>
    <w:rsid w:val="4C3002C6"/>
    <w:rsid w:val="4C3E7522"/>
    <w:rsid w:val="4C450A7D"/>
    <w:rsid w:val="4C574BAD"/>
    <w:rsid w:val="4C878507"/>
    <w:rsid w:val="4C966F13"/>
    <w:rsid w:val="4C985650"/>
    <w:rsid w:val="4C9D3E16"/>
    <w:rsid w:val="4CA3CA57"/>
    <w:rsid w:val="4CBE3DF5"/>
    <w:rsid w:val="4CDAAD57"/>
    <w:rsid w:val="4CF14DF1"/>
    <w:rsid w:val="4CF901F9"/>
    <w:rsid w:val="4D0A5867"/>
    <w:rsid w:val="4D20E368"/>
    <w:rsid w:val="4D409CB3"/>
    <w:rsid w:val="4D45B854"/>
    <w:rsid w:val="4D589F2A"/>
    <w:rsid w:val="4D6A2A26"/>
    <w:rsid w:val="4D76405B"/>
    <w:rsid w:val="4D913E47"/>
    <w:rsid w:val="4DA1B4B3"/>
    <w:rsid w:val="4DBE8369"/>
    <w:rsid w:val="4DCAFC7C"/>
    <w:rsid w:val="4DD65D3D"/>
    <w:rsid w:val="4DDA4E75"/>
    <w:rsid w:val="4DE03B2C"/>
    <w:rsid w:val="4DECF502"/>
    <w:rsid w:val="4DFE4298"/>
    <w:rsid w:val="4E0CFB07"/>
    <w:rsid w:val="4E3CE654"/>
    <w:rsid w:val="4E3E13F7"/>
    <w:rsid w:val="4E5FF0F7"/>
    <w:rsid w:val="4E615327"/>
    <w:rsid w:val="4E7C4834"/>
    <w:rsid w:val="4E870EB4"/>
    <w:rsid w:val="4E956DBA"/>
    <w:rsid w:val="4EBFCB5D"/>
    <w:rsid w:val="4ED9AAF4"/>
    <w:rsid w:val="4EDCA9F4"/>
    <w:rsid w:val="4EE660F4"/>
    <w:rsid w:val="4F1FEE4E"/>
    <w:rsid w:val="4F38E190"/>
    <w:rsid w:val="4F3CFEEC"/>
    <w:rsid w:val="4F4E0BB2"/>
    <w:rsid w:val="4F571212"/>
    <w:rsid w:val="4F733205"/>
    <w:rsid w:val="4F8B52C2"/>
    <w:rsid w:val="4FC4EE92"/>
    <w:rsid w:val="4FC57A76"/>
    <w:rsid w:val="4FC68C4C"/>
    <w:rsid w:val="4FE1E8A1"/>
    <w:rsid w:val="4FED0B35"/>
    <w:rsid w:val="4FF5C360"/>
    <w:rsid w:val="5003FD25"/>
    <w:rsid w:val="5012AEA5"/>
    <w:rsid w:val="5016DFED"/>
    <w:rsid w:val="501BB671"/>
    <w:rsid w:val="50410354"/>
    <w:rsid w:val="504B29BC"/>
    <w:rsid w:val="504C4D76"/>
    <w:rsid w:val="5059B451"/>
    <w:rsid w:val="50613415"/>
    <w:rsid w:val="507436F8"/>
    <w:rsid w:val="507FCC6D"/>
    <w:rsid w:val="5084088B"/>
    <w:rsid w:val="508A2BBE"/>
    <w:rsid w:val="50ACBD38"/>
    <w:rsid w:val="50E5FA1D"/>
    <w:rsid w:val="512B426C"/>
    <w:rsid w:val="5132A40E"/>
    <w:rsid w:val="5138C7A0"/>
    <w:rsid w:val="51401E31"/>
    <w:rsid w:val="517EA0A3"/>
    <w:rsid w:val="5194D4F1"/>
    <w:rsid w:val="519F445B"/>
    <w:rsid w:val="51BE05A1"/>
    <w:rsid w:val="51CD3267"/>
    <w:rsid w:val="51DA7EA0"/>
    <w:rsid w:val="51F95308"/>
    <w:rsid w:val="51FB17DA"/>
    <w:rsid w:val="51FEEC8B"/>
    <w:rsid w:val="520A8356"/>
    <w:rsid w:val="5210CDD6"/>
    <w:rsid w:val="5227F457"/>
    <w:rsid w:val="5236505A"/>
    <w:rsid w:val="52387EDB"/>
    <w:rsid w:val="5246EE98"/>
    <w:rsid w:val="524BAA4E"/>
    <w:rsid w:val="5264C4C0"/>
    <w:rsid w:val="527675CC"/>
    <w:rsid w:val="527B3C8F"/>
    <w:rsid w:val="52AD199F"/>
    <w:rsid w:val="52C2796C"/>
    <w:rsid w:val="52C31631"/>
    <w:rsid w:val="52D66948"/>
    <w:rsid w:val="52DBFD7C"/>
    <w:rsid w:val="5311178D"/>
    <w:rsid w:val="531234C6"/>
    <w:rsid w:val="53206CCB"/>
    <w:rsid w:val="532AE177"/>
    <w:rsid w:val="53437E92"/>
    <w:rsid w:val="534B5321"/>
    <w:rsid w:val="536B4C5F"/>
    <w:rsid w:val="5372F084"/>
    <w:rsid w:val="5381D4A8"/>
    <w:rsid w:val="5385D5D0"/>
    <w:rsid w:val="5396916D"/>
    <w:rsid w:val="539B4957"/>
    <w:rsid w:val="539EC943"/>
    <w:rsid w:val="53AB88BE"/>
    <w:rsid w:val="53DDB8F2"/>
    <w:rsid w:val="540AAFB7"/>
    <w:rsid w:val="540C3A08"/>
    <w:rsid w:val="541259C4"/>
    <w:rsid w:val="541E1C30"/>
    <w:rsid w:val="5428B526"/>
    <w:rsid w:val="5429CB0B"/>
    <w:rsid w:val="5439EF9C"/>
    <w:rsid w:val="54445875"/>
    <w:rsid w:val="546FE370"/>
    <w:rsid w:val="54788A8E"/>
    <w:rsid w:val="5479A15E"/>
    <w:rsid w:val="547CCF21"/>
    <w:rsid w:val="5491F193"/>
    <w:rsid w:val="54949E76"/>
    <w:rsid w:val="54A4F6AE"/>
    <w:rsid w:val="54A83E7C"/>
    <w:rsid w:val="54D2BD44"/>
    <w:rsid w:val="54EE17C7"/>
    <w:rsid w:val="54F01DD5"/>
    <w:rsid w:val="54F30A6A"/>
    <w:rsid w:val="550B1B8E"/>
    <w:rsid w:val="554665ED"/>
    <w:rsid w:val="557694A2"/>
    <w:rsid w:val="558D622B"/>
    <w:rsid w:val="558E460E"/>
    <w:rsid w:val="55A2AB59"/>
    <w:rsid w:val="55C933B2"/>
    <w:rsid w:val="55DACCD3"/>
    <w:rsid w:val="55E40E2B"/>
    <w:rsid w:val="55E8D06B"/>
    <w:rsid w:val="55ED1076"/>
    <w:rsid w:val="55FC5426"/>
    <w:rsid w:val="55FD437E"/>
    <w:rsid w:val="5617D8A6"/>
    <w:rsid w:val="56293817"/>
    <w:rsid w:val="562C8131"/>
    <w:rsid w:val="563C1E04"/>
    <w:rsid w:val="5646AB7C"/>
    <w:rsid w:val="56615E13"/>
    <w:rsid w:val="56923D1C"/>
    <w:rsid w:val="56B6BFFA"/>
    <w:rsid w:val="56BDCE58"/>
    <w:rsid w:val="56CD1426"/>
    <w:rsid w:val="56DF8470"/>
    <w:rsid w:val="570D4B0E"/>
    <w:rsid w:val="571890A9"/>
    <w:rsid w:val="5719723C"/>
    <w:rsid w:val="571A90A8"/>
    <w:rsid w:val="5726C48B"/>
    <w:rsid w:val="572C39D9"/>
    <w:rsid w:val="574BA0B3"/>
    <w:rsid w:val="575A1E34"/>
    <w:rsid w:val="57786850"/>
    <w:rsid w:val="57AFFE3A"/>
    <w:rsid w:val="57BB84F3"/>
    <w:rsid w:val="57CD4B8E"/>
    <w:rsid w:val="57F79839"/>
    <w:rsid w:val="57F86675"/>
    <w:rsid w:val="57FAE43C"/>
    <w:rsid w:val="5807CD6D"/>
    <w:rsid w:val="58236816"/>
    <w:rsid w:val="58571216"/>
    <w:rsid w:val="58585FF0"/>
    <w:rsid w:val="5858CD16"/>
    <w:rsid w:val="586E0C7D"/>
    <w:rsid w:val="587FA36B"/>
    <w:rsid w:val="5894BCA4"/>
    <w:rsid w:val="58CFD70D"/>
    <w:rsid w:val="58D7D8A0"/>
    <w:rsid w:val="58DEA7CE"/>
    <w:rsid w:val="58E0DAC1"/>
    <w:rsid w:val="58F51E61"/>
    <w:rsid w:val="59077E4C"/>
    <w:rsid w:val="5912D1B5"/>
    <w:rsid w:val="5912D491"/>
    <w:rsid w:val="592CC66B"/>
    <w:rsid w:val="5946AB37"/>
    <w:rsid w:val="59526948"/>
    <w:rsid w:val="595F5143"/>
    <w:rsid w:val="5982F4B4"/>
    <w:rsid w:val="599D3606"/>
    <w:rsid w:val="59B0E4DF"/>
    <w:rsid w:val="59B41043"/>
    <w:rsid w:val="59BED7C8"/>
    <w:rsid w:val="59C2C260"/>
    <w:rsid w:val="59CA6645"/>
    <w:rsid w:val="59CFD0A4"/>
    <w:rsid w:val="59D99DBC"/>
    <w:rsid w:val="59DC3483"/>
    <w:rsid w:val="59DF6CFC"/>
    <w:rsid w:val="59E126A9"/>
    <w:rsid w:val="59E82226"/>
    <w:rsid w:val="59E896F7"/>
    <w:rsid w:val="59ED8E7D"/>
    <w:rsid w:val="59EFAA37"/>
    <w:rsid w:val="5A04248F"/>
    <w:rsid w:val="5A0B4EBF"/>
    <w:rsid w:val="5A180C9D"/>
    <w:rsid w:val="5A33A232"/>
    <w:rsid w:val="5A39C6A6"/>
    <w:rsid w:val="5A3F277B"/>
    <w:rsid w:val="5A525069"/>
    <w:rsid w:val="5A52C3AE"/>
    <w:rsid w:val="5A5319F0"/>
    <w:rsid w:val="5A64ADDC"/>
    <w:rsid w:val="5A663C9B"/>
    <w:rsid w:val="5A680ACC"/>
    <w:rsid w:val="5A7FD9B1"/>
    <w:rsid w:val="5AA1BAD2"/>
    <w:rsid w:val="5AB076A7"/>
    <w:rsid w:val="5ACA4FAD"/>
    <w:rsid w:val="5ACE19AC"/>
    <w:rsid w:val="5AEA2328"/>
    <w:rsid w:val="5B015013"/>
    <w:rsid w:val="5B273273"/>
    <w:rsid w:val="5B2A56BC"/>
    <w:rsid w:val="5B2A5AA8"/>
    <w:rsid w:val="5B3EC83D"/>
    <w:rsid w:val="5B7BAA7D"/>
    <w:rsid w:val="5B9258CE"/>
    <w:rsid w:val="5BB324CB"/>
    <w:rsid w:val="5BCA0513"/>
    <w:rsid w:val="5BD32A91"/>
    <w:rsid w:val="5C020263"/>
    <w:rsid w:val="5C150000"/>
    <w:rsid w:val="5C23A5D1"/>
    <w:rsid w:val="5C2ADD03"/>
    <w:rsid w:val="5C59D649"/>
    <w:rsid w:val="5C6DBAE4"/>
    <w:rsid w:val="5C8FFB5A"/>
    <w:rsid w:val="5C975EBB"/>
    <w:rsid w:val="5CAF5CD1"/>
    <w:rsid w:val="5CBF5133"/>
    <w:rsid w:val="5CD40F89"/>
    <w:rsid w:val="5CD6E015"/>
    <w:rsid w:val="5CE90716"/>
    <w:rsid w:val="5D0680E6"/>
    <w:rsid w:val="5D06BA24"/>
    <w:rsid w:val="5D0A51C9"/>
    <w:rsid w:val="5D0AB9A2"/>
    <w:rsid w:val="5D0C44B4"/>
    <w:rsid w:val="5D0E5416"/>
    <w:rsid w:val="5D194038"/>
    <w:rsid w:val="5D1DAE6C"/>
    <w:rsid w:val="5D31B199"/>
    <w:rsid w:val="5D31C31F"/>
    <w:rsid w:val="5D46DAA5"/>
    <w:rsid w:val="5D46F7A5"/>
    <w:rsid w:val="5D5C32EF"/>
    <w:rsid w:val="5D5D252F"/>
    <w:rsid w:val="5D5F748A"/>
    <w:rsid w:val="5D75C0F9"/>
    <w:rsid w:val="5D77A772"/>
    <w:rsid w:val="5D7E8C60"/>
    <w:rsid w:val="5DDB3860"/>
    <w:rsid w:val="5DF20FC3"/>
    <w:rsid w:val="5DFA9991"/>
    <w:rsid w:val="5E235C9B"/>
    <w:rsid w:val="5E35FD2A"/>
    <w:rsid w:val="5E453D4D"/>
    <w:rsid w:val="5E4B659F"/>
    <w:rsid w:val="5E51219A"/>
    <w:rsid w:val="5E58B218"/>
    <w:rsid w:val="5E5FBFD1"/>
    <w:rsid w:val="5E652ED9"/>
    <w:rsid w:val="5E6B7321"/>
    <w:rsid w:val="5E77D44A"/>
    <w:rsid w:val="5EA137A5"/>
    <w:rsid w:val="5EA3A11D"/>
    <w:rsid w:val="5EC744FC"/>
    <w:rsid w:val="5EDB7714"/>
    <w:rsid w:val="5EE515E4"/>
    <w:rsid w:val="5EF5DB71"/>
    <w:rsid w:val="5F09C2FA"/>
    <w:rsid w:val="5F1591F3"/>
    <w:rsid w:val="5F3EDAA0"/>
    <w:rsid w:val="5F66DE9B"/>
    <w:rsid w:val="5FAF6820"/>
    <w:rsid w:val="5FCCDA76"/>
    <w:rsid w:val="5FD91198"/>
    <w:rsid w:val="601243D2"/>
    <w:rsid w:val="6048615E"/>
    <w:rsid w:val="6048E4F5"/>
    <w:rsid w:val="6055F77D"/>
    <w:rsid w:val="6072A90F"/>
    <w:rsid w:val="6074A806"/>
    <w:rsid w:val="60970EAD"/>
    <w:rsid w:val="6098535D"/>
    <w:rsid w:val="60ADAB50"/>
    <w:rsid w:val="60B05493"/>
    <w:rsid w:val="60C3B70F"/>
    <w:rsid w:val="60D32119"/>
    <w:rsid w:val="6116816F"/>
    <w:rsid w:val="614D36EF"/>
    <w:rsid w:val="61511FD2"/>
    <w:rsid w:val="61640EAA"/>
    <w:rsid w:val="6169B075"/>
    <w:rsid w:val="61778BC3"/>
    <w:rsid w:val="617A34A7"/>
    <w:rsid w:val="617DD9A6"/>
    <w:rsid w:val="61895E23"/>
    <w:rsid w:val="61909029"/>
    <w:rsid w:val="61B30DFD"/>
    <w:rsid w:val="61CF3730"/>
    <w:rsid w:val="61D4967F"/>
    <w:rsid w:val="61DC35D9"/>
    <w:rsid w:val="62081EB8"/>
    <w:rsid w:val="6215782D"/>
    <w:rsid w:val="622F1FF4"/>
    <w:rsid w:val="6259359D"/>
    <w:rsid w:val="6266A456"/>
    <w:rsid w:val="627111D5"/>
    <w:rsid w:val="628213F6"/>
    <w:rsid w:val="6295D27C"/>
    <w:rsid w:val="62A0D238"/>
    <w:rsid w:val="62A21E32"/>
    <w:rsid w:val="62BF4E7E"/>
    <w:rsid w:val="62C1A924"/>
    <w:rsid w:val="62CD97AA"/>
    <w:rsid w:val="62FD5635"/>
    <w:rsid w:val="630C0627"/>
    <w:rsid w:val="6311AD38"/>
    <w:rsid w:val="631944C0"/>
    <w:rsid w:val="633A28F1"/>
    <w:rsid w:val="633C4C7C"/>
    <w:rsid w:val="633DA2D9"/>
    <w:rsid w:val="63407C12"/>
    <w:rsid w:val="6340BC70"/>
    <w:rsid w:val="63695A8C"/>
    <w:rsid w:val="6378F476"/>
    <w:rsid w:val="637FF944"/>
    <w:rsid w:val="6395E053"/>
    <w:rsid w:val="639ADDA0"/>
    <w:rsid w:val="63C7FE70"/>
    <w:rsid w:val="63C87064"/>
    <w:rsid w:val="63D929AB"/>
    <w:rsid w:val="63F02D9C"/>
    <w:rsid w:val="63F0DDE8"/>
    <w:rsid w:val="63F5F306"/>
    <w:rsid w:val="641B07B3"/>
    <w:rsid w:val="642686EB"/>
    <w:rsid w:val="644AEAFC"/>
    <w:rsid w:val="644F2E3A"/>
    <w:rsid w:val="645DC978"/>
    <w:rsid w:val="6466BEE5"/>
    <w:rsid w:val="647C886B"/>
    <w:rsid w:val="6487439C"/>
    <w:rsid w:val="64A8CF29"/>
    <w:rsid w:val="64AAA8E4"/>
    <w:rsid w:val="64C3F473"/>
    <w:rsid w:val="64FEE42C"/>
    <w:rsid w:val="6501B881"/>
    <w:rsid w:val="650CB59E"/>
    <w:rsid w:val="652DC658"/>
    <w:rsid w:val="653D3C65"/>
    <w:rsid w:val="65495593"/>
    <w:rsid w:val="654E67F5"/>
    <w:rsid w:val="655753F5"/>
    <w:rsid w:val="655B51C3"/>
    <w:rsid w:val="6561C10F"/>
    <w:rsid w:val="65623BAF"/>
    <w:rsid w:val="657679D8"/>
    <w:rsid w:val="659EC4CC"/>
    <w:rsid w:val="65B2A6C9"/>
    <w:rsid w:val="65B7BF0E"/>
    <w:rsid w:val="65BE7A41"/>
    <w:rsid w:val="65CB5417"/>
    <w:rsid w:val="65CBC720"/>
    <w:rsid w:val="65E31C7F"/>
    <w:rsid w:val="65EB1390"/>
    <w:rsid w:val="6613D265"/>
    <w:rsid w:val="66395E2A"/>
    <w:rsid w:val="663AA7B5"/>
    <w:rsid w:val="664AF591"/>
    <w:rsid w:val="6665916B"/>
    <w:rsid w:val="667A24C8"/>
    <w:rsid w:val="667A7D83"/>
    <w:rsid w:val="667EC4FA"/>
    <w:rsid w:val="668A4A36"/>
    <w:rsid w:val="66AA8C82"/>
    <w:rsid w:val="66AC8EC0"/>
    <w:rsid w:val="66B1E1AD"/>
    <w:rsid w:val="66D54523"/>
    <w:rsid w:val="66DC6345"/>
    <w:rsid w:val="67020D48"/>
    <w:rsid w:val="67097FE1"/>
    <w:rsid w:val="671812F5"/>
    <w:rsid w:val="671F52CA"/>
    <w:rsid w:val="67623ED1"/>
    <w:rsid w:val="6770F158"/>
    <w:rsid w:val="67819B40"/>
    <w:rsid w:val="67950740"/>
    <w:rsid w:val="6795AC89"/>
    <w:rsid w:val="67986CB3"/>
    <w:rsid w:val="67D29D18"/>
    <w:rsid w:val="67D88378"/>
    <w:rsid w:val="67EF2996"/>
    <w:rsid w:val="67F56813"/>
    <w:rsid w:val="6807FDB9"/>
    <w:rsid w:val="68106632"/>
    <w:rsid w:val="6817829A"/>
    <w:rsid w:val="68231F7A"/>
    <w:rsid w:val="68365CF9"/>
    <w:rsid w:val="683E110D"/>
    <w:rsid w:val="6846E5A2"/>
    <w:rsid w:val="68559922"/>
    <w:rsid w:val="68592ADC"/>
    <w:rsid w:val="686680EA"/>
    <w:rsid w:val="686DBE51"/>
    <w:rsid w:val="6882D747"/>
    <w:rsid w:val="688356A2"/>
    <w:rsid w:val="688E5694"/>
    <w:rsid w:val="689823D6"/>
    <w:rsid w:val="68A50DE5"/>
    <w:rsid w:val="68B489CF"/>
    <w:rsid w:val="68BE8606"/>
    <w:rsid w:val="68C5E269"/>
    <w:rsid w:val="68CBB517"/>
    <w:rsid w:val="68EF16F8"/>
    <w:rsid w:val="68F9642E"/>
    <w:rsid w:val="68FBE004"/>
    <w:rsid w:val="68FC0142"/>
    <w:rsid w:val="69136E6C"/>
    <w:rsid w:val="692559F7"/>
    <w:rsid w:val="692620E5"/>
    <w:rsid w:val="6938DE45"/>
    <w:rsid w:val="694EBF8D"/>
    <w:rsid w:val="695F60E6"/>
    <w:rsid w:val="6961BD3E"/>
    <w:rsid w:val="6963E14F"/>
    <w:rsid w:val="697B4D35"/>
    <w:rsid w:val="698708DA"/>
    <w:rsid w:val="6987C01C"/>
    <w:rsid w:val="69AB86E4"/>
    <w:rsid w:val="69B8A7A3"/>
    <w:rsid w:val="69CAEB11"/>
    <w:rsid w:val="69D412E8"/>
    <w:rsid w:val="69D52A53"/>
    <w:rsid w:val="69E48879"/>
    <w:rsid w:val="69EBCD28"/>
    <w:rsid w:val="69F2E1FB"/>
    <w:rsid w:val="6A0FADDF"/>
    <w:rsid w:val="6A2900B2"/>
    <w:rsid w:val="6A2D4F36"/>
    <w:rsid w:val="6A32EB93"/>
    <w:rsid w:val="6A3AE5FB"/>
    <w:rsid w:val="6A3F2D57"/>
    <w:rsid w:val="6A76EB18"/>
    <w:rsid w:val="6A84B65F"/>
    <w:rsid w:val="6A8BC774"/>
    <w:rsid w:val="6A9D1096"/>
    <w:rsid w:val="6B018723"/>
    <w:rsid w:val="6B05E59F"/>
    <w:rsid w:val="6B0F4703"/>
    <w:rsid w:val="6B246E3D"/>
    <w:rsid w:val="6B55A514"/>
    <w:rsid w:val="6B797D38"/>
    <w:rsid w:val="6B984F0E"/>
    <w:rsid w:val="6BA3B6EC"/>
    <w:rsid w:val="6BA93639"/>
    <w:rsid w:val="6BB84B52"/>
    <w:rsid w:val="6BC4FDBC"/>
    <w:rsid w:val="6BD3C7E6"/>
    <w:rsid w:val="6BFB212D"/>
    <w:rsid w:val="6C091FD3"/>
    <w:rsid w:val="6C12BB79"/>
    <w:rsid w:val="6C1D1015"/>
    <w:rsid w:val="6C3D2936"/>
    <w:rsid w:val="6C3FBAEE"/>
    <w:rsid w:val="6C4B414E"/>
    <w:rsid w:val="6C5A31FB"/>
    <w:rsid w:val="6C5CA9D8"/>
    <w:rsid w:val="6C66C5F7"/>
    <w:rsid w:val="6C675D75"/>
    <w:rsid w:val="6C6AE55F"/>
    <w:rsid w:val="6C6D5966"/>
    <w:rsid w:val="6C6E3117"/>
    <w:rsid w:val="6C70D32A"/>
    <w:rsid w:val="6C739158"/>
    <w:rsid w:val="6C80557C"/>
    <w:rsid w:val="6C866C1B"/>
    <w:rsid w:val="6C876276"/>
    <w:rsid w:val="6C90309B"/>
    <w:rsid w:val="6C9739DA"/>
    <w:rsid w:val="6CBCAE36"/>
    <w:rsid w:val="6CBF7DA0"/>
    <w:rsid w:val="6CCA46AE"/>
    <w:rsid w:val="6CED7451"/>
    <w:rsid w:val="6CFBE585"/>
    <w:rsid w:val="6D2C0538"/>
    <w:rsid w:val="6D4B39DA"/>
    <w:rsid w:val="6D4CD35E"/>
    <w:rsid w:val="6D616054"/>
    <w:rsid w:val="6D7B76F7"/>
    <w:rsid w:val="6DA5FFF8"/>
    <w:rsid w:val="6DAE8BDA"/>
    <w:rsid w:val="6DB31F1E"/>
    <w:rsid w:val="6DCEBD01"/>
    <w:rsid w:val="6DE27C7E"/>
    <w:rsid w:val="6DE8BFF3"/>
    <w:rsid w:val="6DED1DB5"/>
    <w:rsid w:val="6DF03EBE"/>
    <w:rsid w:val="6E02AF90"/>
    <w:rsid w:val="6E173245"/>
    <w:rsid w:val="6E20BF1C"/>
    <w:rsid w:val="6E231A23"/>
    <w:rsid w:val="6E2A5D5F"/>
    <w:rsid w:val="6E6211B5"/>
    <w:rsid w:val="6E691801"/>
    <w:rsid w:val="6E6A5706"/>
    <w:rsid w:val="6E7A09EF"/>
    <w:rsid w:val="6E9D90CE"/>
    <w:rsid w:val="6EA50B29"/>
    <w:rsid w:val="6EAAAB47"/>
    <w:rsid w:val="6EECF466"/>
    <w:rsid w:val="6EF2D46B"/>
    <w:rsid w:val="6F1683F7"/>
    <w:rsid w:val="6F308CA5"/>
    <w:rsid w:val="6F3185F7"/>
    <w:rsid w:val="6F345EA1"/>
    <w:rsid w:val="6F39FC61"/>
    <w:rsid w:val="6F4EDBA4"/>
    <w:rsid w:val="6F741509"/>
    <w:rsid w:val="6F7CC3A9"/>
    <w:rsid w:val="6F7F3484"/>
    <w:rsid w:val="6F8CEC62"/>
    <w:rsid w:val="6F8F6403"/>
    <w:rsid w:val="6F963F5F"/>
    <w:rsid w:val="6F969149"/>
    <w:rsid w:val="6FA672A4"/>
    <w:rsid w:val="6FB0BF3B"/>
    <w:rsid w:val="6FB0FC75"/>
    <w:rsid w:val="6FB94512"/>
    <w:rsid w:val="6FDBB223"/>
    <w:rsid w:val="6FE6FCDE"/>
    <w:rsid w:val="6FF09884"/>
    <w:rsid w:val="7010F621"/>
    <w:rsid w:val="7016185E"/>
    <w:rsid w:val="7083DF8A"/>
    <w:rsid w:val="708DF8C6"/>
    <w:rsid w:val="709B7B3B"/>
    <w:rsid w:val="70A012CD"/>
    <w:rsid w:val="70B17CF6"/>
    <w:rsid w:val="70B1946C"/>
    <w:rsid w:val="70C55352"/>
    <w:rsid w:val="70CC140E"/>
    <w:rsid w:val="70E70010"/>
    <w:rsid w:val="70E81201"/>
    <w:rsid w:val="70EF7709"/>
    <w:rsid w:val="711C331F"/>
    <w:rsid w:val="712093F9"/>
    <w:rsid w:val="714D4438"/>
    <w:rsid w:val="7160C4DF"/>
    <w:rsid w:val="716975CE"/>
    <w:rsid w:val="71A5CE5D"/>
    <w:rsid w:val="71B0DB14"/>
    <w:rsid w:val="71D37E4B"/>
    <w:rsid w:val="71DDCE1D"/>
    <w:rsid w:val="71E48F92"/>
    <w:rsid w:val="71EEBC81"/>
    <w:rsid w:val="71FECBF5"/>
    <w:rsid w:val="7200262A"/>
    <w:rsid w:val="7200FD4D"/>
    <w:rsid w:val="7207829A"/>
    <w:rsid w:val="72170738"/>
    <w:rsid w:val="721DBC8B"/>
    <w:rsid w:val="7220B7C3"/>
    <w:rsid w:val="72263B33"/>
    <w:rsid w:val="72593843"/>
    <w:rsid w:val="72702772"/>
    <w:rsid w:val="7270CE26"/>
    <w:rsid w:val="72722228"/>
    <w:rsid w:val="7277A6C8"/>
    <w:rsid w:val="7284FBA7"/>
    <w:rsid w:val="728B41BD"/>
    <w:rsid w:val="728E77EF"/>
    <w:rsid w:val="72B69575"/>
    <w:rsid w:val="72C3C064"/>
    <w:rsid w:val="72DCFB68"/>
    <w:rsid w:val="72E2B4B9"/>
    <w:rsid w:val="72FC7018"/>
    <w:rsid w:val="730BA78D"/>
    <w:rsid w:val="73117237"/>
    <w:rsid w:val="7327EC03"/>
    <w:rsid w:val="73287599"/>
    <w:rsid w:val="733EA12D"/>
    <w:rsid w:val="733F47EC"/>
    <w:rsid w:val="734B7164"/>
    <w:rsid w:val="736C382B"/>
    <w:rsid w:val="738F152C"/>
    <w:rsid w:val="739FD443"/>
    <w:rsid w:val="73BB300E"/>
    <w:rsid w:val="73C270BA"/>
    <w:rsid w:val="73C6ED0E"/>
    <w:rsid w:val="73C95862"/>
    <w:rsid w:val="73CF951E"/>
    <w:rsid w:val="73D4708E"/>
    <w:rsid w:val="73D5B84C"/>
    <w:rsid w:val="7404E199"/>
    <w:rsid w:val="742A4C92"/>
    <w:rsid w:val="7432F97C"/>
    <w:rsid w:val="7445CCE2"/>
    <w:rsid w:val="74587AC7"/>
    <w:rsid w:val="745911DE"/>
    <w:rsid w:val="745F1DF2"/>
    <w:rsid w:val="74642C0F"/>
    <w:rsid w:val="7464C2D3"/>
    <w:rsid w:val="7482BC0D"/>
    <w:rsid w:val="748DDC7F"/>
    <w:rsid w:val="7499E0AF"/>
    <w:rsid w:val="74A60359"/>
    <w:rsid w:val="74BD4BDE"/>
    <w:rsid w:val="74E0E3C1"/>
    <w:rsid w:val="74F01FE4"/>
    <w:rsid w:val="74FA42C9"/>
    <w:rsid w:val="750E95DB"/>
    <w:rsid w:val="7527222C"/>
    <w:rsid w:val="7557A6A6"/>
    <w:rsid w:val="7560B210"/>
    <w:rsid w:val="7571D8C3"/>
    <w:rsid w:val="7593BE99"/>
    <w:rsid w:val="759895D6"/>
    <w:rsid w:val="759AB63E"/>
    <w:rsid w:val="75D4519C"/>
    <w:rsid w:val="75EFCFF4"/>
    <w:rsid w:val="75FC36FE"/>
    <w:rsid w:val="760CC572"/>
    <w:rsid w:val="7612EC2C"/>
    <w:rsid w:val="7615D36A"/>
    <w:rsid w:val="762AE5CF"/>
    <w:rsid w:val="763685C4"/>
    <w:rsid w:val="7656257B"/>
    <w:rsid w:val="766998B3"/>
    <w:rsid w:val="7674828A"/>
    <w:rsid w:val="7679F12B"/>
    <w:rsid w:val="767E13E4"/>
    <w:rsid w:val="769FEDAE"/>
    <w:rsid w:val="76A749D0"/>
    <w:rsid w:val="76C60071"/>
    <w:rsid w:val="76C9760F"/>
    <w:rsid w:val="76E7DE4D"/>
    <w:rsid w:val="76EC559A"/>
    <w:rsid w:val="76F97FED"/>
    <w:rsid w:val="76FDF185"/>
    <w:rsid w:val="77041479"/>
    <w:rsid w:val="77723761"/>
    <w:rsid w:val="7773D187"/>
    <w:rsid w:val="777BE2BE"/>
    <w:rsid w:val="7798D939"/>
    <w:rsid w:val="77A6F34B"/>
    <w:rsid w:val="77B0A27A"/>
    <w:rsid w:val="77B29EEA"/>
    <w:rsid w:val="77C14A58"/>
    <w:rsid w:val="77EB4153"/>
    <w:rsid w:val="782561A5"/>
    <w:rsid w:val="7827F8AA"/>
    <w:rsid w:val="782F7338"/>
    <w:rsid w:val="7842F09D"/>
    <w:rsid w:val="784F71C3"/>
    <w:rsid w:val="7874BA99"/>
    <w:rsid w:val="789997F3"/>
    <w:rsid w:val="78E5D7FA"/>
    <w:rsid w:val="78F9BCE8"/>
    <w:rsid w:val="792FE6C5"/>
    <w:rsid w:val="7930362A"/>
    <w:rsid w:val="79389C92"/>
    <w:rsid w:val="794EFBBF"/>
    <w:rsid w:val="7954BA3E"/>
    <w:rsid w:val="7959CA46"/>
    <w:rsid w:val="796648BD"/>
    <w:rsid w:val="7969FDF5"/>
    <w:rsid w:val="798E3DB6"/>
    <w:rsid w:val="79B058F6"/>
    <w:rsid w:val="79B0671C"/>
    <w:rsid w:val="79B1FE31"/>
    <w:rsid w:val="79B99E97"/>
    <w:rsid w:val="79BC6015"/>
    <w:rsid w:val="79DFEA35"/>
    <w:rsid w:val="79EAE43F"/>
    <w:rsid w:val="7A35B3CB"/>
    <w:rsid w:val="7A42CDB7"/>
    <w:rsid w:val="7A45BFC2"/>
    <w:rsid w:val="7A46F461"/>
    <w:rsid w:val="7A520A32"/>
    <w:rsid w:val="7A6EA4D6"/>
    <w:rsid w:val="7A7625B1"/>
    <w:rsid w:val="7A7F6E66"/>
    <w:rsid w:val="7A92A3BC"/>
    <w:rsid w:val="7A94DBD4"/>
    <w:rsid w:val="7A9E238C"/>
    <w:rsid w:val="7A9F7694"/>
    <w:rsid w:val="7ABFA80A"/>
    <w:rsid w:val="7AD69451"/>
    <w:rsid w:val="7AF9988B"/>
    <w:rsid w:val="7AFCF19B"/>
    <w:rsid w:val="7B0E103D"/>
    <w:rsid w:val="7B24776D"/>
    <w:rsid w:val="7B34E0CC"/>
    <w:rsid w:val="7B42FCBD"/>
    <w:rsid w:val="7B45043E"/>
    <w:rsid w:val="7B46B031"/>
    <w:rsid w:val="7B477F00"/>
    <w:rsid w:val="7B489457"/>
    <w:rsid w:val="7B58B7B7"/>
    <w:rsid w:val="7B5E079B"/>
    <w:rsid w:val="7B5F9952"/>
    <w:rsid w:val="7B5FA703"/>
    <w:rsid w:val="7B62952A"/>
    <w:rsid w:val="7B67C09A"/>
    <w:rsid w:val="7B747DFC"/>
    <w:rsid w:val="7B8BF3FF"/>
    <w:rsid w:val="7B9EDFDC"/>
    <w:rsid w:val="7BAE23ED"/>
    <w:rsid w:val="7BBBC58C"/>
    <w:rsid w:val="7BBC49BE"/>
    <w:rsid w:val="7BBF3A43"/>
    <w:rsid w:val="7BC9EDED"/>
    <w:rsid w:val="7BD29873"/>
    <w:rsid w:val="7BF9B1D8"/>
    <w:rsid w:val="7BFED90B"/>
    <w:rsid w:val="7C0E40C9"/>
    <w:rsid w:val="7C1DCECD"/>
    <w:rsid w:val="7C24E304"/>
    <w:rsid w:val="7C253C3E"/>
    <w:rsid w:val="7C256102"/>
    <w:rsid w:val="7C277B54"/>
    <w:rsid w:val="7C2A2B2D"/>
    <w:rsid w:val="7C51EE78"/>
    <w:rsid w:val="7C6CE96A"/>
    <w:rsid w:val="7C700DA7"/>
    <w:rsid w:val="7C7894B2"/>
    <w:rsid w:val="7C94DCEA"/>
    <w:rsid w:val="7C9F49C6"/>
    <w:rsid w:val="7CCC5CA4"/>
    <w:rsid w:val="7CD389F8"/>
    <w:rsid w:val="7CD53DF8"/>
    <w:rsid w:val="7CDA4652"/>
    <w:rsid w:val="7CF31F8F"/>
    <w:rsid w:val="7CFB3C40"/>
    <w:rsid w:val="7D0BF99A"/>
    <w:rsid w:val="7D31888A"/>
    <w:rsid w:val="7D32E14C"/>
    <w:rsid w:val="7D3E7C52"/>
    <w:rsid w:val="7D42C9A6"/>
    <w:rsid w:val="7D5DC052"/>
    <w:rsid w:val="7D7769DB"/>
    <w:rsid w:val="7D98928C"/>
    <w:rsid w:val="7DA3C669"/>
    <w:rsid w:val="7DC21EC3"/>
    <w:rsid w:val="7DC3A549"/>
    <w:rsid w:val="7DCC9D2A"/>
    <w:rsid w:val="7DD4E7F1"/>
    <w:rsid w:val="7DD89581"/>
    <w:rsid w:val="7DEB87E6"/>
    <w:rsid w:val="7DFEBE75"/>
    <w:rsid w:val="7E04564C"/>
    <w:rsid w:val="7E047183"/>
    <w:rsid w:val="7E18B12D"/>
    <w:rsid w:val="7E209194"/>
    <w:rsid w:val="7E236C77"/>
    <w:rsid w:val="7E25FE04"/>
    <w:rsid w:val="7E30B8EF"/>
    <w:rsid w:val="7E495047"/>
    <w:rsid w:val="7E61DF0B"/>
    <w:rsid w:val="7E779131"/>
    <w:rsid w:val="7E89174A"/>
    <w:rsid w:val="7E8D531F"/>
    <w:rsid w:val="7EA676A6"/>
    <w:rsid w:val="7EB1CE0C"/>
    <w:rsid w:val="7ECB5CBC"/>
    <w:rsid w:val="7ECBAFDE"/>
    <w:rsid w:val="7ED8687F"/>
    <w:rsid w:val="7F468ED8"/>
    <w:rsid w:val="7F51A0AD"/>
    <w:rsid w:val="7F536FE1"/>
    <w:rsid w:val="7F573B8D"/>
    <w:rsid w:val="7F831F12"/>
    <w:rsid w:val="7FA7F0EF"/>
    <w:rsid w:val="7FAC9954"/>
    <w:rsid w:val="7FFD1FA0"/>
    <w:rsid w:val="7FFF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D1EF00"/>
  <w15:chartTrackingRefBased/>
  <w15:docId w15:val="{BE7C06B0-50F4-4413-A96D-0CC791DE0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4" w:semiHidden="1" w:unhideWhenUsed="1" w:qFormat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1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color="7A610D" w:themeColor="accent3" w:themeShade="80" w:sz="4" w:space="1"/>
        <w:bottom w:val="single" w:color="7A610D" w:themeColor="accent3" w:themeShade="80" w:sz="4" w:space="1"/>
      </w:pBdr>
      <w:spacing w:before="240" w:after="240"/>
      <w:outlineLvl w:val="0"/>
    </w:pPr>
    <w:rPr>
      <w:rFonts w:asciiTheme="majorHAnsi" w:hAnsiTheme="majorHAnsi" w:eastAsiaTheme="majorEastAsia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hAnsiTheme="majorHAnsi" w:eastAsiaTheme="majorEastAsia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hAnsiTheme="majorHAnsi" w:eastAsiaTheme="majorEastAsia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styleId="FooterChar" w:customStyle="1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hAnsiTheme="majorHAnsi" w:eastAsiaTheme="majorEastAsia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hAnsiTheme="majorHAnsi" w:eastAsiaTheme="majorEastAsia" w:cstheme="majorBidi"/>
      <w:color w:val="444D26" w:themeColor="text2"/>
      <w:sz w:val="32"/>
      <w:szCs w:val="32"/>
    </w:rPr>
  </w:style>
  <w:style w:type="character" w:styleId="Heading4Char" w:customStyle="1">
    <w:name w:val="Heading 4 Char"/>
    <w:basedOn w:val="DefaultParagraphFont"/>
    <w:link w:val="Heading4"/>
    <w:uiPriority w:val="4"/>
    <w:semiHidden/>
    <w:rsid w:val="00217FA0"/>
    <w:rPr>
      <w:rFonts w:asciiTheme="majorHAnsi" w:hAnsiTheme="majorHAnsi" w:eastAsiaTheme="majorEastAsia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styleId="HeaderChar" w:customStyle="1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color="A5B592" w:themeColor="accent1" w:sz="2" w:space="10" w:shadow="1"/>
        <w:left w:val="single" w:color="A5B592" w:themeColor="accent1" w:sz="2" w:space="10" w:shadow="1"/>
        <w:bottom w:val="single" w:color="A5B592" w:themeColor="accent1" w:sz="2" w:space="10" w:shadow="1"/>
        <w:right w:val="single" w:color="A5B592" w:themeColor="accent1" w:sz="2" w:space="10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styleId="ClosingChar" w:customStyle="1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3A447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3A44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3A447" w:themeColor="accent2" w:sz="24" w:space="0"/>
        <w:left w:val="single" w:color="A5B592" w:themeColor="accent1" w:sz="4" w:space="0"/>
        <w:bottom w:val="single" w:color="A5B592" w:themeColor="accent1" w:sz="4" w:space="0"/>
        <w:right w:val="single" w:color="A5B592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3A44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63744F" w:themeColor="accent1" w:themeShade="99" w:sz="4" w:space="0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3A447" w:themeColor="accent2" w:sz="24" w:space="0"/>
        <w:left w:val="single" w:color="F3A447" w:themeColor="accent2" w:sz="4" w:space="0"/>
        <w:bottom w:val="single" w:color="F3A447" w:themeColor="accent2" w:sz="4" w:space="0"/>
        <w:right w:val="single" w:color="F3A447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3A44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0640B" w:themeColor="accent2" w:themeShade="99" w:sz="4" w:space="0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D092A7" w:themeColor="accent4" w:sz="24" w:space="0"/>
        <w:left w:val="single" w:color="E7BC29" w:themeColor="accent3" w:sz="4" w:space="0"/>
        <w:bottom w:val="single" w:color="E7BC29" w:themeColor="accent3" w:sz="4" w:space="0"/>
        <w:right w:val="single" w:color="E7BC2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D092A7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27410" w:themeColor="accent3" w:themeShade="99" w:sz="4" w:space="0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7BC29" w:themeColor="accent3" w:sz="24" w:space="0"/>
        <w:left w:val="single" w:color="D092A7" w:themeColor="accent4" w:sz="4" w:space="0"/>
        <w:bottom w:val="single" w:color="D092A7" w:themeColor="accent4" w:sz="4" w:space="0"/>
        <w:right w:val="single" w:color="D092A7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7BC2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4405C" w:themeColor="accent4" w:themeShade="99" w:sz="4" w:space="0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9EC2" w:themeColor="accent6" w:sz="24" w:space="0"/>
        <w:left w:val="single" w:color="9C85C0" w:themeColor="accent5" w:sz="4" w:space="0"/>
        <w:bottom w:val="single" w:color="9C85C0" w:themeColor="accent5" w:sz="4" w:space="0"/>
        <w:right w:val="single" w:color="9C85C0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9EC2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A4280" w:themeColor="accent5" w:themeShade="99" w:sz="4" w:space="0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C85C0" w:themeColor="accent5" w:sz="24" w:space="0"/>
        <w:left w:val="single" w:color="809EC2" w:themeColor="accent6" w:sz="4" w:space="0"/>
        <w:bottom w:val="single" w:color="809EC2" w:themeColor="accent6" w:sz="4" w:space="0"/>
        <w:right w:val="single" w:color="809EC2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C85C0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3E5D82" w:themeColor="accent6" w:themeShade="99" w:sz="4" w:space="0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styleId="DateChar" w:customStyle="1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Space="180" w:wrap="auto" w:hAnchor="page" w:xAlign="center" w:yAlign="bottom" w:hRule="exact"/>
      <w:spacing w:before="0" w:after="0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hAnsiTheme="majorHAnsi"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F5E4A9" w:themeColor="accent3" w:themeTint="66" w:sz="4" w:space="0"/>
        <w:left w:val="single" w:color="F5E4A9" w:themeColor="accent3" w:themeTint="66" w:sz="4" w:space="0"/>
        <w:bottom w:val="single" w:color="F5E4A9" w:themeColor="accent3" w:themeTint="66" w:sz="4" w:space="0"/>
        <w:right w:val="single" w:color="F5E4A9" w:themeColor="accent3" w:themeTint="66" w:sz="4" w:space="0"/>
        <w:insideH w:val="single" w:color="F5E4A9" w:themeColor="accent3" w:themeTint="66" w:sz="4" w:space="0"/>
        <w:insideV w:val="single" w:color="F5E4A9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F0D67E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0D67E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ECD3DB" w:themeColor="accent4" w:themeTint="66" w:sz="4" w:space="0"/>
        <w:left w:val="single" w:color="ECD3DB" w:themeColor="accent4" w:themeTint="66" w:sz="4" w:space="0"/>
        <w:bottom w:val="single" w:color="ECD3DB" w:themeColor="accent4" w:themeTint="66" w:sz="4" w:space="0"/>
        <w:right w:val="single" w:color="ECD3DB" w:themeColor="accent4" w:themeTint="66" w:sz="4" w:space="0"/>
        <w:insideH w:val="single" w:color="ECD3DB" w:themeColor="accent4" w:themeTint="66" w:sz="4" w:space="0"/>
        <w:insideV w:val="single" w:color="ECD3DB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E2BDCA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2BDCA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D7CEE5" w:themeColor="accent5" w:themeTint="66" w:sz="4" w:space="0"/>
        <w:left w:val="single" w:color="D7CEE5" w:themeColor="accent5" w:themeTint="66" w:sz="4" w:space="0"/>
        <w:bottom w:val="single" w:color="D7CEE5" w:themeColor="accent5" w:themeTint="66" w:sz="4" w:space="0"/>
        <w:right w:val="single" w:color="D7CEE5" w:themeColor="accent5" w:themeTint="66" w:sz="4" w:space="0"/>
        <w:insideH w:val="single" w:color="D7CEE5" w:themeColor="accent5" w:themeTint="66" w:sz="4" w:space="0"/>
        <w:insideV w:val="single" w:color="D7CEE5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C3B5D9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3B5D9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2" w:space="0"/>
        <w:bottom w:val="single" w:color="F7C890" w:themeColor="accent2" w:themeTint="99" w:sz="2" w:space="0"/>
        <w:insideH w:val="single" w:color="F7C890" w:themeColor="accent2" w:themeTint="99" w:sz="2" w:space="0"/>
        <w:insideV w:val="single" w:color="F7C890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7C890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7C890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2" w:space="0"/>
        <w:bottom w:val="single" w:color="F0D67E" w:themeColor="accent3" w:themeTint="99" w:sz="2" w:space="0"/>
        <w:insideH w:val="single" w:color="F0D67E" w:themeColor="accent3" w:themeTint="99" w:sz="2" w:space="0"/>
        <w:insideV w:val="single" w:color="F0D67E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0D67E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0D67E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2" w:space="0"/>
        <w:bottom w:val="single" w:color="E2BDCA" w:themeColor="accent4" w:themeTint="99" w:sz="2" w:space="0"/>
        <w:insideH w:val="single" w:color="E2BDCA" w:themeColor="accent4" w:themeTint="99" w:sz="2" w:space="0"/>
        <w:insideV w:val="single" w:color="E2BDCA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E2BDCA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E2BDCA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2" w:space="0"/>
        <w:bottom w:val="single" w:color="C3B5D9" w:themeColor="accent5" w:themeTint="99" w:sz="2" w:space="0"/>
        <w:insideH w:val="single" w:color="C3B5D9" w:themeColor="accent5" w:themeTint="99" w:sz="2" w:space="0"/>
        <w:insideV w:val="single" w:color="C3B5D9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3B5D9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3B5D9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2" w:space="0"/>
        <w:bottom w:val="single" w:color="B2C4DA" w:themeColor="accent6" w:themeTint="99" w:sz="2" w:space="0"/>
        <w:insideH w:val="single" w:color="B2C4DA" w:themeColor="accent6" w:themeTint="99" w:sz="2" w:space="0"/>
        <w:insideV w:val="single" w:color="B2C4DA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B2C4DA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B2C4DA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C8D2BD" w:themeColor="accent1" w:themeTint="99" w:sz="4" w:space="0"/>
        <w:left w:val="single" w:color="C8D2BD" w:themeColor="accent1" w:themeTint="99" w:sz="4" w:space="0"/>
        <w:bottom w:val="single" w:color="C8D2BD" w:themeColor="accent1" w:themeTint="99" w:sz="4" w:space="0"/>
        <w:right w:val="single" w:color="C8D2BD" w:themeColor="accent1" w:themeTint="99" w:sz="4" w:space="0"/>
        <w:insideH w:val="single" w:color="C8D2BD" w:themeColor="accent1" w:themeTint="99" w:sz="4" w:space="0"/>
        <w:insideV w:val="single" w:color="C8D2BD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color="C8D2BD" w:themeColor="accent1" w:themeTint="99" w:sz="4" w:space="0"/>
        </w:tcBorders>
      </w:tcPr>
    </w:tblStylePr>
    <w:tblStylePr w:type="nwCell">
      <w:tblPr/>
      <w:tcPr>
        <w:tcBorders>
          <w:bottom w:val="single" w:color="C8D2BD" w:themeColor="accent1" w:themeTint="99" w:sz="4" w:space="0"/>
        </w:tcBorders>
      </w:tcPr>
    </w:tblStylePr>
    <w:tblStylePr w:type="seCell">
      <w:tblPr/>
      <w:tcPr>
        <w:tcBorders>
          <w:top w:val="single" w:color="C8D2BD" w:themeColor="accent1" w:themeTint="99" w:sz="4" w:space="0"/>
        </w:tcBorders>
      </w:tcPr>
    </w:tblStylePr>
    <w:tblStylePr w:type="swCell">
      <w:tblPr/>
      <w:tcPr>
        <w:tcBorders>
          <w:top w:val="single" w:color="C8D2BD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  <w:insideV w:val="single" w:color="F7C890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color="F7C890" w:themeColor="accent2" w:themeTint="99" w:sz="4" w:space="0"/>
        </w:tcBorders>
      </w:tcPr>
    </w:tblStylePr>
    <w:tblStylePr w:type="nwCell">
      <w:tblPr/>
      <w:tcPr>
        <w:tcBorders>
          <w:bottom w:val="single" w:color="F7C890" w:themeColor="accent2" w:themeTint="99" w:sz="4" w:space="0"/>
        </w:tcBorders>
      </w:tcPr>
    </w:tblStylePr>
    <w:tblStylePr w:type="seCell">
      <w:tblPr/>
      <w:tcPr>
        <w:tcBorders>
          <w:top w:val="single" w:color="F7C890" w:themeColor="accent2" w:themeTint="99" w:sz="4" w:space="0"/>
        </w:tcBorders>
      </w:tcPr>
    </w:tblStylePr>
    <w:tblStylePr w:type="swCell">
      <w:tblPr/>
      <w:tcPr>
        <w:tcBorders>
          <w:top w:val="single" w:color="F7C890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  <w:insideV w:val="single" w:color="F0D67E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color="F0D67E" w:themeColor="accent3" w:themeTint="99" w:sz="4" w:space="0"/>
        </w:tcBorders>
      </w:tcPr>
    </w:tblStylePr>
    <w:tblStylePr w:type="nwCell">
      <w:tblPr/>
      <w:tcPr>
        <w:tcBorders>
          <w:bottom w:val="single" w:color="F0D67E" w:themeColor="accent3" w:themeTint="99" w:sz="4" w:space="0"/>
        </w:tcBorders>
      </w:tcPr>
    </w:tblStylePr>
    <w:tblStylePr w:type="seCell">
      <w:tblPr/>
      <w:tcPr>
        <w:tcBorders>
          <w:top w:val="single" w:color="F0D67E" w:themeColor="accent3" w:themeTint="99" w:sz="4" w:space="0"/>
        </w:tcBorders>
      </w:tcPr>
    </w:tblStylePr>
    <w:tblStylePr w:type="swCell">
      <w:tblPr/>
      <w:tcPr>
        <w:tcBorders>
          <w:top w:val="single" w:color="F0D67E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  <w:insideV w:val="single" w:color="E2BDCA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color="E2BDCA" w:themeColor="accent4" w:themeTint="99" w:sz="4" w:space="0"/>
        </w:tcBorders>
      </w:tcPr>
    </w:tblStylePr>
    <w:tblStylePr w:type="nwCell">
      <w:tblPr/>
      <w:tcPr>
        <w:tcBorders>
          <w:bottom w:val="single" w:color="E2BDCA" w:themeColor="accent4" w:themeTint="99" w:sz="4" w:space="0"/>
        </w:tcBorders>
      </w:tcPr>
    </w:tblStylePr>
    <w:tblStylePr w:type="seCell">
      <w:tblPr/>
      <w:tcPr>
        <w:tcBorders>
          <w:top w:val="single" w:color="E2BDCA" w:themeColor="accent4" w:themeTint="99" w:sz="4" w:space="0"/>
        </w:tcBorders>
      </w:tcPr>
    </w:tblStylePr>
    <w:tblStylePr w:type="swCell">
      <w:tblPr/>
      <w:tcPr>
        <w:tcBorders>
          <w:top w:val="single" w:color="E2BDCA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  <w:insideV w:val="single" w:color="C3B5D9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color="C3B5D9" w:themeColor="accent5" w:themeTint="99" w:sz="4" w:space="0"/>
        </w:tcBorders>
      </w:tcPr>
    </w:tblStylePr>
    <w:tblStylePr w:type="nwCell">
      <w:tblPr/>
      <w:tcPr>
        <w:tcBorders>
          <w:bottom w:val="single" w:color="C3B5D9" w:themeColor="accent5" w:themeTint="99" w:sz="4" w:space="0"/>
        </w:tcBorders>
      </w:tcPr>
    </w:tblStylePr>
    <w:tblStylePr w:type="seCell">
      <w:tblPr/>
      <w:tcPr>
        <w:tcBorders>
          <w:top w:val="single" w:color="C3B5D9" w:themeColor="accent5" w:themeTint="99" w:sz="4" w:space="0"/>
        </w:tcBorders>
      </w:tcPr>
    </w:tblStylePr>
    <w:tblStylePr w:type="swCell">
      <w:tblPr/>
      <w:tcPr>
        <w:tcBorders>
          <w:top w:val="single" w:color="C3B5D9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  <w:insideV w:val="single" w:color="B2C4DA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color="B2C4DA" w:themeColor="accent6" w:themeTint="99" w:sz="4" w:space="0"/>
        </w:tcBorders>
      </w:tcPr>
    </w:tblStylePr>
    <w:tblStylePr w:type="nwCell">
      <w:tblPr/>
      <w:tcPr>
        <w:tcBorders>
          <w:bottom w:val="single" w:color="B2C4DA" w:themeColor="accent6" w:themeTint="99" w:sz="4" w:space="0"/>
        </w:tcBorders>
      </w:tcPr>
    </w:tblStylePr>
    <w:tblStylePr w:type="seCell">
      <w:tblPr/>
      <w:tcPr>
        <w:tcBorders>
          <w:top w:val="single" w:color="B2C4DA" w:themeColor="accent6" w:themeTint="99" w:sz="4" w:space="0"/>
        </w:tcBorders>
      </w:tcPr>
    </w:tblStylePr>
    <w:tblStylePr w:type="swCell">
      <w:tblPr/>
      <w:tcPr>
        <w:tcBorders>
          <w:top w:val="single" w:color="B2C4DA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C8D2BD" w:themeColor="accent1" w:themeTint="99" w:sz="4" w:space="0"/>
        <w:left w:val="single" w:color="C8D2BD" w:themeColor="accent1" w:themeTint="99" w:sz="4" w:space="0"/>
        <w:bottom w:val="single" w:color="C8D2BD" w:themeColor="accent1" w:themeTint="99" w:sz="4" w:space="0"/>
        <w:right w:val="single" w:color="C8D2BD" w:themeColor="accent1" w:themeTint="99" w:sz="4" w:space="0"/>
        <w:insideH w:val="single" w:color="C8D2BD" w:themeColor="accent1" w:themeTint="99" w:sz="4" w:space="0"/>
        <w:insideV w:val="single" w:color="C8D2BD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B592" w:themeColor="accent1" w:sz="4" w:space="0"/>
          <w:left w:val="single" w:color="A5B592" w:themeColor="accent1" w:sz="4" w:space="0"/>
          <w:bottom w:val="single" w:color="A5B592" w:themeColor="accent1" w:sz="4" w:space="0"/>
          <w:right w:val="single" w:color="A5B592" w:themeColor="accent1" w:sz="4" w:space="0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color="A5B59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  <w:insideV w:val="single" w:color="F7C890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3A447" w:themeColor="accent2" w:sz="4" w:space="0"/>
          <w:left w:val="single" w:color="F3A447" w:themeColor="accent2" w:sz="4" w:space="0"/>
          <w:bottom w:val="single" w:color="F3A447" w:themeColor="accent2" w:sz="4" w:space="0"/>
          <w:right w:val="single" w:color="F3A447" w:themeColor="accent2" w:sz="4" w:space="0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color="F3A447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  <w:insideV w:val="single" w:color="F0D67E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7BC29" w:themeColor="accent3" w:sz="4" w:space="0"/>
          <w:left w:val="single" w:color="E7BC29" w:themeColor="accent3" w:sz="4" w:space="0"/>
          <w:bottom w:val="single" w:color="E7BC29" w:themeColor="accent3" w:sz="4" w:space="0"/>
          <w:right w:val="single" w:color="E7BC29" w:themeColor="accent3" w:sz="4" w:space="0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color="E7BC29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  <w:insideV w:val="single" w:color="E2BDCA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D092A7" w:themeColor="accent4" w:sz="4" w:space="0"/>
          <w:left w:val="single" w:color="D092A7" w:themeColor="accent4" w:sz="4" w:space="0"/>
          <w:bottom w:val="single" w:color="D092A7" w:themeColor="accent4" w:sz="4" w:space="0"/>
          <w:right w:val="single" w:color="D092A7" w:themeColor="accent4" w:sz="4" w:space="0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color="D092A7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  <w:insideV w:val="single" w:color="C3B5D9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9C85C0" w:themeColor="accent5" w:sz="4" w:space="0"/>
          <w:left w:val="single" w:color="9C85C0" w:themeColor="accent5" w:sz="4" w:space="0"/>
          <w:bottom w:val="single" w:color="9C85C0" w:themeColor="accent5" w:sz="4" w:space="0"/>
          <w:right w:val="single" w:color="9C85C0" w:themeColor="accent5" w:sz="4" w:space="0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color="9C85C0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  <w:insideV w:val="single" w:color="B2C4DA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809EC2" w:themeColor="accent6" w:sz="4" w:space="0"/>
          <w:left w:val="single" w:color="809EC2" w:themeColor="accent6" w:sz="4" w:space="0"/>
          <w:bottom w:val="single" w:color="809EC2" w:themeColor="accent6" w:sz="4" w:space="0"/>
          <w:right w:val="single" w:color="809EC2" w:themeColor="accent6" w:sz="4" w:space="0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color="809EC2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color="C8D2BD" w:themeColor="accent1" w:themeTint="99" w:sz="4" w:space="0"/>
        <w:left w:val="single" w:color="C8D2BD" w:themeColor="accent1" w:themeTint="99" w:sz="4" w:space="0"/>
        <w:bottom w:val="single" w:color="C8D2BD" w:themeColor="accent1" w:themeTint="99" w:sz="4" w:space="0"/>
        <w:right w:val="single" w:color="C8D2BD" w:themeColor="accent1" w:themeTint="99" w:sz="4" w:space="0"/>
        <w:insideH w:val="single" w:color="C8D2BD" w:themeColor="accent1" w:themeTint="99" w:sz="4" w:space="0"/>
        <w:insideV w:val="single" w:color="C8D2BD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8D2BD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  <w:insideV w:val="single" w:color="F7C890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7C890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  <w:insideV w:val="single" w:color="F0D67E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F0D67E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0D67E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  <w:insideV w:val="single" w:color="E2BDCA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E2BDCA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2BDCA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  <w:insideV w:val="single" w:color="C3B5D9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C3B5D9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3B5D9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  <w:insideV w:val="single" w:color="B2C4DA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2C4DA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color="C8D2BD" w:themeColor="accent1" w:themeTint="99" w:sz="4" w:space="0"/>
        <w:left w:val="single" w:color="C8D2BD" w:themeColor="accent1" w:themeTint="99" w:sz="4" w:space="0"/>
        <w:bottom w:val="single" w:color="C8D2BD" w:themeColor="accent1" w:themeTint="99" w:sz="4" w:space="0"/>
        <w:right w:val="single" w:color="C8D2BD" w:themeColor="accent1" w:themeTint="99" w:sz="4" w:space="0"/>
        <w:insideH w:val="single" w:color="C8D2BD" w:themeColor="accent1" w:themeTint="99" w:sz="4" w:space="0"/>
        <w:insideV w:val="single" w:color="C8D2BD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color="C8D2BD" w:themeColor="accent1" w:themeTint="99" w:sz="4" w:space="0"/>
        </w:tcBorders>
      </w:tcPr>
    </w:tblStylePr>
    <w:tblStylePr w:type="nwCell">
      <w:tblPr/>
      <w:tcPr>
        <w:tcBorders>
          <w:bottom w:val="single" w:color="C8D2BD" w:themeColor="accent1" w:themeTint="99" w:sz="4" w:space="0"/>
        </w:tcBorders>
      </w:tcPr>
    </w:tblStylePr>
    <w:tblStylePr w:type="seCell">
      <w:tblPr/>
      <w:tcPr>
        <w:tcBorders>
          <w:top w:val="single" w:color="C8D2BD" w:themeColor="accent1" w:themeTint="99" w:sz="4" w:space="0"/>
        </w:tcBorders>
      </w:tcPr>
    </w:tblStylePr>
    <w:tblStylePr w:type="swCell">
      <w:tblPr/>
      <w:tcPr>
        <w:tcBorders>
          <w:top w:val="single" w:color="C8D2BD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  <w:insideV w:val="single" w:color="F7C890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color="F7C890" w:themeColor="accent2" w:themeTint="99" w:sz="4" w:space="0"/>
        </w:tcBorders>
      </w:tcPr>
    </w:tblStylePr>
    <w:tblStylePr w:type="nwCell">
      <w:tblPr/>
      <w:tcPr>
        <w:tcBorders>
          <w:bottom w:val="single" w:color="F7C890" w:themeColor="accent2" w:themeTint="99" w:sz="4" w:space="0"/>
        </w:tcBorders>
      </w:tcPr>
    </w:tblStylePr>
    <w:tblStylePr w:type="seCell">
      <w:tblPr/>
      <w:tcPr>
        <w:tcBorders>
          <w:top w:val="single" w:color="F7C890" w:themeColor="accent2" w:themeTint="99" w:sz="4" w:space="0"/>
        </w:tcBorders>
      </w:tcPr>
    </w:tblStylePr>
    <w:tblStylePr w:type="swCell">
      <w:tblPr/>
      <w:tcPr>
        <w:tcBorders>
          <w:top w:val="single" w:color="F7C890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  <w:insideV w:val="single" w:color="F0D67E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color="F0D67E" w:themeColor="accent3" w:themeTint="99" w:sz="4" w:space="0"/>
        </w:tcBorders>
      </w:tcPr>
    </w:tblStylePr>
    <w:tblStylePr w:type="nwCell">
      <w:tblPr/>
      <w:tcPr>
        <w:tcBorders>
          <w:bottom w:val="single" w:color="F0D67E" w:themeColor="accent3" w:themeTint="99" w:sz="4" w:space="0"/>
        </w:tcBorders>
      </w:tcPr>
    </w:tblStylePr>
    <w:tblStylePr w:type="seCell">
      <w:tblPr/>
      <w:tcPr>
        <w:tcBorders>
          <w:top w:val="single" w:color="F0D67E" w:themeColor="accent3" w:themeTint="99" w:sz="4" w:space="0"/>
        </w:tcBorders>
      </w:tcPr>
    </w:tblStylePr>
    <w:tblStylePr w:type="swCell">
      <w:tblPr/>
      <w:tcPr>
        <w:tcBorders>
          <w:top w:val="single" w:color="F0D67E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  <w:insideV w:val="single" w:color="E2BDCA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color="E2BDCA" w:themeColor="accent4" w:themeTint="99" w:sz="4" w:space="0"/>
        </w:tcBorders>
      </w:tcPr>
    </w:tblStylePr>
    <w:tblStylePr w:type="nwCell">
      <w:tblPr/>
      <w:tcPr>
        <w:tcBorders>
          <w:bottom w:val="single" w:color="E2BDCA" w:themeColor="accent4" w:themeTint="99" w:sz="4" w:space="0"/>
        </w:tcBorders>
      </w:tcPr>
    </w:tblStylePr>
    <w:tblStylePr w:type="seCell">
      <w:tblPr/>
      <w:tcPr>
        <w:tcBorders>
          <w:top w:val="single" w:color="E2BDCA" w:themeColor="accent4" w:themeTint="99" w:sz="4" w:space="0"/>
        </w:tcBorders>
      </w:tcPr>
    </w:tblStylePr>
    <w:tblStylePr w:type="swCell">
      <w:tblPr/>
      <w:tcPr>
        <w:tcBorders>
          <w:top w:val="single" w:color="E2BDCA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  <w:insideV w:val="single" w:color="C3B5D9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color="C3B5D9" w:themeColor="accent5" w:themeTint="99" w:sz="4" w:space="0"/>
        </w:tcBorders>
      </w:tcPr>
    </w:tblStylePr>
    <w:tblStylePr w:type="nwCell">
      <w:tblPr/>
      <w:tcPr>
        <w:tcBorders>
          <w:bottom w:val="single" w:color="C3B5D9" w:themeColor="accent5" w:themeTint="99" w:sz="4" w:space="0"/>
        </w:tcBorders>
      </w:tcPr>
    </w:tblStylePr>
    <w:tblStylePr w:type="seCell">
      <w:tblPr/>
      <w:tcPr>
        <w:tcBorders>
          <w:top w:val="single" w:color="C3B5D9" w:themeColor="accent5" w:themeTint="99" w:sz="4" w:space="0"/>
        </w:tcBorders>
      </w:tcPr>
    </w:tblStylePr>
    <w:tblStylePr w:type="swCell">
      <w:tblPr/>
      <w:tcPr>
        <w:tcBorders>
          <w:top w:val="single" w:color="C3B5D9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  <w:insideV w:val="single" w:color="B2C4DA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color="B2C4DA" w:themeColor="accent6" w:themeTint="99" w:sz="4" w:space="0"/>
        </w:tcBorders>
      </w:tcPr>
    </w:tblStylePr>
    <w:tblStylePr w:type="nwCell">
      <w:tblPr/>
      <w:tcPr>
        <w:tcBorders>
          <w:bottom w:val="single" w:color="B2C4DA" w:themeColor="accent6" w:themeTint="99" w:sz="4" w:space="0"/>
        </w:tcBorders>
      </w:tcPr>
    </w:tblStylePr>
    <w:tblStylePr w:type="seCell">
      <w:tblPr/>
      <w:tcPr>
        <w:tcBorders>
          <w:top w:val="single" w:color="B2C4DA" w:themeColor="accent6" w:themeTint="99" w:sz="4" w:space="0"/>
        </w:tcBorders>
      </w:tcPr>
    </w:tblStylePr>
    <w:tblStylePr w:type="swCell">
      <w:tblPr/>
      <w:tcPr>
        <w:tcBorders>
          <w:top w:val="single" w:color="B2C4DA" w:themeColor="accent6" w:themeTint="99" w:sz="4" w:space="0"/>
        </w:tcBorders>
      </w:tcPr>
    </w:tblStylePr>
  </w:style>
  <w:style w:type="character" w:styleId="Heading5Char" w:customStyle="1">
    <w:name w:val="Heading 5 Char"/>
    <w:basedOn w:val="DefaultParagraphFont"/>
    <w:link w:val="Heading5"/>
    <w:uiPriority w:val="4"/>
    <w:semiHidden/>
    <w:rsid w:val="00217FA0"/>
    <w:rPr>
      <w:rFonts w:asciiTheme="majorHAnsi" w:hAnsiTheme="majorHAnsi" w:eastAsiaTheme="majorEastAsia" w:cstheme="majorBidi"/>
      <w:color w:val="536142" w:themeColor="accent1" w:themeShade="80"/>
      <w:szCs w:val="21"/>
    </w:rPr>
  </w:style>
  <w:style w:type="character" w:styleId="Heading6Char" w:customStyle="1">
    <w:name w:val="Heading 6 Char"/>
    <w:basedOn w:val="DefaultParagraphFont"/>
    <w:link w:val="Heading6"/>
    <w:uiPriority w:val="4"/>
    <w:semiHidden/>
    <w:rsid w:val="00CA1942"/>
    <w:rPr>
      <w:rFonts w:asciiTheme="majorHAnsi" w:hAnsiTheme="majorHAnsi" w:eastAsiaTheme="majorEastAsia" w:cstheme="majorBidi"/>
      <w:color w:val="526041" w:themeColor="accent1" w:themeShade="7F"/>
      <w:szCs w:val="21"/>
    </w:rPr>
  </w:style>
  <w:style w:type="character" w:styleId="Heading7Char" w:customStyle="1">
    <w:name w:val="Heading 7 Char"/>
    <w:basedOn w:val="DefaultParagraphFont"/>
    <w:link w:val="Heading7"/>
    <w:uiPriority w:val="4"/>
    <w:semiHidden/>
    <w:rsid w:val="00CA1942"/>
    <w:rPr>
      <w:rFonts w:asciiTheme="majorHAnsi" w:hAnsiTheme="majorHAnsi" w:eastAsiaTheme="majorEastAsia" w:cstheme="majorBidi"/>
      <w:i/>
      <w:iCs/>
      <w:color w:val="526041" w:themeColor="accent1" w:themeShade="7F"/>
      <w:szCs w:val="21"/>
    </w:rPr>
  </w:style>
  <w:style w:type="character" w:styleId="Heading8Char" w:customStyle="1">
    <w:name w:val="Heading 8 Char"/>
    <w:basedOn w:val="DefaultParagraphFont"/>
    <w:link w:val="Heading8"/>
    <w:uiPriority w:val="4"/>
    <w:semiHidden/>
    <w:rsid w:val="00CA1942"/>
    <w:rPr>
      <w:rFonts w:asciiTheme="majorHAnsi" w:hAnsiTheme="majorHAnsi" w:eastAsiaTheme="majorEastAsia" w:cstheme="majorBidi"/>
      <w:color w:val="272727" w:themeColor="text1" w:themeTint="D8"/>
      <w:szCs w:val="21"/>
    </w:rPr>
  </w:style>
  <w:style w:type="character" w:styleId="Heading9Char" w:customStyle="1">
    <w:name w:val="Heading 9 Char"/>
    <w:basedOn w:val="DefaultParagraphFont"/>
    <w:link w:val="Heading9"/>
    <w:uiPriority w:val="4"/>
    <w:semiHidden/>
    <w:rsid w:val="00CA1942"/>
    <w:rPr>
      <w:rFonts w:asciiTheme="majorHAnsi" w:hAnsiTheme="majorHAnsi" w:eastAsiaTheme="majorEastAsia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styleId="HTMLAddressChar" w:customStyle="1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hAnsiTheme="majorHAnsi"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color="A5B592" w:themeColor="accent1" w:sz="4" w:space="10"/>
        <w:bottom w:val="single" w:color="A5B592" w:themeColor="accent1" w:sz="4" w:space="10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5B592" w:themeColor="accent1" w:sz="8" w:space="0"/>
        <w:left w:val="single" w:color="A5B592" w:themeColor="accent1" w:sz="8" w:space="0"/>
        <w:bottom w:val="single" w:color="A5B592" w:themeColor="accent1" w:sz="8" w:space="0"/>
        <w:right w:val="single" w:color="A5B592" w:themeColor="accent1" w:sz="8" w:space="0"/>
        <w:insideH w:val="single" w:color="A5B592" w:themeColor="accent1" w:sz="8" w:space="0"/>
        <w:insideV w:val="single" w:color="A5B592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18" w:space="0"/>
          <w:right w:val="single" w:color="A5B592" w:themeColor="accent1" w:sz="8" w:space="0"/>
          <w:insideH w:val="nil"/>
          <w:insideV w:val="single" w:color="A5B592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B592" w:themeColor="accent1" w:sz="6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  <w:insideH w:val="nil"/>
          <w:insideV w:val="single" w:color="A5B592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</w:tcBorders>
      </w:tcPr>
    </w:tblStylePr>
    <w:tblStylePr w:type="band1Vert"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  <w:insideV w:val="single" w:color="A5B592" w:themeColor="accent1" w:sz="8" w:space="0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  <w:insideV w:val="single" w:color="A5B592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3A447" w:themeColor="accent2" w:sz="8" w:space="0"/>
        <w:left w:val="single" w:color="F3A447" w:themeColor="accent2" w:sz="8" w:space="0"/>
        <w:bottom w:val="single" w:color="F3A447" w:themeColor="accent2" w:sz="8" w:space="0"/>
        <w:right w:val="single" w:color="F3A447" w:themeColor="accent2" w:sz="8" w:space="0"/>
        <w:insideH w:val="single" w:color="F3A447" w:themeColor="accent2" w:sz="8" w:space="0"/>
        <w:insideV w:val="single" w:color="F3A447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18" w:space="0"/>
          <w:right w:val="single" w:color="F3A447" w:themeColor="accent2" w:sz="8" w:space="0"/>
          <w:insideH w:val="nil"/>
          <w:insideV w:val="single" w:color="F3A447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3A447" w:themeColor="accent2" w:sz="6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  <w:insideH w:val="nil"/>
          <w:insideV w:val="single" w:color="F3A447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</w:tcPr>
    </w:tblStylePr>
    <w:tblStylePr w:type="band1Vert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  <w:insideV w:val="single" w:color="F3A447" w:themeColor="accent2" w:sz="8" w:space="0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  <w:insideV w:val="single" w:color="F3A447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E7BC29" w:themeColor="accent3" w:sz="8" w:space="0"/>
        <w:left w:val="single" w:color="E7BC29" w:themeColor="accent3" w:sz="8" w:space="0"/>
        <w:bottom w:val="single" w:color="E7BC29" w:themeColor="accent3" w:sz="8" w:space="0"/>
        <w:right w:val="single" w:color="E7BC29" w:themeColor="accent3" w:sz="8" w:space="0"/>
        <w:insideH w:val="single" w:color="E7BC29" w:themeColor="accent3" w:sz="8" w:space="0"/>
        <w:insideV w:val="single" w:color="E7BC2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18" w:space="0"/>
          <w:right w:val="single" w:color="E7BC29" w:themeColor="accent3" w:sz="8" w:space="0"/>
          <w:insideH w:val="nil"/>
          <w:insideV w:val="single" w:color="E7BC2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7BC29" w:themeColor="accent3" w:sz="6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  <w:insideH w:val="nil"/>
          <w:insideV w:val="single" w:color="E7BC2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</w:tcPr>
    </w:tblStylePr>
    <w:tblStylePr w:type="band1Vert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  <w:insideV w:val="single" w:color="E7BC29" w:themeColor="accent3" w:sz="8" w:space="0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  <w:insideV w:val="single" w:color="E7BC2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D092A7" w:themeColor="accent4" w:sz="8" w:space="0"/>
        <w:left w:val="single" w:color="D092A7" w:themeColor="accent4" w:sz="8" w:space="0"/>
        <w:bottom w:val="single" w:color="D092A7" w:themeColor="accent4" w:sz="8" w:space="0"/>
        <w:right w:val="single" w:color="D092A7" w:themeColor="accent4" w:sz="8" w:space="0"/>
        <w:insideH w:val="single" w:color="D092A7" w:themeColor="accent4" w:sz="8" w:space="0"/>
        <w:insideV w:val="single" w:color="D092A7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18" w:space="0"/>
          <w:right w:val="single" w:color="D092A7" w:themeColor="accent4" w:sz="8" w:space="0"/>
          <w:insideH w:val="nil"/>
          <w:insideV w:val="single" w:color="D092A7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D092A7" w:themeColor="accent4" w:sz="6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  <w:insideH w:val="nil"/>
          <w:insideV w:val="single" w:color="D092A7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</w:tcPr>
    </w:tblStylePr>
    <w:tblStylePr w:type="band1Vert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  <w:insideV w:val="single" w:color="D092A7" w:themeColor="accent4" w:sz="8" w:space="0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  <w:insideV w:val="single" w:color="D092A7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9C85C0" w:themeColor="accent5" w:sz="8" w:space="0"/>
        <w:left w:val="single" w:color="9C85C0" w:themeColor="accent5" w:sz="8" w:space="0"/>
        <w:bottom w:val="single" w:color="9C85C0" w:themeColor="accent5" w:sz="8" w:space="0"/>
        <w:right w:val="single" w:color="9C85C0" w:themeColor="accent5" w:sz="8" w:space="0"/>
        <w:insideH w:val="single" w:color="9C85C0" w:themeColor="accent5" w:sz="8" w:space="0"/>
        <w:insideV w:val="single" w:color="9C85C0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18" w:space="0"/>
          <w:right w:val="single" w:color="9C85C0" w:themeColor="accent5" w:sz="8" w:space="0"/>
          <w:insideH w:val="nil"/>
          <w:insideV w:val="single" w:color="9C85C0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C85C0" w:themeColor="accent5" w:sz="6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  <w:insideH w:val="nil"/>
          <w:insideV w:val="single" w:color="9C85C0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</w:tcPr>
    </w:tblStylePr>
    <w:tblStylePr w:type="band1Vert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  <w:insideV w:val="single" w:color="9C85C0" w:themeColor="accent5" w:sz="8" w:space="0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  <w:insideV w:val="single" w:color="9C85C0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809EC2" w:themeColor="accent6" w:sz="8" w:space="0"/>
        <w:left w:val="single" w:color="809EC2" w:themeColor="accent6" w:sz="8" w:space="0"/>
        <w:bottom w:val="single" w:color="809EC2" w:themeColor="accent6" w:sz="8" w:space="0"/>
        <w:right w:val="single" w:color="809EC2" w:themeColor="accent6" w:sz="8" w:space="0"/>
        <w:insideH w:val="single" w:color="809EC2" w:themeColor="accent6" w:sz="8" w:space="0"/>
        <w:insideV w:val="single" w:color="809EC2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18" w:space="0"/>
          <w:right w:val="single" w:color="809EC2" w:themeColor="accent6" w:sz="8" w:space="0"/>
          <w:insideH w:val="nil"/>
          <w:insideV w:val="single" w:color="809EC2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9EC2" w:themeColor="accent6" w:sz="6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  <w:insideH w:val="nil"/>
          <w:insideV w:val="single" w:color="809EC2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</w:tcPr>
    </w:tblStylePr>
    <w:tblStylePr w:type="band1Vert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  <w:insideV w:val="single" w:color="809EC2" w:themeColor="accent6" w:sz="8" w:space="0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  <w:insideV w:val="single" w:color="809EC2" w:themeColor="accent6" w:sz="8" w:space="0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5B592" w:themeColor="accent1" w:sz="8" w:space="0"/>
        <w:left w:val="single" w:color="A5B592" w:themeColor="accent1" w:sz="8" w:space="0"/>
        <w:bottom w:val="single" w:color="A5B592" w:themeColor="accent1" w:sz="8" w:space="0"/>
        <w:right w:val="single" w:color="A5B592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B592" w:themeColor="accent1" w:sz="6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</w:tcBorders>
      </w:tcPr>
    </w:tblStylePr>
    <w:tblStylePr w:type="band1Horz"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3A447" w:themeColor="accent2" w:sz="8" w:space="0"/>
        <w:left w:val="single" w:color="F3A447" w:themeColor="accent2" w:sz="8" w:space="0"/>
        <w:bottom w:val="single" w:color="F3A447" w:themeColor="accent2" w:sz="8" w:space="0"/>
        <w:right w:val="single" w:color="F3A447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3A447" w:themeColor="accent2" w:sz="6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</w:tcPr>
    </w:tblStylePr>
    <w:tblStylePr w:type="band1Horz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E7BC29" w:themeColor="accent3" w:sz="8" w:space="0"/>
        <w:left w:val="single" w:color="E7BC29" w:themeColor="accent3" w:sz="8" w:space="0"/>
        <w:bottom w:val="single" w:color="E7BC29" w:themeColor="accent3" w:sz="8" w:space="0"/>
        <w:right w:val="single" w:color="E7BC2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7BC29" w:themeColor="accent3" w:sz="6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</w:tcPr>
    </w:tblStylePr>
    <w:tblStylePr w:type="band1Horz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D092A7" w:themeColor="accent4" w:sz="8" w:space="0"/>
        <w:left w:val="single" w:color="D092A7" w:themeColor="accent4" w:sz="8" w:space="0"/>
        <w:bottom w:val="single" w:color="D092A7" w:themeColor="accent4" w:sz="8" w:space="0"/>
        <w:right w:val="single" w:color="D092A7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092A7" w:themeColor="accent4" w:sz="6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</w:tcPr>
    </w:tblStylePr>
    <w:tblStylePr w:type="band1Horz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9C85C0" w:themeColor="accent5" w:sz="8" w:space="0"/>
        <w:left w:val="single" w:color="9C85C0" w:themeColor="accent5" w:sz="8" w:space="0"/>
        <w:bottom w:val="single" w:color="9C85C0" w:themeColor="accent5" w:sz="8" w:space="0"/>
        <w:right w:val="single" w:color="9C85C0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C85C0" w:themeColor="accent5" w:sz="6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</w:tcPr>
    </w:tblStylePr>
    <w:tblStylePr w:type="band1Horz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809EC2" w:themeColor="accent6" w:sz="8" w:space="0"/>
        <w:left w:val="single" w:color="809EC2" w:themeColor="accent6" w:sz="8" w:space="0"/>
        <w:bottom w:val="single" w:color="809EC2" w:themeColor="accent6" w:sz="8" w:space="0"/>
        <w:right w:val="single" w:color="809EC2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9EC2" w:themeColor="accent6" w:sz="6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</w:tcPr>
    </w:tblStylePr>
    <w:tblStylePr w:type="band1Horz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color="A5B592" w:themeColor="accent1" w:sz="8" w:space="0"/>
        <w:bottom w:val="single" w:color="A5B592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B592" w:themeColor="accent1" w:sz="8" w:space="0"/>
          <w:left w:val="nil"/>
          <w:bottom w:val="single" w:color="A5B592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B592" w:themeColor="accent1" w:sz="8" w:space="0"/>
          <w:left w:val="nil"/>
          <w:bottom w:val="single" w:color="A5B592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color="F3A447" w:themeColor="accent2" w:sz="8" w:space="0"/>
        <w:bottom w:val="single" w:color="F3A447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3A447" w:themeColor="accent2" w:sz="8" w:space="0"/>
          <w:left w:val="nil"/>
          <w:bottom w:val="single" w:color="F3A447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3A447" w:themeColor="accent2" w:sz="8" w:space="0"/>
          <w:left w:val="nil"/>
          <w:bottom w:val="single" w:color="F3A447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color="E7BC29" w:themeColor="accent3" w:sz="8" w:space="0"/>
        <w:bottom w:val="single" w:color="E7BC2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7BC29" w:themeColor="accent3" w:sz="8" w:space="0"/>
          <w:left w:val="nil"/>
          <w:bottom w:val="single" w:color="E7BC2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7BC29" w:themeColor="accent3" w:sz="8" w:space="0"/>
          <w:left w:val="nil"/>
          <w:bottom w:val="single" w:color="E7BC2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color="D092A7" w:themeColor="accent4" w:sz="8" w:space="0"/>
        <w:bottom w:val="single" w:color="D092A7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D092A7" w:themeColor="accent4" w:sz="8" w:space="0"/>
          <w:left w:val="nil"/>
          <w:bottom w:val="single" w:color="D092A7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D092A7" w:themeColor="accent4" w:sz="8" w:space="0"/>
          <w:left w:val="nil"/>
          <w:bottom w:val="single" w:color="D092A7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color="9C85C0" w:themeColor="accent5" w:sz="8" w:space="0"/>
        <w:bottom w:val="single" w:color="9C85C0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C85C0" w:themeColor="accent5" w:sz="8" w:space="0"/>
          <w:left w:val="nil"/>
          <w:bottom w:val="single" w:color="9C85C0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C85C0" w:themeColor="accent5" w:sz="8" w:space="0"/>
          <w:left w:val="nil"/>
          <w:bottom w:val="single" w:color="9C85C0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color="809EC2" w:themeColor="accent6" w:sz="8" w:space="0"/>
        <w:bottom w:val="single" w:color="809EC2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9EC2" w:themeColor="accent6" w:sz="8" w:space="0"/>
          <w:left w:val="nil"/>
          <w:bottom w:val="single" w:color="809EC2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9EC2" w:themeColor="accent6" w:sz="8" w:space="0"/>
          <w:left w:val="nil"/>
          <w:bottom w:val="single" w:color="809EC2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30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31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32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33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34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3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3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38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39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8D2BD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8D2BD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7C890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7C890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0D67E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0D67E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E2BDCA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E2BDCA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3B5D9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3B5D9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B2C4DA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B2C4DA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C8D2BD" w:themeColor="accent1" w:themeTint="99" w:sz="4" w:space="0"/>
        <w:bottom w:val="single" w:color="C8D2BD" w:themeColor="accent1" w:themeTint="99" w:sz="4" w:space="0"/>
        <w:insideH w:val="single" w:color="C8D2BD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4" w:space="0"/>
        <w:bottom w:val="single" w:color="F7C890" w:themeColor="accent2" w:themeTint="99" w:sz="4" w:space="0"/>
        <w:insideH w:val="single" w:color="F7C890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4" w:space="0"/>
        <w:bottom w:val="single" w:color="F0D67E" w:themeColor="accent3" w:themeTint="99" w:sz="4" w:space="0"/>
        <w:insideH w:val="single" w:color="F0D67E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4" w:space="0"/>
        <w:bottom w:val="single" w:color="E2BDCA" w:themeColor="accent4" w:themeTint="99" w:sz="4" w:space="0"/>
        <w:insideH w:val="single" w:color="E2BDCA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4" w:space="0"/>
        <w:bottom w:val="single" w:color="C3B5D9" w:themeColor="accent5" w:themeTint="99" w:sz="4" w:space="0"/>
        <w:insideH w:val="single" w:color="C3B5D9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4" w:space="0"/>
        <w:bottom w:val="single" w:color="B2C4DA" w:themeColor="accent6" w:themeTint="99" w:sz="4" w:space="0"/>
        <w:insideH w:val="single" w:color="B2C4DA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A5B592" w:themeColor="accent1" w:sz="4" w:space="0"/>
        <w:left w:val="single" w:color="A5B592" w:themeColor="accent1" w:sz="4" w:space="0"/>
        <w:bottom w:val="single" w:color="A5B592" w:themeColor="accent1" w:sz="4" w:space="0"/>
        <w:right w:val="single" w:color="A5B59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color="A5B59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B592" w:themeColor="accent1" w:sz="4" w:space="0"/>
          <w:right w:val="single" w:color="A5B592" w:themeColor="accent1" w:sz="4" w:space="0"/>
        </w:tcBorders>
      </w:tcPr>
    </w:tblStylePr>
    <w:tblStylePr w:type="band1Horz">
      <w:tblPr/>
      <w:tcPr>
        <w:tcBorders>
          <w:top w:val="single" w:color="A5B592" w:themeColor="accent1" w:sz="4" w:space="0"/>
          <w:bottom w:val="single" w:color="A5B59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B592" w:themeColor="accent1" w:sz="4" w:space="0"/>
          <w:left w:val="nil"/>
        </w:tcBorders>
      </w:tcPr>
    </w:tblStylePr>
    <w:tblStylePr w:type="swCell">
      <w:tblPr/>
      <w:tcPr>
        <w:tcBorders>
          <w:top w:val="double" w:color="A5B592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F3A447" w:themeColor="accent2" w:sz="4" w:space="0"/>
        <w:left w:val="single" w:color="F3A447" w:themeColor="accent2" w:sz="4" w:space="0"/>
        <w:bottom w:val="single" w:color="F3A447" w:themeColor="accent2" w:sz="4" w:space="0"/>
        <w:right w:val="single" w:color="F3A447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color="F3A447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3A447" w:themeColor="accent2" w:sz="4" w:space="0"/>
          <w:right w:val="single" w:color="F3A447" w:themeColor="accent2" w:sz="4" w:space="0"/>
        </w:tcBorders>
      </w:tcPr>
    </w:tblStylePr>
    <w:tblStylePr w:type="band1Horz">
      <w:tblPr/>
      <w:tcPr>
        <w:tcBorders>
          <w:top w:val="single" w:color="F3A447" w:themeColor="accent2" w:sz="4" w:space="0"/>
          <w:bottom w:val="single" w:color="F3A447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3A447" w:themeColor="accent2" w:sz="4" w:space="0"/>
          <w:left w:val="nil"/>
        </w:tcBorders>
      </w:tcPr>
    </w:tblStylePr>
    <w:tblStylePr w:type="swCell">
      <w:tblPr/>
      <w:tcPr>
        <w:tcBorders>
          <w:top w:val="double" w:color="F3A447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E7BC29" w:themeColor="accent3" w:sz="4" w:space="0"/>
        <w:left w:val="single" w:color="E7BC29" w:themeColor="accent3" w:sz="4" w:space="0"/>
        <w:bottom w:val="single" w:color="E7BC29" w:themeColor="accent3" w:sz="4" w:space="0"/>
        <w:right w:val="single" w:color="E7BC29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color="E7BC29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7BC29" w:themeColor="accent3" w:sz="4" w:space="0"/>
          <w:right w:val="single" w:color="E7BC29" w:themeColor="accent3" w:sz="4" w:space="0"/>
        </w:tcBorders>
      </w:tcPr>
    </w:tblStylePr>
    <w:tblStylePr w:type="band1Horz">
      <w:tblPr/>
      <w:tcPr>
        <w:tcBorders>
          <w:top w:val="single" w:color="E7BC29" w:themeColor="accent3" w:sz="4" w:space="0"/>
          <w:bottom w:val="single" w:color="E7BC29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7BC29" w:themeColor="accent3" w:sz="4" w:space="0"/>
          <w:left w:val="nil"/>
        </w:tcBorders>
      </w:tcPr>
    </w:tblStylePr>
    <w:tblStylePr w:type="swCell">
      <w:tblPr/>
      <w:tcPr>
        <w:tcBorders>
          <w:top w:val="double" w:color="E7BC29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D092A7" w:themeColor="accent4" w:sz="4" w:space="0"/>
        <w:left w:val="single" w:color="D092A7" w:themeColor="accent4" w:sz="4" w:space="0"/>
        <w:bottom w:val="single" w:color="D092A7" w:themeColor="accent4" w:sz="4" w:space="0"/>
        <w:right w:val="single" w:color="D092A7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color="D092A7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D092A7" w:themeColor="accent4" w:sz="4" w:space="0"/>
          <w:right w:val="single" w:color="D092A7" w:themeColor="accent4" w:sz="4" w:space="0"/>
        </w:tcBorders>
      </w:tcPr>
    </w:tblStylePr>
    <w:tblStylePr w:type="band1Horz">
      <w:tblPr/>
      <w:tcPr>
        <w:tcBorders>
          <w:top w:val="single" w:color="D092A7" w:themeColor="accent4" w:sz="4" w:space="0"/>
          <w:bottom w:val="single" w:color="D092A7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D092A7" w:themeColor="accent4" w:sz="4" w:space="0"/>
          <w:left w:val="nil"/>
        </w:tcBorders>
      </w:tcPr>
    </w:tblStylePr>
    <w:tblStylePr w:type="swCell">
      <w:tblPr/>
      <w:tcPr>
        <w:tcBorders>
          <w:top w:val="double" w:color="D092A7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9C85C0" w:themeColor="accent5" w:sz="4" w:space="0"/>
        <w:left w:val="single" w:color="9C85C0" w:themeColor="accent5" w:sz="4" w:space="0"/>
        <w:bottom w:val="single" w:color="9C85C0" w:themeColor="accent5" w:sz="4" w:space="0"/>
        <w:right w:val="single" w:color="9C85C0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color="9C85C0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9C85C0" w:themeColor="accent5" w:sz="4" w:space="0"/>
          <w:right w:val="single" w:color="9C85C0" w:themeColor="accent5" w:sz="4" w:space="0"/>
        </w:tcBorders>
      </w:tcPr>
    </w:tblStylePr>
    <w:tblStylePr w:type="band1Horz">
      <w:tblPr/>
      <w:tcPr>
        <w:tcBorders>
          <w:top w:val="single" w:color="9C85C0" w:themeColor="accent5" w:sz="4" w:space="0"/>
          <w:bottom w:val="single" w:color="9C85C0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9C85C0" w:themeColor="accent5" w:sz="4" w:space="0"/>
          <w:left w:val="nil"/>
        </w:tcBorders>
      </w:tcPr>
    </w:tblStylePr>
    <w:tblStylePr w:type="swCell">
      <w:tblPr/>
      <w:tcPr>
        <w:tcBorders>
          <w:top w:val="double" w:color="9C85C0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809EC2" w:themeColor="accent6" w:sz="4" w:space="0"/>
        <w:left w:val="single" w:color="809EC2" w:themeColor="accent6" w:sz="4" w:space="0"/>
        <w:bottom w:val="single" w:color="809EC2" w:themeColor="accent6" w:sz="4" w:space="0"/>
        <w:right w:val="single" w:color="809EC2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color="809EC2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809EC2" w:themeColor="accent6" w:sz="4" w:space="0"/>
          <w:right w:val="single" w:color="809EC2" w:themeColor="accent6" w:sz="4" w:space="0"/>
        </w:tcBorders>
      </w:tcPr>
    </w:tblStylePr>
    <w:tblStylePr w:type="band1Horz">
      <w:tblPr/>
      <w:tcPr>
        <w:tcBorders>
          <w:top w:val="single" w:color="809EC2" w:themeColor="accent6" w:sz="4" w:space="0"/>
          <w:bottom w:val="single" w:color="809EC2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809EC2" w:themeColor="accent6" w:sz="4" w:space="0"/>
          <w:left w:val="nil"/>
        </w:tcBorders>
      </w:tcPr>
    </w:tblStylePr>
    <w:tblStylePr w:type="swCell">
      <w:tblPr/>
      <w:tcPr>
        <w:tcBorders>
          <w:top w:val="double" w:color="809EC2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C8D2BD" w:themeColor="accent1" w:themeTint="99" w:sz="4" w:space="0"/>
        <w:left w:val="single" w:color="C8D2BD" w:themeColor="accent1" w:themeTint="99" w:sz="4" w:space="0"/>
        <w:bottom w:val="single" w:color="C8D2BD" w:themeColor="accent1" w:themeTint="99" w:sz="4" w:space="0"/>
        <w:right w:val="single" w:color="C8D2BD" w:themeColor="accent1" w:themeTint="99" w:sz="4" w:space="0"/>
        <w:insideH w:val="single" w:color="C8D2BD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B592" w:themeColor="accent1" w:sz="4" w:space="0"/>
          <w:left w:val="single" w:color="A5B592" w:themeColor="accent1" w:sz="4" w:space="0"/>
          <w:bottom w:val="single" w:color="A5B592" w:themeColor="accent1" w:sz="4" w:space="0"/>
          <w:right w:val="single" w:color="A5B592" w:themeColor="accent1" w:sz="4" w:space="0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color="C8D2BD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3A447" w:themeColor="accent2" w:sz="4" w:space="0"/>
          <w:left w:val="single" w:color="F3A447" w:themeColor="accent2" w:sz="4" w:space="0"/>
          <w:bottom w:val="single" w:color="F3A447" w:themeColor="accent2" w:sz="4" w:space="0"/>
          <w:right w:val="single" w:color="F3A447" w:themeColor="accent2" w:sz="4" w:space="0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color="F7C890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7BC29" w:themeColor="accent3" w:sz="4" w:space="0"/>
          <w:left w:val="single" w:color="E7BC29" w:themeColor="accent3" w:sz="4" w:space="0"/>
          <w:bottom w:val="single" w:color="E7BC29" w:themeColor="accent3" w:sz="4" w:space="0"/>
          <w:right w:val="single" w:color="E7BC29" w:themeColor="accent3" w:sz="4" w:space="0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color="F0D67E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D092A7" w:themeColor="accent4" w:sz="4" w:space="0"/>
          <w:left w:val="single" w:color="D092A7" w:themeColor="accent4" w:sz="4" w:space="0"/>
          <w:bottom w:val="single" w:color="D092A7" w:themeColor="accent4" w:sz="4" w:space="0"/>
          <w:right w:val="single" w:color="D092A7" w:themeColor="accent4" w:sz="4" w:space="0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color="E2BDCA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9C85C0" w:themeColor="accent5" w:sz="4" w:space="0"/>
          <w:left w:val="single" w:color="9C85C0" w:themeColor="accent5" w:sz="4" w:space="0"/>
          <w:bottom w:val="single" w:color="9C85C0" w:themeColor="accent5" w:sz="4" w:space="0"/>
          <w:right w:val="single" w:color="9C85C0" w:themeColor="accent5" w:sz="4" w:space="0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color="C3B5D9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809EC2" w:themeColor="accent6" w:sz="4" w:space="0"/>
          <w:left w:val="single" w:color="809EC2" w:themeColor="accent6" w:sz="4" w:space="0"/>
          <w:bottom w:val="single" w:color="809EC2" w:themeColor="accent6" w:sz="4" w:space="0"/>
          <w:right w:val="single" w:color="809EC2" w:themeColor="accent6" w:sz="4" w:space="0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color="B2C4DA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B592" w:themeColor="accent1" w:sz="24" w:space="0"/>
        <w:left w:val="single" w:color="A5B592" w:themeColor="accent1" w:sz="24" w:space="0"/>
        <w:bottom w:val="single" w:color="A5B592" w:themeColor="accent1" w:sz="24" w:space="0"/>
        <w:right w:val="single" w:color="A5B592" w:themeColor="accent1" w:sz="24" w:space="0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3A447" w:themeColor="accent2" w:sz="24" w:space="0"/>
        <w:left w:val="single" w:color="F3A447" w:themeColor="accent2" w:sz="24" w:space="0"/>
        <w:bottom w:val="single" w:color="F3A447" w:themeColor="accent2" w:sz="24" w:space="0"/>
        <w:right w:val="single" w:color="F3A447" w:themeColor="accent2" w:sz="24" w:space="0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7BC29" w:themeColor="accent3" w:sz="24" w:space="0"/>
        <w:left w:val="single" w:color="E7BC29" w:themeColor="accent3" w:sz="24" w:space="0"/>
        <w:bottom w:val="single" w:color="E7BC29" w:themeColor="accent3" w:sz="24" w:space="0"/>
        <w:right w:val="single" w:color="E7BC29" w:themeColor="accent3" w:sz="24" w:space="0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D092A7" w:themeColor="accent4" w:sz="24" w:space="0"/>
        <w:left w:val="single" w:color="D092A7" w:themeColor="accent4" w:sz="24" w:space="0"/>
        <w:bottom w:val="single" w:color="D092A7" w:themeColor="accent4" w:sz="24" w:space="0"/>
        <w:right w:val="single" w:color="D092A7" w:themeColor="accent4" w:sz="24" w:space="0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9C85C0" w:themeColor="accent5" w:sz="24" w:space="0"/>
        <w:left w:val="single" w:color="9C85C0" w:themeColor="accent5" w:sz="24" w:space="0"/>
        <w:bottom w:val="single" w:color="9C85C0" w:themeColor="accent5" w:sz="24" w:space="0"/>
        <w:right w:val="single" w:color="9C85C0" w:themeColor="accent5" w:sz="24" w:space="0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809EC2" w:themeColor="accent6" w:sz="24" w:space="0"/>
        <w:left w:val="single" w:color="809EC2" w:themeColor="accent6" w:sz="24" w:space="0"/>
        <w:bottom w:val="single" w:color="809EC2" w:themeColor="accent6" w:sz="24" w:space="0"/>
        <w:right w:val="single" w:color="809EC2" w:themeColor="accent6" w:sz="24" w:space="0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color="A5B592" w:themeColor="accent1" w:sz="4" w:space="0"/>
        <w:bottom w:val="single" w:color="A5B592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A5B592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A5B59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color="F3A447" w:themeColor="accent2" w:sz="4" w:space="0"/>
        <w:bottom w:val="single" w:color="F3A447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F3A447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F3A447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color="E7BC29" w:themeColor="accent3" w:sz="4" w:space="0"/>
        <w:bottom w:val="single" w:color="E7BC29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E7BC29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E7BC29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color="D092A7" w:themeColor="accent4" w:sz="4" w:space="0"/>
        <w:bottom w:val="single" w:color="D092A7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D092A7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D092A7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color="9C85C0" w:themeColor="accent5" w:sz="4" w:space="0"/>
        <w:bottom w:val="single" w:color="9C85C0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9C85C0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9C85C0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color="809EC2" w:themeColor="accent6" w:sz="4" w:space="0"/>
        <w:bottom w:val="single" w:color="809EC2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809EC2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809EC2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B592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B592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B592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B592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3A447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3A447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3A447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3A447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7BC29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7BC29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7BC29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7BC29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D092A7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D092A7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D092A7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D092A7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9C85C0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9C85C0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9C85C0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9C85C0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809EC2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809EC2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809EC2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809EC2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BBC7AD" w:themeColor="accent1" w:themeTint="BF" w:sz="8" w:space="0"/>
        <w:left w:val="single" w:color="BBC7AD" w:themeColor="accent1" w:themeTint="BF" w:sz="8" w:space="0"/>
        <w:bottom w:val="single" w:color="BBC7AD" w:themeColor="accent1" w:themeTint="BF" w:sz="8" w:space="0"/>
        <w:right w:val="single" w:color="BBC7AD" w:themeColor="accent1" w:themeTint="BF" w:sz="8" w:space="0"/>
        <w:insideH w:val="single" w:color="BBC7AD" w:themeColor="accent1" w:themeTint="BF" w:sz="8" w:space="0"/>
        <w:insideV w:val="single" w:color="BBC7AD" w:themeColor="accent1" w:themeTint="BF" w:sz="8" w:space="0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C7A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6BA75" w:themeColor="accent2" w:themeTint="BF" w:sz="8" w:space="0"/>
        <w:left w:val="single" w:color="F6BA75" w:themeColor="accent2" w:themeTint="BF" w:sz="8" w:space="0"/>
        <w:bottom w:val="single" w:color="F6BA75" w:themeColor="accent2" w:themeTint="BF" w:sz="8" w:space="0"/>
        <w:right w:val="single" w:color="F6BA75" w:themeColor="accent2" w:themeTint="BF" w:sz="8" w:space="0"/>
        <w:insideH w:val="single" w:color="F6BA75" w:themeColor="accent2" w:themeTint="BF" w:sz="8" w:space="0"/>
        <w:insideV w:val="single" w:color="F6BA75" w:themeColor="accent2" w:themeTint="BF" w:sz="8" w:space="0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6BA75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EDCC5E" w:themeColor="accent3" w:themeTint="BF" w:sz="8" w:space="0"/>
        <w:left w:val="single" w:color="EDCC5E" w:themeColor="accent3" w:themeTint="BF" w:sz="8" w:space="0"/>
        <w:bottom w:val="single" w:color="EDCC5E" w:themeColor="accent3" w:themeTint="BF" w:sz="8" w:space="0"/>
        <w:right w:val="single" w:color="EDCC5E" w:themeColor="accent3" w:themeTint="BF" w:sz="8" w:space="0"/>
        <w:insideH w:val="single" w:color="EDCC5E" w:themeColor="accent3" w:themeTint="BF" w:sz="8" w:space="0"/>
        <w:insideV w:val="single" w:color="EDCC5E" w:themeColor="accent3" w:themeTint="BF" w:sz="8" w:space="0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DCC5E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DBADBC" w:themeColor="accent4" w:themeTint="BF" w:sz="8" w:space="0"/>
        <w:left w:val="single" w:color="DBADBC" w:themeColor="accent4" w:themeTint="BF" w:sz="8" w:space="0"/>
        <w:bottom w:val="single" w:color="DBADBC" w:themeColor="accent4" w:themeTint="BF" w:sz="8" w:space="0"/>
        <w:right w:val="single" w:color="DBADBC" w:themeColor="accent4" w:themeTint="BF" w:sz="8" w:space="0"/>
        <w:insideH w:val="single" w:color="DBADBC" w:themeColor="accent4" w:themeTint="BF" w:sz="8" w:space="0"/>
        <w:insideV w:val="single" w:color="DBADBC" w:themeColor="accent4" w:themeTint="BF" w:sz="8" w:space="0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DBADBC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B4A3CF" w:themeColor="accent5" w:themeTint="BF" w:sz="8" w:space="0"/>
        <w:left w:val="single" w:color="B4A3CF" w:themeColor="accent5" w:themeTint="BF" w:sz="8" w:space="0"/>
        <w:bottom w:val="single" w:color="B4A3CF" w:themeColor="accent5" w:themeTint="BF" w:sz="8" w:space="0"/>
        <w:right w:val="single" w:color="B4A3CF" w:themeColor="accent5" w:themeTint="BF" w:sz="8" w:space="0"/>
        <w:insideH w:val="single" w:color="B4A3CF" w:themeColor="accent5" w:themeTint="BF" w:sz="8" w:space="0"/>
        <w:insideV w:val="single" w:color="B4A3CF" w:themeColor="accent5" w:themeTint="BF" w:sz="8" w:space="0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A3CF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9FB6D1" w:themeColor="accent6" w:themeTint="BF" w:sz="8" w:space="0"/>
        <w:left w:val="single" w:color="9FB6D1" w:themeColor="accent6" w:themeTint="BF" w:sz="8" w:space="0"/>
        <w:bottom w:val="single" w:color="9FB6D1" w:themeColor="accent6" w:themeTint="BF" w:sz="8" w:space="0"/>
        <w:right w:val="single" w:color="9FB6D1" w:themeColor="accent6" w:themeTint="BF" w:sz="8" w:space="0"/>
        <w:insideH w:val="single" w:color="9FB6D1" w:themeColor="accent6" w:themeTint="BF" w:sz="8" w:space="0"/>
        <w:insideV w:val="single" w:color="9FB6D1" w:themeColor="accent6" w:themeTint="BF" w:sz="8" w:space="0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B6D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5B592" w:themeColor="accent1" w:sz="8" w:space="0"/>
        <w:left w:val="single" w:color="A5B592" w:themeColor="accent1" w:sz="8" w:space="0"/>
        <w:bottom w:val="single" w:color="A5B592" w:themeColor="accent1" w:sz="8" w:space="0"/>
        <w:right w:val="single" w:color="A5B592" w:themeColor="accent1" w:sz="8" w:space="0"/>
        <w:insideH w:val="single" w:color="A5B592" w:themeColor="accent1" w:sz="8" w:space="0"/>
        <w:insideV w:val="single" w:color="A5B592" w:themeColor="accent1" w:sz="8" w:space="0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color="A5B592" w:themeColor="accent1" w:sz="6" w:space="0"/>
          <w:insideV w:val="single" w:color="A5B592" w:themeColor="accent1" w:sz="6" w:space="0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3A447" w:themeColor="accent2" w:sz="8" w:space="0"/>
        <w:left w:val="single" w:color="F3A447" w:themeColor="accent2" w:sz="8" w:space="0"/>
        <w:bottom w:val="single" w:color="F3A447" w:themeColor="accent2" w:sz="8" w:space="0"/>
        <w:right w:val="single" w:color="F3A447" w:themeColor="accent2" w:sz="8" w:space="0"/>
        <w:insideH w:val="single" w:color="F3A447" w:themeColor="accent2" w:sz="8" w:space="0"/>
        <w:insideV w:val="single" w:color="F3A447" w:themeColor="accent2" w:sz="8" w:space="0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color="F3A447" w:themeColor="accent2" w:sz="6" w:space="0"/>
          <w:insideV w:val="single" w:color="F3A447" w:themeColor="accent2" w:sz="6" w:space="0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7BC29" w:themeColor="accent3" w:sz="8" w:space="0"/>
        <w:left w:val="single" w:color="E7BC29" w:themeColor="accent3" w:sz="8" w:space="0"/>
        <w:bottom w:val="single" w:color="E7BC29" w:themeColor="accent3" w:sz="8" w:space="0"/>
        <w:right w:val="single" w:color="E7BC29" w:themeColor="accent3" w:sz="8" w:space="0"/>
        <w:insideH w:val="single" w:color="E7BC29" w:themeColor="accent3" w:sz="8" w:space="0"/>
        <w:insideV w:val="single" w:color="E7BC29" w:themeColor="accent3" w:sz="8" w:space="0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color="E7BC29" w:themeColor="accent3" w:sz="6" w:space="0"/>
          <w:insideV w:val="single" w:color="E7BC29" w:themeColor="accent3" w:sz="6" w:space="0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D092A7" w:themeColor="accent4" w:sz="8" w:space="0"/>
        <w:left w:val="single" w:color="D092A7" w:themeColor="accent4" w:sz="8" w:space="0"/>
        <w:bottom w:val="single" w:color="D092A7" w:themeColor="accent4" w:sz="8" w:space="0"/>
        <w:right w:val="single" w:color="D092A7" w:themeColor="accent4" w:sz="8" w:space="0"/>
        <w:insideH w:val="single" w:color="D092A7" w:themeColor="accent4" w:sz="8" w:space="0"/>
        <w:insideV w:val="single" w:color="D092A7" w:themeColor="accent4" w:sz="8" w:space="0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color="D092A7" w:themeColor="accent4" w:sz="6" w:space="0"/>
          <w:insideV w:val="single" w:color="D092A7" w:themeColor="accent4" w:sz="6" w:space="0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C85C0" w:themeColor="accent5" w:sz="8" w:space="0"/>
        <w:left w:val="single" w:color="9C85C0" w:themeColor="accent5" w:sz="8" w:space="0"/>
        <w:bottom w:val="single" w:color="9C85C0" w:themeColor="accent5" w:sz="8" w:space="0"/>
        <w:right w:val="single" w:color="9C85C0" w:themeColor="accent5" w:sz="8" w:space="0"/>
        <w:insideH w:val="single" w:color="9C85C0" w:themeColor="accent5" w:sz="8" w:space="0"/>
        <w:insideV w:val="single" w:color="9C85C0" w:themeColor="accent5" w:sz="8" w:space="0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color="9C85C0" w:themeColor="accent5" w:sz="6" w:space="0"/>
          <w:insideV w:val="single" w:color="9C85C0" w:themeColor="accent5" w:sz="6" w:space="0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9EC2" w:themeColor="accent6" w:sz="8" w:space="0"/>
        <w:left w:val="single" w:color="809EC2" w:themeColor="accent6" w:sz="8" w:space="0"/>
        <w:bottom w:val="single" w:color="809EC2" w:themeColor="accent6" w:sz="8" w:space="0"/>
        <w:right w:val="single" w:color="809EC2" w:themeColor="accent6" w:sz="8" w:space="0"/>
        <w:insideH w:val="single" w:color="809EC2" w:themeColor="accent6" w:sz="8" w:space="0"/>
        <w:insideV w:val="single" w:color="809EC2" w:themeColor="accent6" w:sz="8" w:space="0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color="809EC2" w:themeColor="accent6" w:sz="6" w:space="0"/>
          <w:insideV w:val="single" w:color="809EC2" w:themeColor="accent6" w:sz="6" w:space="0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A5B592" w:themeColor="accent1" w:sz="8" w:space="0"/>
        <w:bottom w:val="single" w:color="A5B592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B592" w:themeColor="accent1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A5B592" w:themeColor="accent1" w:sz="8" w:space="0"/>
          <w:bottom w:val="single" w:color="A5B592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B592" w:themeColor="accent1" w:sz="8" w:space="0"/>
          <w:bottom w:val="single" w:color="A5B592" w:themeColor="accent1" w:sz="8" w:space="0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3A447" w:themeColor="accent2" w:sz="8" w:space="0"/>
        <w:bottom w:val="single" w:color="F3A447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3A447" w:themeColor="accent2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F3A447" w:themeColor="accent2" w:sz="8" w:space="0"/>
          <w:bottom w:val="single" w:color="F3A447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3A447" w:themeColor="accent2" w:sz="8" w:space="0"/>
          <w:bottom w:val="single" w:color="F3A447" w:themeColor="accent2" w:sz="8" w:space="0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7BC29" w:themeColor="accent3" w:sz="8" w:space="0"/>
        <w:bottom w:val="single" w:color="E7BC2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7BC29" w:themeColor="accent3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E7BC29" w:themeColor="accent3" w:sz="8" w:space="0"/>
          <w:bottom w:val="single" w:color="E7BC2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7BC29" w:themeColor="accent3" w:sz="8" w:space="0"/>
          <w:bottom w:val="single" w:color="E7BC29" w:themeColor="accent3" w:sz="8" w:space="0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D092A7" w:themeColor="accent4" w:sz="8" w:space="0"/>
        <w:bottom w:val="single" w:color="D092A7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D092A7" w:themeColor="accent4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D092A7" w:themeColor="accent4" w:sz="8" w:space="0"/>
          <w:bottom w:val="single" w:color="D092A7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D092A7" w:themeColor="accent4" w:sz="8" w:space="0"/>
          <w:bottom w:val="single" w:color="D092A7" w:themeColor="accent4" w:sz="8" w:space="0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C85C0" w:themeColor="accent5" w:sz="8" w:space="0"/>
        <w:bottom w:val="single" w:color="9C85C0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C85C0" w:themeColor="accent5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9C85C0" w:themeColor="accent5" w:sz="8" w:space="0"/>
          <w:bottom w:val="single" w:color="9C85C0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C85C0" w:themeColor="accent5" w:sz="8" w:space="0"/>
          <w:bottom w:val="single" w:color="9C85C0" w:themeColor="accent5" w:sz="8" w:space="0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9EC2" w:themeColor="accent6" w:sz="8" w:space="0"/>
        <w:bottom w:val="single" w:color="809EC2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9EC2" w:themeColor="accent6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809EC2" w:themeColor="accent6" w:sz="8" w:space="0"/>
          <w:bottom w:val="single" w:color="809EC2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9EC2" w:themeColor="accent6" w:sz="8" w:space="0"/>
          <w:bottom w:val="single" w:color="809EC2" w:themeColor="accent6" w:sz="8" w:space="0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5B592" w:themeColor="accent1" w:sz="8" w:space="0"/>
        <w:left w:val="single" w:color="A5B592" w:themeColor="accent1" w:sz="8" w:space="0"/>
        <w:bottom w:val="single" w:color="A5B592" w:themeColor="accent1" w:sz="8" w:space="0"/>
        <w:right w:val="single" w:color="A5B592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B592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B592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B592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3A447" w:themeColor="accent2" w:sz="8" w:space="0"/>
        <w:left w:val="single" w:color="F3A447" w:themeColor="accent2" w:sz="8" w:space="0"/>
        <w:bottom w:val="single" w:color="F3A447" w:themeColor="accent2" w:sz="8" w:space="0"/>
        <w:right w:val="single" w:color="F3A447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3A44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3A447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3A447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7BC29" w:themeColor="accent3" w:sz="8" w:space="0"/>
        <w:left w:val="single" w:color="E7BC29" w:themeColor="accent3" w:sz="8" w:space="0"/>
        <w:bottom w:val="single" w:color="E7BC29" w:themeColor="accent3" w:sz="8" w:space="0"/>
        <w:right w:val="single" w:color="E7BC2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7BC2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7BC2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7BC2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D092A7" w:themeColor="accent4" w:sz="8" w:space="0"/>
        <w:left w:val="single" w:color="D092A7" w:themeColor="accent4" w:sz="8" w:space="0"/>
        <w:bottom w:val="single" w:color="D092A7" w:themeColor="accent4" w:sz="8" w:space="0"/>
        <w:right w:val="single" w:color="D092A7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D092A7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D092A7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D092A7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C85C0" w:themeColor="accent5" w:sz="8" w:space="0"/>
        <w:left w:val="single" w:color="9C85C0" w:themeColor="accent5" w:sz="8" w:space="0"/>
        <w:bottom w:val="single" w:color="9C85C0" w:themeColor="accent5" w:sz="8" w:space="0"/>
        <w:right w:val="single" w:color="9C85C0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C85C0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C85C0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C85C0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9EC2" w:themeColor="accent6" w:sz="8" w:space="0"/>
        <w:left w:val="single" w:color="809EC2" w:themeColor="accent6" w:sz="8" w:space="0"/>
        <w:bottom w:val="single" w:color="809EC2" w:themeColor="accent6" w:sz="8" w:space="0"/>
        <w:right w:val="single" w:color="809EC2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9EC2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9EC2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9EC2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BBC7AD" w:themeColor="accent1" w:themeTint="BF" w:sz="8" w:space="0"/>
        <w:left w:val="single" w:color="BBC7AD" w:themeColor="accent1" w:themeTint="BF" w:sz="8" w:space="0"/>
        <w:bottom w:val="single" w:color="BBC7AD" w:themeColor="accent1" w:themeTint="BF" w:sz="8" w:space="0"/>
        <w:right w:val="single" w:color="BBC7AD" w:themeColor="accent1" w:themeTint="BF" w:sz="8" w:space="0"/>
        <w:insideH w:val="single" w:color="BBC7A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BC7AD" w:themeColor="accent1" w:themeTint="BF" w:sz="8" w:space="0"/>
          <w:left w:val="single" w:color="BBC7AD" w:themeColor="accent1" w:themeTint="BF" w:sz="8" w:space="0"/>
          <w:bottom w:val="single" w:color="BBC7AD" w:themeColor="accent1" w:themeTint="BF" w:sz="8" w:space="0"/>
          <w:right w:val="single" w:color="BBC7AD" w:themeColor="accent1" w:themeTint="BF" w:sz="8" w:space="0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C7AD" w:themeColor="accent1" w:themeTint="BF" w:sz="6" w:space="0"/>
          <w:left w:val="single" w:color="BBC7AD" w:themeColor="accent1" w:themeTint="BF" w:sz="8" w:space="0"/>
          <w:bottom w:val="single" w:color="BBC7AD" w:themeColor="accent1" w:themeTint="BF" w:sz="8" w:space="0"/>
          <w:right w:val="single" w:color="BBC7A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6BA75" w:themeColor="accent2" w:themeTint="BF" w:sz="8" w:space="0"/>
        <w:left w:val="single" w:color="F6BA75" w:themeColor="accent2" w:themeTint="BF" w:sz="8" w:space="0"/>
        <w:bottom w:val="single" w:color="F6BA75" w:themeColor="accent2" w:themeTint="BF" w:sz="8" w:space="0"/>
        <w:right w:val="single" w:color="F6BA75" w:themeColor="accent2" w:themeTint="BF" w:sz="8" w:space="0"/>
        <w:insideH w:val="single" w:color="F6BA75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6BA75" w:themeColor="accent2" w:themeTint="BF" w:sz="8" w:space="0"/>
          <w:left w:val="single" w:color="F6BA75" w:themeColor="accent2" w:themeTint="BF" w:sz="8" w:space="0"/>
          <w:bottom w:val="single" w:color="F6BA75" w:themeColor="accent2" w:themeTint="BF" w:sz="8" w:space="0"/>
          <w:right w:val="single" w:color="F6BA75" w:themeColor="accent2" w:themeTint="BF" w:sz="8" w:space="0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6BA75" w:themeColor="accent2" w:themeTint="BF" w:sz="6" w:space="0"/>
          <w:left w:val="single" w:color="F6BA75" w:themeColor="accent2" w:themeTint="BF" w:sz="8" w:space="0"/>
          <w:bottom w:val="single" w:color="F6BA75" w:themeColor="accent2" w:themeTint="BF" w:sz="8" w:space="0"/>
          <w:right w:val="single" w:color="F6BA75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EDCC5E" w:themeColor="accent3" w:themeTint="BF" w:sz="8" w:space="0"/>
        <w:left w:val="single" w:color="EDCC5E" w:themeColor="accent3" w:themeTint="BF" w:sz="8" w:space="0"/>
        <w:bottom w:val="single" w:color="EDCC5E" w:themeColor="accent3" w:themeTint="BF" w:sz="8" w:space="0"/>
        <w:right w:val="single" w:color="EDCC5E" w:themeColor="accent3" w:themeTint="BF" w:sz="8" w:space="0"/>
        <w:insideH w:val="single" w:color="EDCC5E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EDCC5E" w:themeColor="accent3" w:themeTint="BF" w:sz="8" w:space="0"/>
          <w:left w:val="single" w:color="EDCC5E" w:themeColor="accent3" w:themeTint="BF" w:sz="8" w:space="0"/>
          <w:bottom w:val="single" w:color="EDCC5E" w:themeColor="accent3" w:themeTint="BF" w:sz="8" w:space="0"/>
          <w:right w:val="single" w:color="EDCC5E" w:themeColor="accent3" w:themeTint="BF" w:sz="8" w:space="0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CC5E" w:themeColor="accent3" w:themeTint="BF" w:sz="6" w:space="0"/>
          <w:left w:val="single" w:color="EDCC5E" w:themeColor="accent3" w:themeTint="BF" w:sz="8" w:space="0"/>
          <w:bottom w:val="single" w:color="EDCC5E" w:themeColor="accent3" w:themeTint="BF" w:sz="8" w:space="0"/>
          <w:right w:val="single" w:color="EDCC5E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DBADBC" w:themeColor="accent4" w:themeTint="BF" w:sz="8" w:space="0"/>
        <w:left w:val="single" w:color="DBADBC" w:themeColor="accent4" w:themeTint="BF" w:sz="8" w:space="0"/>
        <w:bottom w:val="single" w:color="DBADBC" w:themeColor="accent4" w:themeTint="BF" w:sz="8" w:space="0"/>
        <w:right w:val="single" w:color="DBADBC" w:themeColor="accent4" w:themeTint="BF" w:sz="8" w:space="0"/>
        <w:insideH w:val="single" w:color="DBADBC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DBADBC" w:themeColor="accent4" w:themeTint="BF" w:sz="8" w:space="0"/>
          <w:left w:val="single" w:color="DBADBC" w:themeColor="accent4" w:themeTint="BF" w:sz="8" w:space="0"/>
          <w:bottom w:val="single" w:color="DBADBC" w:themeColor="accent4" w:themeTint="BF" w:sz="8" w:space="0"/>
          <w:right w:val="single" w:color="DBADBC" w:themeColor="accent4" w:themeTint="BF" w:sz="8" w:space="0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BADBC" w:themeColor="accent4" w:themeTint="BF" w:sz="6" w:space="0"/>
          <w:left w:val="single" w:color="DBADBC" w:themeColor="accent4" w:themeTint="BF" w:sz="8" w:space="0"/>
          <w:bottom w:val="single" w:color="DBADBC" w:themeColor="accent4" w:themeTint="BF" w:sz="8" w:space="0"/>
          <w:right w:val="single" w:color="DBADBC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B4A3CF" w:themeColor="accent5" w:themeTint="BF" w:sz="8" w:space="0"/>
        <w:left w:val="single" w:color="B4A3CF" w:themeColor="accent5" w:themeTint="BF" w:sz="8" w:space="0"/>
        <w:bottom w:val="single" w:color="B4A3CF" w:themeColor="accent5" w:themeTint="BF" w:sz="8" w:space="0"/>
        <w:right w:val="single" w:color="B4A3CF" w:themeColor="accent5" w:themeTint="BF" w:sz="8" w:space="0"/>
        <w:insideH w:val="single" w:color="B4A3C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4A3CF" w:themeColor="accent5" w:themeTint="BF" w:sz="8" w:space="0"/>
          <w:left w:val="single" w:color="B4A3CF" w:themeColor="accent5" w:themeTint="BF" w:sz="8" w:space="0"/>
          <w:bottom w:val="single" w:color="B4A3CF" w:themeColor="accent5" w:themeTint="BF" w:sz="8" w:space="0"/>
          <w:right w:val="single" w:color="B4A3CF" w:themeColor="accent5" w:themeTint="BF" w:sz="8" w:space="0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A3CF" w:themeColor="accent5" w:themeTint="BF" w:sz="6" w:space="0"/>
          <w:left w:val="single" w:color="B4A3CF" w:themeColor="accent5" w:themeTint="BF" w:sz="8" w:space="0"/>
          <w:bottom w:val="single" w:color="B4A3CF" w:themeColor="accent5" w:themeTint="BF" w:sz="8" w:space="0"/>
          <w:right w:val="single" w:color="B4A3CF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9FB6D1" w:themeColor="accent6" w:themeTint="BF" w:sz="8" w:space="0"/>
        <w:left w:val="single" w:color="9FB6D1" w:themeColor="accent6" w:themeTint="BF" w:sz="8" w:space="0"/>
        <w:bottom w:val="single" w:color="9FB6D1" w:themeColor="accent6" w:themeTint="BF" w:sz="8" w:space="0"/>
        <w:right w:val="single" w:color="9FB6D1" w:themeColor="accent6" w:themeTint="BF" w:sz="8" w:space="0"/>
        <w:insideH w:val="single" w:color="9FB6D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B6D1" w:themeColor="accent6" w:themeTint="BF" w:sz="8" w:space="0"/>
          <w:left w:val="single" w:color="9FB6D1" w:themeColor="accent6" w:themeTint="BF" w:sz="8" w:space="0"/>
          <w:bottom w:val="single" w:color="9FB6D1" w:themeColor="accent6" w:themeTint="BF" w:sz="8" w:space="0"/>
          <w:right w:val="single" w:color="9FB6D1" w:themeColor="accent6" w:themeTint="BF" w:sz="8" w:space="0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B6D1" w:themeColor="accent6" w:themeTint="BF" w:sz="6" w:space="0"/>
          <w:left w:val="single" w:color="9FB6D1" w:themeColor="accent6" w:themeTint="BF" w:sz="8" w:space="0"/>
          <w:bottom w:val="single" w:color="9FB6D1" w:themeColor="accent6" w:themeTint="BF" w:sz="8" w:space="0"/>
          <w:right w:val="single" w:color="9FB6D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before="0" w:after="0"/>
      <w:ind w:left="1080" w:hanging="1080"/>
    </w:pPr>
    <w:rPr>
      <w:rFonts w:asciiTheme="majorHAnsi" w:hAnsiTheme="majorHAnsi" w:eastAsiaTheme="majorEastAsia" w:cstheme="majorBid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/>
    <w:rsid w:val="00F64388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styleId="NoteHeadingChar" w:customStyle="1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styleId="SalutationChar" w:customStyle="1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styleId="SignatureChar" w:customStyle="1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color="auto" w:sz="0" w:space="0"/>
        <w:bottom w:val="none" w:color="auto" w:sz="0" w:space="0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4"/>
    <w:semiHidden/>
    <w:rsid w:val="00217FA0"/>
    <w:rPr>
      <w:rFonts w:asciiTheme="majorHAnsi" w:hAnsiTheme="majorHAnsi" w:eastAsiaTheme="majorEastAsia" w:cstheme="majorBidi"/>
      <w:color w:val="526041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D5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emf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schinef\Desktop\Facilitator%20Files\Sample%20Beginning%20of%20Year%20SGC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57ECB14D446F2A54DDF0301581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CD5BA-9DC2-4668-8649-D2A003BCA99B}"/>
      </w:docPartPr>
      <w:docPartBody>
        <w:p w:rsidR="0020021E" w:rsidRDefault="00CA6A4E">
          <w:pPr>
            <w:pStyle w:val="96557ECB14D446F2A54DDF03015817D9"/>
          </w:pPr>
          <w:r>
            <w:rPr>
              <w:rStyle w:val="IntenseEmphasis"/>
            </w:rPr>
            <w:t>Date | time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4E"/>
    <w:rsid w:val="00003747"/>
    <w:rsid w:val="00035203"/>
    <w:rsid w:val="00041109"/>
    <w:rsid w:val="000C68D0"/>
    <w:rsid w:val="00150B58"/>
    <w:rsid w:val="0020021E"/>
    <w:rsid w:val="00282408"/>
    <w:rsid w:val="002E10BE"/>
    <w:rsid w:val="00513C60"/>
    <w:rsid w:val="0059120F"/>
    <w:rsid w:val="00637647"/>
    <w:rsid w:val="008B5B8E"/>
    <w:rsid w:val="00A259C9"/>
    <w:rsid w:val="00B243A0"/>
    <w:rsid w:val="00B247AD"/>
    <w:rsid w:val="00CA6A4E"/>
    <w:rsid w:val="00D05597"/>
    <w:rsid w:val="00D440A8"/>
    <w:rsid w:val="00FC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33C0B" w:themeColor="accent2" w:themeShade="80"/>
    </w:rPr>
  </w:style>
  <w:style w:type="paragraph" w:customStyle="1" w:styleId="96557ECB14D446F2A54DDF03015817D9">
    <w:name w:val="96557ECB14D446F2A54DDF03015817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xmlns:r="http://schemas.openxmlformats.org/officeDocument/2006/relationships" xmlns:thm15="http://schemas.microsoft.com/office/thememl/2012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acf004-4ba4-4872-9c15-91fccf39c9b6" xsi:nil="true"/>
    <lcf76f155ced4ddcb4097134ff3c332f xmlns="2a242e61-6ec5-4ed1-a573-eb9152029f1b">
      <Terms xmlns="http://schemas.microsoft.com/office/infopath/2007/PartnerControls"/>
    </lcf76f155ced4ddcb4097134ff3c332f>
    <TranslatedLang xmlns="2a242e61-6ec5-4ed1-a573-eb9152029f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552F1223AE574E849AAD46B5D46EC1" ma:contentTypeVersion="14" ma:contentTypeDescription="Create a new document." ma:contentTypeScope="" ma:versionID="c8b87c54279dd617b929d3c54201515a">
  <xsd:schema xmlns:xsd="http://www.w3.org/2001/XMLSchema" xmlns:xs="http://www.w3.org/2001/XMLSchema" xmlns:p="http://schemas.microsoft.com/office/2006/metadata/properties" xmlns:ns2="2a242e61-6ec5-4ed1-a573-eb9152029f1b" xmlns:ns3="fbacf004-4ba4-4872-9c15-91fccf39c9b6" targetNamespace="http://schemas.microsoft.com/office/2006/metadata/properties" ma:root="true" ma:fieldsID="191fd7151a1a0865d7b04a74c7910942" ns2:_="" ns3:_="">
    <xsd:import namespace="2a242e61-6ec5-4ed1-a573-eb9152029f1b"/>
    <xsd:import namespace="fbacf004-4ba4-4872-9c15-91fccf39c9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TranslatedLang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42e61-6ec5-4ed1-a573-eb9152029f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51e8eed-b210-4e9a-b15e-1ae725bc65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ranslatedLang" ma:index="20" nillable="true" ma:displayName="Translated Language" ma:internalName="TranslatedLang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acf004-4ba4-4872-9c15-91fccf39c9b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3fb113f-3ca3-4c02-82e7-ebf22f273dce}" ma:internalName="TaxCatchAll" ma:showField="CatchAllData" ma:web="fbacf004-4ba4-4872-9c15-91fccf39c9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1aa80964-bfd8-4357-a65a-912ce9b63796"/>
    <ds:schemaRef ds:uri="9d27de6c-df78-4f99-b51a-98a5525ef55b"/>
    <ds:schemaRef ds:uri="c8a87ea6-2638-46b1-aae8-9c99d1143314"/>
    <ds:schemaRef ds:uri="1b571d74-4f90-4fee-966f-38e9fb365512"/>
  </ds:schemaRefs>
</ds:datastoreItem>
</file>

<file path=customXml/itemProps2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63E9D7-9CEB-4B96-AE22-2118B35388E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Sample%20Beginning%20of%20Year%20SGC%20Agenda.dotx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Windows User</dc:creator>
  <keywords/>
  <lastModifiedBy>Gordon, Eva</lastModifiedBy>
  <revision>60</revision>
  <lastPrinted>2017-05-04T11:54:00.0000000Z</lastPrinted>
  <dcterms:created xsi:type="dcterms:W3CDTF">2025-09-08T11:05:00.0000000Z</dcterms:created>
  <dcterms:modified xsi:type="dcterms:W3CDTF">2026-10-01T12:18:27.8680240Z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0x010100B5552F1223AE574E849AAD46B5D46EC1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2022-06-15T16:12:35Z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81e204aa-d1aa-4d94-bf29-5b6b7bb7b341</vt:lpwstr>
  </property>
  <property fmtid="{D5CDD505-2E9C-101B-9397-08002B2CF9AE}" pid="9" name="MSIP_Label_0ee3c538-ec52-435f-ae58-017644bd9513_ContentBits">
    <vt:lpwstr>0</vt:lpwstr>
  </property>
  <property fmtid="{D5CDD505-2E9C-101B-9397-08002B2CF9AE}" pid="10" name="MediaServiceImageTags">
    <vt:lpwstr/>
  </property>
  <property fmtid="{D5CDD505-2E9C-101B-9397-08002B2CF9AE}" pid="11" name="GrammarlyDocumentId">
    <vt:lpwstr>679ae8be-06c0-4d4c-8e01-012b41416213</vt:lpwstr>
  </property>
</Properties>
</file>