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0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065"/>
        <w:gridCol w:w="1620"/>
        <w:gridCol w:w="1800"/>
        <w:gridCol w:w="1980"/>
        <w:gridCol w:w="1980"/>
        <w:gridCol w:w="1800"/>
        <w:gridCol w:w="1260"/>
      </w:tblGrid>
      <w:tr w:rsidR="004A59DB" w:rsidRPr="004A59DB" w:rsidTr="00597854">
        <w:trPr>
          <w:cantSplit/>
          <w:trHeight w:hRule="exact" w:val="1920"/>
          <w:jc w:val="center"/>
        </w:trPr>
        <w:tc>
          <w:tcPr>
            <w:tcW w:w="11505" w:type="dxa"/>
            <w:gridSpan w:val="7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noWrap/>
            <w:tcMar>
              <w:left w:w="115" w:type="dxa"/>
              <w:bottom w:w="86" w:type="dxa"/>
              <w:right w:w="115" w:type="dxa"/>
            </w:tcMar>
            <w:vAlign w:val="bottom"/>
          </w:tcPr>
          <w:p w:rsidR="00B43A9C" w:rsidRPr="004A59DB" w:rsidRDefault="00947CAA" w:rsidP="0024086B">
            <w:pPr>
              <w:jc w:val="right"/>
              <w:rPr>
                <w:rFonts w:ascii="Comic Sans MS" w:hAnsi="Comic Sans MS"/>
                <w:b/>
                <w:color w:val="0070C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Theme="minorHAnsi" w:hAnsiTheme="minorHAnsi"/>
                <w:b/>
                <w:noProof/>
                <w:color w:val="0070C0"/>
                <w:sz w:val="24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-2585720</wp:posOffset>
                  </wp:positionH>
                  <wp:positionV relativeFrom="paragraph">
                    <wp:posOffset>-4445</wp:posOffset>
                  </wp:positionV>
                  <wp:extent cx="2487295" cy="1076325"/>
                  <wp:effectExtent l="0" t="0" r="8255" b="9525"/>
                  <wp:wrapTight wrapText="bothSides">
                    <wp:wrapPolygon edited="0">
                      <wp:start x="0" y="0"/>
                      <wp:lineTo x="0" y="21409"/>
                      <wp:lineTo x="21506" y="21409"/>
                      <wp:lineTo x="21506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Happiness-is_Calendar-September-2015[1]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729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478F5" w:rsidRPr="004A59DB">
              <w:rPr>
                <w:rFonts w:ascii="Arial Black" w:hAnsi="Arial Black"/>
                <w:color w:val="0070C0"/>
                <w:sz w:val="28"/>
                <w:szCs w:val="28"/>
              </w:rPr>
              <w:t>Northfield Community School</w:t>
            </w:r>
          </w:p>
          <w:p w:rsidR="003E4700" w:rsidRPr="004A59DB" w:rsidRDefault="00FB1E66" w:rsidP="0024086B">
            <w:pPr>
              <w:jc w:val="right"/>
              <w:rPr>
                <w:rFonts w:ascii="Arial Black" w:hAnsi="Arial Black"/>
                <w:color w:val="0070C0"/>
                <w:sz w:val="28"/>
                <w:szCs w:val="28"/>
              </w:rPr>
            </w:pPr>
            <w:r w:rsidRPr="004A59DB">
              <w:rPr>
                <w:color w:val="0070C0"/>
                <w:sz w:val="28"/>
                <w:szCs w:val="28"/>
              </w:rPr>
              <w:t xml:space="preserve">             </w:t>
            </w:r>
            <w:hyperlink r:id="rId7" w:history="1">
              <w:r w:rsidR="003E4700" w:rsidRPr="004A59DB">
                <w:rPr>
                  <w:rStyle w:val="Hyperlink"/>
                  <w:rFonts w:ascii="Arial Black" w:hAnsi="Arial Black"/>
                  <w:b/>
                  <w:color w:val="0070C0"/>
                  <w:sz w:val="28"/>
                  <w:szCs w:val="28"/>
                  <w:u w:val="none"/>
                </w:rPr>
                <w:t>www.ncs-nj.org</w:t>
              </w:r>
            </w:hyperlink>
          </w:p>
          <w:p w:rsidR="003E4700" w:rsidRPr="004A59DB" w:rsidRDefault="00FB1E66" w:rsidP="0024086B">
            <w:pPr>
              <w:jc w:val="right"/>
              <w:rPr>
                <w:rFonts w:ascii="Arial Black" w:hAnsi="Arial Black"/>
                <w:b/>
                <w:color w:val="0070C0"/>
                <w:sz w:val="28"/>
                <w:szCs w:val="28"/>
              </w:rPr>
            </w:pPr>
            <w:r w:rsidRPr="004A59DB">
              <w:rPr>
                <w:rFonts w:ascii="Arial Black" w:hAnsi="Arial Black"/>
                <w:b/>
                <w:color w:val="0070C0"/>
                <w:sz w:val="28"/>
                <w:szCs w:val="28"/>
              </w:rPr>
              <w:t xml:space="preserve">          </w:t>
            </w:r>
            <w:r w:rsidR="003E4700" w:rsidRPr="004A59DB">
              <w:rPr>
                <w:rFonts w:ascii="Arial Black" w:hAnsi="Arial Black"/>
                <w:b/>
                <w:color w:val="0070C0"/>
                <w:sz w:val="28"/>
                <w:szCs w:val="28"/>
              </w:rPr>
              <w:t>609-407-4000</w:t>
            </w:r>
          </w:p>
          <w:p w:rsidR="005D4220" w:rsidRDefault="00A84575" w:rsidP="00597854">
            <w:pPr>
              <w:rPr>
                <w:b/>
                <w:color w:val="0070C0"/>
                <w:sz w:val="24"/>
              </w:rPr>
            </w:pPr>
            <w:r w:rsidRPr="004A59DB">
              <w:rPr>
                <w:b/>
                <w:color w:val="0070C0"/>
                <w:sz w:val="24"/>
              </w:rPr>
              <w:t xml:space="preserve">      </w:t>
            </w:r>
            <w:r w:rsidR="004F19A4" w:rsidRPr="004A59DB">
              <w:rPr>
                <w:b/>
                <w:color w:val="0070C0"/>
                <w:sz w:val="24"/>
              </w:rPr>
              <w:t xml:space="preserve">      </w:t>
            </w:r>
          </w:p>
          <w:p w:rsidR="00884A59" w:rsidRDefault="004F19A4" w:rsidP="00D422C7">
            <w:pPr>
              <w:rPr>
                <w:b/>
                <w:color w:val="0070C0"/>
                <w:sz w:val="24"/>
              </w:rPr>
            </w:pPr>
            <w:r w:rsidRPr="004A59DB">
              <w:rPr>
                <w:b/>
                <w:color w:val="0070C0"/>
                <w:sz w:val="24"/>
              </w:rPr>
              <w:t xml:space="preserve">         </w:t>
            </w:r>
          </w:p>
          <w:p w:rsidR="00776E89" w:rsidRDefault="00776E89" w:rsidP="00D422C7">
            <w:pPr>
              <w:rPr>
                <w:b/>
                <w:color w:val="0070C0"/>
                <w:sz w:val="24"/>
              </w:rPr>
            </w:pPr>
          </w:p>
          <w:p w:rsidR="00776E89" w:rsidRDefault="00776E89" w:rsidP="00D422C7">
            <w:pPr>
              <w:rPr>
                <w:b/>
                <w:color w:val="0070C0"/>
                <w:sz w:val="24"/>
              </w:rPr>
            </w:pPr>
          </w:p>
          <w:p w:rsidR="00776E89" w:rsidRPr="004A59DB" w:rsidRDefault="00776E89" w:rsidP="00644B97">
            <w:pPr>
              <w:rPr>
                <w:b/>
                <w:color w:val="0070C0"/>
                <w:sz w:val="24"/>
              </w:rPr>
            </w:pPr>
          </w:p>
        </w:tc>
      </w:tr>
      <w:tr w:rsidR="004A59DB" w:rsidRPr="004A59DB" w:rsidTr="00597854">
        <w:trPr>
          <w:cantSplit/>
          <w:trHeight w:val="393"/>
          <w:jc w:val="center"/>
        </w:trPr>
        <w:tc>
          <w:tcPr>
            <w:tcW w:w="1065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4A59DB" w:rsidRDefault="00FC29BF" w:rsidP="007C1C26">
            <w:pPr>
              <w:pStyle w:val="Weekdays"/>
              <w:rPr>
                <w:rFonts w:asciiTheme="minorHAnsi" w:hAnsiTheme="minorHAnsi" w:cs="Arial"/>
                <w:color w:val="0070C0"/>
                <w:sz w:val="24"/>
                <w:szCs w:val="24"/>
              </w:rPr>
            </w:pPr>
            <w:r w:rsidRPr="004A59DB">
              <w:rPr>
                <w:rFonts w:asciiTheme="minorHAnsi" w:hAnsiTheme="minorHAnsi" w:cs="Arial"/>
                <w:color w:val="0070C0"/>
                <w:sz w:val="24"/>
                <w:szCs w:val="24"/>
              </w:rPr>
              <w:t>Sunday</w:t>
            </w:r>
          </w:p>
        </w:tc>
        <w:tc>
          <w:tcPr>
            <w:tcW w:w="1620" w:type="dxa"/>
            <w:tcBorders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4A59DB" w:rsidRDefault="00CF629B" w:rsidP="007C1C26">
            <w:pPr>
              <w:pStyle w:val="Weekdays"/>
              <w:rPr>
                <w:rFonts w:asciiTheme="minorHAnsi" w:hAnsiTheme="minorHAnsi" w:cs="Arial"/>
                <w:color w:val="0070C0"/>
                <w:sz w:val="24"/>
                <w:szCs w:val="24"/>
              </w:rPr>
            </w:pPr>
            <w:r w:rsidRPr="004A59DB">
              <w:rPr>
                <w:rFonts w:asciiTheme="minorHAnsi" w:hAnsiTheme="minorHAnsi" w:cs="Arial"/>
                <w:color w:val="0070C0"/>
                <w:sz w:val="24"/>
                <w:szCs w:val="24"/>
              </w:rPr>
              <w:t>Monday</w:t>
            </w:r>
          </w:p>
        </w:tc>
        <w:tc>
          <w:tcPr>
            <w:tcW w:w="1800" w:type="dxa"/>
            <w:tcBorders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4A59DB" w:rsidRDefault="00CF629B" w:rsidP="007C1C26">
            <w:pPr>
              <w:pStyle w:val="Weekdays"/>
              <w:rPr>
                <w:rFonts w:asciiTheme="minorHAnsi" w:hAnsiTheme="minorHAnsi" w:cs="Arial"/>
                <w:color w:val="0070C0"/>
                <w:sz w:val="24"/>
                <w:szCs w:val="24"/>
              </w:rPr>
            </w:pPr>
            <w:r w:rsidRPr="004A59DB">
              <w:rPr>
                <w:rFonts w:asciiTheme="minorHAnsi" w:hAnsiTheme="minorHAnsi" w:cs="Arial"/>
                <w:color w:val="0070C0"/>
                <w:sz w:val="24"/>
                <w:szCs w:val="24"/>
              </w:rPr>
              <w:t>Tuesday</w:t>
            </w:r>
          </w:p>
        </w:tc>
        <w:tc>
          <w:tcPr>
            <w:tcW w:w="1980" w:type="dxa"/>
            <w:tcBorders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4A59DB" w:rsidRDefault="00CF629B" w:rsidP="007C1C26">
            <w:pPr>
              <w:pStyle w:val="Weekdays"/>
              <w:rPr>
                <w:rFonts w:asciiTheme="minorHAnsi" w:hAnsiTheme="minorHAnsi" w:cs="Arial"/>
                <w:color w:val="0070C0"/>
                <w:sz w:val="24"/>
                <w:szCs w:val="24"/>
              </w:rPr>
            </w:pPr>
            <w:r w:rsidRPr="004A59DB">
              <w:rPr>
                <w:rFonts w:asciiTheme="minorHAnsi" w:hAnsiTheme="minorHAnsi" w:cs="Arial"/>
                <w:color w:val="0070C0"/>
                <w:sz w:val="24"/>
                <w:szCs w:val="24"/>
              </w:rPr>
              <w:t>Wednesday</w:t>
            </w:r>
          </w:p>
        </w:tc>
        <w:tc>
          <w:tcPr>
            <w:tcW w:w="1980" w:type="dxa"/>
            <w:tcBorders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4A59DB" w:rsidRDefault="00CF629B" w:rsidP="007C1C26">
            <w:pPr>
              <w:pStyle w:val="Weekdays"/>
              <w:rPr>
                <w:rFonts w:asciiTheme="minorHAnsi" w:hAnsiTheme="minorHAnsi" w:cs="Arial"/>
                <w:color w:val="0070C0"/>
                <w:sz w:val="24"/>
                <w:szCs w:val="24"/>
              </w:rPr>
            </w:pPr>
            <w:r w:rsidRPr="004A59DB">
              <w:rPr>
                <w:rFonts w:asciiTheme="minorHAnsi" w:hAnsiTheme="minorHAnsi" w:cs="Arial"/>
                <w:color w:val="0070C0"/>
                <w:sz w:val="24"/>
                <w:szCs w:val="24"/>
              </w:rPr>
              <w:t>Thursday</w:t>
            </w: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4A59DB" w:rsidRDefault="00CF629B" w:rsidP="007C1C26">
            <w:pPr>
              <w:pStyle w:val="Weekdays"/>
              <w:rPr>
                <w:rFonts w:asciiTheme="minorHAnsi" w:hAnsiTheme="minorHAnsi" w:cs="Arial"/>
                <w:color w:val="0070C0"/>
                <w:sz w:val="24"/>
                <w:szCs w:val="24"/>
              </w:rPr>
            </w:pPr>
            <w:r w:rsidRPr="004A59DB">
              <w:rPr>
                <w:rFonts w:asciiTheme="minorHAnsi" w:hAnsiTheme="minorHAnsi" w:cs="Arial"/>
                <w:color w:val="0070C0"/>
                <w:sz w:val="24"/>
                <w:szCs w:val="24"/>
              </w:rPr>
              <w:t>Friday</w:t>
            </w:r>
          </w:p>
        </w:tc>
        <w:tc>
          <w:tcPr>
            <w:tcW w:w="1260" w:type="dxa"/>
            <w:tcBorders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bottom"/>
          </w:tcPr>
          <w:p w:rsidR="00785890" w:rsidRPr="004A59DB" w:rsidRDefault="00FC29BF" w:rsidP="007C1C26">
            <w:pPr>
              <w:pStyle w:val="Weekdays"/>
              <w:rPr>
                <w:rFonts w:asciiTheme="minorHAnsi" w:hAnsiTheme="minorHAnsi" w:cs="Arial"/>
                <w:color w:val="0070C0"/>
                <w:sz w:val="24"/>
                <w:szCs w:val="24"/>
              </w:rPr>
            </w:pPr>
            <w:r w:rsidRPr="004A59DB">
              <w:rPr>
                <w:rFonts w:asciiTheme="minorHAnsi" w:hAnsiTheme="minorHAnsi" w:cs="Arial"/>
                <w:color w:val="0070C0"/>
                <w:sz w:val="24"/>
                <w:szCs w:val="24"/>
              </w:rPr>
              <w:t>Saturday</w:t>
            </w:r>
          </w:p>
        </w:tc>
      </w:tr>
      <w:tr w:rsidR="004A59DB" w:rsidRPr="00597854" w:rsidTr="00501FB3">
        <w:trPr>
          <w:cantSplit/>
          <w:trHeight w:hRule="exact" w:val="3682"/>
          <w:jc w:val="center"/>
        </w:trPr>
        <w:tc>
          <w:tcPr>
            <w:tcW w:w="1065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F57C67" w:rsidRPr="00597854" w:rsidRDefault="00F57C67" w:rsidP="00F57C67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947CAA" w:rsidRPr="00597854" w:rsidRDefault="00947CAA" w:rsidP="00AD0C94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E45D2" w:rsidRPr="00597854" w:rsidRDefault="00AD0C94" w:rsidP="00D973AD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1</w:t>
            </w:r>
          </w:p>
          <w:p w:rsidR="00644B97" w:rsidRPr="00597854" w:rsidRDefault="00644B97" w:rsidP="00D973AD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School</w:t>
            </w:r>
            <w:r w:rsidR="00A40FC5"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Closed </w:t>
            </w:r>
          </w:p>
          <w:p w:rsidR="00865D15" w:rsidRPr="00597854" w:rsidRDefault="00865D15" w:rsidP="00865D15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Staff In Service</w:t>
            </w: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D4808" w:rsidRDefault="00AD0C94" w:rsidP="005D4220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2</w:t>
            </w:r>
          </w:p>
          <w:p w:rsidR="005D4220" w:rsidRPr="00597854" w:rsidRDefault="008432C4" w:rsidP="005D4220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School Closed </w:t>
            </w:r>
          </w:p>
          <w:p w:rsidR="008432C4" w:rsidRPr="00597854" w:rsidRDefault="008432C4" w:rsidP="005D4220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Staff In Service</w:t>
            </w:r>
          </w:p>
          <w:p w:rsidR="008432C4" w:rsidRPr="00597854" w:rsidRDefault="00597854" w:rsidP="005D4220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---------------------</w:t>
            </w:r>
          </w:p>
          <w:p w:rsidR="00CD4808" w:rsidRDefault="00CD4808" w:rsidP="005D4220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5</w:t>
            </w:r>
            <w:r w:rsidRPr="00CD4808">
              <w:rPr>
                <w:rFonts w:ascii="Calibri" w:hAnsi="Calibri" w:cs="Calibri"/>
                <w:b/>
                <w:color w:val="0070C0"/>
                <w:sz w:val="22"/>
                <w:szCs w:val="22"/>
                <w:vertAlign w:val="superscript"/>
              </w:rPr>
              <w:t>th</w:t>
            </w:r>
            <w:r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grade orientation</w:t>
            </w:r>
          </w:p>
          <w:p w:rsidR="00B70343" w:rsidRDefault="00B70343" w:rsidP="005D4220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A-M: 11:00-12:00</w:t>
            </w:r>
          </w:p>
          <w:p w:rsidR="00B70343" w:rsidRDefault="00B70343" w:rsidP="005D4220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N-Z: 12:00-1:00</w:t>
            </w:r>
          </w:p>
          <w:p w:rsidR="00CD4808" w:rsidRDefault="00CD4808" w:rsidP="005D4220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-----------------------</w:t>
            </w:r>
          </w:p>
          <w:p w:rsidR="00B662C8" w:rsidRPr="00597854" w:rsidRDefault="00B662C8" w:rsidP="005D4220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PTO Monthly Meeting @ 6 p.m.  at the Otto </w:t>
            </w:r>
            <w:proofErr w:type="spellStart"/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Bruyns</w:t>
            </w:r>
            <w:proofErr w:type="spellEnd"/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Public Library</w:t>
            </w: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DF24F9" w:rsidRPr="00597854" w:rsidRDefault="00AD0C94" w:rsidP="008432C4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3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A</w:t>
            </w:r>
          </w:p>
          <w:p w:rsidR="00AD0C94" w:rsidRPr="00597854" w:rsidRDefault="00AD0C94" w:rsidP="00AD0C94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1</w:t>
            </w: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  <w:vertAlign w:val="superscript"/>
              </w:rPr>
              <w:t>st</w:t>
            </w: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day for students </w:t>
            </w:r>
          </w:p>
          <w:p w:rsidR="00AD0C94" w:rsidRPr="00597854" w:rsidRDefault="00AD0C94" w:rsidP="00AD0C94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Single session day for students</w:t>
            </w:r>
          </w:p>
          <w:p w:rsidR="00AD0C94" w:rsidRPr="00597854" w:rsidRDefault="00AD0C94" w:rsidP="00AD0C94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Dismissal</w:t>
            </w:r>
          </w:p>
          <w:p w:rsidR="00AD0C94" w:rsidRPr="00597854" w:rsidRDefault="00AD0C94" w:rsidP="00AD0C94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MS: 12:50 </w:t>
            </w:r>
          </w:p>
          <w:p w:rsidR="00AD0C94" w:rsidRPr="00597854" w:rsidRDefault="00AD0C94" w:rsidP="00AD0C94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ES: 3-4 1:00 </w:t>
            </w:r>
          </w:p>
          <w:p w:rsidR="00AD0C94" w:rsidRPr="00597854" w:rsidRDefault="00AD0C94" w:rsidP="00AD0C94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    K-2 1:10 </w:t>
            </w:r>
          </w:p>
          <w:p w:rsidR="00AD0C94" w:rsidRPr="00597854" w:rsidRDefault="00AD0C94" w:rsidP="00AD0C94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   Preschool 12:40</w:t>
            </w:r>
          </w:p>
          <w:p w:rsidR="007C17B1" w:rsidRPr="00597854" w:rsidRDefault="007C17B1" w:rsidP="00AD0C94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374CF9" w:rsidRPr="00597854" w:rsidRDefault="00AD0C94" w:rsidP="00A15791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4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B</w:t>
            </w:r>
          </w:p>
          <w:p w:rsidR="00776E89" w:rsidRPr="00597854" w:rsidRDefault="00776E89" w:rsidP="00A15791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  <w:p w:rsidR="00B662C8" w:rsidRPr="00597854" w:rsidRDefault="00B662C8" w:rsidP="00AD0C94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51656" w:rsidRPr="00597854" w:rsidRDefault="00AD0C94" w:rsidP="00051656">
            <w:pPr>
              <w:pStyle w:val="Dates"/>
              <w:jc w:val="both"/>
              <w:rPr>
                <w:rFonts w:ascii="Calibri" w:hAnsi="Calibri" w:cs="Calibri"/>
                <w:b/>
                <w:noProof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noProof/>
                <w:color w:val="0070C0"/>
                <w:sz w:val="22"/>
                <w:szCs w:val="22"/>
              </w:rPr>
              <w:t>5</w:t>
            </w:r>
          </w:p>
        </w:tc>
      </w:tr>
      <w:tr w:rsidR="004A59DB" w:rsidRPr="00597854" w:rsidTr="00597854">
        <w:trPr>
          <w:cantSplit/>
          <w:trHeight w:hRule="exact" w:val="1693"/>
          <w:jc w:val="center"/>
        </w:trPr>
        <w:tc>
          <w:tcPr>
            <w:tcW w:w="1065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46670" w:rsidRPr="00597854" w:rsidRDefault="00AD0C94" w:rsidP="00A15791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6</w:t>
            </w:r>
          </w:p>
        </w:tc>
        <w:tc>
          <w:tcPr>
            <w:tcW w:w="162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597854" w:rsidRDefault="00AD0C94" w:rsidP="00B662C8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7</w:t>
            </w:r>
          </w:p>
          <w:p w:rsidR="004C10B2" w:rsidRPr="00597854" w:rsidRDefault="00AD0C94" w:rsidP="00B662C8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noProof/>
                <w:color w:val="0070C0"/>
                <w:sz w:val="22"/>
                <w:szCs w:val="22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213995</wp:posOffset>
                  </wp:positionV>
                  <wp:extent cx="647700" cy="600075"/>
                  <wp:effectExtent l="0" t="0" r="0" b="9525"/>
                  <wp:wrapTight wrapText="bothSides">
                    <wp:wrapPolygon edited="0">
                      <wp:start x="0" y="0"/>
                      <wp:lineTo x="0" y="21257"/>
                      <wp:lineTo x="20965" y="21257"/>
                      <wp:lineTo x="20965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abor-Day[1]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School Closed</w:t>
            </w: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D7259" w:rsidRPr="00597854" w:rsidRDefault="00AD0C94" w:rsidP="00804282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8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A</w:t>
            </w:r>
          </w:p>
          <w:p w:rsidR="000A1F44" w:rsidRPr="00597854" w:rsidRDefault="000A1F44" w:rsidP="00B662C8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51656" w:rsidRPr="00597854" w:rsidRDefault="00AD0C94" w:rsidP="00051656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9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B</w:t>
            </w:r>
          </w:p>
          <w:p w:rsidR="000A1F44" w:rsidRPr="00597854" w:rsidRDefault="000A1F44" w:rsidP="00B662C8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C10B2" w:rsidRPr="00597854" w:rsidRDefault="00AD0C94" w:rsidP="004C10B2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10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A</w:t>
            </w:r>
          </w:p>
          <w:p w:rsidR="00644B97" w:rsidRPr="00597854" w:rsidRDefault="00644B97" w:rsidP="00914652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374CF9" w:rsidRPr="00597854" w:rsidRDefault="00AD0C94" w:rsidP="00210315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11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B</w:t>
            </w:r>
          </w:p>
        </w:tc>
        <w:tc>
          <w:tcPr>
            <w:tcW w:w="126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FE2E37" w:rsidRPr="00597854" w:rsidRDefault="00AD0C94" w:rsidP="00374CF9">
            <w:pPr>
              <w:tabs>
                <w:tab w:val="left" w:pos="840"/>
              </w:tabs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12</w:t>
            </w:r>
          </w:p>
        </w:tc>
      </w:tr>
      <w:tr w:rsidR="004A59DB" w:rsidRPr="00597854" w:rsidTr="00597854">
        <w:trPr>
          <w:cantSplit/>
          <w:trHeight w:hRule="exact" w:val="1693"/>
          <w:jc w:val="center"/>
        </w:trPr>
        <w:tc>
          <w:tcPr>
            <w:tcW w:w="1065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F0793B" w:rsidRPr="00597854" w:rsidRDefault="00AD0C94" w:rsidP="007C1C26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13</w:t>
            </w:r>
          </w:p>
        </w:tc>
        <w:tc>
          <w:tcPr>
            <w:tcW w:w="162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65D15" w:rsidRPr="00597854" w:rsidRDefault="00AD0C94" w:rsidP="009E4D4B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14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A</w:t>
            </w:r>
          </w:p>
          <w:p w:rsidR="00B662C8" w:rsidRPr="00597854" w:rsidRDefault="00B662C8" w:rsidP="00B662C8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ES Back To School Night</w:t>
            </w:r>
          </w:p>
          <w:p w:rsidR="00B662C8" w:rsidRPr="00597854" w:rsidRDefault="00316F51" w:rsidP="00B662C8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Grades: </w:t>
            </w:r>
            <w:r w:rsidR="00B662C8"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1 &amp; 2 @</w:t>
            </w:r>
            <w:r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</w:t>
            </w:r>
            <w:r w:rsidR="00B662C8"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5:30 p.m.</w:t>
            </w:r>
          </w:p>
          <w:p w:rsidR="004C10B2" w:rsidRPr="00597854" w:rsidRDefault="004C10B2" w:rsidP="009E4D4B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465B0" w:rsidRPr="00597854" w:rsidRDefault="00AD0C94" w:rsidP="00ED7259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15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B</w:t>
            </w:r>
          </w:p>
          <w:p w:rsidR="00B662C8" w:rsidRPr="00597854" w:rsidRDefault="00B662C8" w:rsidP="00B662C8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MS Back To School Night</w:t>
            </w:r>
          </w:p>
          <w:p w:rsidR="002E50C0" w:rsidRDefault="00597854" w:rsidP="00B662C8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Grade</w:t>
            </w:r>
            <w:r w:rsidR="00B662C8"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: </w:t>
            </w:r>
            <w:r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5 </w:t>
            </w:r>
          </w:p>
          <w:p w:rsidR="00B662C8" w:rsidRPr="00597854" w:rsidRDefault="00B662C8" w:rsidP="00B662C8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@ 5:30 p.m.</w:t>
            </w:r>
          </w:p>
          <w:p w:rsidR="00947CAA" w:rsidRPr="00597854" w:rsidRDefault="00947CAA" w:rsidP="008D7662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  <w:p w:rsidR="008D7662" w:rsidRPr="00597854" w:rsidRDefault="008D7662" w:rsidP="008D7662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644B97" w:rsidRPr="00597854" w:rsidRDefault="00AD0C94" w:rsidP="004C10B2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16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A</w:t>
            </w:r>
          </w:p>
          <w:p w:rsidR="00316F51" w:rsidRDefault="00B662C8" w:rsidP="00B662C8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ES Back To </w:t>
            </w:r>
          </w:p>
          <w:p w:rsidR="00B662C8" w:rsidRPr="00597854" w:rsidRDefault="00B662C8" w:rsidP="00B662C8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School Night</w:t>
            </w:r>
          </w:p>
          <w:p w:rsidR="002E50C0" w:rsidRDefault="00316F51" w:rsidP="00B662C8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Grades: </w:t>
            </w:r>
            <w:r w:rsidR="00B662C8"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3 &amp; 4 </w:t>
            </w:r>
          </w:p>
          <w:p w:rsidR="00B662C8" w:rsidRPr="00597854" w:rsidRDefault="00B662C8" w:rsidP="00B662C8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@ 5:30 p.m.</w:t>
            </w:r>
          </w:p>
          <w:p w:rsidR="000A1F44" w:rsidRPr="00597854" w:rsidRDefault="000A1F44" w:rsidP="00947CAA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51656" w:rsidRPr="00597854" w:rsidRDefault="00AD0C94" w:rsidP="004C1D9F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17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B</w:t>
            </w:r>
          </w:p>
          <w:p w:rsidR="00316F51" w:rsidRDefault="00914652" w:rsidP="00914652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MS Back To </w:t>
            </w:r>
          </w:p>
          <w:p w:rsidR="00914652" w:rsidRPr="00597854" w:rsidRDefault="00914652" w:rsidP="00914652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School Night</w:t>
            </w:r>
          </w:p>
          <w:p w:rsidR="00914652" w:rsidRPr="00597854" w:rsidRDefault="00914652" w:rsidP="00914652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Grades: 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6, </w:t>
            </w: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7 &amp; 8</w:t>
            </w:r>
          </w:p>
          <w:p w:rsidR="00914652" w:rsidRPr="00597854" w:rsidRDefault="00914652" w:rsidP="00914652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@ 5:30 p.m.</w:t>
            </w:r>
          </w:p>
          <w:p w:rsidR="00914652" w:rsidRPr="00597854" w:rsidRDefault="00914652" w:rsidP="004C1D9F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51656" w:rsidRPr="00597854" w:rsidRDefault="00AD0C94" w:rsidP="00051656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noProof/>
                <w:color w:val="0070C0"/>
                <w:sz w:val="22"/>
                <w:szCs w:val="22"/>
              </w:rPr>
              <w:t>18</w:t>
            </w:r>
            <w:r w:rsidR="00597854">
              <w:rPr>
                <w:rFonts w:ascii="Calibri" w:hAnsi="Calibri" w:cs="Calibri"/>
                <w:b/>
                <w:noProof/>
                <w:color w:val="0070C0"/>
                <w:sz w:val="22"/>
                <w:szCs w:val="22"/>
              </w:rPr>
              <w:t xml:space="preserve">   A</w:t>
            </w:r>
          </w:p>
          <w:p w:rsidR="00051656" w:rsidRPr="00597854" w:rsidRDefault="00051656" w:rsidP="00051656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F0793B" w:rsidRPr="00597854" w:rsidRDefault="00AD0C94" w:rsidP="007C1C26">
            <w:pPr>
              <w:pStyle w:val="Dates"/>
              <w:jc w:val="both"/>
              <w:rPr>
                <w:rFonts w:ascii="Calibri" w:hAnsi="Calibri" w:cs="Calibri"/>
                <w:b/>
                <w:noProof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noProof/>
                <w:color w:val="0070C0"/>
                <w:sz w:val="22"/>
                <w:szCs w:val="22"/>
              </w:rPr>
              <w:t>19</w:t>
            </w:r>
          </w:p>
        </w:tc>
      </w:tr>
      <w:tr w:rsidR="004A59DB" w:rsidRPr="00597854" w:rsidTr="00597854">
        <w:trPr>
          <w:cantSplit/>
          <w:trHeight w:hRule="exact" w:val="1675"/>
          <w:jc w:val="center"/>
        </w:trPr>
        <w:tc>
          <w:tcPr>
            <w:tcW w:w="1065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04038" w:rsidRPr="00597854" w:rsidRDefault="00AD0C94" w:rsidP="007C1C26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20</w:t>
            </w:r>
          </w:p>
        </w:tc>
        <w:tc>
          <w:tcPr>
            <w:tcW w:w="162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51656" w:rsidRPr="00597854" w:rsidRDefault="00AD0C94" w:rsidP="00854045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21</w:t>
            </w:r>
          </w:p>
          <w:p w:rsidR="004C10B2" w:rsidRPr="00597854" w:rsidRDefault="00AD0C94" w:rsidP="006E14F1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School Closed </w:t>
            </w:r>
          </w:p>
          <w:p w:rsidR="00AD0C94" w:rsidRPr="00597854" w:rsidRDefault="00AD0C94" w:rsidP="006E14F1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Yom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</w:t>
            </w: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Kipper</w:t>
            </w: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C2704F" w:rsidRPr="00597854" w:rsidRDefault="004758D1" w:rsidP="00C54366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noProof/>
                <w:color w:val="0070C0"/>
                <w:sz w:val="22"/>
                <w:szCs w:val="22"/>
                <w:highlight w:val="yellow"/>
              </w:rPr>
              <w:drawing>
                <wp:anchor distT="0" distB="0" distL="114300" distR="114300" simplePos="0" relativeHeight="251663360" behindDoc="1" locked="0" layoutInCell="1" allowOverlap="1" wp14:anchorId="1E889A53" wp14:editId="79951480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203200</wp:posOffset>
                  </wp:positionV>
                  <wp:extent cx="800100" cy="752475"/>
                  <wp:effectExtent l="0" t="0" r="0" b="9525"/>
                  <wp:wrapTight wrapText="bothSides">
                    <wp:wrapPolygon edited="0">
                      <wp:start x="0" y="0"/>
                      <wp:lineTo x="0" y="21327"/>
                      <wp:lineTo x="21086" y="21327"/>
                      <wp:lineTo x="21086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happy_autumn_by_scorpius02-d31n2ae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D0C94"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22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B</w:t>
            </w:r>
          </w:p>
          <w:p w:rsidR="00914652" w:rsidRPr="00597854" w:rsidRDefault="00914652" w:rsidP="00B662C8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  <w:p w:rsidR="00B662C8" w:rsidRPr="00597854" w:rsidRDefault="00B662C8" w:rsidP="00C54366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D7259" w:rsidRPr="00597854" w:rsidRDefault="00AD0C94" w:rsidP="00F91973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23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A</w:t>
            </w: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465B0" w:rsidRPr="00597854" w:rsidRDefault="00AD0C94" w:rsidP="00E465B0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24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B</w:t>
            </w: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776E89" w:rsidRPr="00597854" w:rsidRDefault="00AD0C94" w:rsidP="00BB2635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25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A</w:t>
            </w:r>
          </w:p>
        </w:tc>
        <w:tc>
          <w:tcPr>
            <w:tcW w:w="126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004038" w:rsidRPr="00597854" w:rsidRDefault="00AD0C94" w:rsidP="007C1C26">
            <w:pPr>
              <w:pStyle w:val="Dates"/>
              <w:jc w:val="both"/>
              <w:rPr>
                <w:rFonts w:ascii="Calibri" w:hAnsi="Calibri" w:cs="Calibri"/>
                <w:b/>
                <w:noProof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noProof/>
                <w:color w:val="0070C0"/>
                <w:sz w:val="22"/>
                <w:szCs w:val="22"/>
              </w:rPr>
              <w:t>26</w:t>
            </w:r>
          </w:p>
        </w:tc>
      </w:tr>
      <w:tr w:rsidR="008D7662" w:rsidRPr="00597854" w:rsidTr="00CD4808">
        <w:trPr>
          <w:cantSplit/>
          <w:trHeight w:hRule="exact" w:val="1783"/>
          <w:jc w:val="center"/>
        </w:trPr>
        <w:tc>
          <w:tcPr>
            <w:tcW w:w="1065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D7662" w:rsidRPr="00597854" w:rsidRDefault="006E5437" w:rsidP="007C1C26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27</w:t>
            </w:r>
          </w:p>
        </w:tc>
        <w:tc>
          <w:tcPr>
            <w:tcW w:w="162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D7662" w:rsidRPr="00597854" w:rsidRDefault="006E5437" w:rsidP="00854045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28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 B</w:t>
            </w:r>
          </w:p>
          <w:p w:rsidR="008D33D1" w:rsidRPr="00597854" w:rsidRDefault="008D33D1" w:rsidP="008D33D1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BOE Meeting</w:t>
            </w:r>
          </w:p>
          <w:p w:rsidR="008D33D1" w:rsidRPr="00597854" w:rsidRDefault="008D33D1" w:rsidP="008D33D1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6:30 pm-Executive</w:t>
            </w:r>
          </w:p>
          <w:p w:rsidR="008D33D1" w:rsidRPr="00597854" w:rsidRDefault="008D33D1" w:rsidP="008D33D1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 w:rsidRP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7:00 pm-Public</w:t>
            </w:r>
          </w:p>
          <w:p w:rsidR="008D33D1" w:rsidRPr="00597854" w:rsidRDefault="008D33D1" w:rsidP="00854045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D7662" w:rsidRPr="00597854" w:rsidRDefault="006E5437" w:rsidP="00C54366">
            <w:pPr>
              <w:pStyle w:val="Dates"/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29</w:t>
            </w:r>
            <w:r w:rsidR="00597854"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 xml:space="preserve">  A</w:t>
            </w: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D7662" w:rsidRPr="00597854" w:rsidRDefault="006E5437" w:rsidP="00F91973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70C0"/>
                <w:sz w:val="22"/>
                <w:szCs w:val="22"/>
              </w:rPr>
              <w:t>30   B</w:t>
            </w:r>
          </w:p>
        </w:tc>
        <w:tc>
          <w:tcPr>
            <w:tcW w:w="198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D7662" w:rsidRPr="00597854" w:rsidRDefault="008D7662" w:rsidP="00E465B0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D7662" w:rsidRPr="00597854" w:rsidRDefault="008D7662" w:rsidP="00BB2635">
            <w:pPr>
              <w:rPr>
                <w:rFonts w:ascii="Calibri" w:hAnsi="Calibr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auto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8D7662" w:rsidRPr="00597854" w:rsidRDefault="008D7662" w:rsidP="007C1C26">
            <w:pPr>
              <w:pStyle w:val="Dates"/>
              <w:jc w:val="both"/>
              <w:rPr>
                <w:rFonts w:ascii="Calibri" w:hAnsi="Calibri" w:cs="Calibri"/>
                <w:b/>
                <w:noProof/>
                <w:color w:val="0070C0"/>
                <w:sz w:val="22"/>
                <w:szCs w:val="22"/>
              </w:rPr>
            </w:pPr>
          </w:p>
        </w:tc>
      </w:tr>
    </w:tbl>
    <w:p w:rsidR="00BF5117" w:rsidRPr="00597854" w:rsidRDefault="00BF5117" w:rsidP="000A1F44">
      <w:pPr>
        <w:tabs>
          <w:tab w:val="left" w:pos="4267"/>
        </w:tabs>
        <w:rPr>
          <w:rFonts w:ascii="Calibri" w:hAnsi="Calibri" w:cs="Calibri"/>
          <w:b/>
          <w:color w:val="0070C0"/>
          <w:sz w:val="22"/>
          <w:szCs w:val="22"/>
        </w:rPr>
      </w:pPr>
    </w:p>
    <w:sectPr w:rsidR="00BF5117" w:rsidRPr="00597854" w:rsidSect="00663C06">
      <w:pgSz w:w="12240" w:h="15840" w:code="1"/>
      <w:pgMar w:top="270" w:right="720" w:bottom="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15B95"/>
    <w:multiLevelType w:val="hybridMultilevel"/>
    <w:tmpl w:val="7A56D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25CB3"/>
    <w:multiLevelType w:val="hybridMultilevel"/>
    <w:tmpl w:val="1B8C30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313"/>
    <w:rsid w:val="00001D63"/>
    <w:rsid w:val="00002CB4"/>
    <w:rsid w:val="00004038"/>
    <w:rsid w:val="00006337"/>
    <w:rsid w:val="0001055E"/>
    <w:rsid w:val="000105CB"/>
    <w:rsid w:val="0001162A"/>
    <w:rsid w:val="00011684"/>
    <w:rsid w:val="00011A63"/>
    <w:rsid w:val="00017BFC"/>
    <w:rsid w:val="00027B7C"/>
    <w:rsid w:val="00037B62"/>
    <w:rsid w:val="00042C7F"/>
    <w:rsid w:val="00045A66"/>
    <w:rsid w:val="000501F3"/>
    <w:rsid w:val="00051656"/>
    <w:rsid w:val="000540C2"/>
    <w:rsid w:val="00055240"/>
    <w:rsid w:val="00055D9D"/>
    <w:rsid w:val="00056BD3"/>
    <w:rsid w:val="00064713"/>
    <w:rsid w:val="00064DA9"/>
    <w:rsid w:val="000665BF"/>
    <w:rsid w:val="00066A33"/>
    <w:rsid w:val="0007535F"/>
    <w:rsid w:val="0008196A"/>
    <w:rsid w:val="00086601"/>
    <w:rsid w:val="00086A6E"/>
    <w:rsid w:val="000927C0"/>
    <w:rsid w:val="00093CE6"/>
    <w:rsid w:val="000965EF"/>
    <w:rsid w:val="00096904"/>
    <w:rsid w:val="000969E3"/>
    <w:rsid w:val="000A1F44"/>
    <w:rsid w:val="000A6A65"/>
    <w:rsid w:val="000B1D8E"/>
    <w:rsid w:val="000B30C6"/>
    <w:rsid w:val="000B7FC1"/>
    <w:rsid w:val="000C46AC"/>
    <w:rsid w:val="000C639A"/>
    <w:rsid w:val="000C75BB"/>
    <w:rsid w:val="000D3CC5"/>
    <w:rsid w:val="000D4E53"/>
    <w:rsid w:val="000D6B9F"/>
    <w:rsid w:val="000E4E36"/>
    <w:rsid w:val="000E6374"/>
    <w:rsid w:val="000F259B"/>
    <w:rsid w:val="000F2D0A"/>
    <w:rsid w:val="000F41C9"/>
    <w:rsid w:val="000F4F9D"/>
    <w:rsid w:val="0010029D"/>
    <w:rsid w:val="00107F34"/>
    <w:rsid w:val="00110DFC"/>
    <w:rsid w:val="00110EE9"/>
    <w:rsid w:val="00111B71"/>
    <w:rsid w:val="00115EF1"/>
    <w:rsid w:val="001173D7"/>
    <w:rsid w:val="001219F8"/>
    <w:rsid w:val="001230FB"/>
    <w:rsid w:val="00127A7E"/>
    <w:rsid w:val="001322A2"/>
    <w:rsid w:val="00132F38"/>
    <w:rsid w:val="001411B8"/>
    <w:rsid w:val="001470DC"/>
    <w:rsid w:val="00151E0B"/>
    <w:rsid w:val="001611E1"/>
    <w:rsid w:val="00164526"/>
    <w:rsid w:val="001659A6"/>
    <w:rsid w:val="0017020C"/>
    <w:rsid w:val="00171BBE"/>
    <w:rsid w:val="00173517"/>
    <w:rsid w:val="00174473"/>
    <w:rsid w:val="001764F1"/>
    <w:rsid w:val="0018570F"/>
    <w:rsid w:val="00185DAA"/>
    <w:rsid w:val="0018641B"/>
    <w:rsid w:val="00186A21"/>
    <w:rsid w:val="0019134D"/>
    <w:rsid w:val="00191786"/>
    <w:rsid w:val="00192813"/>
    <w:rsid w:val="00193DD1"/>
    <w:rsid w:val="001953AC"/>
    <w:rsid w:val="00195630"/>
    <w:rsid w:val="001A0953"/>
    <w:rsid w:val="001A23B9"/>
    <w:rsid w:val="001A4B60"/>
    <w:rsid w:val="001B35C0"/>
    <w:rsid w:val="001B53FD"/>
    <w:rsid w:val="001C23A6"/>
    <w:rsid w:val="001C32F2"/>
    <w:rsid w:val="001C3CC0"/>
    <w:rsid w:val="001C6323"/>
    <w:rsid w:val="001D069D"/>
    <w:rsid w:val="001E28DC"/>
    <w:rsid w:val="001E32A4"/>
    <w:rsid w:val="001E34C3"/>
    <w:rsid w:val="001E499C"/>
    <w:rsid w:val="001E6CF1"/>
    <w:rsid w:val="001F0ABC"/>
    <w:rsid w:val="00201E1B"/>
    <w:rsid w:val="00204BA6"/>
    <w:rsid w:val="00210315"/>
    <w:rsid w:val="00214445"/>
    <w:rsid w:val="002149BF"/>
    <w:rsid w:val="00215411"/>
    <w:rsid w:val="00216ED1"/>
    <w:rsid w:val="00220D41"/>
    <w:rsid w:val="00221C1D"/>
    <w:rsid w:val="002222A5"/>
    <w:rsid w:val="00227EFC"/>
    <w:rsid w:val="00236ADB"/>
    <w:rsid w:val="0024086B"/>
    <w:rsid w:val="002438DF"/>
    <w:rsid w:val="0024645D"/>
    <w:rsid w:val="002467E3"/>
    <w:rsid w:val="00253F67"/>
    <w:rsid w:val="00257B1E"/>
    <w:rsid w:val="00264730"/>
    <w:rsid w:val="002658D0"/>
    <w:rsid w:val="002666FC"/>
    <w:rsid w:val="00267C4C"/>
    <w:rsid w:val="0027196B"/>
    <w:rsid w:val="00271B35"/>
    <w:rsid w:val="00275836"/>
    <w:rsid w:val="002764D8"/>
    <w:rsid w:val="00277472"/>
    <w:rsid w:val="002804EF"/>
    <w:rsid w:val="00280828"/>
    <w:rsid w:val="00280E98"/>
    <w:rsid w:val="0028699A"/>
    <w:rsid w:val="002A0D4D"/>
    <w:rsid w:val="002A1BDE"/>
    <w:rsid w:val="002A2A13"/>
    <w:rsid w:val="002A3EB3"/>
    <w:rsid w:val="002A487F"/>
    <w:rsid w:val="002A7549"/>
    <w:rsid w:val="002B1353"/>
    <w:rsid w:val="002B229B"/>
    <w:rsid w:val="002B29BF"/>
    <w:rsid w:val="002B79A4"/>
    <w:rsid w:val="002C4EAA"/>
    <w:rsid w:val="002D34A3"/>
    <w:rsid w:val="002D44AA"/>
    <w:rsid w:val="002D5BA1"/>
    <w:rsid w:val="002E3332"/>
    <w:rsid w:val="002E47B3"/>
    <w:rsid w:val="002E50C0"/>
    <w:rsid w:val="002F229F"/>
    <w:rsid w:val="002F22AA"/>
    <w:rsid w:val="002F421F"/>
    <w:rsid w:val="002F4A6A"/>
    <w:rsid w:val="002F5137"/>
    <w:rsid w:val="0030176D"/>
    <w:rsid w:val="00305C15"/>
    <w:rsid w:val="00310E9C"/>
    <w:rsid w:val="0031360A"/>
    <w:rsid w:val="00316F51"/>
    <w:rsid w:val="00317BDD"/>
    <w:rsid w:val="003221DC"/>
    <w:rsid w:val="00326D15"/>
    <w:rsid w:val="00332086"/>
    <w:rsid w:val="00333588"/>
    <w:rsid w:val="00335204"/>
    <w:rsid w:val="003404B5"/>
    <w:rsid w:val="00341187"/>
    <w:rsid w:val="003436DD"/>
    <w:rsid w:val="00346B02"/>
    <w:rsid w:val="00347388"/>
    <w:rsid w:val="0034783A"/>
    <w:rsid w:val="00350687"/>
    <w:rsid w:val="00355079"/>
    <w:rsid w:val="00361499"/>
    <w:rsid w:val="0036278D"/>
    <w:rsid w:val="00364B51"/>
    <w:rsid w:val="00374CF9"/>
    <w:rsid w:val="00375C59"/>
    <w:rsid w:val="00382C1C"/>
    <w:rsid w:val="00384A93"/>
    <w:rsid w:val="00384E3A"/>
    <w:rsid w:val="00391582"/>
    <w:rsid w:val="00392CF4"/>
    <w:rsid w:val="00393A91"/>
    <w:rsid w:val="00397F99"/>
    <w:rsid w:val="003A028E"/>
    <w:rsid w:val="003A0B95"/>
    <w:rsid w:val="003A2150"/>
    <w:rsid w:val="003A3F2F"/>
    <w:rsid w:val="003A74CD"/>
    <w:rsid w:val="003A78FC"/>
    <w:rsid w:val="003B48C4"/>
    <w:rsid w:val="003B5554"/>
    <w:rsid w:val="003B6538"/>
    <w:rsid w:val="003C1D48"/>
    <w:rsid w:val="003C25E9"/>
    <w:rsid w:val="003C2C2E"/>
    <w:rsid w:val="003C2C5F"/>
    <w:rsid w:val="003C38AC"/>
    <w:rsid w:val="003C48A2"/>
    <w:rsid w:val="003D17B5"/>
    <w:rsid w:val="003D2795"/>
    <w:rsid w:val="003D3BBA"/>
    <w:rsid w:val="003D4493"/>
    <w:rsid w:val="003D4FA9"/>
    <w:rsid w:val="003D6CAB"/>
    <w:rsid w:val="003D7680"/>
    <w:rsid w:val="003D7855"/>
    <w:rsid w:val="003D7CB0"/>
    <w:rsid w:val="003E27D1"/>
    <w:rsid w:val="003E4700"/>
    <w:rsid w:val="003F2A32"/>
    <w:rsid w:val="003F7F4B"/>
    <w:rsid w:val="00414C05"/>
    <w:rsid w:val="004151E1"/>
    <w:rsid w:val="00417712"/>
    <w:rsid w:val="0042070D"/>
    <w:rsid w:val="00422ACF"/>
    <w:rsid w:val="00422D07"/>
    <w:rsid w:val="004249EB"/>
    <w:rsid w:val="00434452"/>
    <w:rsid w:val="00434F56"/>
    <w:rsid w:val="004352B7"/>
    <w:rsid w:val="0043603D"/>
    <w:rsid w:val="0043796C"/>
    <w:rsid w:val="00440138"/>
    <w:rsid w:val="004439B1"/>
    <w:rsid w:val="00444F3C"/>
    <w:rsid w:val="00447948"/>
    <w:rsid w:val="00450B04"/>
    <w:rsid w:val="004511FB"/>
    <w:rsid w:val="004529EA"/>
    <w:rsid w:val="00452E18"/>
    <w:rsid w:val="00453D4D"/>
    <w:rsid w:val="00455060"/>
    <w:rsid w:val="00455BC5"/>
    <w:rsid w:val="00462FA8"/>
    <w:rsid w:val="004660D9"/>
    <w:rsid w:val="00467164"/>
    <w:rsid w:val="00467F15"/>
    <w:rsid w:val="0047586B"/>
    <w:rsid w:val="004758D1"/>
    <w:rsid w:val="00477538"/>
    <w:rsid w:val="004818EF"/>
    <w:rsid w:val="00485E63"/>
    <w:rsid w:val="0048668D"/>
    <w:rsid w:val="004872D5"/>
    <w:rsid w:val="00487F56"/>
    <w:rsid w:val="00490688"/>
    <w:rsid w:val="0049178E"/>
    <w:rsid w:val="004951BE"/>
    <w:rsid w:val="004A1965"/>
    <w:rsid w:val="004A3C6A"/>
    <w:rsid w:val="004A59DB"/>
    <w:rsid w:val="004A74A5"/>
    <w:rsid w:val="004B07C4"/>
    <w:rsid w:val="004B2BF9"/>
    <w:rsid w:val="004B308D"/>
    <w:rsid w:val="004B372F"/>
    <w:rsid w:val="004B3C5A"/>
    <w:rsid w:val="004B64E2"/>
    <w:rsid w:val="004C035E"/>
    <w:rsid w:val="004C10B2"/>
    <w:rsid w:val="004C1D9F"/>
    <w:rsid w:val="004C245F"/>
    <w:rsid w:val="004C34D7"/>
    <w:rsid w:val="004C531B"/>
    <w:rsid w:val="004D0530"/>
    <w:rsid w:val="004D0DA1"/>
    <w:rsid w:val="004D1C5B"/>
    <w:rsid w:val="004D4405"/>
    <w:rsid w:val="004E1794"/>
    <w:rsid w:val="004E30EE"/>
    <w:rsid w:val="004F0BF9"/>
    <w:rsid w:val="004F19A4"/>
    <w:rsid w:val="004F3D60"/>
    <w:rsid w:val="004F42DD"/>
    <w:rsid w:val="00501674"/>
    <w:rsid w:val="00501FB3"/>
    <w:rsid w:val="005177BC"/>
    <w:rsid w:val="00522C65"/>
    <w:rsid w:val="00526016"/>
    <w:rsid w:val="005271CC"/>
    <w:rsid w:val="00530612"/>
    <w:rsid w:val="00530E68"/>
    <w:rsid w:val="005349D1"/>
    <w:rsid w:val="00545B07"/>
    <w:rsid w:val="00546239"/>
    <w:rsid w:val="0055063F"/>
    <w:rsid w:val="00551C00"/>
    <w:rsid w:val="005526E6"/>
    <w:rsid w:val="0055348D"/>
    <w:rsid w:val="00553E7C"/>
    <w:rsid w:val="00553F45"/>
    <w:rsid w:val="00556BC1"/>
    <w:rsid w:val="00561703"/>
    <w:rsid w:val="00565B2D"/>
    <w:rsid w:val="005661D0"/>
    <w:rsid w:val="00566BBA"/>
    <w:rsid w:val="00571AB3"/>
    <w:rsid w:val="00575C4B"/>
    <w:rsid w:val="00585F2E"/>
    <w:rsid w:val="00586816"/>
    <w:rsid w:val="00587298"/>
    <w:rsid w:val="00590E97"/>
    <w:rsid w:val="005914F6"/>
    <w:rsid w:val="005917E3"/>
    <w:rsid w:val="00597854"/>
    <w:rsid w:val="00597DF9"/>
    <w:rsid w:val="005A49E3"/>
    <w:rsid w:val="005B05BB"/>
    <w:rsid w:val="005B06E1"/>
    <w:rsid w:val="005B2C23"/>
    <w:rsid w:val="005B57CB"/>
    <w:rsid w:val="005C1BBD"/>
    <w:rsid w:val="005C230D"/>
    <w:rsid w:val="005C2BAF"/>
    <w:rsid w:val="005C3241"/>
    <w:rsid w:val="005C4458"/>
    <w:rsid w:val="005C7DC5"/>
    <w:rsid w:val="005D282F"/>
    <w:rsid w:val="005D2C3A"/>
    <w:rsid w:val="005D3D2F"/>
    <w:rsid w:val="005D4220"/>
    <w:rsid w:val="005D579B"/>
    <w:rsid w:val="005E1018"/>
    <w:rsid w:val="005E5045"/>
    <w:rsid w:val="005E66B9"/>
    <w:rsid w:val="005E68AC"/>
    <w:rsid w:val="005F003D"/>
    <w:rsid w:val="005F64BC"/>
    <w:rsid w:val="00602CCA"/>
    <w:rsid w:val="00605544"/>
    <w:rsid w:val="00605E5E"/>
    <w:rsid w:val="0060738F"/>
    <w:rsid w:val="006179CE"/>
    <w:rsid w:val="00617C3A"/>
    <w:rsid w:val="00617F53"/>
    <w:rsid w:val="00621625"/>
    <w:rsid w:val="006235CE"/>
    <w:rsid w:val="00625B07"/>
    <w:rsid w:val="006261E6"/>
    <w:rsid w:val="0062676E"/>
    <w:rsid w:val="00627351"/>
    <w:rsid w:val="006301CA"/>
    <w:rsid w:val="00631EDB"/>
    <w:rsid w:val="00634ED9"/>
    <w:rsid w:val="006421E2"/>
    <w:rsid w:val="006421E8"/>
    <w:rsid w:val="00644B97"/>
    <w:rsid w:val="00644C4A"/>
    <w:rsid w:val="00645F3F"/>
    <w:rsid w:val="00650FEB"/>
    <w:rsid w:val="00651B2C"/>
    <w:rsid w:val="006527B3"/>
    <w:rsid w:val="006529AC"/>
    <w:rsid w:val="00660DBC"/>
    <w:rsid w:val="00662C2C"/>
    <w:rsid w:val="00662C49"/>
    <w:rsid w:val="00663C06"/>
    <w:rsid w:val="00665B68"/>
    <w:rsid w:val="00665F8A"/>
    <w:rsid w:val="006678A3"/>
    <w:rsid w:val="0067316C"/>
    <w:rsid w:val="006770F5"/>
    <w:rsid w:val="0067747B"/>
    <w:rsid w:val="006800FA"/>
    <w:rsid w:val="00682A1B"/>
    <w:rsid w:val="006854ED"/>
    <w:rsid w:val="00687D5F"/>
    <w:rsid w:val="0069314B"/>
    <w:rsid w:val="006A0062"/>
    <w:rsid w:val="006A6104"/>
    <w:rsid w:val="006A772F"/>
    <w:rsid w:val="006B5FDE"/>
    <w:rsid w:val="006C01B3"/>
    <w:rsid w:val="006C67F2"/>
    <w:rsid w:val="006C69F7"/>
    <w:rsid w:val="006C6E0D"/>
    <w:rsid w:val="006C7358"/>
    <w:rsid w:val="006C7DA1"/>
    <w:rsid w:val="006D2E05"/>
    <w:rsid w:val="006D3966"/>
    <w:rsid w:val="006E013D"/>
    <w:rsid w:val="006E14F1"/>
    <w:rsid w:val="006E1ACF"/>
    <w:rsid w:val="006E3A7B"/>
    <w:rsid w:val="006E5437"/>
    <w:rsid w:val="006E6D49"/>
    <w:rsid w:val="006E7619"/>
    <w:rsid w:val="006E7C12"/>
    <w:rsid w:val="006F280A"/>
    <w:rsid w:val="006F3266"/>
    <w:rsid w:val="006F42C0"/>
    <w:rsid w:val="006F5289"/>
    <w:rsid w:val="006F642A"/>
    <w:rsid w:val="0070034E"/>
    <w:rsid w:val="00702DEF"/>
    <w:rsid w:val="0070362E"/>
    <w:rsid w:val="00704B34"/>
    <w:rsid w:val="00704D5F"/>
    <w:rsid w:val="00706624"/>
    <w:rsid w:val="00710AEC"/>
    <w:rsid w:val="0072320D"/>
    <w:rsid w:val="00725FEE"/>
    <w:rsid w:val="0072635A"/>
    <w:rsid w:val="007309D7"/>
    <w:rsid w:val="00731C00"/>
    <w:rsid w:val="00733B98"/>
    <w:rsid w:val="00735BB7"/>
    <w:rsid w:val="00737BB8"/>
    <w:rsid w:val="007401DC"/>
    <w:rsid w:val="00743C0B"/>
    <w:rsid w:val="00745963"/>
    <w:rsid w:val="00745FA0"/>
    <w:rsid w:val="00746670"/>
    <w:rsid w:val="007478F5"/>
    <w:rsid w:val="0075427B"/>
    <w:rsid w:val="00754339"/>
    <w:rsid w:val="00756EFB"/>
    <w:rsid w:val="0076529F"/>
    <w:rsid w:val="0076688B"/>
    <w:rsid w:val="00767681"/>
    <w:rsid w:val="0077107D"/>
    <w:rsid w:val="00775F94"/>
    <w:rsid w:val="00776E89"/>
    <w:rsid w:val="00777422"/>
    <w:rsid w:val="00777BE1"/>
    <w:rsid w:val="00781434"/>
    <w:rsid w:val="00781FFB"/>
    <w:rsid w:val="007836E6"/>
    <w:rsid w:val="007838DD"/>
    <w:rsid w:val="00784D0C"/>
    <w:rsid w:val="00785890"/>
    <w:rsid w:val="007943AB"/>
    <w:rsid w:val="007A0435"/>
    <w:rsid w:val="007A3FBF"/>
    <w:rsid w:val="007A5849"/>
    <w:rsid w:val="007A5E80"/>
    <w:rsid w:val="007A7258"/>
    <w:rsid w:val="007B0E84"/>
    <w:rsid w:val="007B1BF3"/>
    <w:rsid w:val="007B293F"/>
    <w:rsid w:val="007C0F31"/>
    <w:rsid w:val="007C17B1"/>
    <w:rsid w:val="007C1C26"/>
    <w:rsid w:val="007C73F1"/>
    <w:rsid w:val="007E1BB6"/>
    <w:rsid w:val="007E45D2"/>
    <w:rsid w:val="007E5D4C"/>
    <w:rsid w:val="007E732A"/>
    <w:rsid w:val="007E759C"/>
    <w:rsid w:val="007F0503"/>
    <w:rsid w:val="007F3533"/>
    <w:rsid w:val="007F5848"/>
    <w:rsid w:val="007F75FF"/>
    <w:rsid w:val="007F7735"/>
    <w:rsid w:val="007F78EC"/>
    <w:rsid w:val="007F7B99"/>
    <w:rsid w:val="00802308"/>
    <w:rsid w:val="008035FB"/>
    <w:rsid w:val="008038F5"/>
    <w:rsid w:val="00804282"/>
    <w:rsid w:val="00807A11"/>
    <w:rsid w:val="00810BE5"/>
    <w:rsid w:val="008223C9"/>
    <w:rsid w:val="00823014"/>
    <w:rsid w:val="0082545E"/>
    <w:rsid w:val="00825CF9"/>
    <w:rsid w:val="0082601B"/>
    <w:rsid w:val="00834295"/>
    <w:rsid w:val="008378B2"/>
    <w:rsid w:val="00837A92"/>
    <w:rsid w:val="00841276"/>
    <w:rsid w:val="008432C4"/>
    <w:rsid w:val="00843B36"/>
    <w:rsid w:val="00844F4D"/>
    <w:rsid w:val="00854045"/>
    <w:rsid w:val="00860B24"/>
    <w:rsid w:val="008628FD"/>
    <w:rsid w:val="00862FC6"/>
    <w:rsid w:val="008639E3"/>
    <w:rsid w:val="00863FB6"/>
    <w:rsid w:val="0086418E"/>
    <w:rsid w:val="00865D15"/>
    <w:rsid w:val="00867AF7"/>
    <w:rsid w:val="00870EA3"/>
    <w:rsid w:val="00876781"/>
    <w:rsid w:val="008773A1"/>
    <w:rsid w:val="0088149D"/>
    <w:rsid w:val="00883937"/>
    <w:rsid w:val="00884094"/>
    <w:rsid w:val="00884A59"/>
    <w:rsid w:val="00885667"/>
    <w:rsid w:val="00895310"/>
    <w:rsid w:val="008A26C6"/>
    <w:rsid w:val="008A5FBE"/>
    <w:rsid w:val="008B3493"/>
    <w:rsid w:val="008B5E17"/>
    <w:rsid w:val="008C2B13"/>
    <w:rsid w:val="008C2D68"/>
    <w:rsid w:val="008C2F91"/>
    <w:rsid w:val="008C77FC"/>
    <w:rsid w:val="008D17D6"/>
    <w:rsid w:val="008D33D1"/>
    <w:rsid w:val="008D7662"/>
    <w:rsid w:val="008E17EE"/>
    <w:rsid w:val="008E21E4"/>
    <w:rsid w:val="008E29F8"/>
    <w:rsid w:val="008E2D16"/>
    <w:rsid w:val="008E5C20"/>
    <w:rsid w:val="008E69C1"/>
    <w:rsid w:val="008E6C28"/>
    <w:rsid w:val="008F07E0"/>
    <w:rsid w:val="008F0D80"/>
    <w:rsid w:val="008F2802"/>
    <w:rsid w:val="008F6E37"/>
    <w:rsid w:val="0090542A"/>
    <w:rsid w:val="00906719"/>
    <w:rsid w:val="0091135F"/>
    <w:rsid w:val="00912261"/>
    <w:rsid w:val="00913E99"/>
    <w:rsid w:val="00914652"/>
    <w:rsid w:val="009149C0"/>
    <w:rsid w:val="00917389"/>
    <w:rsid w:val="00921879"/>
    <w:rsid w:val="00922610"/>
    <w:rsid w:val="00926F54"/>
    <w:rsid w:val="00936996"/>
    <w:rsid w:val="00940D43"/>
    <w:rsid w:val="0094643D"/>
    <w:rsid w:val="00947CAA"/>
    <w:rsid w:val="00951ED3"/>
    <w:rsid w:val="00953651"/>
    <w:rsid w:val="0095427D"/>
    <w:rsid w:val="00954721"/>
    <w:rsid w:val="00967F46"/>
    <w:rsid w:val="00975B98"/>
    <w:rsid w:val="00976518"/>
    <w:rsid w:val="00980B73"/>
    <w:rsid w:val="009817EA"/>
    <w:rsid w:val="009821BA"/>
    <w:rsid w:val="00984A28"/>
    <w:rsid w:val="00986525"/>
    <w:rsid w:val="00995E23"/>
    <w:rsid w:val="00997953"/>
    <w:rsid w:val="009A1B48"/>
    <w:rsid w:val="009B4109"/>
    <w:rsid w:val="009C2064"/>
    <w:rsid w:val="009D0646"/>
    <w:rsid w:val="009D5223"/>
    <w:rsid w:val="009E12E3"/>
    <w:rsid w:val="009E17DE"/>
    <w:rsid w:val="009E1BAD"/>
    <w:rsid w:val="009E35C1"/>
    <w:rsid w:val="009E4D4B"/>
    <w:rsid w:val="009E66C6"/>
    <w:rsid w:val="009F0AA0"/>
    <w:rsid w:val="009F3D01"/>
    <w:rsid w:val="009F40BB"/>
    <w:rsid w:val="00A02BA8"/>
    <w:rsid w:val="00A034FB"/>
    <w:rsid w:val="00A0648B"/>
    <w:rsid w:val="00A10301"/>
    <w:rsid w:val="00A12572"/>
    <w:rsid w:val="00A15791"/>
    <w:rsid w:val="00A250E2"/>
    <w:rsid w:val="00A256DB"/>
    <w:rsid w:val="00A264BD"/>
    <w:rsid w:val="00A2786B"/>
    <w:rsid w:val="00A27932"/>
    <w:rsid w:val="00A3058D"/>
    <w:rsid w:val="00A315BE"/>
    <w:rsid w:val="00A31F2C"/>
    <w:rsid w:val="00A3233E"/>
    <w:rsid w:val="00A356D3"/>
    <w:rsid w:val="00A40FC5"/>
    <w:rsid w:val="00A41092"/>
    <w:rsid w:val="00A43B67"/>
    <w:rsid w:val="00A449C1"/>
    <w:rsid w:val="00A46B35"/>
    <w:rsid w:val="00A53280"/>
    <w:rsid w:val="00A63985"/>
    <w:rsid w:val="00A63A98"/>
    <w:rsid w:val="00A64DCE"/>
    <w:rsid w:val="00A65604"/>
    <w:rsid w:val="00A66238"/>
    <w:rsid w:val="00A677FA"/>
    <w:rsid w:val="00A70947"/>
    <w:rsid w:val="00A7100C"/>
    <w:rsid w:val="00A75F28"/>
    <w:rsid w:val="00A81AC5"/>
    <w:rsid w:val="00A84575"/>
    <w:rsid w:val="00A86C8D"/>
    <w:rsid w:val="00A86ECC"/>
    <w:rsid w:val="00A90AFA"/>
    <w:rsid w:val="00A95B76"/>
    <w:rsid w:val="00A97C0B"/>
    <w:rsid w:val="00AC3884"/>
    <w:rsid w:val="00AC5E88"/>
    <w:rsid w:val="00AC621D"/>
    <w:rsid w:val="00AD0C94"/>
    <w:rsid w:val="00AD6E2F"/>
    <w:rsid w:val="00AE50BA"/>
    <w:rsid w:val="00AE5630"/>
    <w:rsid w:val="00AE596D"/>
    <w:rsid w:val="00AE75DA"/>
    <w:rsid w:val="00AF16EE"/>
    <w:rsid w:val="00B0290B"/>
    <w:rsid w:val="00B02FE7"/>
    <w:rsid w:val="00B03BFB"/>
    <w:rsid w:val="00B05F5A"/>
    <w:rsid w:val="00B070D8"/>
    <w:rsid w:val="00B112CD"/>
    <w:rsid w:val="00B11B45"/>
    <w:rsid w:val="00B1424B"/>
    <w:rsid w:val="00B14540"/>
    <w:rsid w:val="00B1639D"/>
    <w:rsid w:val="00B20E82"/>
    <w:rsid w:val="00B229B0"/>
    <w:rsid w:val="00B240CA"/>
    <w:rsid w:val="00B26AEF"/>
    <w:rsid w:val="00B26F3F"/>
    <w:rsid w:val="00B30A6D"/>
    <w:rsid w:val="00B31248"/>
    <w:rsid w:val="00B326D6"/>
    <w:rsid w:val="00B34F59"/>
    <w:rsid w:val="00B35068"/>
    <w:rsid w:val="00B43A9C"/>
    <w:rsid w:val="00B522FE"/>
    <w:rsid w:val="00B53134"/>
    <w:rsid w:val="00B53A1F"/>
    <w:rsid w:val="00B543F2"/>
    <w:rsid w:val="00B54F8A"/>
    <w:rsid w:val="00B57311"/>
    <w:rsid w:val="00B57B69"/>
    <w:rsid w:val="00B61AF5"/>
    <w:rsid w:val="00B6434F"/>
    <w:rsid w:val="00B64EC4"/>
    <w:rsid w:val="00B65731"/>
    <w:rsid w:val="00B6587A"/>
    <w:rsid w:val="00B662C8"/>
    <w:rsid w:val="00B70313"/>
    <w:rsid w:val="00B70343"/>
    <w:rsid w:val="00B7059B"/>
    <w:rsid w:val="00B71E98"/>
    <w:rsid w:val="00B74921"/>
    <w:rsid w:val="00B770A7"/>
    <w:rsid w:val="00B8568B"/>
    <w:rsid w:val="00B93BF0"/>
    <w:rsid w:val="00B94F97"/>
    <w:rsid w:val="00B979BA"/>
    <w:rsid w:val="00BA074B"/>
    <w:rsid w:val="00BA4F25"/>
    <w:rsid w:val="00BA7F4F"/>
    <w:rsid w:val="00BB09A3"/>
    <w:rsid w:val="00BB2635"/>
    <w:rsid w:val="00BB3F53"/>
    <w:rsid w:val="00BB46D9"/>
    <w:rsid w:val="00BB4E54"/>
    <w:rsid w:val="00BB5998"/>
    <w:rsid w:val="00BC0BE9"/>
    <w:rsid w:val="00BD034F"/>
    <w:rsid w:val="00BD3455"/>
    <w:rsid w:val="00BD4996"/>
    <w:rsid w:val="00BD65DE"/>
    <w:rsid w:val="00BE063E"/>
    <w:rsid w:val="00BE2F38"/>
    <w:rsid w:val="00BE48CC"/>
    <w:rsid w:val="00BF114B"/>
    <w:rsid w:val="00BF1CC1"/>
    <w:rsid w:val="00BF247B"/>
    <w:rsid w:val="00BF5117"/>
    <w:rsid w:val="00BF7834"/>
    <w:rsid w:val="00C00FDA"/>
    <w:rsid w:val="00C017A8"/>
    <w:rsid w:val="00C0521C"/>
    <w:rsid w:val="00C0763A"/>
    <w:rsid w:val="00C1080E"/>
    <w:rsid w:val="00C137CB"/>
    <w:rsid w:val="00C14AB4"/>
    <w:rsid w:val="00C2704F"/>
    <w:rsid w:val="00C27DB4"/>
    <w:rsid w:val="00C30A8E"/>
    <w:rsid w:val="00C34BD0"/>
    <w:rsid w:val="00C37586"/>
    <w:rsid w:val="00C37ABA"/>
    <w:rsid w:val="00C4216B"/>
    <w:rsid w:val="00C42BAF"/>
    <w:rsid w:val="00C43AC3"/>
    <w:rsid w:val="00C5015E"/>
    <w:rsid w:val="00C54366"/>
    <w:rsid w:val="00C610CC"/>
    <w:rsid w:val="00C64261"/>
    <w:rsid w:val="00C66CD9"/>
    <w:rsid w:val="00C71D3F"/>
    <w:rsid w:val="00C7261B"/>
    <w:rsid w:val="00C73131"/>
    <w:rsid w:val="00C732B0"/>
    <w:rsid w:val="00C76313"/>
    <w:rsid w:val="00C76CCB"/>
    <w:rsid w:val="00C8431D"/>
    <w:rsid w:val="00C8675E"/>
    <w:rsid w:val="00C8681C"/>
    <w:rsid w:val="00C96E90"/>
    <w:rsid w:val="00CA2981"/>
    <w:rsid w:val="00CA7033"/>
    <w:rsid w:val="00CB020E"/>
    <w:rsid w:val="00CB4BD8"/>
    <w:rsid w:val="00CB5AB6"/>
    <w:rsid w:val="00CB7A50"/>
    <w:rsid w:val="00CC1147"/>
    <w:rsid w:val="00CD4808"/>
    <w:rsid w:val="00CD639B"/>
    <w:rsid w:val="00CE11E6"/>
    <w:rsid w:val="00CE29BB"/>
    <w:rsid w:val="00CE441B"/>
    <w:rsid w:val="00CF629B"/>
    <w:rsid w:val="00CF7EEC"/>
    <w:rsid w:val="00D03423"/>
    <w:rsid w:val="00D057D7"/>
    <w:rsid w:val="00D1214E"/>
    <w:rsid w:val="00D12459"/>
    <w:rsid w:val="00D14A9B"/>
    <w:rsid w:val="00D1570B"/>
    <w:rsid w:val="00D22212"/>
    <w:rsid w:val="00D246C1"/>
    <w:rsid w:val="00D268F7"/>
    <w:rsid w:val="00D346FB"/>
    <w:rsid w:val="00D353CF"/>
    <w:rsid w:val="00D3637F"/>
    <w:rsid w:val="00D422C7"/>
    <w:rsid w:val="00D44516"/>
    <w:rsid w:val="00D475B3"/>
    <w:rsid w:val="00D52EF3"/>
    <w:rsid w:val="00D5396E"/>
    <w:rsid w:val="00D56471"/>
    <w:rsid w:val="00D57674"/>
    <w:rsid w:val="00D5778B"/>
    <w:rsid w:val="00D6458C"/>
    <w:rsid w:val="00D67002"/>
    <w:rsid w:val="00D67A0B"/>
    <w:rsid w:val="00D72E95"/>
    <w:rsid w:val="00D8236D"/>
    <w:rsid w:val="00D83E58"/>
    <w:rsid w:val="00D84B6A"/>
    <w:rsid w:val="00D8599F"/>
    <w:rsid w:val="00D8799E"/>
    <w:rsid w:val="00D914FA"/>
    <w:rsid w:val="00D917CC"/>
    <w:rsid w:val="00D918E5"/>
    <w:rsid w:val="00D973AD"/>
    <w:rsid w:val="00D9744F"/>
    <w:rsid w:val="00DA4149"/>
    <w:rsid w:val="00DB4943"/>
    <w:rsid w:val="00DB7831"/>
    <w:rsid w:val="00DC078C"/>
    <w:rsid w:val="00DC12EE"/>
    <w:rsid w:val="00DC316F"/>
    <w:rsid w:val="00DC4EDF"/>
    <w:rsid w:val="00DD1A18"/>
    <w:rsid w:val="00DD23DE"/>
    <w:rsid w:val="00DD2CB5"/>
    <w:rsid w:val="00DD41FA"/>
    <w:rsid w:val="00DD5917"/>
    <w:rsid w:val="00DD5ADD"/>
    <w:rsid w:val="00DE2381"/>
    <w:rsid w:val="00DE23AB"/>
    <w:rsid w:val="00DE30FA"/>
    <w:rsid w:val="00DE5FC1"/>
    <w:rsid w:val="00DE6B4B"/>
    <w:rsid w:val="00DF24F9"/>
    <w:rsid w:val="00DF255A"/>
    <w:rsid w:val="00DF2884"/>
    <w:rsid w:val="00DF3B13"/>
    <w:rsid w:val="00DF7ABD"/>
    <w:rsid w:val="00E00FB4"/>
    <w:rsid w:val="00E05601"/>
    <w:rsid w:val="00E142EF"/>
    <w:rsid w:val="00E170FB"/>
    <w:rsid w:val="00E266F3"/>
    <w:rsid w:val="00E35B6F"/>
    <w:rsid w:val="00E36936"/>
    <w:rsid w:val="00E43BC8"/>
    <w:rsid w:val="00E465B0"/>
    <w:rsid w:val="00E47AB4"/>
    <w:rsid w:val="00E47C6F"/>
    <w:rsid w:val="00E52BAA"/>
    <w:rsid w:val="00E531E6"/>
    <w:rsid w:val="00E60CD5"/>
    <w:rsid w:val="00E64B2C"/>
    <w:rsid w:val="00E672A4"/>
    <w:rsid w:val="00E67F81"/>
    <w:rsid w:val="00E71496"/>
    <w:rsid w:val="00E72292"/>
    <w:rsid w:val="00E72B3B"/>
    <w:rsid w:val="00E73029"/>
    <w:rsid w:val="00E73F66"/>
    <w:rsid w:val="00E755ED"/>
    <w:rsid w:val="00E8160A"/>
    <w:rsid w:val="00E81B2E"/>
    <w:rsid w:val="00E913BA"/>
    <w:rsid w:val="00E92D56"/>
    <w:rsid w:val="00E97D2F"/>
    <w:rsid w:val="00EA15E3"/>
    <w:rsid w:val="00EA4C2B"/>
    <w:rsid w:val="00EA4D0C"/>
    <w:rsid w:val="00EB231F"/>
    <w:rsid w:val="00EB3B01"/>
    <w:rsid w:val="00EC0229"/>
    <w:rsid w:val="00EC2F29"/>
    <w:rsid w:val="00ED007F"/>
    <w:rsid w:val="00ED0272"/>
    <w:rsid w:val="00ED15DC"/>
    <w:rsid w:val="00ED29B6"/>
    <w:rsid w:val="00ED5521"/>
    <w:rsid w:val="00ED5583"/>
    <w:rsid w:val="00ED7259"/>
    <w:rsid w:val="00EF104D"/>
    <w:rsid w:val="00EF1203"/>
    <w:rsid w:val="00EF6EE3"/>
    <w:rsid w:val="00F00436"/>
    <w:rsid w:val="00F044C5"/>
    <w:rsid w:val="00F047B1"/>
    <w:rsid w:val="00F04C4C"/>
    <w:rsid w:val="00F0793B"/>
    <w:rsid w:val="00F10B45"/>
    <w:rsid w:val="00F1211C"/>
    <w:rsid w:val="00F15529"/>
    <w:rsid w:val="00F176DA"/>
    <w:rsid w:val="00F24D83"/>
    <w:rsid w:val="00F27AEC"/>
    <w:rsid w:val="00F34FF7"/>
    <w:rsid w:val="00F35D2F"/>
    <w:rsid w:val="00F54C25"/>
    <w:rsid w:val="00F56D06"/>
    <w:rsid w:val="00F57C67"/>
    <w:rsid w:val="00F604A8"/>
    <w:rsid w:val="00F646C9"/>
    <w:rsid w:val="00F65E65"/>
    <w:rsid w:val="00F66D74"/>
    <w:rsid w:val="00F67A09"/>
    <w:rsid w:val="00F67C9D"/>
    <w:rsid w:val="00F73890"/>
    <w:rsid w:val="00F740B7"/>
    <w:rsid w:val="00F77469"/>
    <w:rsid w:val="00F818DE"/>
    <w:rsid w:val="00F82808"/>
    <w:rsid w:val="00F82FB2"/>
    <w:rsid w:val="00F861D5"/>
    <w:rsid w:val="00F91973"/>
    <w:rsid w:val="00F931DD"/>
    <w:rsid w:val="00F93DCB"/>
    <w:rsid w:val="00F9533F"/>
    <w:rsid w:val="00F95621"/>
    <w:rsid w:val="00F95B13"/>
    <w:rsid w:val="00FA1E03"/>
    <w:rsid w:val="00FB0380"/>
    <w:rsid w:val="00FB0ADC"/>
    <w:rsid w:val="00FB0B53"/>
    <w:rsid w:val="00FB1E66"/>
    <w:rsid w:val="00FB639E"/>
    <w:rsid w:val="00FC0764"/>
    <w:rsid w:val="00FC14B2"/>
    <w:rsid w:val="00FC29BF"/>
    <w:rsid w:val="00FC4661"/>
    <w:rsid w:val="00FC689D"/>
    <w:rsid w:val="00FC7A19"/>
    <w:rsid w:val="00FD10CC"/>
    <w:rsid w:val="00FD49A3"/>
    <w:rsid w:val="00FE0BE0"/>
    <w:rsid w:val="00FE0CE7"/>
    <w:rsid w:val="00FE2805"/>
    <w:rsid w:val="00FE2E37"/>
    <w:rsid w:val="00FE5430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DE37920-6970-47FF-B844-57313361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A59"/>
    <w:rPr>
      <w:rFonts w:ascii="Perpetua" w:hAnsi="Perpetua"/>
      <w:color w:val="000000"/>
      <w:szCs w:val="24"/>
    </w:rPr>
  </w:style>
  <w:style w:type="paragraph" w:styleId="Heading1">
    <w:name w:val="heading 1"/>
    <w:basedOn w:val="Normal"/>
    <w:next w:val="Normal"/>
    <w:link w:val="Heading1Char"/>
    <w:qFormat/>
    <w:rsid w:val="003B6538"/>
    <w:pPr>
      <w:keepNext/>
      <w:spacing w:before="240" w:after="60"/>
      <w:outlineLvl w:val="0"/>
    </w:pPr>
    <w:rPr>
      <w:rFonts w:ascii="Franklin Gothic Book" w:hAnsi="Franklin Gothic Book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F07E0"/>
    <w:rPr>
      <w:rFonts w:ascii="Tahoma" w:hAnsi="Tahoma" w:cs="Tahoma"/>
      <w:sz w:val="16"/>
      <w:szCs w:val="16"/>
    </w:rPr>
  </w:style>
  <w:style w:type="paragraph" w:customStyle="1" w:styleId="MonthNames">
    <w:name w:val="Month Names"/>
    <w:basedOn w:val="Normal"/>
    <w:rsid w:val="003B6538"/>
    <w:pPr>
      <w:jc w:val="center"/>
    </w:pPr>
    <w:rPr>
      <w:rFonts w:ascii="Franklin Gothic Book" w:hAnsi="Franklin Gothic Book"/>
      <w:bCs/>
      <w:sz w:val="48"/>
      <w:szCs w:val="20"/>
    </w:rPr>
  </w:style>
  <w:style w:type="paragraph" w:customStyle="1" w:styleId="Dates">
    <w:name w:val="Dates"/>
    <w:basedOn w:val="Normal"/>
    <w:rsid w:val="003B6538"/>
    <w:rPr>
      <w:rFonts w:cs="Arial"/>
      <w:szCs w:val="20"/>
    </w:rPr>
  </w:style>
  <w:style w:type="paragraph" w:customStyle="1" w:styleId="Weekdays">
    <w:name w:val="Weekdays"/>
    <w:basedOn w:val="Normal"/>
    <w:rsid w:val="003B6538"/>
    <w:pPr>
      <w:jc w:val="center"/>
    </w:pPr>
    <w:rPr>
      <w:rFonts w:ascii="Franklin Gothic Book" w:hAnsi="Franklin Gothic Book"/>
      <w:b/>
      <w:spacing w:val="1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B6538"/>
    <w:rPr>
      <w:rFonts w:ascii="Franklin Gothic Book" w:eastAsia="Times New Roman" w:hAnsi="Franklin Gothic Book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rsid w:val="001953A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mallMonth">
    <w:name w:val="Small Month"/>
    <w:basedOn w:val="Weekdays"/>
    <w:qFormat/>
    <w:rsid w:val="001953AC"/>
    <w:rPr>
      <w:color w:val="7F7F7F"/>
    </w:rPr>
  </w:style>
  <w:style w:type="paragraph" w:customStyle="1" w:styleId="SmallWeekdays">
    <w:name w:val="Small Weekdays"/>
    <w:basedOn w:val="Weekdays"/>
    <w:qFormat/>
    <w:rsid w:val="001953AC"/>
    <w:rPr>
      <w:color w:val="7F7F7F"/>
    </w:rPr>
  </w:style>
  <w:style w:type="paragraph" w:customStyle="1" w:styleId="SmallDates">
    <w:name w:val="Small Dates"/>
    <w:basedOn w:val="Dates"/>
    <w:qFormat/>
    <w:rsid w:val="001953AC"/>
    <w:pPr>
      <w:jc w:val="center"/>
    </w:pPr>
    <w:rPr>
      <w:color w:val="7F7F7F"/>
    </w:rPr>
  </w:style>
  <w:style w:type="character" w:styleId="Hyperlink">
    <w:name w:val="Hyperlink"/>
    <w:basedOn w:val="DefaultParagraphFont"/>
    <w:rsid w:val="0043603D"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sid w:val="00B54F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54F8A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54F8A"/>
    <w:rPr>
      <w:rFonts w:ascii="Perpetua" w:hAnsi="Perpetua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54F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54F8A"/>
    <w:rPr>
      <w:rFonts w:ascii="Perpetua" w:hAnsi="Perpetua"/>
      <w:b/>
      <w:bCs/>
      <w:color w:val="000000"/>
    </w:rPr>
  </w:style>
  <w:style w:type="character" w:customStyle="1" w:styleId="apple-converted-space">
    <w:name w:val="apple-converted-space"/>
    <w:basedOn w:val="DefaultParagraphFont"/>
    <w:rsid w:val="00B14540"/>
  </w:style>
  <w:style w:type="character" w:customStyle="1" w:styleId="aqj">
    <w:name w:val="aqj"/>
    <w:basedOn w:val="DefaultParagraphFont"/>
    <w:rsid w:val="00B14540"/>
  </w:style>
  <w:style w:type="paragraph" w:customStyle="1" w:styleId="CalendarText">
    <w:name w:val="CalendarText"/>
    <w:basedOn w:val="Normal"/>
    <w:rsid w:val="00986525"/>
    <w:rPr>
      <w:rFonts w:ascii="Arial" w:hAnsi="Arial" w:cs="Arial"/>
    </w:rPr>
  </w:style>
  <w:style w:type="character" w:customStyle="1" w:styleId="StyleStyleCalendarNumbers10ptNotBold11pt">
    <w:name w:val="Style Style CalendarNumbers + 10 pt Not Bold + 11 pt"/>
    <w:basedOn w:val="DefaultParagraphFont"/>
    <w:rsid w:val="00986525"/>
    <w:rPr>
      <w:rFonts w:ascii="Arial" w:hAnsi="Arial"/>
      <w:b/>
      <w:bCs/>
      <w:color w:val="000080"/>
      <w:sz w:val="22"/>
      <w:szCs w:val="20"/>
    </w:rPr>
  </w:style>
  <w:style w:type="character" w:customStyle="1" w:styleId="WinCalendarBLANKCELLSTYLE2">
    <w:name w:val="WinCalendar_BLANKCELL_STYLE2"/>
    <w:basedOn w:val="DefaultParagraphFont"/>
    <w:rsid w:val="00986525"/>
    <w:rPr>
      <w:rFonts w:ascii="Arial Narrow" w:hAnsi="Arial Narrow"/>
      <w:b w:val="0"/>
      <w:color w:val="000000"/>
      <w:sz w:val="19"/>
    </w:rPr>
  </w:style>
  <w:style w:type="character" w:customStyle="1" w:styleId="WinCalendarBLANKCELLSTYLE1">
    <w:name w:val="WinCalendar_BLANKCELL_STYLE1"/>
    <w:basedOn w:val="DefaultParagraphFont"/>
    <w:rsid w:val="00A65604"/>
    <w:rPr>
      <w:rFonts w:ascii="Arial Narrow" w:hAnsi="Arial Narrow"/>
      <w:b w:val="0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0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7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1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16534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5181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8598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://www.ncs-nj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kern\Application%20Data\Microsoft\Templates\2010%20calend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B0141-3938-4B17-9D68-1CBCC99BB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2010 calendar.dot</Template>
  <TotalTime>9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Northfield Community School</dc:creator>
  <cp:lastModifiedBy>Melanie Woodall</cp:lastModifiedBy>
  <cp:revision>13</cp:revision>
  <cp:lastPrinted>2019-08-21T12:07:00Z</cp:lastPrinted>
  <dcterms:created xsi:type="dcterms:W3CDTF">2026-07-13T12:01:00Z</dcterms:created>
  <dcterms:modified xsi:type="dcterms:W3CDTF">2026-07-23T14:26:00Z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TC103692321033</vt:lpwstr>
  </property>
</Properties>
</file>