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65"/>
        <w:gridCol w:w="1620"/>
        <w:gridCol w:w="1800"/>
        <w:gridCol w:w="1980"/>
        <w:gridCol w:w="1980"/>
        <w:gridCol w:w="1800"/>
        <w:gridCol w:w="1260"/>
      </w:tblGrid>
      <w:tr w:rsidR="005E6E57" w:rsidRPr="005E6E57" w:rsidTr="00E46922">
        <w:trPr>
          <w:cantSplit/>
          <w:trHeight w:hRule="exact" w:val="2190"/>
          <w:jc w:val="center"/>
        </w:trPr>
        <w:tc>
          <w:tcPr>
            <w:tcW w:w="11505" w:type="dxa"/>
            <w:gridSpan w:val="7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noWrap/>
            <w:tcMar>
              <w:left w:w="115" w:type="dxa"/>
              <w:bottom w:w="86" w:type="dxa"/>
              <w:right w:w="115" w:type="dxa"/>
            </w:tcMar>
            <w:vAlign w:val="bottom"/>
          </w:tcPr>
          <w:p w:rsidR="00B43A9C" w:rsidRPr="005E6E57" w:rsidRDefault="005E6E57" w:rsidP="0024086B">
            <w:pPr>
              <w:jc w:val="right"/>
              <w:rPr>
                <w:rFonts w:ascii="Comic Sans MS" w:hAnsi="Comic Sans MS"/>
                <w:b/>
                <w:color w:val="F79646" w:themeColor="accent6"/>
                <w:sz w:val="28"/>
                <w:szCs w:val="28"/>
              </w:rPr>
            </w:pPr>
            <w:r w:rsidRPr="005E6E57">
              <w:rPr>
                <w:rFonts w:asciiTheme="minorHAnsi" w:hAnsiTheme="minorHAnsi"/>
                <w:b/>
                <w:noProof/>
                <w:color w:val="F79646" w:themeColor="accent6"/>
                <w:sz w:val="24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-2471420</wp:posOffset>
                  </wp:positionH>
                  <wp:positionV relativeFrom="paragraph">
                    <wp:posOffset>-4445</wp:posOffset>
                  </wp:positionV>
                  <wp:extent cx="2381250" cy="1216025"/>
                  <wp:effectExtent l="0" t="0" r="0" b="3175"/>
                  <wp:wrapTight wrapText="bothSides">
                    <wp:wrapPolygon edited="0">
                      <wp:start x="0" y="0"/>
                      <wp:lineTo x="0" y="21318"/>
                      <wp:lineTo x="21427" y="21318"/>
                      <wp:lineTo x="21427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ctober[1]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478F5" w:rsidRPr="005E6E57">
              <w:rPr>
                <w:rFonts w:ascii="Arial Black" w:hAnsi="Arial Black"/>
                <w:color w:val="F79646" w:themeColor="accent6"/>
                <w:sz w:val="28"/>
                <w:szCs w:val="28"/>
              </w:rPr>
              <w:t>Northfield Community School</w:t>
            </w:r>
          </w:p>
          <w:p w:rsidR="003E4700" w:rsidRPr="005E6E57" w:rsidRDefault="00FB1E66" w:rsidP="0024086B">
            <w:pPr>
              <w:jc w:val="right"/>
              <w:rPr>
                <w:rFonts w:ascii="Arial Black" w:hAnsi="Arial Black"/>
                <w:color w:val="F79646" w:themeColor="accent6"/>
                <w:sz w:val="28"/>
                <w:szCs w:val="28"/>
              </w:rPr>
            </w:pPr>
            <w:r w:rsidRPr="005E6E57">
              <w:rPr>
                <w:color w:val="F79646" w:themeColor="accent6"/>
                <w:sz w:val="28"/>
                <w:szCs w:val="28"/>
              </w:rPr>
              <w:t xml:space="preserve">             </w:t>
            </w:r>
            <w:hyperlink r:id="rId7" w:history="1">
              <w:r w:rsidR="003E4700" w:rsidRPr="005E6E57">
                <w:rPr>
                  <w:rStyle w:val="Hyperlink"/>
                  <w:rFonts w:ascii="Arial Black" w:hAnsi="Arial Black"/>
                  <w:b/>
                  <w:color w:val="F79646" w:themeColor="accent6"/>
                  <w:sz w:val="28"/>
                  <w:szCs w:val="28"/>
                  <w:u w:val="none"/>
                </w:rPr>
                <w:t>www.ncs-nj.org</w:t>
              </w:r>
            </w:hyperlink>
          </w:p>
          <w:p w:rsidR="003E4700" w:rsidRPr="005E6E57" w:rsidRDefault="00FB1E66" w:rsidP="0024086B">
            <w:pPr>
              <w:jc w:val="right"/>
              <w:rPr>
                <w:rFonts w:ascii="Arial Black" w:hAnsi="Arial Black"/>
                <w:b/>
                <w:color w:val="F79646" w:themeColor="accent6"/>
                <w:sz w:val="28"/>
                <w:szCs w:val="28"/>
              </w:rPr>
            </w:pPr>
            <w:r w:rsidRPr="005E6E57">
              <w:rPr>
                <w:rFonts w:ascii="Arial Black" w:hAnsi="Arial Black"/>
                <w:b/>
                <w:color w:val="F79646" w:themeColor="accent6"/>
                <w:sz w:val="28"/>
                <w:szCs w:val="28"/>
              </w:rPr>
              <w:t xml:space="preserve">          </w:t>
            </w:r>
            <w:r w:rsidR="003E4700" w:rsidRPr="005E6E57">
              <w:rPr>
                <w:rFonts w:ascii="Arial Black" w:hAnsi="Arial Black"/>
                <w:b/>
                <w:color w:val="F79646" w:themeColor="accent6"/>
                <w:sz w:val="28"/>
                <w:szCs w:val="28"/>
              </w:rPr>
              <w:t>609-407-4000</w:t>
            </w:r>
          </w:p>
          <w:p w:rsidR="005D4220" w:rsidRPr="005E6E57" w:rsidRDefault="00A84575" w:rsidP="00597854">
            <w:pPr>
              <w:rPr>
                <w:b/>
                <w:color w:val="F79646" w:themeColor="accent6"/>
                <w:sz w:val="24"/>
              </w:rPr>
            </w:pPr>
            <w:r w:rsidRPr="005E6E57">
              <w:rPr>
                <w:b/>
                <w:color w:val="F79646" w:themeColor="accent6"/>
                <w:sz w:val="24"/>
              </w:rPr>
              <w:t xml:space="preserve">      </w:t>
            </w:r>
            <w:r w:rsidR="004F19A4" w:rsidRPr="005E6E57">
              <w:rPr>
                <w:b/>
                <w:color w:val="F79646" w:themeColor="accent6"/>
                <w:sz w:val="24"/>
              </w:rPr>
              <w:t xml:space="preserve">      </w:t>
            </w:r>
          </w:p>
          <w:p w:rsidR="00884A59" w:rsidRPr="005E6E57" w:rsidRDefault="004F19A4" w:rsidP="00D422C7">
            <w:pPr>
              <w:rPr>
                <w:b/>
                <w:color w:val="F79646" w:themeColor="accent6"/>
                <w:sz w:val="24"/>
              </w:rPr>
            </w:pPr>
            <w:r w:rsidRPr="005E6E57">
              <w:rPr>
                <w:b/>
                <w:color w:val="F79646" w:themeColor="accent6"/>
                <w:sz w:val="24"/>
              </w:rPr>
              <w:t xml:space="preserve">         </w:t>
            </w:r>
          </w:p>
          <w:p w:rsidR="00776E89" w:rsidRPr="005E6E57" w:rsidRDefault="00776E89" w:rsidP="00D422C7">
            <w:pPr>
              <w:rPr>
                <w:b/>
                <w:color w:val="F79646" w:themeColor="accent6"/>
                <w:sz w:val="24"/>
              </w:rPr>
            </w:pPr>
          </w:p>
          <w:p w:rsidR="00776E89" w:rsidRPr="005E6E57" w:rsidRDefault="00776E89" w:rsidP="00D422C7">
            <w:pPr>
              <w:rPr>
                <w:b/>
                <w:color w:val="F79646" w:themeColor="accent6"/>
                <w:sz w:val="24"/>
              </w:rPr>
            </w:pPr>
          </w:p>
          <w:p w:rsidR="00776E89" w:rsidRPr="005E6E57" w:rsidRDefault="00776E89" w:rsidP="00644B97">
            <w:pPr>
              <w:rPr>
                <w:b/>
                <w:color w:val="F79646" w:themeColor="accent6"/>
                <w:sz w:val="24"/>
              </w:rPr>
            </w:pPr>
          </w:p>
        </w:tc>
      </w:tr>
      <w:tr w:rsidR="005E6E57" w:rsidRPr="005E6E57" w:rsidTr="00597854">
        <w:trPr>
          <w:cantSplit/>
          <w:trHeight w:val="393"/>
          <w:jc w:val="center"/>
        </w:trPr>
        <w:tc>
          <w:tcPr>
            <w:tcW w:w="1065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5E6E57" w:rsidRDefault="00FC29BF" w:rsidP="007C1C26">
            <w:pPr>
              <w:pStyle w:val="Weekdays"/>
              <w:rPr>
                <w:rFonts w:asciiTheme="minorHAnsi" w:hAnsiTheme="minorHAnsi" w:cs="Arial"/>
                <w:color w:val="F79646" w:themeColor="accent6"/>
                <w:sz w:val="24"/>
                <w:szCs w:val="24"/>
              </w:rPr>
            </w:pPr>
            <w:r w:rsidRPr="005E6E57">
              <w:rPr>
                <w:rFonts w:asciiTheme="minorHAnsi" w:hAnsiTheme="minorHAnsi" w:cs="Arial"/>
                <w:color w:val="F79646" w:themeColor="accent6"/>
                <w:sz w:val="24"/>
                <w:szCs w:val="24"/>
              </w:rPr>
              <w:t>Sunday</w:t>
            </w:r>
          </w:p>
        </w:tc>
        <w:tc>
          <w:tcPr>
            <w:tcW w:w="1620" w:type="dxa"/>
            <w:tcBorders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5E6E57" w:rsidRDefault="00CF629B" w:rsidP="007C1C26">
            <w:pPr>
              <w:pStyle w:val="Weekdays"/>
              <w:rPr>
                <w:rFonts w:asciiTheme="minorHAnsi" w:hAnsiTheme="minorHAnsi" w:cs="Arial"/>
                <w:color w:val="F79646" w:themeColor="accent6"/>
                <w:sz w:val="24"/>
                <w:szCs w:val="24"/>
              </w:rPr>
            </w:pPr>
            <w:r w:rsidRPr="005E6E57">
              <w:rPr>
                <w:rFonts w:asciiTheme="minorHAnsi" w:hAnsiTheme="minorHAnsi" w:cs="Arial"/>
                <w:color w:val="F79646" w:themeColor="accent6"/>
                <w:sz w:val="24"/>
                <w:szCs w:val="24"/>
              </w:rPr>
              <w:t>Monday</w:t>
            </w:r>
          </w:p>
        </w:tc>
        <w:tc>
          <w:tcPr>
            <w:tcW w:w="1800" w:type="dxa"/>
            <w:tcBorders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5E6E57" w:rsidRDefault="00CF629B" w:rsidP="007C1C26">
            <w:pPr>
              <w:pStyle w:val="Weekdays"/>
              <w:rPr>
                <w:rFonts w:asciiTheme="minorHAnsi" w:hAnsiTheme="minorHAnsi" w:cs="Arial"/>
                <w:color w:val="F79646" w:themeColor="accent6"/>
                <w:sz w:val="24"/>
                <w:szCs w:val="24"/>
              </w:rPr>
            </w:pPr>
            <w:r w:rsidRPr="005E6E57">
              <w:rPr>
                <w:rFonts w:asciiTheme="minorHAnsi" w:hAnsiTheme="minorHAnsi" w:cs="Arial"/>
                <w:color w:val="F79646" w:themeColor="accent6"/>
                <w:sz w:val="24"/>
                <w:szCs w:val="24"/>
              </w:rPr>
              <w:t>Tuesday</w:t>
            </w:r>
          </w:p>
        </w:tc>
        <w:tc>
          <w:tcPr>
            <w:tcW w:w="1980" w:type="dxa"/>
            <w:tcBorders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5E6E57" w:rsidRDefault="00CF629B" w:rsidP="007C1C26">
            <w:pPr>
              <w:pStyle w:val="Weekdays"/>
              <w:rPr>
                <w:rFonts w:asciiTheme="minorHAnsi" w:hAnsiTheme="minorHAnsi" w:cs="Arial"/>
                <w:color w:val="F79646" w:themeColor="accent6"/>
                <w:sz w:val="24"/>
                <w:szCs w:val="24"/>
              </w:rPr>
            </w:pPr>
            <w:r w:rsidRPr="005E6E57">
              <w:rPr>
                <w:rFonts w:asciiTheme="minorHAnsi" w:hAnsiTheme="minorHAnsi" w:cs="Arial"/>
                <w:color w:val="F79646" w:themeColor="accent6"/>
                <w:sz w:val="24"/>
                <w:szCs w:val="24"/>
              </w:rPr>
              <w:t>Wednesday</w:t>
            </w:r>
          </w:p>
        </w:tc>
        <w:tc>
          <w:tcPr>
            <w:tcW w:w="1980" w:type="dxa"/>
            <w:tcBorders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5E6E57" w:rsidRDefault="00CF629B" w:rsidP="007C1C26">
            <w:pPr>
              <w:pStyle w:val="Weekdays"/>
              <w:rPr>
                <w:rFonts w:asciiTheme="minorHAnsi" w:hAnsiTheme="minorHAnsi" w:cs="Arial"/>
                <w:color w:val="F79646" w:themeColor="accent6"/>
                <w:sz w:val="24"/>
                <w:szCs w:val="24"/>
              </w:rPr>
            </w:pPr>
            <w:r w:rsidRPr="005E6E57">
              <w:rPr>
                <w:rFonts w:asciiTheme="minorHAnsi" w:hAnsiTheme="minorHAnsi" w:cs="Arial"/>
                <w:color w:val="F79646" w:themeColor="accent6"/>
                <w:sz w:val="24"/>
                <w:szCs w:val="24"/>
              </w:rPr>
              <w:t>Thursday</w:t>
            </w: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5E6E57" w:rsidRDefault="00CF629B" w:rsidP="007C1C26">
            <w:pPr>
              <w:pStyle w:val="Weekdays"/>
              <w:rPr>
                <w:rFonts w:asciiTheme="minorHAnsi" w:hAnsiTheme="minorHAnsi" w:cs="Arial"/>
                <w:color w:val="F79646" w:themeColor="accent6"/>
                <w:sz w:val="24"/>
                <w:szCs w:val="24"/>
              </w:rPr>
            </w:pPr>
            <w:r w:rsidRPr="005E6E57">
              <w:rPr>
                <w:rFonts w:asciiTheme="minorHAnsi" w:hAnsiTheme="minorHAnsi" w:cs="Arial"/>
                <w:color w:val="F79646" w:themeColor="accent6"/>
                <w:sz w:val="24"/>
                <w:szCs w:val="24"/>
              </w:rPr>
              <w:t>Friday</w:t>
            </w:r>
          </w:p>
        </w:tc>
        <w:tc>
          <w:tcPr>
            <w:tcW w:w="1260" w:type="dxa"/>
            <w:tcBorders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5E6E57" w:rsidRDefault="00FC29BF" w:rsidP="007C1C26">
            <w:pPr>
              <w:pStyle w:val="Weekdays"/>
              <w:rPr>
                <w:rFonts w:asciiTheme="minorHAnsi" w:hAnsiTheme="minorHAnsi" w:cs="Arial"/>
                <w:color w:val="F79646" w:themeColor="accent6"/>
                <w:sz w:val="24"/>
                <w:szCs w:val="24"/>
              </w:rPr>
            </w:pPr>
            <w:r w:rsidRPr="005E6E57">
              <w:rPr>
                <w:rFonts w:asciiTheme="minorHAnsi" w:hAnsiTheme="minorHAnsi" w:cs="Arial"/>
                <w:color w:val="F79646" w:themeColor="accent6"/>
                <w:sz w:val="24"/>
                <w:szCs w:val="24"/>
              </w:rPr>
              <w:t>Saturday</w:t>
            </w:r>
          </w:p>
        </w:tc>
      </w:tr>
      <w:tr w:rsidR="005E6E57" w:rsidRPr="005E6E57" w:rsidTr="00E46922">
        <w:trPr>
          <w:cantSplit/>
          <w:trHeight w:hRule="exact" w:val="1792"/>
          <w:jc w:val="center"/>
        </w:trPr>
        <w:tc>
          <w:tcPr>
            <w:tcW w:w="1065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F57C67" w:rsidRPr="005E6E57" w:rsidRDefault="00F57C67" w:rsidP="00F57C67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947CAA" w:rsidRPr="005E6E57" w:rsidRDefault="00947CAA" w:rsidP="00AD0C94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65D15" w:rsidRPr="005E6E57" w:rsidRDefault="00865D15" w:rsidP="00865D15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662C8" w:rsidRPr="005E6E57" w:rsidRDefault="00B662C8" w:rsidP="005D4220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DF24F9" w:rsidRPr="005E6E57" w:rsidRDefault="005E6E57" w:rsidP="008432C4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1</w:t>
            </w:r>
            <w:r w:rsidR="00597854" w:rsidRPr="005E6E57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 xml:space="preserve">   A</w:t>
            </w:r>
          </w:p>
          <w:p w:rsidR="007C17B1" w:rsidRPr="005E6E57" w:rsidRDefault="007C17B1" w:rsidP="005E6E57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374CF9" w:rsidRDefault="005E6E57" w:rsidP="00A15791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2</w:t>
            </w:r>
            <w:r w:rsidR="00597854" w:rsidRPr="005E6E57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 xml:space="preserve">   B</w:t>
            </w:r>
          </w:p>
          <w:p w:rsidR="00843BD2" w:rsidRDefault="00843BD2" w:rsidP="00A15791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 xml:space="preserve">PTO </w:t>
            </w:r>
            <w:r w:rsidRPr="00843BD2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 xml:space="preserve">Fall Family Fun Night </w:t>
            </w:r>
          </w:p>
          <w:p w:rsidR="00776E89" w:rsidRPr="005E6E57" w:rsidRDefault="00843BD2" w:rsidP="00A15791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843BD2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:00</w:t>
            </w:r>
            <w:r w:rsidRPr="00843BD2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-9</w:t>
            </w: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:00</w:t>
            </w:r>
            <w:r w:rsidRPr="00843BD2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 xml:space="preserve"> p.m.</w:t>
            </w:r>
          </w:p>
          <w:p w:rsidR="00B662C8" w:rsidRPr="005E6E57" w:rsidRDefault="00B662C8" w:rsidP="00AD0C94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51656" w:rsidRPr="005E6E57" w:rsidRDefault="005E6E57" w:rsidP="00051656">
            <w:pPr>
              <w:pStyle w:val="Dates"/>
              <w:jc w:val="both"/>
              <w:rPr>
                <w:rFonts w:ascii="Calibri" w:hAnsi="Calibri" w:cs="Calibri"/>
                <w:b/>
                <w:noProof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noProof/>
                <w:color w:val="F79646" w:themeColor="accent6"/>
                <w:sz w:val="22"/>
                <w:szCs w:val="22"/>
              </w:rPr>
              <w:t>3</w:t>
            </w:r>
          </w:p>
        </w:tc>
      </w:tr>
      <w:tr w:rsidR="005E6E57" w:rsidRPr="005E6E57" w:rsidTr="00E46922">
        <w:trPr>
          <w:cantSplit/>
          <w:trHeight w:hRule="exact" w:val="2053"/>
          <w:jc w:val="center"/>
        </w:trPr>
        <w:tc>
          <w:tcPr>
            <w:tcW w:w="1065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46670" w:rsidRPr="005E6E57" w:rsidRDefault="005E6E57" w:rsidP="00A15791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4</w:t>
            </w:r>
          </w:p>
        </w:tc>
        <w:tc>
          <w:tcPr>
            <w:tcW w:w="162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C10B2" w:rsidRPr="005E6E57" w:rsidRDefault="005E6E57" w:rsidP="00B662C8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 xml:space="preserve">   A</w:t>
            </w: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D7259" w:rsidRPr="005E6E57" w:rsidRDefault="005E6E57" w:rsidP="00804282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 xml:space="preserve">   B</w:t>
            </w:r>
          </w:p>
          <w:p w:rsidR="000A1F44" w:rsidRPr="005E6E57" w:rsidRDefault="000A1F44" w:rsidP="00B662C8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51656" w:rsidRPr="005E6E57" w:rsidRDefault="005E6E57" w:rsidP="00051656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 xml:space="preserve">   A</w:t>
            </w:r>
          </w:p>
          <w:p w:rsidR="000A1F44" w:rsidRPr="005E6E57" w:rsidRDefault="00843BD2" w:rsidP="00B662C8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843BD2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 xml:space="preserve">PTO Monthly Meeting @ 6 p.m.  at the Otto </w:t>
            </w:r>
            <w:proofErr w:type="spellStart"/>
            <w:r w:rsidRPr="00843BD2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Bruyns</w:t>
            </w:r>
            <w:proofErr w:type="spellEnd"/>
            <w:r w:rsidRPr="00843BD2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 xml:space="preserve">  Public Library</w:t>
            </w: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C10B2" w:rsidRDefault="005E6E57" w:rsidP="004C10B2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8</w:t>
            </w: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 xml:space="preserve">   B</w:t>
            </w:r>
          </w:p>
          <w:p w:rsidR="00E46922" w:rsidRDefault="00005B1F" w:rsidP="004C10B2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Picture Day</w:t>
            </w:r>
            <w:r w:rsidR="00843BD2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 xml:space="preserve"> for </w:t>
            </w:r>
          </w:p>
          <w:p w:rsidR="00005B1F" w:rsidRPr="005E6E57" w:rsidRDefault="00843BD2" w:rsidP="004C10B2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ES &amp; MS</w:t>
            </w:r>
          </w:p>
          <w:p w:rsidR="00644B97" w:rsidRPr="005E6E57" w:rsidRDefault="00644B97" w:rsidP="00914652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374CF9" w:rsidRPr="005E6E57" w:rsidRDefault="005E6E57" w:rsidP="00210315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 xml:space="preserve">   A</w:t>
            </w:r>
          </w:p>
        </w:tc>
        <w:tc>
          <w:tcPr>
            <w:tcW w:w="126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FE2E37" w:rsidRPr="005E6E57" w:rsidRDefault="005E6E57" w:rsidP="00374CF9">
            <w:pPr>
              <w:tabs>
                <w:tab w:val="left" w:pos="840"/>
              </w:tabs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10</w:t>
            </w:r>
          </w:p>
        </w:tc>
      </w:tr>
      <w:tr w:rsidR="005E6E57" w:rsidRPr="005E6E57" w:rsidTr="00E46922">
        <w:trPr>
          <w:cantSplit/>
          <w:trHeight w:hRule="exact" w:val="2053"/>
          <w:jc w:val="center"/>
        </w:trPr>
        <w:tc>
          <w:tcPr>
            <w:tcW w:w="1065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F0793B" w:rsidRPr="005E6E57" w:rsidRDefault="005E6E57" w:rsidP="007C1C26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11</w:t>
            </w:r>
          </w:p>
        </w:tc>
        <w:tc>
          <w:tcPr>
            <w:tcW w:w="162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65D15" w:rsidRDefault="005E6E57" w:rsidP="009E4D4B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12</w:t>
            </w: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 xml:space="preserve">   B</w:t>
            </w:r>
          </w:p>
          <w:p w:rsidR="00005B1F" w:rsidRDefault="00005B1F" w:rsidP="009E4D4B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Columbus Day</w:t>
            </w:r>
          </w:p>
          <w:p w:rsidR="00005B1F" w:rsidRPr="005E6E57" w:rsidRDefault="00843BD2" w:rsidP="009E4D4B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noProof/>
                <w:color w:val="F79646" w:themeColor="accent6"/>
                <w:sz w:val="24"/>
                <w:szCs w:val="24"/>
              </w:rPr>
              <w:drawing>
                <wp:anchor distT="0" distB="0" distL="114300" distR="114300" simplePos="0" relativeHeight="251667456" behindDoc="1" locked="0" layoutInCell="1" allowOverlap="1" wp14:anchorId="769B8FE8" wp14:editId="48EC9CBC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183515</wp:posOffset>
                  </wp:positionV>
                  <wp:extent cx="504825" cy="418465"/>
                  <wp:effectExtent l="0" t="0" r="9525" b="635"/>
                  <wp:wrapTight wrapText="bothSides">
                    <wp:wrapPolygon edited="0">
                      <wp:start x="0" y="0"/>
                      <wp:lineTo x="0" y="20649"/>
                      <wp:lineTo x="21192" y="20649"/>
                      <wp:lineTo x="21192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olumbus-day[1]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418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5B1F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School is open!</w:t>
            </w:r>
          </w:p>
          <w:p w:rsidR="004C10B2" w:rsidRPr="005E6E57" w:rsidRDefault="004C10B2" w:rsidP="005E6E57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465B0" w:rsidRPr="005E6E57" w:rsidRDefault="005E6E57" w:rsidP="00ED7259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13</w:t>
            </w: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 xml:space="preserve">   A</w:t>
            </w:r>
          </w:p>
          <w:p w:rsidR="00947CAA" w:rsidRPr="005E6E57" w:rsidRDefault="00947CAA" w:rsidP="008D7662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</w:p>
          <w:p w:rsidR="008D7662" w:rsidRPr="005E6E57" w:rsidRDefault="008D7662" w:rsidP="008D7662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644B97" w:rsidRPr="005E6E57" w:rsidRDefault="005E6E57" w:rsidP="004C10B2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14</w:t>
            </w: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 xml:space="preserve">   B</w:t>
            </w:r>
          </w:p>
          <w:p w:rsidR="000A1F44" w:rsidRPr="005E6E57" w:rsidRDefault="000A1F44" w:rsidP="005E6E57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51656" w:rsidRPr="005E6E57" w:rsidRDefault="005E6E57" w:rsidP="004C1D9F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15</w:t>
            </w: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 xml:space="preserve">   A</w:t>
            </w:r>
          </w:p>
          <w:p w:rsidR="00914652" w:rsidRPr="005E6E57" w:rsidRDefault="00914652" w:rsidP="005E6E57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51656" w:rsidRPr="005E6E57" w:rsidRDefault="005E6E57" w:rsidP="00051656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noProof/>
                <w:color w:val="F79646" w:themeColor="accent6"/>
                <w:sz w:val="22"/>
                <w:szCs w:val="22"/>
              </w:rPr>
              <w:t>16</w:t>
            </w:r>
            <w:r>
              <w:rPr>
                <w:rFonts w:ascii="Calibri" w:hAnsi="Calibri" w:cs="Calibri"/>
                <w:b/>
                <w:noProof/>
                <w:color w:val="F79646" w:themeColor="accent6"/>
                <w:sz w:val="22"/>
                <w:szCs w:val="22"/>
              </w:rPr>
              <w:t xml:space="preserve">   B</w:t>
            </w:r>
          </w:p>
          <w:p w:rsidR="00051656" w:rsidRPr="005E6E57" w:rsidRDefault="00005B1F" w:rsidP="00051656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Boss’s Day</w:t>
            </w:r>
          </w:p>
        </w:tc>
        <w:tc>
          <w:tcPr>
            <w:tcW w:w="126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F0793B" w:rsidRPr="005E6E57" w:rsidRDefault="005E6E57" w:rsidP="007C1C26">
            <w:pPr>
              <w:pStyle w:val="Dates"/>
              <w:jc w:val="both"/>
              <w:rPr>
                <w:rFonts w:ascii="Calibri" w:hAnsi="Calibri" w:cs="Calibri"/>
                <w:b/>
                <w:noProof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noProof/>
                <w:color w:val="F79646" w:themeColor="accent6"/>
                <w:sz w:val="22"/>
                <w:szCs w:val="22"/>
              </w:rPr>
              <w:t>17</w:t>
            </w:r>
          </w:p>
        </w:tc>
      </w:tr>
      <w:tr w:rsidR="005E6E57" w:rsidRPr="005E6E57" w:rsidTr="00597854">
        <w:trPr>
          <w:cantSplit/>
          <w:trHeight w:hRule="exact" w:val="1675"/>
          <w:jc w:val="center"/>
        </w:trPr>
        <w:tc>
          <w:tcPr>
            <w:tcW w:w="1065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04038" w:rsidRPr="005E6E57" w:rsidRDefault="005E6E57" w:rsidP="007C1C26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18</w:t>
            </w:r>
          </w:p>
        </w:tc>
        <w:tc>
          <w:tcPr>
            <w:tcW w:w="162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51656" w:rsidRPr="005E6E57" w:rsidRDefault="005E6E57" w:rsidP="00854045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19   A</w:t>
            </w:r>
          </w:p>
          <w:p w:rsidR="00AD0C94" w:rsidRPr="005E6E57" w:rsidRDefault="00AD0C94" w:rsidP="006E14F1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914652" w:rsidRPr="005E6E57" w:rsidRDefault="005E6E57" w:rsidP="00B662C8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20   B</w:t>
            </w:r>
          </w:p>
          <w:p w:rsidR="00B662C8" w:rsidRPr="005E6E57" w:rsidRDefault="00B662C8" w:rsidP="00C54366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D7259" w:rsidRPr="005E6E57" w:rsidRDefault="005E6E57" w:rsidP="00F91973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21   A</w:t>
            </w: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465B0" w:rsidRPr="005E6E57" w:rsidRDefault="005E6E57" w:rsidP="00E465B0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22   B</w:t>
            </w: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6E89" w:rsidRDefault="005E6E57" w:rsidP="00BB2635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23   A</w:t>
            </w:r>
          </w:p>
          <w:p w:rsidR="00005B1F" w:rsidRDefault="00005B1F" w:rsidP="00BB2635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Middle School PTO Halloween Dance</w:t>
            </w:r>
          </w:p>
          <w:p w:rsidR="00843BD2" w:rsidRPr="005E6E57" w:rsidRDefault="00843BD2" w:rsidP="00BB2635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7:00-9:00 p.m.</w:t>
            </w:r>
          </w:p>
        </w:tc>
        <w:tc>
          <w:tcPr>
            <w:tcW w:w="126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04038" w:rsidRPr="005E6E57" w:rsidRDefault="005E6E57" w:rsidP="007C1C26">
            <w:pPr>
              <w:pStyle w:val="Dates"/>
              <w:jc w:val="both"/>
              <w:rPr>
                <w:rFonts w:ascii="Calibri" w:hAnsi="Calibri" w:cs="Calibri"/>
                <w:b/>
                <w:noProof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noProof/>
                <w:color w:val="F79646" w:themeColor="accent6"/>
                <w:sz w:val="22"/>
                <w:szCs w:val="22"/>
              </w:rPr>
              <w:t>24</w:t>
            </w:r>
          </w:p>
        </w:tc>
      </w:tr>
      <w:tr w:rsidR="008D7662" w:rsidRPr="005E6E57" w:rsidTr="00CD4808">
        <w:trPr>
          <w:cantSplit/>
          <w:trHeight w:hRule="exact" w:val="1783"/>
          <w:jc w:val="center"/>
        </w:trPr>
        <w:tc>
          <w:tcPr>
            <w:tcW w:w="1065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D7662" w:rsidRPr="005E6E57" w:rsidRDefault="005E6E57" w:rsidP="007C1C26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5E6E57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25</w:t>
            </w:r>
          </w:p>
        </w:tc>
        <w:tc>
          <w:tcPr>
            <w:tcW w:w="162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D33D1" w:rsidRPr="005E6E57" w:rsidRDefault="005E6E57" w:rsidP="008D33D1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26   B</w:t>
            </w:r>
          </w:p>
          <w:p w:rsidR="00843BD2" w:rsidRPr="00843BD2" w:rsidRDefault="00843BD2" w:rsidP="00843BD2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843BD2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BOE Meeting</w:t>
            </w:r>
          </w:p>
          <w:p w:rsidR="00843BD2" w:rsidRPr="00843BD2" w:rsidRDefault="00843BD2" w:rsidP="00843BD2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843BD2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6:30 pm-Executive</w:t>
            </w:r>
          </w:p>
          <w:p w:rsidR="00843BD2" w:rsidRPr="00843BD2" w:rsidRDefault="00843BD2" w:rsidP="00843BD2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843BD2"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7:00 pm-Public</w:t>
            </w:r>
          </w:p>
          <w:p w:rsidR="008D33D1" w:rsidRPr="005E6E57" w:rsidRDefault="008D33D1" w:rsidP="00854045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D7662" w:rsidRPr="005E6E57" w:rsidRDefault="005E6E57" w:rsidP="00C54366">
            <w:pPr>
              <w:pStyle w:val="Dates"/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27   A</w:t>
            </w: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D7662" w:rsidRPr="005E6E57" w:rsidRDefault="005E6E57" w:rsidP="00F91973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28   B</w:t>
            </w: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D7662" w:rsidRPr="005E6E57" w:rsidRDefault="005E6E57" w:rsidP="00E465B0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29   A</w:t>
            </w: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D7662" w:rsidRPr="005E6E57" w:rsidRDefault="005E6E57" w:rsidP="00BB2635">
            <w:pP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  <w:t>30   B</w:t>
            </w:r>
          </w:p>
        </w:tc>
        <w:tc>
          <w:tcPr>
            <w:tcW w:w="126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D7662" w:rsidRPr="005E6E57" w:rsidRDefault="003F3450" w:rsidP="007C1C26">
            <w:pPr>
              <w:pStyle w:val="Dates"/>
              <w:jc w:val="both"/>
              <w:rPr>
                <w:rFonts w:ascii="Calibri" w:hAnsi="Calibri" w:cs="Calibri"/>
                <w:b/>
                <w:noProof/>
                <w:color w:val="F79646" w:themeColor="accent6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noProof/>
                <w:color w:val="F79646" w:themeColor="accent6"/>
                <w:sz w:val="24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276225</wp:posOffset>
                  </wp:positionV>
                  <wp:extent cx="594360" cy="594360"/>
                  <wp:effectExtent l="0" t="0" r="0" b="0"/>
                  <wp:wrapTight wrapText="bothSides">
                    <wp:wrapPolygon edited="0">
                      <wp:start x="4846" y="0"/>
                      <wp:lineTo x="0" y="9000"/>
                      <wp:lineTo x="0" y="20077"/>
                      <wp:lineTo x="9000" y="20769"/>
                      <wp:lineTo x="14538" y="20769"/>
                      <wp:lineTo x="20769" y="18000"/>
                      <wp:lineTo x="20769" y="7615"/>
                      <wp:lineTo x="17308" y="4154"/>
                      <wp:lineTo x="8308" y="0"/>
                      <wp:lineTo x="4846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umpkin-PNG-Pic[1]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E6E57" w:rsidRPr="005E6E57">
              <w:rPr>
                <w:rFonts w:ascii="Calibri" w:hAnsi="Calibri" w:cs="Calibri"/>
                <w:b/>
                <w:noProof/>
                <w:color w:val="F79646" w:themeColor="accent6"/>
                <w:sz w:val="22"/>
                <w:szCs w:val="22"/>
              </w:rPr>
              <w:t>31</w:t>
            </w:r>
          </w:p>
        </w:tc>
      </w:tr>
    </w:tbl>
    <w:p w:rsidR="00BF5117" w:rsidRPr="005E6E57" w:rsidRDefault="00BF5117" w:rsidP="000A1F44">
      <w:pPr>
        <w:tabs>
          <w:tab w:val="left" w:pos="4267"/>
        </w:tabs>
        <w:rPr>
          <w:rFonts w:ascii="Calibri" w:hAnsi="Calibri" w:cs="Calibri"/>
          <w:b/>
          <w:color w:val="F79646" w:themeColor="accent6"/>
          <w:sz w:val="22"/>
          <w:szCs w:val="22"/>
        </w:rPr>
      </w:pPr>
    </w:p>
    <w:sectPr w:rsidR="00BF5117" w:rsidRPr="005E6E57" w:rsidSect="00663C06">
      <w:pgSz w:w="12240" w:h="15840" w:code="1"/>
      <w:pgMar w:top="270" w:right="720" w:bottom="9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15B95"/>
    <w:multiLevelType w:val="hybridMultilevel"/>
    <w:tmpl w:val="7A56D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25CB3"/>
    <w:multiLevelType w:val="hybridMultilevel"/>
    <w:tmpl w:val="1B8C30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313"/>
    <w:rsid w:val="00001D63"/>
    <w:rsid w:val="00002CB4"/>
    <w:rsid w:val="00004038"/>
    <w:rsid w:val="00005B1F"/>
    <w:rsid w:val="00006337"/>
    <w:rsid w:val="0001055E"/>
    <w:rsid w:val="000105CB"/>
    <w:rsid w:val="0001162A"/>
    <w:rsid w:val="00011684"/>
    <w:rsid w:val="00011A63"/>
    <w:rsid w:val="00017BFC"/>
    <w:rsid w:val="00027B7C"/>
    <w:rsid w:val="00037B62"/>
    <w:rsid w:val="00042C7F"/>
    <w:rsid w:val="00045A66"/>
    <w:rsid w:val="000501F3"/>
    <w:rsid w:val="00051656"/>
    <w:rsid w:val="000540C2"/>
    <w:rsid w:val="00055240"/>
    <w:rsid w:val="00055D9D"/>
    <w:rsid w:val="00056BD3"/>
    <w:rsid w:val="00064713"/>
    <w:rsid w:val="00064DA9"/>
    <w:rsid w:val="000665BF"/>
    <w:rsid w:val="00066A33"/>
    <w:rsid w:val="0007535F"/>
    <w:rsid w:val="0008196A"/>
    <w:rsid w:val="00086601"/>
    <w:rsid w:val="00086A6E"/>
    <w:rsid w:val="000927C0"/>
    <w:rsid w:val="00093CE6"/>
    <w:rsid w:val="000965EF"/>
    <w:rsid w:val="00096904"/>
    <w:rsid w:val="000969E3"/>
    <w:rsid w:val="000A1F44"/>
    <w:rsid w:val="000A6A65"/>
    <w:rsid w:val="000B1D8E"/>
    <w:rsid w:val="000B30C6"/>
    <w:rsid w:val="000B7FC1"/>
    <w:rsid w:val="000C46AC"/>
    <w:rsid w:val="000C639A"/>
    <w:rsid w:val="000C75BB"/>
    <w:rsid w:val="000D3CC5"/>
    <w:rsid w:val="000D4E53"/>
    <w:rsid w:val="000D6B9F"/>
    <w:rsid w:val="000E4E36"/>
    <w:rsid w:val="000E6374"/>
    <w:rsid w:val="000F259B"/>
    <w:rsid w:val="000F2D0A"/>
    <w:rsid w:val="000F41C9"/>
    <w:rsid w:val="000F4F9D"/>
    <w:rsid w:val="0010029D"/>
    <w:rsid w:val="00107F34"/>
    <w:rsid w:val="00110DFC"/>
    <w:rsid w:val="00110EE9"/>
    <w:rsid w:val="00111B71"/>
    <w:rsid w:val="00115EF1"/>
    <w:rsid w:val="001173D7"/>
    <w:rsid w:val="001219F8"/>
    <w:rsid w:val="001230FB"/>
    <w:rsid w:val="00127A7E"/>
    <w:rsid w:val="001322A2"/>
    <w:rsid w:val="00132F38"/>
    <w:rsid w:val="001411B8"/>
    <w:rsid w:val="001470DC"/>
    <w:rsid w:val="00151E0B"/>
    <w:rsid w:val="001611E1"/>
    <w:rsid w:val="00164526"/>
    <w:rsid w:val="001659A6"/>
    <w:rsid w:val="0017020C"/>
    <w:rsid w:val="00171BBE"/>
    <w:rsid w:val="00173517"/>
    <w:rsid w:val="00174473"/>
    <w:rsid w:val="001764F1"/>
    <w:rsid w:val="0018570F"/>
    <w:rsid w:val="00185DAA"/>
    <w:rsid w:val="0018641B"/>
    <w:rsid w:val="00186A21"/>
    <w:rsid w:val="0019134D"/>
    <w:rsid w:val="00191786"/>
    <w:rsid w:val="00192813"/>
    <w:rsid w:val="00193DD1"/>
    <w:rsid w:val="001953AC"/>
    <w:rsid w:val="00195630"/>
    <w:rsid w:val="001A0953"/>
    <w:rsid w:val="001A23B9"/>
    <w:rsid w:val="001A4B60"/>
    <w:rsid w:val="001B35C0"/>
    <w:rsid w:val="001B53FD"/>
    <w:rsid w:val="001C23A6"/>
    <w:rsid w:val="001C32F2"/>
    <w:rsid w:val="001C3CC0"/>
    <w:rsid w:val="001C6323"/>
    <w:rsid w:val="001D069D"/>
    <w:rsid w:val="001E28DC"/>
    <w:rsid w:val="001E32A4"/>
    <w:rsid w:val="001E34C3"/>
    <w:rsid w:val="001E499C"/>
    <w:rsid w:val="001E6CF1"/>
    <w:rsid w:val="001F0ABC"/>
    <w:rsid w:val="00201E1B"/>
    <w:rsid w:val="00204BA6"/>
    <w:rsid w:val="00210315"/>
    <w:rsid w:val="00214445"/>
    <w:rsid w:val="002149BF"/>
    <w:rsid w:val="00215411"/>
    <w:rsid w:val="00216ED1"/>
    <w:rsid w:val="00220D41"/>
    <w:rsid w:val="00221C1D"/>
    <w:rsid w:val="002222A5"/>
    <w:rsid w:val="00227EFC"/>
    <w:rsid w:val="00236ADB"/>
    <w:rsid w:val="0024086B"/>
    <w:rsid w:val="002438DF"/>
    <w:rsid w:val="0024645D"/>
    <w:rsid w:val="002467E3"/>
    <w:rsid w:val="00253F67"/>
    <w:rsid w:val="00257B1E"/>
    <w:rsid w:val="00264730"/>
    <w:rsid w:val="002658D0"/>
    <w:rsid w:val="002666FC"/>
    <w:rsid w:val="00267C4C"/>
    <w:rsid w:val="0027196B"/>
    <w:rsid w:val="00271B35"/>
    <w:rsid w:val="00275836"/>
    <w:rsid w:val="002764D8"/>
    <w:rsid w:val="00277472"/>
    <w:rsid w:val="002804EF"/>
    <w:rsid w:val="00280828"/>
    <w:rsid w:val="00280E98"/>
    <w:rsid w:val="0028699A"/>
    <w:rsid w:val="002A0D4D"/>
    <w:rsid w:val="002A1BDE"/>
    <w:rsid w:val="002A2A13"/>
    <w:rsid w:val="002A3EB3"/>
    <w:rsid w:val="002A487F"/>
    <w:rsid w:val="002A7549"/>
    <w:rsid w:val="002B1353"/>
    <w:rsid w:val="002B229B"/>
    <w:rsid w:val="002B29BF"/>
    <w:rsid w:val="002B79A4"/>
    <w:rsid w:val="002C4EAA"/>
    <w:rsid w:val="002D34A3"/>
    <w:rsid w:val="002D44AA"/>
    <w:rsid w:val="002D5BA1"/>
    <w:rsid w:val="002E3332"/>
    <w:rsid w:val="002E47B3"/>
    <w:rsid w:val="002E50C0"/>
    <w:rsid w:val="002F229F"/>
    <w:rsid w:val="002F22AA"/>
    <w:rsid w:val="002F421F"/>
    <w:rsid w:val="002F4A6A"/>
    <w:rsid w:val="002F5137"/>
    <w:rsid w:val="0030176D"/>
    <w:rsid w:val="00305C15"/>
    <w:rsid w:val="00310E9C"/>
    <w:rsid w:val="0031360A"/>
    <w:rsid w:val="00316F51"/>
    <w:rsid w:val="00317BDD"/>
    <w:rsid w:val="003221DC"/>
    <w:rsid w:val="00326D15"/>
    <w:rsid w:val="00332086"/>
    <w:rsid w:val="00333588"/>
    <w:rsid w:val="00335204"/>
    <w:rsid w:val="003404B5"/>
    <w:rsid w:val="00341187"/>
    <w:rsid w:val="003436DD"/>
    <w:rsid w:val="00346B02"/>
    <w:rsid w:val="00347388"/>
    <w:rsid w:val="0034783A"/>
    <w:rsid w:val="00350687"/>
    <w:rsid w:val="00355079"/>
    <w:rsid w:val="00361499"/>
    <w:rsid w:val="0036278D"/>
    <w:rsid w:val="00364B51"/>
    <w:rsid w:val="00374CF9"/>
    <w:rsid w:val="00375C59"/>
    <w:rsid w:val="00382C1C"/>
    <w:rsid w:val="00384A93"/>
    <w:rsid w:val="00384E3A"/>
    <w:rsid w:val="00391582"/>
    <w:rsid w:val="00392CF4"/>
    <w:rsid w:val="00393A91"/>
    <w:rsid w:val="00397F99"/>
    <w:rsid w:val="003A028E"/>
    <w:rsid w:val="003A0B95"/>
    <w:rsid w:val="003A2150"/>
    <w:rsid w:val="003A3F2F"/>
    <w:rsid w:val="003A74CD"/>
    <w:rsid w:val="003A78FC"/>
    <w:rsid w:val="003B48C4"/>
    <w:rsid w:val="003B5554"/>
    <w:rsid w:val="003B6538"/>
    <w:rsid w:val="003C1D48"/>
    <w:rsid w:val="003C25E9"/>
    <w:rsid w:val="003C2C2E"/>
    <w:rsid w:val="003C2C5F"/>
    <w:rsid w:val="003C38AC"/>
    <w:rsid w:val="003C48A2"/>
    <w:rsid w:val="003D17B5"/>
    <w:rsid w:val="003D2795"/>
    <w:rsid w:val="003D3BBA"/>
    <w:rsid w:val="003D4493"/>
    <w:rsid w:val="003D4FA9"/>
    <w:rsid w:val="003D6CAB"/>
    <w:rsid w:val="003D7680"/>
    <w:rsid w:val="003D7855"/>
    <w:rsid w:val="003D7CB0"/>
    <w:rsid w:val="003E27D1"/>
    <w:rsid w:val="003E4700"/>
    <w:rsid w:val="003F2A32"/>
    <w:rsid w:val="003F3450"/>
    <w:rsid w:val="003F7F4B"/>
    <w:rsid w:val="00414C05"/>
    <w:rsid w:val="004151E1"/>
    <w:rsid w:val="00417712"/>
    <w:rsid w:val="0042070D"/>
    <w:rsid w:val="00422ACF"/>
    <w:rsid w:val="00422D07"/>
    <w:rsid w:val="004249EB"/>
    <w:rsid w:val="00434452"/>
    <w:rsid w:val="00434F56"/>
    <w:rsid w:val="004352B7"/>
    <w:rsid w:val="0043603D"/>
    <w:rsid w:val="0043796C"/>
    <w:rsid w:val="00440138"/>
    <w:rsid w:val="004439B1"/>
    <w:rsid w:val="00444F3C"/>
    <w:rsid w:val="00447948"/>
    <w:rsid w:val="00450B04"/>
    <w:rsid w:val="004511FB"/>
    <w:rsid w:val="004529EA"/>
    <w:rsid w:val="00452E18"/>
    <w:rsid w:val="00453D4D"/>
    <w:rsid w:val="00455060"/>
    <w:rsid w:val="00455BC5"/>
    <w:rsid w:val="00462FA8"/>
    <w:rsid w:val="004660D9"/>
    <w:rsid w:val="00467164"/>
    <w:rsid w:val="00467F15"/>
    <w:rsid w:val="0047586B"/>
    <w:rsid w:val="004758D1"/>
    <w:rsid w:val="00477538"/>
    <w:rsid w:val="004818EF"/>
    <w:rsid w:val="00485E63"/>
    <w:rsid w:val="0048668D"/>
    <w:rsid w:val="004872D5"/>
    <w:rsid w:val="00487F56"/>
    <w:rsid w:val="00490688"/>
    <w:rsid w:val="0049178E"/>
    <w:rsid w:val="004951BE"/>
    <w:rsid w:val="004A1965"/>
    <w:rsid w:val="004A3C6A"/>
    <w:rsid w:val="004A59DB"/>
    <w:rsid w:val="004A74A5"/>
    <w:rsid w:val="004B07C4"/>
    <w:rsid w:val="004B2BF9"/>
    <w:rsid w:val="004B308D"/>
    <w:rsid w:val="004B372F"/>
    <w:rsid w:val="004B3C5A"/>
    <w:rsid w:val="004B64E2"/>
    <w:rsid w:val="004C035E"/>
    <w:rsid w:val="004C10B2"/>
    <w:rsid w:val="004C1D9F"/>
    <w:rsid w:val="004C245F"/>
    <w:rsid w:val="004C34D7"/>
    <w:rsid w:val="004C531B"/>
    <w:rsid w:val="004D0530"/>
    <w:rsid w:val="004D0DA1"/>
    <w:rsid w:val="004D1C5B"/>
    <w:rsid w:val="004D4405"/>
    <w:rsid w:val="004E1794"/>
    <w:rsid w:val="004E30EE"/>
    <w:rsid w:val="004F0BF9"/>
    <w:rsid w:val="004F19A4"/>
    <w:rsid w:val="004F3D60"/>
    <w:rsid w:val="004F42DD"/>
    <w:rsid w:val="00501674"/>
    <w:rsid w:val="00501FB3"/>
    <w:rsid w:val="005177BC"/>
    <w:rsid w:val="00522C65"/>
    <w:rsid w:val="00526016"/>
    <w:rsid w:val="005271CC"/>
    <w:rsid w:val="00530612"/>
    <w:rsid w:val="00530E68"/>
    <w:rsid w:val="005349D1"/>
    <w:rsid w:val="00545B07"/>
    <w:rsid w:val="00546239"/>
    <w:rsid w:val="0055063F"/>
    <w:rsid w:val="00551C00"/>
    <w:rsid w:val="005526E6"/>
    <w:rsid w:val="0055348D"/>
    <w:rsid w:val="00553E7C"/>
    <w:rsid w:val="00553F45"/>
    <w:rsid w:val="00556BC1"/>
    <w:rsid w:val="00561703"/>
    <w:rsid w:val="00565B2D"/>
    <w:rsid w:val="005661D0"/>
    <w:rsid w:val="00566BBA"/>
    <w:rsid w:val="00571AB3"/>
    <w:rsid w:val="00575C4B"/>
    <w:rsid w:val="00585F2E"/>
    <w:rsid w:val="00586816"/>
    <w:rsid w:val="00587298"/>
    <w:rsid w:val="00590E97"/>
    <w:rsid w:val="005914F6"/>
    <w:rsid w:val="005917E3"/>
    <w:rsid w:val="00597854"/>
    <w:rsid w:val="00597DF9"/>
    <w:rsid w:val="005A49E3"/>
    <w:rsid w:val="005B05BB"/>
    <w:rsid w:val="005B06E1"/>
    <w:rsid w:val="005B2C23"/>
    <w:rsid w:val="005B57CB"/>
    <w:rsid w:val="005C1BBD"/>
    <w:rsid w:val="005C230D"/>
    <w:rsid w:val="005C2BAF"/>
    <w:rsid w:val="005C3241"/>
    <w:rsid w:val="005C4458"/>
    <w:rsid w:val="005C7DC5"/>
    <w:rsid w:val="005D282F"/>
    <w:rsid w:val="005D2C3A"/>
    <w:rsid w:val="005D3D2F"/>
    <w:rsid w:val="005D4220"/>
    <w:rsid w:val="005D579B"/>
    <w:rsid w:val="005E1018"/>
    <w:rsid w:val="005E5045"/>
    <w:rsid w:val="005E66B9"/>
    <w:rsid w:val="005E68AC"/>
    <w:rsid w:val="005E6E57"/>
    <w:rsid w:val="005F003D"/>
    <w:rsid w:val="005F64BC"/>
    <w:rsid w:val="00602CCA"/>
    <w:rsid w:val="00605544"/>
    <w:rsid w:val="00605E5E"/>
    <w:rsid w:val="0060738F"/>
    <w:rsid w:val="006179CE"/>
    <w:rsid w:val="00617C3A"/>
    <w:rsid w:val="00617F53"/>
    <w:rsid w:val="00621625"/>
    <w:rsid w:val="006235CE"/>
    <w:rsid w:val="00625B07"/>
    <w:rsid w:val="006261E6"/>
    <w:rsid w:val="0062676E"/>
    <w:rsid w:val="00627351"/>
    <w:rsid w:val="006301CA"/>
    <w:rsid w:val="00631EDB"/>
    <w:rsid w:val="00634ED9"/>
    <w:rsid w:val="006421E2"/>
    <w:rsid w:val="006421E8"/>
    <w:rsid w:val="00644B97"/>
    <w:rsid w:val="00644C4A"/>
    <w:rsid w:val="00645F3F"/>
    <w:rsid w:val="00650FEB"/>
    <w:rsid w:val="00651B2C"/>
    <w:rsid w:val="006527B3"/>
    <w:rsid w:val="006529AC"/>
    <w:rsid w:val="00660DBC"/>
    <w:rsid w:val="00662C2C"/>
    <w:rsid w:val="00662C49"/>
    <w:rsid w:val="00663C06"/>
    <w:rsid w:val="00665B68"/>
    <w:rsid w:val="00665F8A"/>
    <w:rsid w:val="006678A3"/>
    <w:rsid w:val="0067316C"/>
    <w:rsid w:val="006770F5"/>
    <w:rsid w:val="0067747B"/>
    <w:rsid w:val="006800FA"/>
    <w:rsid w:val="00682A1B"/>
    <w:rsid w:val="006854ED"/>
    <w:rsid w:val="00687D5F"/>
    <w:rsid w:val="0069314B"/>
    <w:rsid w:val="006A0062"/>
    <w:rsid w:val="006A6104"/>
    <w:rsid w:val="006A772F"/>
    <w:rsid w:val="006B5FDE"/>
    <w:rsid w:val="006C01B3"/>
    <w:rsid w:val="006C67F2"/>
    <w:rsid w:val="006C69F7"/>
    <w:rsid w:val="006C6E0D"/>
    <w:rsid w:val="006C7358"/>
    <w:rsid w:val="006C7DA1"/>
    <w:rsid w:val="006D2E05"/>
    <w:rsid w:val="006D3966"/>
    <w:rsid w:val="006E013D"/>
    <w:rsid w:val="006E14F1"/>
    <w:rsid w:val="006E1ACF"/>
    <w:rsid w:val="006E3A7B"/>
    <w:rsid w:val="006E5437"/>
    <w:rsid w:val="006E6D49"/>
    <w:rsid w:val="006E7619"/>
    <w:rsid w:val="006E7C12"/>
    <w:rsid w:val="006F280A"/>
    <w:rsid w:val="006F3266"/>
    <w:rsid w:val="006F42C0"/>
    <w:rsid w:val="006F5289"/>
    <w:rsid w:val="006F642A"/>
    <w:rsid w:val="0070034E"/>
    <w:rsid w:val="00702DEF"/>
    <w:rsid w:val="0070362E"/>
    <w:rsid w:val="00704B34"/>
    <w:rsid w:val="00704D5F"/>
    <w:rsid w:val="00706624"/>
    <w:rsid w:val="00710AEC"/>
    <w:rsid w:val="0072320D"/>
    <w:rsid w:val="00725FEE"/>
    <w:rsid w:val="0072635A"/>
    <w:rsid w:val="007309D7"/>
    <w:rsid w:val="00731C00"/>
    <w:rsid w:val="00733B98"/>
    <w:rsid w:val="00735BB7"/>
    <w:rsid w:val="00737BB8"/>
    <w:rsid w:val="007401DC"/>
    <w:rsid w:val="00743C0B"/>
    <w:rsid w:val="00745963"/>
    <w:rsid w:val="00745FA0"/>
    <w:rsid w:val="00746670"/>
    <w:rsid w:val="007478F5"/>
    <w:rsid w:val="0075427B"/>
    <w:rsid w:val="00754339"/>
    <w:rsid w:val="00756EFB"/>
    <w:rsid w:val="0076529F"/>
    <w:rsid w:val="0076688B"/>
    <w:rsid w:val="00767681"/>
    <w:rsid w:val="0077107D"/>
    <w:rsid w:val="00775F94"/>
    <w:rsid w:val="00776E89"/>
    <w:rsid w:val="00777422"/>
    <w:rsid w:val="00777BE1"/>
    <w:rsid w:val="00781434"/>
    <w:rsid w:val="00781FFB"/>
    <w:rsid w:val="007836E6"/>
    <w:rsid w:val="007838DD"/>
    <w:rsid w:val="00784D0C"/>
    <w:rsid w:val="00785890"/>
    <w:rsid w:val="007943AB"/>
    <w:rsid w:val="007A0435"/>
    <w:rsid w:val="007A3FBF"/>
    <w:rsid w:val="007A5849"/>
    <w:rsid w:val="007A5E80"/>
    <w:rsid w:val="007A7258"/>
    <w:rsid w:val="007B0E84"/>
    <w:rsid w:val="007B1BF3"/>
    <w:rsid w:val="007B293F"/>
    <w:rsid w:val="007C0F31"/>
    <w:rsid w:val="007C17B1"/>
    <w:rsid w:val="007C1C26"/>
    <w:rsid w:val="007C73F1"/>
    <w:rsid w:val="007E1BB6"/>
    <w:rsid w:val="007E45D2"/>
    <w:rsid w:val="007E5D4C"/>
    <w:rsid w:val="007E732A"/>
    <w:rsid w:val="007E759C"/>
    <w:rsid w:val="007F0503"/>
    <w:rsid w:val="007F3533"/>
    <w:rsid w:val="007F5848"/>
    <w:rsid w:val="007F75FF"/>
    <w:rsid w:val="007F7735"/>
    <w:rsid w:val="007F78EC"/>
    <w:rsid w:val="007F7B99"/>
    <w:rsid w:val="00802308"/>
    <w:rsid w:val="008035FB"/>
    <w:rsid w:val="008038F5"/>
    <w:rsid w:val="00804282"/>
    <w:rsid w:val="00807A11"/>
    <w:rsid w:val="00810BE5"/>
    <w:rsid w:val="008223C9"/>
    <w:rsid w:val="00823014"/>
    <w:rsid w:val="0082545E"/>
    <w:rsid w:val="00825CF9"/>
    <w:rsid w:val="0082601B"/>
    <w:rsid w:val="00834295"/>
    <w:rsid w:val="008378B2"/>
    <w:rsid w:val="00837A92"/>
    <w:rsid w:val="00841276"/>
    <w:rsid w:val="008432C4"/>
    <w:rsid w:val="00843B36"/>
    <w:rsid w:val="00843BD2"/>
    <w:rsid w:val="00844F4D"/>
    <w:rsid w:val="00854045"/>
    <w:rsid w:val="00860B24"/>
    <w:rsid w:val="008628FD"/>
    <w:rsid w:val="00862FC6"/>
    <w:rsid w:val="008639E3"/>
    <w:rsid w:val="00863FB6"/>
    <w:rsid w:val="0086418E"/>
    <w:rsid w:val="00865D15"/>
    <w:rsid w:val="00867AF7"/>
    <w:rsid w:val="00870EA3"/>
    <w:rsid w:val="00876781"/>
    <w:rsid w:val="008773A1"/>
    <w:rsid w:val="0088149D"/>
    <w:rsid w:val="00883937"/>
    <w:rsid w:val="00884094"/>
    <w:rsid w:val="00884A59"/>
    <w:rsid w:val="00885667"/>
    <w:rsid w:val="00895310"/>
    <w:rsid w:val="008A26C6"/>
    <w:rsid w:val="008A5FBE"/>
    <w:rsid w:val="008B3493"/>
    <w:rsid w:val="008B5E17"/>
    <w:rsid w:val="008C2B13"/>
    <w:rsid w:val="008C2D68"/>
    <w:rsid w:val="008C2F91"/>
    <w:rsid w:val="008C77FC"/>
    <w:rsid w:val="008D17D6"/>
    <w:rsid w:val="008D33D1"/>
    <w:rsid w:val="008D7662"/>
    <w:rsid w:val="008E17EE"/>
    <w:rsid w:val="008E21E4"/>
    <w:rsid w:val="008E29F8"/>
    <w:rsid w:val="008E2D16"/>
    <w:rsid w:val="008E5C20"/>
    <w:rsid w:val="008E69C1"/>
    <w:rsid w:val="008E6C28"/>
    <w:rsid w:val="008F07E0"/>
    <w:rsid w:val="008F0D80"/>
    <w:rsid w:val="008F2802"/>
    <w:rsid w:val="008F6E37"/>
    <w:rsid w:val="0090542A"/>
    <w:rsid w:val="00906719"/>
    <w:rsid w:val="0091135F"/>
    <w:rsid w:val="00912261"/>
    <w:rsid w:val="00913E99"/>
    <w:rsid w:val="00914652"/>
    <w:rsid w:val="009149C0"/>
    <w:rsid w:val="00917389"/>
    <w:rsid w:val="00921879"/>
    <w:rsid w:val="00922610"/>
    <w:rsid w:val="00926F54"/>
    <w:rsid w:val="00936996"/>
    <w:rsid w:val="00940D43"/>
    <w:rsid w:val="0094643D"/>
    <w:rsid w:val="00947CAA"/>
    <w:rsid w:val="00951ED3"/>
    <w:rsid w:val="00953651"/>
    <w:rsid w:val="0095427D"/>
    <w:rsid w:val="00954721"/>
    <w:rsid w:val="00967F46"/>
    <w:rsid w:val="00975B98"/>
    <w:rsid w:val="00976518"/>
    <w:rsid w:val="00980B73"/>
    <w:rsid w:val="009817EA"/>
    <w:rsid w:val="009821BA"/>
    <w:rsid w:val="00984A28"/>
    <w:rsid w:val="00986525"/>
    <w:rsid w:val="00995E23"/>
    <w:rsid w:val="00997953"/>
    <w:rsid w:val="009A1B48"/>
    <w:rsid w:val="009B4109"/>
    <w:rsid w:val="009C2064"/>
    <w:rsid w:val="009D0646"/>
    <w:rsid w:val="009D5223"/>
    <w:rsid w:val="009E12E3"/>
    <w:rsid w:val="009E17DE"/>
    <w:rsid w:val="009E1BAD"/>
    <w:rsid w:val="009E35C1"/>
    <w:rsid w:val="009E4D4B"/>
    <w:rsid w:val="009E66C6"/>
    <w:rsid w:val="009F0AA0"/>
    <w:rsid w:val="009F3D01"/>
    <w:rsid w:val="009F40BB"/>
    <w:rsid w:val="00A02BA8"/>
    <w:rsid w:val="00A034FB"/>
    <w:rsid w:val="00A0648B"/>
    <w:rsid w:val="00A10301"/>
    <w:rsid w:val="00A12572"/>
    <w:rsid w:val="00A15791"/>
    <w:rsid w:val="00A250E2"/>
    <w:rsid w:val="00A256DB"/>
    <w:rsid w:val="00A264BD"/>
    <w:rsid w:val="00A2786B"/>
    <w:rsid w:val="00A27932"/>
    <w:rsid w:val="00A3058D"/>
    <w:rsid w:val="00A315BE"/>
    <w:rsid w:val="00A31F2C"/>
    <w:rsid w:val="00A3233E"/>
    <w:rsid w:val="00A356D3"/>
    <w:rsid w:val="00A40FC5"/>
    <w:rsid w:val="00A41092"/>
    <w:rsid w:val="00A43B67"/>
    <w:rsid w:val="00A449C1"/>
    <w:rsid w:val="00A46B35"/>
    <w:rsid w:val="00A53280"/>
    <w:rsid w:val="00A555BA"/>
    <w:rsid w:val="00A63985"/>
    <w:rsid w:val="00A63A98"/>
    <w:rsid w:val="00A64DCE"/>
    <w:rsid w:val="00A65604"/>
    <w:rsid w:val="00A66238"/>
    <w:rsid w:val="00A677FA"/>
    <w:rsid w:val="00A70947"/>
    <w:rsid w:val="00A7100C"/>
    <w:rsid w:val="00A75F28"/>
    <w:rsid w:val="00A81AC5"/>
    <w:rsid w:val="00A84575"/>
    <w:rsid w:val="00A86C8D"/>
    <w:rsid w:val="00A86ECC"/>
    <w:rsid w:val="00A90AFA"/>
    <w:rsid w:val="00A95B76"/>
    <w:rsid w:val="00A97C0B"/>
    <w:rsid w:val="00AC3884"/>
    <w:rsid w:val="00AC5E88"/>
    <w:rsid w:val="00AC621D"/>
    <w:rsid w:val="00AD0C94"/>
    <w:rsid w:val="00AD6E2F"/>
    <w:rsid w:val="00AE50BA"/>
    <w:rsid w:val="00AE5630"/>
    <w:rsid w:val="00AE596D"/>
    <w:rsid w:val="00AE75DA"/>
    <w:rsid w:val="00AF16EE"/>
    <w:rsid w:val="00B0290B"/>
    <w:rsid w:val="00B02FE7"/>
    <w:rsid w:val="00B03BFB"/>
    <w:rsid w:val="00B05F5A"/>
    <w:rsid w:val="00B070D8"/>
    <w:rsid w:val="00B112CD"/>
    <w:rsid w:val="00B11B45"/>
    <w:rsid w:val="00B1424B"/>
    <w:rsid w:val="00B14540"/>
    <w:rsid w:val="00B1639D"/>
    <w:rsid w:val="00B20E82"/>
    <w:rsid w:val="00B229B0"/>
    <w:rsid w:val="00B240CA"/>
    <w:rsid w:val="00B26AEF"/>
    <w:rsid w:val="00B26F3F"/>
    <w:rsid w:val="00B30A6D"/>
    <w:rsid w:val="00B31248"/>
    <w:rsid w:val="00B326D6"/>
    <w:rsid w:val="00B34F59"/>
    <w:rsid w:val="00B35068"/>
    <w:rsid w:val="00B43A9C"/>
    <w:rsid w:val="00B522FE"/>
    <w:rsid w:val="00B53134"/>
    <w:rsid w:val="00B53A1F"/>
    <w:rsid w:val="00B543F2"/>
    <w:rsid w:val="00B54F8A"/>
    <w:rsid w:val="00B57311"/>
    <w:rsid w:val="00B57B69"/>
    <w:rsid w:val="00B61AF5"/>
    <w:rsid w:val="00B6434F"/>
    <w:rsid w:val="00B64EC4"/>
    <w:rsid w:val="00B65731"/>
    <w:rsid w:val="00B6587A"/>
    <w:rsid w:val="00B662C8"/>
    <w:rsid w:val="00B70313"/>
    <w:rsid w:val="00B70343"/>
    <w:rsid w:val="00B7059B"/>
    <w:rsid w:val="00B71E98"/>
    <w:rsid w:val="00B74921"/>
    <w:rsid w:val="00B770A7"/>
    <w:rsid w:val="00B8568B"/>
    <w:rsid w:val="00B93BF0"/>
    <w:rsid w:val="00B94F97"/>
    <w:rsid w:val="00B979BA"/>
    <w:rsid w:val="00BA074B"/>
    <w:rsid w:val="00BA4F25"/>
    <w:rsid w:val="00BA7F4F"/>
    <w:rsid w:val="00BB09A3"/>
    <w:rsid w:val="00BB2635"/>
    <w:rsid w:val="00BB3F53"/>
    <w:rsid w:val="00BB46D9"/>
    <w:rsid w:val="00BB4E54"/>
    <w:rsid w:val="00BB5998"/>
    <w:rsid w:val="00BC0BE9"/>
    <w:rsid w:val="00BD034F"/>
    <w:rsid w:val="00BD3455"/>
    <w:rsid w:val="00BD4996"/>
    <w:rsid w:val="00BD65DE"/>
    <w:rsid w:val="00BE063E"/>
    <w:rsid w:val="00BE2F38"/>
    <w:rsid w:val="00BE48CC"/>
    <w:rsid w:val="00BF114B"/>
    <w:rsid w:val="00BF1CC1"/>
    <w:rsid w:val="00BF247B"/>
    <w:rsid w:val="00BF5117"/>
    <w:rsid w:val="00BF7834"/>
    <w:rsid w:val="00C00FDA"/>
    <w:rsid w:val="00C017A8"/>
    <w:rsid w:val="00C0521C"/>
    <w:rsid w:val="00C0763A"/>
    <w:rsid w:val="00C1080E"/>
    <w:rsid w:val="00C137CB"/>
    <w:rsid w:val="00C14AB4"/>
    <w:rsid w:val="00C2704F"/>
    <w:rsid w:val="00C27DB4"/>
    <w:rsid w:val="00C30A8E"/>
    <w:rsid w:val="00C34BD0"/>
    <w:rsid w:val="00C37586"/>
    <w:rsid w:val="00C37ABA"/>
    <w:rsid w:val="00C4216B"/>
    <w:rsid w:val="00C42BAF"/>
    <w:rsid w:val="00C43AC3"/>
    <w:rsid w:val="00C5015E"/>
    <w:rsid w:val="00C54366"/>
    <w:rsid w:val="00C610CC"/>
    <w:rsid w:val="00C64261"/>
    <w:rsid w:val="00C66CD9"/>
    <w:rsid w:val="00C71D3F"/>
    <w:rsid w:val="00C7261B"/>
    <w:rsid w:val="00C73131"/>
    <w:rsid w:val="00C732B0"/>
    <w:rsid w:val="00C76313"/>
    <w:rsid w:val="00C76CCB"/>
    <w:rsid w:val="00C8431D"/>
    <w:rsid w:val="00C8675E"/>
    <w:rsid w:val="00C8681C"/>
    <w:rsid w:val="00C96E90"/>
    <w:rsid w:val="00CA2981"/>
    <w:rsid w:val="00CA7033"/>
    <w:rsid w:val="00CB020E"/>
    <w:rsid w:val="00CB4BD8"/>
    <w:rsid w:val="00CB5AB6"/>
    <w:rsid w:val="00CB7A50"/>
    <w:rsid w:val="00CC1147"/>
    <w:rsid w:val="00CD4808"/>
    <w:rsid w:val="00CD639B"/>
    <w:rsid w:val="00CE11E6"/>
    <w:rsid w:val="00CE29BB"/>
    <w:rsid w:val="00CE441B"/>
    <w:rsid w:val="00CF629B"/>
    <w:rsid w:val="00CF7EEC"/>
    <w:rsid w:val="00D03423"/>
    <w:rsid w:val="00D057D7"/>
    <w:rsid w:val="00D1214E"/>
    <w:rsid w:val="00D12459"/>
    <w:rsid w:val="00D14A9B"/>
    <w:rsid w:val="00D1570B"/>
    <w:rsid w:val="00D22212"/>
    <w:rsid w:val="00D246C1"/>
    <w:rsid w:val="00D268F7"/>
    <w:rsid w:val="00D346FB"/>
    <w:rsid w:val="00D353CF"/>
    <w:rsid w:val="00D3637F"/>
    <w:rsid w:val="00D422C7"/>
    <w:rsid w:val="00D44516"/>
    <w:rsid w:val="00D475B3"/>
    <w:rsid w:val="00D52EF3"/>
    <w:rsid w:val="00D5396E"/>
    <w:rsid w:val="00D56471"/>
    <w:rsid w:val="00D57674"/>
    <w:rsid w:val="00D5778B"/>
    <w:rsid w:val="00D6458C"/>
    <w:rsid w:val="00D67002"/>
    <w:rsid w:val="00D67A0B"/>
    <w:rsid w:val="00D72E95"/>
    <w:rsid w:val="00D8236D"/>
    <w:rsid w:val="00D83E58"/>
    <w:rsid w:val="00D84B6A"/>
    <w:rsid w:val="00D8599F"/>
    <w:rsid w:val="00D8799E"/>
    <w:rsid w:val="00D914FA"/>
    <w:rsid w:val="00D917CC"/>
    <w:rsid w:val="00D918E5"/>
    <w:rsid w:val="00D973AD"/>
    <w:rsid w:val="00D9744F"/>
    <w:rsid w:val="00DA4149"/>
    <w:rsid w:val="00DB4943"/>
    <w:rsid w:val="00DB7831"/>
    <w:rsid w:val="00DC078C"/>
    <w:rsid w:val="00DC12EE"/>
    <w:rsid w:val="00DC316F"/>
    <w:rsid w:val="00DC4EDF"/>
    <w:rsid w:val="00DD1A18"/>
    <w:rsid w:val="00DD23DE"/>
    <w:rsid w:val="00DD2CB5"/>
    <w:rsid w:val="00DD41FA"/>
    <w:rsid w:val="00DD5917"/>
    <w:rsid w:val="00DD5ADD"/>
    <w:rsid w:val="00DE2381"/>
    <w:rsid w:val="00DE23AB"/>
    <w:rsid w:val="00DE30FA"/>
    <w:rsid w:val="00DE5FC1"/>
    <w:rsid w:val="00DE6B4B"/>
    <w:rsid w:val="00DF24F9"/>
    <w:rsid w:val="00DF255A"/>
    <w:rsid w:val="00DF2884"/>
    <w:rsid w:val="00DF3B13"/>
    <w:rsid w:val="00DF7ABD"/>
    <w:rsid w:val="00E00FB4"/>
    <w:rsid w:val="00E05601"/>
    <w:rsid w:val="00E142EF"/>
    <w:rsid w:val="00E170FB"/>
    <w:rsid w:val="00E266F3"/>
    <w:rsid w:val="00E35B6F"/>
    <w:rsid w:val="00E36936"/>
    <w:rsid w:val="00E43BC8"/>
    <w:rsid w:val="00E465B0"/>
    <w:rsid w:val="00E46922"/>
    <w:rsid w:val="00E47AB4"/>
    <w:rsid w:val="00E47C6F"/>
    <w:rsid w:val="00E52BAA"/>
    <w:rsid w:val="00E531E6"/>
    <w:rsid w:val="00E60CD5"/>
    <w:rsid w:val="00E64B2C"/>
    <w:rsid w:val="00E672A4"/>
    <w:rsid w:val="00E67F81"/>
    <w:rsid w:val="00E71496"/>
    <w:rsid w:val="00E72292"/>
    <w:rsid w:val="00E72B3B"/>
    <w:rsid w:val="00E73029"/>
    <w:rsid w:val="00E73F66"/>
    <w:rsid w:val="00E755ED"/>
    <w:rsid w:val="00E8160A"/>
    <w:rsid w:val="00E81B2E"/>
    <w:rsid w:val="00E913BA"/>
    <w:rsid w:val="00E92D56"/>
    <w:rsid w:val="00E97D2F"/>
    <w:rsid w:val="00EA15E3"/>
    <w:rsid w:val="00EA4C2B"/>
    <w:rsid w:val="00EA4D0C"/>
    <w:rsid w:val="00EB231F"/>
    <w:rsid w:val="00EB3B01"/>
    <w:rsid w:val="00EC0229"/>
    <w:rsid w:val="00EC2F29"/>
    <w:rsid w:val="00ED007F"/>
    <w:rsid w:val="00ED0272"/>
    <w:rsid w:val="00ED15DC"/>
    <w:rsid w:val="00ED29B6"/>
    <w:rsid w:val="00ED5521"/>
    <w:rsid w:val="00ED5583"/>
    <w:rsid w:val="00ED7259"/>
    <w:rsid w:val="00EF104D"/>
    <w:rsid w:val="00EF1203"/>
    <w:rsid w:val="00EF6EE3"/>
    <w:rsid w:val="00F00436"/>
    <w:rsid w:val="00F044C5"/>
    <w:rsid w:val="00F047B1"/>
    <w:rsid w:val="00F04C4C"/>
    <w:rsid w:val="00F0793B"/>
    <w:rsid w:val="00F10B45"/>
    <w:rsid w:val="00F1211C"/>
    <w:rsid w:val="00F15529"/>
    <w:rsid w:val="00F176DA"/>
    <w:rsid w:val="00F24D83"/>
    <w:rsid w:val="00F27AEC"/>
    <w:rsid w:val="00F34FF7"/>
    <w:rsid w:val="00F35D2F"/>
    <w:rsid w:val="00F54C25"/>
    <w:rsid w:val="00F56D06"/>
    <w:rsid w:val="00F57C67"/>
    <w:rsid w:val="00F604A8"/>
    <w:rsid w:val="00F646C9"/>
    <w:rsid w:val="00F65E65"/>
    <w:rsid w:val="00F66D74"/>
    <w:rsid w:val="00F67A09"/>
    <w:rsid w:val="00F67C9D"/>
    <w:rsid w:val="00F73890"/>
    <w:rsid w:val="00F740B7"/>
    <w:rsid w:val="00F77469"/>
    <w:rsid w:val="00F818DE"/>
    <w:rsid w:val="00F82808"/>
    <w:rsid w:val="00F82FB2"/>
    <w:rsid w:val="00F861D5"/>
    <w:rsid w:val="00F91973"/>
    <w:rsid w:val="00F931DD"/>
    <w:rsid w:val="00F93DCB"/>
    <w:rsid w:val="00F9533F"/>
    <w:rsid w:val="00F95621"/>
    <w:rsid w:val="00F95B13"/>
    <w:rsid w:val="00FA1E03"/>
    <w:rsid w:val="00FB0380"/>
    <w:rsid w:val="00FB0ADC"/>
    <w:rsid w:val="00FB0B53"/>
    <w:rsid w:val="00FB1E66"/>
    <w:rsid w:val="00FB639E"/>
    <w:rsid w:val="00FC0764"/>
    <w:rsid w:val="00FC14B2"/>
    <w:rsid w:val="00FC29BF"/>
    <w:rsid w:val="00FC4661"/>
    <w:rsid w:val="00FC689D"/>
    <w:rsid w:val="00FC7A19"/>
    <w:rsid w:val="00FD10CC"/>
    <w:rsid w:val="00FD49A3"/>
    <w:rsid w:val="00FE0BE0"/>
    <w:rsid w:val="00FE0CE7"/>
    <w:rsid w:val="00FE2805"/>
    <w:rsid w:val="00FE2E37"/>
    <w:rsid w:val="00FE5430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0C36D"/>
  <w15:docId w15:val="{2DE37920-6970-47FF-B844-57313361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A59"/>
    <w:rPr>
      <w:rFonts w:ascii="Perpetua" w:hAnsi="Perpetua"/>
      <w:color w:val="000000"/>
      <w:szCs w:val="24"/>
    </w:rPr>
  </w:style>
  <w:style w:type="paragraph" w:styleId="Heading1">
    <w:name w:val="heading 1"/>
    <w:basedOn w:val="Normal"/>
    <w:next w:val="Normal"/>
    <w:link w:val="Heading1Char"/>
    <w:qFormat/>
    <w:rsid w:val="003B6538"/>
    <w:pPr>
      <w:keepNext/>
      <w:spacing w:before="240" w:after="60"/>
      <w:outlineLvl w:val="0"/>
    </w:pPr>
    <w:rPr>
      <w:rFonts w:ascii="Franklin Gothic Book" w:hAnsi="Franklin Gothic Book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F07E0"/>
    <w:rPr>
      <w:rFonts w:ascii="Tahoma" w:hAnsi="Tahoma" w:cs="Tahoma"/>
      <w:sz w:val="16"/>
      <w:szCs w:val="16"/>
    </w:rPr>
  </w:style>
  <w:style w:type="paragraph" w:customStyle="1" w:styleId="MonthNames">
    <w:name w:val="Month Names"/>
    <w:basedOn w:val="Normal"/>
    <w:rsid w:val="003B6538"/>
    <w:pPr>
      <w:jc w:val="center"/>
    </w:pPr>
    <w:rPr>
      <w:rFonts w:ascii="Franklin Gothic Book" w:hAnsi="Franklin Gothic Book"/>
      <w:bCs/>
      <w:sz w:val="48"/>
      <w:szCs w:val="20"/>
    </w:rPr>
  </w:style>
  <w:style w:type="paragraph" w:customStyle="1" w:styleId="Dates">
    <w:name w:val="Dates"/>
    <w:basedOn w:val="Normal"/>
    <w:rsid w:val="003B6538"/>
    <w:rPr>
      <w:rFonts w:cs="Arial"/>
      <w:szCs w:val="20"/>
    </w:rPr>
  </w:style>
  <w:style w:type="paragraph" w:customStyle="1" w:styleId="Weekdays">
    <w:name w:val="Weekdays"/>
    <w:basedOn w:val="Normal"/>
    <w:rsid w:val="003B6538"/>
    <w:pPr>
      <w:jc w:val="center"/>
    </w:pPr>
    <w:rPr>
      <w:rFonts w:ascii="Franklin Gothic Book" w:hAnsi="Franklin Gothic Book"/>
      <w:b/>
      <w:spacing w:val="1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B6538"/>
    <w:rPr>
      <w:rFonts w:ascii="Franklin Gothic Book" w:eastAsia="Times New Roman" w:hAnsi="Franklin Gothic Book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rsid w:val="001953A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mallMonth">
    <w:name w:val="Small Month"/>
    <w:basedOn w:val="Weekdays"/>
    <w:qFormat/>
    <w:rsid w:val="001953AC"/>
    <w:rPr>
      <w:color w:val="7F7F7F"/>
    </w:rPr>
  </w:style>
  <w:style w:type="paragraph" w:customStyle="1" w:styleId="SmallWeekdays">
    <w:name w:val="Small Weekdays"/>
    <w:basedOn w:val="Weekdays"/>
    <w:qFormat/>
    <w:rsid w:val="001953AC"/>
    <w:rPr>
      <w:color w:val="7F7F7F"/>
    </w:rPr>
  </w:style>
  <w:style w:type="paragraph" w:customStyle="1" w:styleId="SmallDates">
    <w:name w:val="Small Dates"/>
    <w:basedOn w:val="Dates"/>
    <w:qFormat/>
    <w:rsid w:val="001953AC"/>
    <w:pPr>
      <w:jc w:val="center"/>
    </w:pPr>
    <w:rPr>
      <w:color w:val="7F7F7F"/>
    </w:rPr>
  </w:style>
  <w:style w:type="character" w:styleId="Hyperlink">
    <w:name w:val="Hyperlink"/>
    <w:basedOn w:val="DefaultParagraphFont"/>
    <w:rsid w:val="0043603D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B54F8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54F8A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54F8A"/>
    <w:rPr>
      <w:rFonts w:ascii="Perpetua" w:hAnsi="Perpetua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54F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54F8A"/>
    <w:rPr>
      <w:rFonts w:ascii="Perpetua" w:hAnsi="Perpetua"/>
      <w:b/>
      <w:bCs/>
      <w:color w:val="000000"/>
    </w:rPr>
  </w:style>
  <w:style w:type="character" w:customStyle="1" w:styleId="apple-converted-space">
    <w:name w:val="apple-converted-space"/>
    <w:basedOn w:val="DefaultParagraphFont"/>
    <w:rsid w:val="00B14540"/>
  </w:style>
  <w:style w:type="character" w:customStyle="1" w:styleId="aqj">
    <w:name w:val="aqj"/>
    <w:basedOn w:val="DefaultParagraphFont"/>
    <w:rsid w:val="00B14540"/>
  </w:style>
  <w:style w:type="paragraph" w:customStyle="1" w:styleId="CalendarText">
    <w:name w:val="CalendarText"/>
    <w:basedOn w:val="Normal"/>
    <w:rsid w:val="00986525"/>
    <w:rPr>
      <w:rFonts w:ascii="Arial" w:hAnsi="Arial" w:cs="Arial"/>
    </w:rPr>
  </w:style>
  <w:style w:type="character" w:customStyle="1" w:styleId="StyleStyleCalendarNumbers10ptNotBold11pt">
    <w:name w:val="Style Style CalendarNumbers + 10 pt Not Bold + 11 pt"/>
    <w:basedOn w:val="DefaultParagraphFont"/>
    <w:rsid w:val="00986525"/>
    <w:rPr>
      <w:rFonts w:ascii="Arial" w:hAnsi="Arial"/>
      <w:b/>
      <w:bCs/>
      <w:color w:val="000080"/>
      <w:sz w:val="22"/>
      <w:szCs w:val="20"/>
    </w:rPr>
  </w:style>
  <w:style w:type="character" w:customStyle="1" w:styleId="WinCalendarBLANKCELLSTYLE2">
    <w:name w:val="WinCalendar_BLANKCELL_STYLE2"/>
    <w:basedOn w:val="DefaultParagraphFont"/>
    <w:rsid w:val="00986525"/>
    <w:rPr>
      <w:rFonts w:ascii="Arial Narrow" w:hAnsi="Arial Narrow"/>
      <w:b w:val="0"/>
      <w:color w:val="000000"/>
      <w:sz w:val="19"/>
    </w:rPr>
  </w:style>
  <w:style w:type="character" w:customStyle="1" w:styleId="WinCalendarBLANKCELLSTYLE1">
    <w:name w:val="WinCalendar_BLANKCELL_STYLE1"/>
    <w:basedOn w:val="DefaultParagraphFont"/>
    <w:rsid w:val="00A65604"/>
    <w:rPr>
      <w:rFonts w:ascii="Arial Narrow" w:hAnsi="Arial Narrow"/>
      <w:b w:val="0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0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7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1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16534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5181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8598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http://www.ncs-nj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kern\Application%20Data\Microsoft\Templates\2010%20calend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7B237-4AE5-437A-9740-660A5403E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2010 calendar.dot</Template>
  <TotalTime>18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Northfield Community School</dc:creator>
  <cp:lastModifiedBy>Melanie Woodall</cp:lastModifiedBy>
  <cp:revision>7</cp:revision>
  <cp:lastPrinted>2026-09-22T16:31:00Z</cp:lastPrinted>
  <dcterms:created xsi:type="dcterms:W3CDTF">2026-09-18T17:05:00Z</dcterms:created>
  <dcterms:modified xsi:type="dcterms:W3CDTF">2026-09-22T16:42:00Z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TC103692321033</vt:lpwstr>
  </property>
</Properties>
</file>