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800"/>
        <w:gridCol w:w="1800"/>
        <w:gridCol w:w="1800"/>
        <w:gridCol w:w="1890"/>
        <w:gridCol w:w="1800"/>
        <w:gridCol w:w="1260"/>
      </w:tblGrid>
      <w:tr w:rsidR="00BB77DE" w:rsidRPr="00BB77DE" w:rsidTr="00266336">
        <w:trPr>
          <w:cantSplit/>
          <w:trHeight w:hRule="exact" w:val="1830"/>
          <w:jc w:val="center"/>
        </w:trPr>
        <w:tc>
          <w:tcPr>
            <w:tcW w:w="1150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B43A9C" w:rsidRPr="00E353C9" w:rsidRDefault="00E353C9" w:rsidP="0024086B">
            <w:pPr>
              <w:jc w:val="right"/>
              <w:rPr>
                <w:rFonts w:ascii="Comic Sans MS" w:hAnsi="Comic Sans MS"/>
                <w:b/>
                <w:color w:val="984806" w:themeColor="accent6" w:themeShade="80"/>
                <w:sz w:val="28"/>
                <w:szCs w:val="28"/>
              </w:rPr>
            </w:pPr>
            <w:r w:rsidRPr="00E353C9">
              <w:rPr>
                <w:rFonts w:ascii="Arial Black" w:hAnsi="Arial Black"/>
                <w:noProof/>
                <w:color w:val="984806" w:themeColor="accent6" w:themeShade="80"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-1494790</wp:posOffset>
                  </wp:positionH>
                  <wp:positionV relativeFrom="paragraph">
                    <wp:posOffset>-100330</wp:posOffset>
                  </wp:positionV>
                  <wp:extent cx="1952625" cy="1151890"/>
                  <wp:effectExtent l="0" t="0" r="9525" b="0"/>
                  <wp:wrapTight wrapText="bothSides">
                    <wp:wrapPolygon edited="0">
                      <wp:start x="8219" y="0"/>
                      <wp:lineTo x="5268" y="5716"/>
                      <wp:lineTo x="4215" y="5716"/>
                      <wp:lineTo x="632" y="10359"/>
                      <wp:lineTo x="0" y="15361"/>
                      <wp:lineTo x="0" y="21076"/>
                      <wp:lineTo x="21495" y="21076"/>
                      <wp:lineTo x="21495" y="15361"/>
                      <wp:lineTo x="20652" y="10359"/>
                      <wp:lineTo x="17280" y="6073"/>
                      <wp:lineTo x="16016" y="5716"/>
                      <wp:lineTo x="16226" y="5716"/>
                      <wp:lineTo x="11169" y="0"/>
                      <wp:lineTo x="8219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ovember[1]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78F5" w:rsidRPr="00E353C9">
              <w:rPr>
                <w:rFonts w:ascii="Arial Black" w:hAnsi="Arial Black"/>
                <w:color w:val="984806" w:themeColor="accent6" w:themeShade="80"/>
                <w:sz w:val="28"/>
                <w:szCs w:val="28"/>
              </w:rPr>
              <w:t>Northfield Community School</w:t>
            </w:r>
          </w:p>
          <w:p w:rsidR="00266336" w:rsidRDefault="00FB1E66" w:rsidP="00266336">
            <w:pPr>
              <w:jc w:val="right"/>
              <w:rPr>
                <w:rFonts w:ascii="Arial Black" w:hAnsi="Arial Black"/>
                <w:color w:val="984806" w:themeColor="accent6" w:themeShade="80"/>
                <w:sz w:val="28"/>
                <w:szCs w:val="28"/>
              </w:rPr>
            </w:pPr>
            <w:r w:rsidRPr="00E353C9">
              <w:rPr>
                <w:color w:val="984806" w:themeColor="accent6" w:themeShade="80"/>
                <w:sz w:val="28"/>
                <w:szCs w:val="28"/>
              </w:rPr>
              <w:t xml:space="preserve">             </w:t>
            </w:r>
            <w:hyperlink r:id="rId7" w:history="1">
              <w:r w:rsidR="003E4700" w:rsidRPr="00E353C9">
                <w:rPr>
                  <w:rStyle w:val="Hyperlink"/>
                  <w:rFonts w:ascii="Arial Black" w:hAnsi="Arial Black"/>
                  <w:b/>
                  <w:color w:val="984806" w:themeColor="accent6" w:themeShade="80"/>
                  <w:sz w:val="28"/>
                  <w:szCs w:val="28"/>
                  <w:u w:val="none"/>
                </w:rPr>
                <w:t>www.ncs-nj.org</w:t>
              </w:r>
            </w:hyperlink>
          </w:p>
          <w:p w:rsidR="003E4700" w:rsidRPr="00266336" w:rsidRDefault="00FB1E66" w:rsidP="00266336">
            <w:pPr>
              <w:jc w:val="right"/>
              <w:rPr>
                <w:rFonts w:ascii="Arial Black" w:hAnsi="Arial Black"/>
                <w:color w:val="984806" w:themeColor="accent6" w:themeShade="80"/>
                <w:sz w:val="28"/>
                <w:szCs w:val="28"/>
              </w:rPr>
            </w:pPr>
            <w:r w:rsidRPr="00E353C9">
              <w:rPr>
                <w:rFonts w:ascii="Arial Black" w:hAnsi="Arial Black"/>
                <w:b/>
                <w:color w:val="984806" w:themeColor="accent6" w:themeShade="80"/>
                <w:sz w:val="28"/>
                <w:szCs w:val="28"/>
              </w:rPr>
              <w:t xml:space="preserve">    </w:t>
            </w:r>
            <w:r w:rsidR="003E4700" w:rsidRPr="00E353C9">
              <w:rPr>
                <w:rFonts w:ascii="Arial Black" w:hAnsi="Arial Black"/>
                <w:b/>
                <w:color w:val="984806" w:themeColor="accent6" w:themeShade="80"/>
                <w:sz w:val="28"/>
                <w:szCs w:val="28"/>
              </w:rPr>
              <w:t>609-407-4000</w:t>
            </w:r>
          </w:p>
          <w:p w:rsidR="00884A59" w:rsidRPr="00BB77DE" w:rsidRDefault="00A84575" w:rsidP="00D422C7">
            <w:pPr>
              <w:rPr>
                <w:b/>
                <w:color w:val="F79646" w:themeColor="accent6"/>
                <w:sz w:val="24"/>
              </w:rPr>
            </w:pPr>
            <w:r w:rsidRPr="00BB77DE">
              <w:rPr>
                <w:b/>
                <w:color w:val="F79646" w:themeColor="accent6"/>
                <w:sz w:val="24"/>
              </w:rPr>
              <w:t xml:space="preserve">      </w:t>
            </w:r>
            <w:r w:rsidR="004F19A4" w:rsidRPr="00BB77DE">
              <w:rPr>
                <w:b/>
                <w:color w:val="F79646" w:themeColor="accent6"/>
                <w:sz w:val="24"/>
              </w:rPr>
              <w:t xml:space="preserve">                             </w:t>
            </w:r>
          </w:p>
        </w:tc>
      </w:tr>
      <w:tr w:rsidR="00BB77DE" w:rsidRPr="00BB77DE" w:rsidTr="00E353C9">
        <w:trPr>
          <w:cantSplit/>
          <w:trHeight w:val="213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FC29BF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Sunday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CF629B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Monday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CF629B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Tuesday</w:t>
            </w:r>
          </w:p>
        </w:tc>
        <w:tc>
          <w:tcPr>
            <w:tcW w:w="1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CF629B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Wednesday</w:t>
            </w:r>
          </w:p>
        </w:tc>
        <w:tc>
          <w:tcPr>
            <w:tcW w:w="18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CF629B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CF629B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Friday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E353C9" w:rsidRDefault="00FC29BF" w:rsidP="007C1C26">
            <w:pPr>
              <w:pStyle w:val="Weekdays"/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</w:pPr>
            <w:r w:rsidRPr="00E353C9">
              <w:rPr>
                <w:rFonts w:asciiTheme="minorHAnsi" w:hAnsiTheme="minorHAnsi" w:cs="Arial"/>
                <w:color w:val="984806" w:themeColor="accent6" w:themeShade="80"/>
                <w:sz w:val="24"/>
                <w:szCs w:val="24"/>
              </w:rPr>
              <w:t>Saturday</w:t>
            </w:r>
          </w:p>
        </w:tc>
      </w:tr>
      <w:tr w:rsidR="00BB77DE" w:rsidRPr="00BB77DE" w:rsidTr="009426C4">
        <w:trPr>
          <w:cantSplit/>
          <w:trHeight w:hRule="exact" w:val="2233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46670" w:rsidRPr="0029139A" w:rsidRDefault="00D57826" w:rsidP="00A15791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</w:t>
            </w:r>
          </w:p>
          <w:p w:rsidR="00BD3748" w:rsidRPr="0029139A" w:rsidRDefault="00425CAB" w:rsidP="00A15791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Daylight Savings Time E</w:t>
            </w:r>
            <w:r w:rsidR="00BD3748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nds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10B2" w:rsidRPr="0029139A" w:rsidRDefault="00D57826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B77DE" w:rsidRPr="0029139A" w:rsidRDefault="00D57826" w:rsidP="007F773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3</w:t>
            </w:r>
          </w:p>
          <w:p w:rsidR="00F34A36" w:rsidRPr="0029139A" w:rsidRDefault="00425CAB" w:rsidP="00F34A3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No S</w:t>
            </w:r>
            <w:r w:rsidR="00F34A36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chool for 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S</w:t>
            </w:r>
            <w:r w:rsidR="00F34A36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tudents</w:t>
            </w:r>
          </w:p>
          <w:p w:rsidR="00F34A36" w:rsidRPr="0029139A" w:rsidRDefault="00F34A36" w:rsidP="00F34A3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230505</wp:posOffset>
                  </wp:positionV>
                  <wp:extent cx="685800" cy="582295"/>
                  <wp:effectExtent l="0" t="0" r="0" b="8255"/>
                  <wp:wrapTight wrapText="bothSides">
                    <wp:wrapPolygon edited="0">
                      <wp:start x="0" y="0"/>
                      <wp:lineTo x="0" y="21200"/>
                      <wp:lineTo x="21000" y="21200"/>
                      <wp:lineTo x="21000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stock_000006334986xsmall[1]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Staff in Service</w:t>
            </w:r>
          </w:p>
          <w:p w:rsidR="00F34A36" w:rsidRPr="0029139A" w:rsidRDefault="00F34A36" w:rsidP="007F773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428D6" w:rsidRPr="0029139A" w:rsidRDefault="00D57826" w:rsidP="003428D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>4</w:t>
            </w:r>
            <w:r w:rsidR="00352AD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741884" w:rsidRDefault="00AF4E7A" w:rsidP="001757DC">
            <w:pPr>
              <w:tabs>
                <w:tab w:val="left" w:pos="4267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PTO Monthly Meeting @ </w:t>
            </w:r>
          </w:p>
          <w:p w:rsidR="00434D8B" w:rsidRPr="0029139A" w:rsidRDefault="00AF4E7A" w:rsidP="001757DC">
            <w:pPr>
              <w:tabs>
                <w:tab w:val="left" w:pos="4267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bookmarkStart w:id="0" w:name="_GoBack"/>
            <w:bookmarkEnd w:id="0"/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6 p.m.  at the Otto </w:t>
            </w:r>
            <w:proofErr w:type="spellStart"/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Bruyns</w:t>
            </w:r>
            <w:proofErr w:type="spellEnd"/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Public Library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932DE" w:rsidRPr="0029139A" w:rsidRDefault="00D57826" w:rsidP="00E46DBC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5</w:t>
            </w:r>
          </w:p>
          <w:p w:rsidR="00F34A36" w:rsidRPr="0029139A" w:rsidRDefault="00F34A36" w:rsidP="00F34A3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No School</w:t>
            </w:r>
          </w:p>
          <w:p w:rsidR="00BD3748" w:rsidRPr="0029139A" w:rsidRDefault="00F34A36" w:rsidP="00F34A3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NJEA Convention</w:t>
            </w:r>
          </w:p>
          <w:p w:rsidR="00F34A36" w:rsidRPr="0029139A" w:rsidRDefault="00F34A36" w:rsidP="00E46DBC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  <w:p w:rsidR="00F34A36" w:rsidRPr="0029139A" w:rsidRDefault="00F34A36" w:rsidP="00E46DBC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B77DE" w:rsidRPr="0029139A" w:rsidRDefault="00D57826" w:rsidP="00210315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6</w:t>
            </w:r>
          </w:p>
          <w:p w:rsidR="00F34A36" w:rsidRPr="0029139A" w:rsidRDefault="00F34A36" w:rsidP="00F34A3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No School</w:t>
            </w:r>
          </w:p>
          <w:p w:rsidR="005B3F21" w:rsidRPr="0029139A" w:rsidRDefault="00F34A36" w:rsidP="00F34A3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NJEA Convention</w:t>
            </w:r>
          </w:p>
          <w:p w:rsidR="006A3C1A" w:rsidRPr="0029139A" w:rsidRDefault="006A3C1A" w:rsidP="005B3F21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E2E37" w:rsidRPr="0029139A" w:rsidRDefault="00D57826" w:rsidP="00374CF9">
            <w:pPr>
              <w:tabs>
                <w:tab w:val="left" w:pos="840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7</w:t>
            </w:r>
          </w:p>
        </w:tc>
      </w:tr>
      <w:tr w:rsidR="00BB77DE" w:rsidRPr="00BB77DE" w:rsidTr="0029139A">
        <w:trPr>
          <w:cantSplit/>
          <w:trHeight w:hRule="exact" w:val="1612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29139A" w:rsidRDefault="00D57826" w:rsidP="007C1C2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8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10B2" w:rsidRPr="0029139A" w:rsidRDefault="00D57826" w:rsidP="009E4D4B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9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434D8B" w:rsidRPr="0029139A" w:rsidRDefault="00434D8B" w:rsidP="009E4D4B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6A3C1A" w:rsidRPr="0029139A" w:rsidRDefault="00D57826" w:rsidP="00BD3748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10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6A3C1A" w:rsidRPr="0029139A" w:rsidRDefault="006A3C1A" w:rsidP="00BD3748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  <w:p w:rsidR="001757DC" w:rsidRPr="0029139A" w:rsidRDefault="001757DC" w:rsidP="00F9219F">
            <w:pPr>
              <w:tabs>
                <w:tab w:val="left" w:pos="4267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65950" w:rsidRPr="0029139A" w:rsidRDefault="00D57826" w:rsidP="004C10B2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11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D142E8" w:rsidRPr="0029139A" w:rsidRDefault="00D142E8" w:rsidP="00D142E8">
            <w:pPr>
              <w:tabs>
                <w:tab w:val="left" w:pos="4267"/>
              </w:tabs>
              <w:rPr>
                <w:rFonts w:ascii="Calibri" w:hAnsi="Calibri" w:cs="Calibri"/>
                <w:b/>
                <w:color w:val="F79646" w:themeColor="accent6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207010</wp:posOffset>
                  </wp:positionV>
                  <wp:extent cx="704850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1016" y="20925"/>
                      <wp:lineTo x="2101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Veterans_Day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  <w:vertAlign w:val="superscript"/>
              </w:rPr>
              <w:t>st</w:t>
            </w:r>
            <w:r w:rsidR="00425CAB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MP E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nds</w:t>
            </w:r>
          </w:p>
          <w:p w:rsidR="001757DC" w:rsidRPr="0029139A" w:rsidRDefault="001757DC" w:rsidP="00CB1576">
            <w:pPr>
              <w:tabs>
                <w:tab w:val="left" w:pos="4267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29139A" w:rsidRDefault="00D57826" w:rsidP="00051656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12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D142E8" w:rsidRPr="0029139A" w:rsidRDefault="00D142E8" w:rsidP="00D142E8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  <w:vertAlign w:val="superscript"/>
              </w:rPr>
              <w:t>nd</w:t>
            </w:r>
            <w:r w:rsidR="00425CAB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MP B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egins</w:t>
            </w:r>
          </w:p>
          <w:p w:rsidR="00D142E8" w:rsidRPr="0029139A" w:rsidRDefault="00D142E8" w:rsidP="00D142E8">
            <w:pPr>
              <w:tabs>
                <w:tab w:val="left" w:pos="4267"/>
              </w:tabs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353C9" w:rsidRPr="0029139A" w:rsidRDefault="00D57826" w:rsidP="00051656">
            <w:pPr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>13</w:t>
            </w:r>
            <w:r w:rsidR="00352AD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29139A" w:rsidRDefault="0007114E" w:rsidP="0007114E">
            <w:pPr>
              <w:shd w:val="clear" w:color="auto" w:fill="FFFFFF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Book Fair </w:t>
            </w:r>
          </w:p>
          <w:p w:rsidR="00C4419A" w:rsidRPr="0029139A" w:rsidRDefault="0007114E" w:rsidP="0007114E">
            <w:pPr>
              <w:shd w:val="clear" w:color="auto" w:fill="FFFFFF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Family Night</w:t>
            </w:r>
            <w:r w:rsid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5</w:t>
            </w:r>
            <w:r w:rsid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:00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-7</w:t>
            </w:r>
            <w:r w:rsid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:00 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PM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29139A" w:rsidRDefault="00D57826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>14</w:t>
            </w:r>
          </w:p>
        </w:tc>
      </w:tr>
      <w:tr w:rsidR="00BB77DE" w:rsidRPr="00BB77DE" w:rsidTr="00386A95">
        <w:trPr>
          <w:cantSplit/>
          <w:trHeight w:hRule="exact" w:val="3043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29139A" w:rsidRDefault="00D57826" w:rsidP="007C1C2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353C9" w:rsidRPr="0029139A" w:rsidRDefault="002D2300" w:rsidP="0085404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</w:t>
            </w:r>
            <w:r w:rsidR="00D57826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6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5A0D83" w:rsidRPr="0029139A" w:rsidRDefault="005A0D83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2704F" w:rsidRPr="0029139A" w:rsidRDefault="00D57826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17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255276" w:rsidRPr="0029139A" w:rsidRDefault="00254448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American Education Parent Visitation </w:t>
            </w:r>
          </w:p>
          <w:p w:rsidR="00254448" w:rsidRPr="0029139A" w:rsidRDefault="00254448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(details to follow)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14C5C" w:rsidRPr="0029139A" w:rsidRDefault="00D57826" w:rsidP="00F91973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18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Parent/Teacher Conferences </w:t>
            </w:r>
          </w:p>
          <w:p w:rsidR="00425CAB" w:rsidRDefault="00425CAB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Single Session D</w:t>
            </w:r>
            <w:r w:rsidR="00AF4E7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ay 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Dismissal</w:t>
            </w:r>
            <w:r w:rsidR="00425CAB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Time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MS: 12:50 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ES: 3-4 1:00 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K-2</w:t>
            </w:r>
            <w:r w:rsid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1:10 </w:t>
            </w:r>
          </w:p>
          <w:p w:rsidR="00AF4E7A" w:rsidRPr="0029139A" w:rsidRDefault="00AF4E7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Preschool</w:t>
            </w:r>
            <w:r w:rsid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12:40</w:t>
            </w:r>
          </w:p>
          <w:p w:rsidR="00C4419A" w:rsidRPr="0029139A" w:rsidRDefault="00C4419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353C9" w:rsidRPr="0029139A" w:rsidRDefault="00D57826" w:rsidP="00E465B0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19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Parent/Teacher Conferences </w:t>
            </w:r>
          </w:p>
          <w:p w:rsidR="0029139A" w:rsidRDefault="00425CAB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Single S</w:t>
            </w:r>
            <w:r w:rsidR="0029139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ession </w:t>
            </w:r>
          </w:p>
          <w:p w:rsidR="00425CAB" w:rsidRDefault="00425CAB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</w:t>
            </w:r>
            <w:r w:rsidR="0029139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ay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Dismissal</w:t>
            </w:r>
            <w:r w:rsidR="00425CAB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Time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MS: 12:50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ES: 3-4 1:00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K-2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1:10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Preschool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12:40</w:t>
            </w:r>
          </w:p>
          <w:p w:rsidR="00704C97" w:rsidRPr="0029139A" w:rsidRDefault="00704C97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353C9" w:rsidRPr="0029139A" w:rsidRDefault="002D2300" w:rsidP="00E353C9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</w:t>
            </w:r>
            <w:r w:rsidR="00D57826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0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Parent/Teacher Conferences </w:t>
            </w:r>
          </w:p>
          <w:p w:rsidR="00425CAB" w:rsidRDefault="00425CAB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Single Session D</w:t>
            </w:r>
            <w:r w:rsidR="0029139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ay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Dismissal</w:t>
            </w:r>
            <w:r w:rsidR="00425CAB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Time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MS: 12:50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ES: 3-4 1:00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K-2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1:10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Preschool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12:40</w:t>
            </w:r>
          </w:p>
          <w:p w:rsidR="00704C97" w:rsidRPr="0029139A" w:rsidRDefault="00704C97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29139A" w:rsidRDefault="00D57826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>21</w:t>
            </w:r>
          </w:p>
        </w:tc>
      </w:tr>
      <w:tr w:rsidR="00704C97" w:rsidRPr="00BB77DE" w:rsidTr="0029139A">
        <w:trPr>
          <w:cantSplit/>
          <w:trHeight w:hRule="exact" w:val="3313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D57826" w:rsidP="007C1C2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22</w:t>
            </w:r>
          </w:p>
          <w:p w:rsidR="00942EA7" w:rsidRPr="0029139A" w:rsidRDefault="00942EA7" w:rsidP="007C1C2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E077DC" w:rsidP="0085404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</w:t>
            </w:r>
            <w:r w:rsidR="00D57826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3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BE4790" w:rsidRPr="0029139A" w:rsidRDefault="00BE4790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BOE Meeting</w:t>
            </w:r>
          </w:p>
          <w:p w:rsidR="00425CAB" w:rsidRDefault="00425CAB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6:30 pm</w:t>
            </w:r>
          </w:p>
          <w:p w:rsidR="00425CAB" w:rsidRDefault="00BE4790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Executive</w:t>
            </w:r>
          </w:p>
          <w:p w:rsidR="00425CAB" w:rsidRDefault="00425CAB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7:00 pm</w:t>
            </w:r>
          </w:p>
          <w:p w:rsidR="00BE4790" w:rsidRPr="0029139A" w:rsidRDefault="00BE4790" w:rsidP="00BE4790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Public</w:t>
            </w:r>
          </w:p>
          <w:p w:rsidR="00BE4790" w:rsidRPr="0029139A" w:rsidRDefault="00BE4790" w:rsidP="0085404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D57826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24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077DC" w:rsidRPr="0029139A" w:rsidRDefault="00D57826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25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A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Parent/Teacher Conferences </w:t>
            </w:r>
          </w:p>
          <w:p w:rsidR="00425CAB" w:rsidRDefault="00425CAB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Single Session </w:t>
            </w:r>
          </w:p>
          <w:p w:rsidR="00425CAB" w:rsidRDefault="00425CAB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</w:t>
            </w:r>
            <w:r w:rsidR="0029139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ay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Dismissal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MS: 12:50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ES: 3-4 1:00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K-2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1:10 </w:t>
            </w:r>
          </w:p>
          <w:p w:rsidR="0029139A" w:rsidRPr="0029139A" w:rsidRDefault="0029139A" w:rsidP="0029139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Preschool</w:t>
            </w: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:</w:t>
            </w: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12:40</w:t>
            </w:r>
          </w:p>
          <w:p w:rsidR="00704C97" w:rsidRPr="0029139A" w:rsidRDefault="00704C97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D57826" w:rsidP="00E465B0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26</w:t>
            </w:r>
          </w:p>
          <w:p w:rsidR="0029139A" w:rsidRDefault="0029139A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No School</w:t>
            </w:r>
          </w:p>
          <w:p w:rsidR="00DE1B96" w:rsidRPr="0029139A" w:rsidRDefault="00425CAB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430530</wp:posOffset>
                  </wp:positionV>
                  <wp:extent cx="1085850" cy="1152525"/>
                  <wp:effectExtent l="0" t="0" r="0" b="9525"/>
                  <wp:wrapTight wrapText="bothSides">
                    <wp:wrapPolygon edited="0">
                      <wp:start x="0" y="0"/>
                      <wp:lineTo x="0" y="21421"/>
                      <wp:lineTo x="21221" y="21421"/>
                      <wp:lineTo x="2122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appy-Thanksgiving-Card_3886046[1]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4E7A"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Thanksgiving Break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D57826" w:rsidP="00E353C9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27</w:t>
            </w:r>
          </w:p>
          <w:p w:rsidR="0029139A" w:rsidRDefault="0029139A" w:rsidP="00E353C9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No School</w:t>
            </w:r>
          </w:p>
          <w:p w:rsidR="00AF4E7A" w:rsidRPr="0029139A" w:rsidRDefault="00AF4E7A" w:rsidP="00E353C9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Thanksgiving Break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04C97" w:rsidRPr="0029139A" w:rsidRDefault="00D57826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  <w:t>28</w:t>
            </w:r>
          </w:p>
        </w:tc>
      </w:tr>
      <w:tr w:rsidR="00D57826" w:rsidRPr="00BB77DE" w:rsidTr="00386A95">
        <w:trPr>
          <w:cantSplit/>
          <w:trHeight w:hRule="exact" w:val="820"/>
          <w:jc w:val="center"/>
        </w:trPr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7C1C2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29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854045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  <w:r w:rsidRPr="0029139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>30</w:t>
            </w:r>
            <w:r w:rsidR="00352ADA"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  <w:t xml:space="preserve">   B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C54366">
            <w:pPr>
              <w:pStyle w:val="Dates"/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AF4E7A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E465B0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E353C9">
            <w:pPr>
              <w:rPr>
                <w:rFonts w:ascii="Calibri" w:hAnsi="Calibri" w:cs="Calibri"/>
                <w:b/>
                <w:color w:val="984806" w:themeColor="accent6" w:themeShade="8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57826" w:rsidRPr="0029139A" w:rsidRDefault="00D57826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984806" w:themeColor="accent6" w:themeShade="80"/>
                <w:sz w:val="22"/>
                <w:szCs w:val="22"/>
              </w:rPr>
            </w:pPr>
          </w:p>
        </w:tc>
      </w:tr>
    </w:tbl>
    <w:p w:rsidR="00BF5117" w:rsidRPr="00BB77DE" w:rsidRDefault="00BF5117" w:rsidP="00F34A36">
      <w:pPr>
        <w:tabs>
          <w:tab w:val="left" w:pos="4267"/>
        </w:tabs>
        <w:rPr>
          <w:b/>
          <w:color w:val="F79646" w:themeColor="accent6"/>
          <w:sz w:val="56"/>
          <w:szCs w:val="56"/>
        </w:rPr>
      </w:pPr>
    </w:p>
    <w:sectPr w:rsidR="00BF5117" w:rsidRPr="00BB77DE" w:rsidSect="00663C06">
      <w:pgSz w:w="12240" w:h="15840" w:code="1"/>
      <w:pgMar w:top="27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5B95"/>
    <w:multiLevelType w:val="hybridMultilevel"/>
    <w:tmpl w:val="7A56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25CB3"/>
    <w:multiLevelType w:val="hybridMultilevel"/>
    <w:tmpl w:val="1B8C30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13"/>
    <w:rsid w:val="00001D63"/>
    <w:rsid w:val="00002CB4"/>
    <w:rsid w:val="00004038"/>
    <w:rsid w:val="00006337"/>
    <w:rsid w:val="0001055E"/>
    <w:rsid w:val="000105CB"/>
    <w:rsid w:val="0001162A"/>
    <w:rsid w:val="00011684"/>
    <w:rsid w:val="00014C5C"/>
    <w:rsid w:val="00017BFC"/>
    <w:rsid w:val="00027B7C"/>
    <w:rsid w:val="00037B62"/>
    <w:rsid w:val="00042C7F"/>
    <w:rsid w:val="00045A66"/>
    <w:rsid w:val="000501F3"/>
    <w:rsid w:val="00051656"/>
    <w:rsid w:val="000540C2"/>
    <w:rsid w:val="00055240"/>
    <w:rsid w:val="00055D9D"/>
    <w:rsid w:val="00056BD3"/>
    <w:rsid w:val="00064713"/>
    <w:rsid w:val="00064DA9"/>
    <w:rsid w:val="000665BF"/>
    <w:rsid w:val="00066A33"/>
    <w:rsid w:val="0007114E"/>
    <w:rsid w:val="0007535F"/>
    <w:rsid w:val="0008196A"/>
    <w:rsid w:val="00086601"/>
    <w:rsid w:val="00086A6E"/>
    <w:rsid w:val="000927C0"/>
    <w:rsid w:val="000932DE"/>
    <w:rsid w:val="00093CE6"/>
    <w:rsid w:val="000965EF"/>
    <w:rsid w:val="00096904"/>
    <w:rsid w:val="000969E3"/>
    <w:rsid w:val="000A1F44"/>
    <w:rsid w:val="000A61B2"/>
    <w:rsid w:val="000A6A65"/>
    <w:rsid w:val="000B1D8E"/>
    <w:rsid w:val="000B30C6"/>
    <w:rsid w:val="000B7FC1"/>
    <w:rsid w:val="000C46AC"/>
    <w:rsid w:val="000C639A"/>
    <w:rsid w:val="000C75BB"/>
    <w:rsid w:val="000D3CC5"/>
    <w:rsid w:val="000D4E53"/>
    <w:rsid w:val="000D6B9F"/>
    <w:rsid w:val="000E4E36"/>
    <w:rsid w:val="000E6374"/>
    <w:rsid w:val="000F259B"/>
    <w:rsid w:val="000F2D0A"/>
    <w:rsid w:val="000F41C9"/>
    <w:rsid w:val="000F4F9D"/>
    <w:rsid w:val="0010029D"/>
    <w:rsid w:val="00107F34"/>
    <w:rsid w:val="00110DFC"/>
    <w:rsid w:val="00110EE9"/>
    <w:rsid w:val="00111B71"/>
    <w:rsid w:val="00115EF1"/>
    <w:rsid w:val="001173D7"/>
    <w:rsid w:val="001219F8"/>
    <w:rsid w:val="001230FB"/>
    <w:rsid w:val="00127A7E"/>
    <w:rsid w:val="001322A2"/>
    <w:rsid w:val="00132F38"/>
    <w:rsid w:val="001411B8"/>
    <w:rsid w:val="001470DC"/>
    <w:rsid w:val="00151E0B"/>
    <w:rsid w:val="001611E1"/>
    <w:rsid w:val="00164526"/>
    <w:rsid w:val="001659A6"/>
    <w:rsid w:val="0017020C"/>
    <w:rsid w:val="00171BBE"/>
    <w:rsid w:val="00173517"/>
    <w:rsid w:val="00174473"/>
    <w:rsid w:val="001757DC"/>
    <w:rsid w:val="001764F1"/>
    <w:rsid w:val="00184A9D"/>
    <w:rsid w:val="0018570F"/>
    <w:rsid w:val="00185DAA"/>
    <w:rsid w:val="0018641B"/>
    <w:rsid w:val="00186A21"/>
    <w:rsid w:val="0019134D"/>
    <w:rsid w:val="00191786"/>
    <w:rsid w:val="00192813"/>
    <w:rsid w:val="00193DD1"/>
    <w:rsid w:val="001953AC"/>
    <w:rsid w:val="00195630"/>
    <w:rsid w:val="001A23B9"/>
    <w:rsid w:val="001A4B60"/>
    <w:rsid w:val="001B35C0"/>
    <w:rsid w:val="001B53FD"/>
    <w:rsid w:val="001C23A6"/>
    <w:rsid w:val="001C32F2"/>
    <w:rsid w:val="001C3CC0"/>
    <w:rsid w:val="001C6323"/>
    <w:rsid w:val="001D069D"/>
    <w:rsid w:val="001E28DC"/>
    <w:rsid w:val="001E32A4"/>
    <w:rsid w:val="001E34C3"/>
    <w:rsid w:val="001E499C"/>
    <w:rsid w:val="001E6CF1"/>
    <w:rsid w:val="001F0ABC"/>
    <w:rsid w:val="00201E1B"/>
    <w:rsid w:val="00204BA6"/>
    <w:rsid w:val="00210315"/>
    <w:rsid w:val="00214445"/>
    <w:rsid w:val="002149BF"/>
    <w:rsid w:val="00215411"/>
    <w:rsid w:val="00216ED1"/>
    <w:rsid w:val="00220D41"/>
    <w:rsid w:val="00221C1D"/>
    <w:rsid w:val="002222A5"/>
    <w:rsid w:val="00227EFC"/>
    <w:rsid w:val="00236ADB"/>
    <w:rsid w:val="0024086B"/>
    <w:rsid w:val="002438DF"/>
    <w:rsid w:val="0024645D"/>
    <w:rsid w:val="002467E3"/>
    <w:rsid w:val="00247A38"/>
    <w:rsid w:val="00253F67"/>
    <w:rsid w:val="00254448"/>
    <w:rsid w:val="00255276"/>
    <w:rsid w:val="00257B1E"/>
    <w:rsid w:val="00264730"/>
    <w:rsid w:val="002658D0"/>
    <w:rsid w:val="00266336"/>
    <w:rsid w:val="002666FC"/>
    <w:rsid w:val="00267C4C"/>
    <w:rsid w:val="002715D5"/>
    <w:rsid w:val="0027196B"/>
    <w:rsid w:val="00271B35"/>
    <w:rsid w:val="00275836"/>
    <w:rsid w:val="002764D8"/>
    <w:rsid w:val="00277472"/>
    <w:rsid w:val="002804EF"/>
    <w:rsid w:val="00280828"/>
    <w:rsid w:val="00280E98"/>
    <w:rsid w:val="0028699A"/>
    <w:rsid w:val="0029139A"/>
    <w:rsid w:val="002A0D4D"/>
    <w:rsid w:val="002A1BDE"/>
    <w:rsid w:val="002A2A13"/>
    <w:rsid w:val="002A3EB3"/>
    <w:rsid w:val="002A487F"/>
    <w:rsid w:val="002A7549"/>
    <w:rsid w:val="002B1353"/>
    <w:rsid w:val="002B229B"/>
    <w:rsid w:val="002B29BF"/>
    <w:rsid w:val="002B79A4"/>
    <w:rsid w:val="002C4EAA"/>
    <w:rsid w:val="002D2300"/>
    <w:rsid w:val="002D34A3"/>
    <w:rsid w:val="002D44AA"/>
    <w:rsid w:val="002D5BA1"/>
    <w:rsid w:val="002E3332"/>
    <w:rsid w:val="002E47B3"/>
    <w:rsid w:val="002F229F"/>
    <w:rsid w:val="002F22AA"/>
    <w:rsid w:val="002F421F"/>
    <w:rsid w:val="002F4A6A"/>
    <w:rsid w:val="002F5137"/>
    <w:rsid w:val="0030176D"/>
    <w:rsid w:val="00305C15"/>
    <w:rsid w:val="00310E9C"/>
    <w:rsid w:val="0031360A"/>
    <w:rsid w:val="00317BDD"/>
    <w:rsid w:val="003221DC"/>
    <w:rsid w:val="00326D15"/>
    <w:rsid w:val="00332086"/>
    <w:rsid w:val="00333588"/>
    <w:rsid w:val="00335204"/>
    <w:rsid w:val="003404B5"/>
    <w:rsid w:val="00341187"/>
    <w:rsid w:val="003428D6"/>
    <w:rsid w:val="003436DD"/>
    <w:rsid w:val="00346B02"/>
    <w:rsid w:val="00347388"/>
    <w:rsid w:val="0034783A"/>
    <w:rsid w:val="00347A8E"/>
    <w:rsid w:val="00352ADA"/>
    <w:rsid w:val="00355079"/>
    <w:rsid w:val="00361499"/>
    <w:rsid w:val="0036278D"/>
    <w:rsid w:val="00364B51"/>
    <w:rsid w:val="00374CF9"/>
    <w:rsid w:val="00375C59"/>
    <w:rsid w:val="00382C1C"/>
    <w:rsid w:val="00384A93"/>
    <w:rsid w:val="00384E3A"/>
    <w:rsid w:val="00386A95"/>
    <w:rsid w:val="00391582"/>
    <w:rsid w:val="00392CF4"/>
    <w:rsid w:val="00393A91"/>
    <w:rsid w:val="00397F99"/>
    <w:rsid w:val="003A028E"/>
    <w:rsid w:val="003A0B95"/>
    <w:rsid w:val="003A2150"/>
    <w:rsid w:val="003A74CD"/>
    <w:rsid w:val="003A78FC"/>
    <w:rsid w:val="003B48C4"/>
    <w:rsid w:val="003B5554"/>
    <w:rsid w:val="003B6538"/>
    <w:rsid w:val="003C1D48"/>
    <w:rsid w:val="003C25E9"/>
    <w:rsid w:val="003C2C2E"/>
    <w:rsid w:val="003C2C5F"/>
    <w:rsid w:val="003C38AC"/>
    <w:rsid w:val="003C48A2"/>
    <w:rsid w:val="003D17B5"/>
    <w:rsid w:val="003D2795"/>
    <w:rsid w:val="003D3BBA"/>
    <w:rsid w:val="003D4493"/>
    <w:rsid w:val="003D4FA9"/>
    <w:rsid w:val="003D6CAB"/>
    <w:rsid w:val="003D7680"/>
    <w:rsid w:val="003D7855"/>
    <w:rsid w:val="003D7CB0"/>
    <w:rsid w:val="003E27D1"/>
    <w:rsid w:val="003E4700"/>
    <w:rsid w:val="003F2A32"/>
    <w:rsid w:val="003F7F4B"/>
    <w:rsid w:val="00414C05"/>
    <w:rsid w:val="004151E1"/>
    <w:rsid w:val="00417712"/>
    <w:rsid w:val="0042070D"/>
    <w:rsid w:val="00422ACF"/>
    <w:rsid w:val="00422D07"/>
    <w:rsid w:val="004249EB"/>
    <w:rsid w:val="00425CAB"/>
    <w:rsid w:val="00434452"/>
    <w:rsid w:val="00434D8B"/>
    <w:rsid w:val="00434F56"/>
    <w:rsid w:val="004352B7"/>
    <w:rsid w:val="0043603D"/>
    <w:rsid w:val="0043796C"/>
    <w:rsid w:val="00440138"/>
    <w:rsid w:val="004439B1"/>
    <w:rsid w:val="00447948"/>
    <w:rsid w:val="00450B04"/>
    <w:rsid w:val="004511FB"/>
    <w:rsid w:val="004529EA"/>
    <w:rsid w:val="00452E18"/>
    <w:rsid w:val="00453D4D"/>
    <w:rsid w:val="00455060"/>
    <w:rsid w:val="00455BC5"/>
    <w:rsid w:val="00462FA8"/>
    <w:rsid w:val="004660D9"/>
    <w:rsid w:val="00467164"/>
    <w:rsid w:val="00467F15"/>
    <w:rsid w:val="0047586B"/>
    <w:rsid w:val="00477538"/>
    <w:rsid w:val="004818EF"/>
    <w:rsid w:val="00485E63"/>
    <w:rsid w:val="0048668D"/>
    <w:rsid w:val="004872D5"/>
    <w:rsid w:val="00487F56"/>
    <w:rsid w:val="00490688"/>
    <w:rsid w:val="0049178E"/>
    <w:rsid w:val="004951BE"/>
    <w:rsid w:val="004A1965"/>
    <w:rsid w:val="004A3C6A"/>
    <w:rsid w:val="004A59DB"/>
    <w:rsid w:val="004A74A5"/>
    <w:rsid w:val="004B07C4"/>
    <w:rsid w:val="004B2BF9"/>
    <w:rsid w:val="004B308D"/>
    <w:rsid w:val="004B372F"/>
    <w:rsid w:val="004B3C5A"/>
    <w:rsid w:val="004B64E2"/>
    <w:rsid w:val="004C035E"/>
    <w:rsid w:val="004C10B2"/>
    <w:rsid w:val="004C1D9F"/>
    <w:rsid w:val="004C245F"/>
    <w:rsid w:val="004C34D7"/>
    <w:rsid w:val="004C531B"/>
    <w:rsid w:val="004D0530"/>
    <w:rsid w:val="004D0DA1"/>
    <w:rsid w:val="004D1C5B"/>
    <w:rsid w:val="004D4405"/>
    <w:rsid w:val="004E1794"/>
    <w:rsid w:val="004E30EE"/>
    <w:rsid w:val="004F0AC5"/>
    <w:rsid w:val="004F0BF9"/>
    <w:rsid w:val="004F19A4"/>
    <w:rsid w:val="004F3D60"/>
    <w:rsid w:val="004F42DD"/>
    <w:rsid w:val="00501674"/>
    <w:rsid w:val="005072BB"/>
    <w:rsid w:val="005222E1"/>
    <w:rsid w:val="00522C65"/>
    <w:rsid w:val="00526016"/>
    <w:rsid w:val="005271CC"/>
    <w:rsid w:val="00530612"/>
    <w:rsid w:val="00530E68"/>
    <w:rsid w:val="005349D1"/>
    <w:rsid w:val="00545B07"/>
    <w:rsid w:val="00546239"/>
    <w:rsid w:val="0055063F"/>
    <w:rsid w:val="00551C00"/>
    <w:rsid w:val="005526E6"/>
    <w:rsid w:val="0055348D"/>
    <w:rsid w:val="00553E7C"/>
    <w:rsid w:val="00553F45"/>
    <w:rsid w:val="00556BC1"/>
    <w:rsid w:val="00561703"/>
    <w:rsid w:val="00565B2D"/>
    <w:rsid w:val="005661D0"/>
    <w:rsid w:val="00566BBA"/>
    <w:rsid w:val="00571AB3"/>
    <w:rsid w:val="00575C4B"/>
    <w:rsid w:val="00585F2E"/>
    <w:rsid w:val="00586816"/>
    <w:rsid w:val="00587298"/>
    <w:rsid w:val="00590E97"/>
    <w:rsid w:val="005914F6"/>
    <w:rsid w:val="005917E3"/>
    <w:rsid w:val="00597DF9"/>
    <w:rsid w:val="005A0D83"/>
    <w:rsid w:val="005A49E3"/>
    <w:rsid w:val="005B05BB"/>
    <w:rsid w:val="005B06E1"/>
    <w:rsid w:val="005B2C23"/>
    <w:rsid w:val="005B3F21"/>
    <w:rsid w:val="005B57CB"/>
    <w:rsid w:val="005C1BBD"/>
    <w:rsid w:val="005C230D"/>
    <w:rsid w:val="005C2BAF"/>
    <w:rsid w:val="005C3241"/>
    <w:rsid w:val="005C4458"/>
    <w:rsid w:val="005C7DC5"/>
    <w:rsid w:val="005D282F"/>
    <w:rsid w:val="005D2C3A"/>
    <w:rsid w:val="005D3D2F"/>
    <w:rsid w:val="005D579B"/>
    <w:rsid w:val="005E1018"/>
    <w:rsid w:val="005E5045"/>
    <w:rsid w:val="005E66B9"/>
    <w:rsid w:val="005E68AC"/>
    <w:rsid w:val="005F003D"/>
    <w:rsid w:val="005F64BC"/>
    <w:rsid w:val="00602CCA"/>
    <w:rsid w:val="00605544"/>
    <w:rsid w:val="00605E5E"/>
    <w:rsid w:val="0060738F"/>
    <w:rsid w:val="006179CE"/>
    <w:rsid w:val="00617C3A"/>
    <w:rsid w:val="00617F53"/>
    <w:rsid w:val="00621625"/>
    <w:rsid w:val="006235CE"/>
    <w:rsid w:val="00625B07"/>
    <w:rsid w:val="006261E6"/>
    <w:rsid w:val="0062676E"/>
    <w:rsid w:val="00627351"/>
    <w:rsid w:val="006301CA"/>
    <w:rsid w:val="00631EDB"/>
    <w:rsid w:val="00634ED9"/>
    <w:rsid w:val="006421E2"/>
    <w:rsid w:val="006421E8"/>
    <w:rsid w:val="00644C4A"/>
    <w:rsid w:val="00645F3F"/>
    <w:rsid w:val="00650FEB"/>
    <w:rsid w:val="00651B2C"/>
    <w:rsid w:val="006527B3"/>
    <w:rsid w:val="006529AC"/>
    <w:rsid w:val="00660DBC"/>
    <w:rsid w:val="00662C2C"/>
    <w:rsid w:val="00662C49"/>
    <w:rsid w:val="00663C06"/>
    <w:rsid w:val="00665B68"/>
    <w:rsid w:val="00665F8A"/>
    <w:rsid w:val="00666E10"/>
    <w:rsid w:val="006678A3"/>
    <w:rsid w:val="0067316C"/>
    <w:rsid w:val="006770F5"/>
    <w:rsid w:val="0067747B"/>
    <w:rsid w:val="006800FA"/>
    <w:rsid w:val="00682A1B"/>
    <w:rsid w:val="006854ED"/>
    <w:rsid w:val="00687D5F"/>
    <w:rsid w:val="0069314B"/>
    <w:rsid w:val="006A0062"/>
    <w:rsid w:val="006A3C1A"/>
    <w:rsid w:val="006A6104"/>
    <w:rsid w:val="006A772F"/>
    <w:rsid w:val="006B5FDE"/>
    <w:rsid w:val="006C01B3"/>
    <w:rsid w:val="006C67F2"/>
    <w:rsid w:val="006C69F7"/>
    <w:rsid w:val="006C6E0D"/>
    <w:rsid w:val="006C7358"/>
    <w:rsid w:val="006C7DA1"/>
    <w:rsid w:val="006D2E05"/>
    <w:rsid w:val="006D3966"/>
    <w:rsid w:val="006E013D"/>
    <w:rsid w:val="006E1ACF"/>
    <w:rsid w:val="006E3A7B"/>
    <w:rsid w:val="006E6D49"/>
    <w:rsid w:val="006E7619"/>
    <w:rsid w:val="006E7C12"/>
    <w:rsid w:val="006F280A"/>
    <w:rsid w:val="006F3266"/>
    <w:rsid w:val="006F42C0"/>
    <w:rsid w:val="006F5289"/>
    <w:rsid w:val="006F642A"/>
    <w:rsid w:val="0070034E"/>
    <w:rsid w:val="00702DEF"/>
    <w:rsid w:val="0070362E"/>
    <w:rsid w:val="00704B34"/>
    <w:rsid w:val="00704C97"/>
    <w:rsid w:val="00704D5F"/>
    <w:rsid w:val="00706624"/>
    <w:rsid w:val="00710AEC"/>
    <w:rsid w:val="0072320D"/>
    <w:rsid w:val="00725FEE"/>
    <w:rsid w:val="0072635A"/>
    <w:rsid w:val="007309D7"/>
    <w:rsid w:val="00731C00"/>
    <w:rsid w:val="00733B98"/>
    <w:rsid w:val="00735BB7"/>
    <w:rsid w:val="00737BB8"/>
    <w:rsid w:val="007401DC"/>
    <w:rsid w:val="00741884"/>
    <w:rsid w:val="00743C0B"/>
    <w:rsid w:val="00745963"/>
    <w:rsid w:val="00745FA0"/>
    <w:rsid w:val="00746670"/>
    <w:rsid w:val="007478F5"/>
    <w:rsid w:val="0075427B"/>
    <w:rsid w:val="00754339"/>
    <w:rsid w:val="00756EFB"/>
    <w:rsid w:val="007608F3"/>
    <w:rsid w:val="0076529F"/>
    <w:rsid w:val="0076688B"/>
    <w:rsid w:val="00767681"/>
    <w:rsid w:val="0077107D"/>
    <w:rsid w:val="00775F94"/>
    <w:rsid w:val="00777422"/>
    <w:rsid w:val="00777BE1"/>
    <w:rsid w:val="00781434"/>
    <w:rsid w:val="00781FFB"/>
    <w:rsid w:val="007836E6"/>
    <w:rsid w:val="007838DD"/>
    <w:rsid w:val="00784D0C"/>
    <w:rsid w:val="00785890"/>
    <w:rsid w:val="007943AB"/>
    <w:rsid w:val="007A0435"/>
    <w:rsid w:val="007A3FBF"/>
    <w:rsid w:val="007A5849"/>
    <w:rsid w:val="007A5E80"/>
    <w:rsid w:val="007A7258"/>
    <w:rsid w:val="007B0E84"/>
    <w:rsid w:val="007B1BF3"/>
    <w:rsid w:val="007B293F"/>
    <w:rsid w:val="007C0F31"/>
    <w:rsid w:val="007C1C26"/>
    <w:rsid w:val="007C73F1"/>
    <w:rsid w:val="007E1BB6"/>
    <w:rsid w:val="007E45D2"/>
    <w:rsid w:val="007E5D4C"/>
    <w:rsid w:val="007E732A"/>
    <w:rsid w:val="007E759C"/>
    <w:rsid w:val="007F0503"/>
    <w:rsid w:val="007F3533"/>
    <w:rsid w:val="007F5848"/>
    <w:rsid w:val="007F75FF"/>
    <w:rsid w:val="007F7735"/>
    <w:rsid w:val="007F78EC"/>
    <w:rsid w:val="007F7B99"/>
    <w:rsid w:val="00802308"/>
    <w:rsid w:val="008035FB"/>
    <w:rsid w:val="008038F5"/>
    <w:rsid w:val="00804282"/>
    <w:rsid w:val="00807A11"/>
    <w:rsid w:val="00810BE5"/>
    <w:rsid w:val="008223C9"/>
    <w:rsid w:val="00823014"/>
    <w:rsid w:val="0082545E"/>
    <w:rsid w:val="00825CF9"/>
    <w:rsid w:val="0082601B"/>
    <w:rsid w:val="00834295"/>
    <w:rsid w:val="008378B2"/>
    <w:rsid w:val="00837A92"/>
    <w:rsid w:val="00841276"/>
    <w:rsid w:val="00843B36"/>
    <w:rsid w:val="00844F4D"/>
    <w:rsid w:val="00854045"/>
    <w:rsid w:val="00860B24"/>
    <w:rsid w:val="00861EBF"/>
    <w:rsid w:val="008628FD"/>
    <w:rsid w:val="00862FC6"/>
    <w:rsid w:val="008639E3"/>
    <w:rsid w:val="00863FB6"/>
    <w:rsid w:val="0086418E"/>
    <w:rsid w:val="00867AF7"/>
    <w:rsid w:val="00870EA3"/>
    <w:rsid w:val="00876781"/>
    <w:rsid w:val="008773A1"/>
    <w:rsid w:val="0088149D"/>
    <w:rsid w:val="00883937"/>
    <w:rsid w:val="00884A59"/>
    <w:rsid w:val="00885667"/>
    <w:rsid w:val="00895310"/>
    <w:rsid w:val="008A26C6"/>
    <w:rsid w:val="008A5FBE"/>
    <w:rsid w:val="008B3493"/>
    <w:rsid w:val="008B5E17"/>
    <w:rsid w:val="008C2B13"/>
    <w:rsid w:val="008C2D68"/>
    <w:rsid w:val="008C2F91"/>
    <w:rsid w:val="008C77FC"/>
    <w:rsid w:val="008D17D6"/>
    <w:rsid w:val="008E17EE"/>
    <w:rsid w:val="008E29F8"/>
    <w:rsid w:val="008E2D16"/>
    <w:rsid w:val="008E5C20"/>
    <w:rsid w:val="008E69C1"/>
    <w:rsid w:val="008F07E0"/>
    <w:rsid w:val="008F0D80"/>
    <w:rsid w:val="008F2802"/>
    <w:rsid w:val="008F6E37"/>
    <w:rsid w:val="0090542A"/>
    <w:rsid w:val="00906719"/>
    <w:rsid w:val="0091135F"/>
    <w:rsid w:val="00912261"/>
    <w:rsid w:val="00913E99"/>
    <w:rsid w:val="009149C0"/>
    <w:rsid w:val="00917389"/>
    <w:rsid w:val="00921879"/>
    <w:rsid w:val="00922610"/>
    <w:rsid w:val="00926F54"/>
    <w:rsid w:val="00936996"/>
    <w:rsid w:val="00940D43"/>
    <w:rsid w:val="009426C4"/>
    <w:rsid w:val="00942EA7"/>
    <w:rsid w:val="0094643D"/>
    <w:rsid w:val="00951ED3"/>
    <w:rsid w:val="00953651"/>
    <w:rsid w:val="0095427D"/>
    <w:rsid w:val="00954721"/>
    <w:rsid w:val="00967F46"/>
    <w:rsid w:val="00975B98"/>
    <w:rsid w:val="00976518"/>
    <w:rsid w:val="00980B73"/>
    <w:rsid w:val="009817EA"/>
    <w:rsid w:val="009821BA"/>
    <w:rsid w:val="00984A28"/>
    <w:rsid w:val="00986525"/>
    <w:rsid w:val="00995E23"/>
    <w:rsid w:val="00997953"/>
    <w:rsid w:val="009A1B48"/>
    <w:rsid w:val="009B4109"/>
    <w:rsid w:val="009B5B63"/>
    <w:rsid w:val="009C2064"/>
    <w:rsid w:val="009D0646"/>
    <w:rsid w:val="009D3B96"/>
    <w:rsid w:val="009D5223"/>
    <w:rsid w:val="009E12E3"/>
    <w:rsid w:val="009E17DE"/>
    <w:rsid w:val="009E1BAD"/>
    <w:rsid w:val="009E35C1"/>
    <w:rsid w:val="009E4D4B"/>
    <w:rsid w:val="009E66C6"/>
    <w:rsid w:val="009F0AA0"/>
    <w:rsid w:val="009F3D01"/>
    <w:rsid w:val="009F40BB"/>
    <w:rsid w:val="00A02BA8"/>
    <w:rsid w:val="00A034FB"/>
    <w:rsid w:val="00A0648B"/>
    <w:rsid w:val="00A10301"/>
    <w:rsid w:val="00A12572"/>
    <w:rsid w:val="00A15791"/>
    <w:rsid w:val="00A250E2"/>
    <w:rsid w:val="00A256DB"/>
    <w:rsid w:val="00A264BD"/>
    <w:rsid w:val="00A2786B"/>
    <w:rsid w:val="00A27932"/>
    <w:rsid w:val="00A3058D"/>
    <w:rsid w:val="00A315BE"/>
    <w:rsid w:val="00A31F2C"/>
    <w:rsid w:val="00A3233E"/>
    <w:rsid w:val="00A356D3"/>
    <w:rsid w:val="00A41092"/>
    <w:rsid w:val="00A43B67"/>
    <w:rsid w:val="00A43C17"/>
    <w:rsid w:val="00A449C1"/>
    <w:rsid w:val="00A46B35"/>
    <w:rsid w:val="00A53280"/>
    <w:rsid w:val="00A63985"/>
    <w:rsid w:val="00A63A98"/>
    <w:rsid w:val="00A64DCE"/>
    <w:rsid w:val="00A65604"/>
    <w:rsid w:val="00A65950"/>
    <w:rsid w:val="00A66238"/>
    <w:rsid w:val="00A677FA"/>
    <w:rsid w:val="00A70947"/>
    <w:rsid w:val="00A7100C"/>
    <w:rsid w:val="00A75F28"/>
    <w:rsid w:val="00A81AC5"/>
    <w:rsid w:val="00A84575"/>
    <w:rsid w:val="00A86C8D"/>
    <w:rsid w:val="00A86ECC"/>
    <w:rsid w:val="00A90AFA"/>
    <w:rsid w:val="00A95B76"/>
    <w:rsid w:val="00A97C0B"/>
    <w:rsid w:val="00AB546C"/>
    <w:rsid w:val="00AC3884"/>
    <w:rsid w:val="00AC5E88"/>
    <w:rsid w:val="00AC621D"/>
    <w:rsid w:val="00AD6E2F"/>
    <w:rsid w:val="00AE50BA"/>
    <w:rsid w:val="00AE5630"/>
    <w:rsid w:val="00AE596D"/>
    <w:rsid w:val="00AE75DA"/>
    <w:rsid w:val="00AF16EE"/>
    <w:rsid w:val="00AF4E7A"/>
    <w:rsid w:val="00B0290B"/>
    <w:rsid w:val="00B02FE7"/>
    <w:rsid w:val="00B03BFB"/>
    <w:rsid w:val="00B05F5A"/>
    <w:rsid w:val="00B070D8"/>
    <w:rsid w:val="00B112CD"/>
    <w:rsid w:val="00B11B45"/>
    <w:rsid w:val="00B1424B"/>
    <w:rsid w:val="00B14540"/>
    <w:rsid w:val="00B1639D"/>
    <w:rsid w:val="00B20E82"/>
    <w:rsid w:val="00B229B0"/>
    <w:rsid w:val="00B23324"/>
    <w:rsid w:val="00B240CA"/>
    <w:rsid w:val="00B26AEF"/>
    <w:rsid w:val="00B26F3F"/>
    <w:rsid w:val="00B30A6D"/>
    <w:rsid w:val="00B31248"/>
    <w:rsid w:val="00B326D6"/>
    <w:rsid w:val="00B34F59"/>
    <w:rsid w:val="00B35068"/>
    <w:rsid w:val="00B43A9C"/>
    <w:rsid w:val="00B522FE"/>
    <w:rsid w:val="00B53A1F"/>
    <w:rsid w:val="00B543F2"/>
    <w:rsid w:val="00B54F8A"/>
    <w:rsid w:val="00B57311"/>
    <w:rsid w:val="00B57B69"/>
    <w:rsid w:val="00B61AF5"/>
    <w:rsid w:val="00B6434F"/>
    <w:rsid w:val="00B64EC4"/>
    <w:rsid w:val="00B65731"/>
    <w:rsid w:val="00B6587A"/>
    <w:rsid w:val="00B70313"/>
    <w:rsid w:val="00B7059B"/>
    <w:rsid w:val="00B71E98"/>
    <w:rsid w:val="00B74921"/>
    <w:rsid w:val="00B8568B"/>
    <w:rsid w:val="00B9235F"/>
    <w:rsid w:val="00B94F97"/>
    <w:rsid w:val="00B979BA"/>
    <w:rsid w:val="00BA074B"/>
    <w:rsid w:val="00BA4F25"/>
    <w:rsid w:val="00BA7F4F"/>
    <w:rsid w:val="00BB09A3"/>
    <w:rsid w:val="00BB2635"/>
    <w:rsid w:val="00BB3F53"/>
    <w:rsid w:val="00BB46D9"/>
    <w:rsid w:val="00BB4E54"/>
    <w:rsid w:val="00BB5998"/>
    <w:rsid w:val="00BB77DE"/>
    <w:rsid w:val="00BC0BE9"/>
    <w:rsid w:val="00BD034F"/>
    <w:rsid w:val="00BD3455"/>
    <w:rsid w:val="00BD3748"/>
    <w:rsid w:val="00BD4996"/>
    <w:rsid w:val="00BD65DE"/>
    <w:rsid w:val="00BE063E"/>
    <w:rsid w:val="00BE2F38"/>
    <w:rsid w:val="00BE4790"/>
    <w:rsid w:val="00BE48CC"/>
    <w:rsid w:val="00BF114B"/>
    <w:rsid w:val="00BF1CC1"/>
    <w:rsid w:val="00BF247B"/>
    <w:rsid w:val="00BF5117"/>
    <w:rsid w:val="00BF7834"/>
    <w:rsid w:val="00C00FDA"/>
    <w:rsid w:val="00C017A8"/>
    <w:rsid w:val="00C0271D"/>
    <w:rsid w:val="00C0521C"/>
    <w:rsid w:val="00C0763A"/>
    <w:rsid w:val="00C1080E"/>
    <w:rsid w:val="00C137CB"/>
    <w:rsid w:val="00C14AB4"/>
    <w:rsid w:val="00C2112D"/>
    <w:rsid w:val="00C2704F"/>
    <w:rsid w:val="00C27DB4"/>
    <w:rsid w:val="00C30A8E"/>
    <w:rsid w:val="00C34BD0"/>
    <w:rsid w:val="00C37586"/>
    <w:rsid w:val="00C37ABA"/>
    <w:rsid w:val="00C4216B"/>
    <w:rsid w:val="00C42BAF"/>
    <w:rsid w:val="00C43AC3"/>
    <w:rsid w:val="00C4419A"/>
    <w:rsid w:val="00C5015E"/>
    <w:rsid w:val="00C54366"/>
    <w:rsid w:val="00C610CC"/>
    <w:rsid w:val="00C64261"/>
    <w:rsid w:val="00C66CD9"/>
    <w:rsid w:val="00C71D3F"/>
    <w:rsid w:val="00C73131"/>
    <w:rsid w:val="00C732B0"/>
    <w:rsid w:val="00C76313"/>
    <w:rsid w:val="00C76CCB"/>
    <w:rsid w:val="00C8431D"/>
    <w:rsid w:val="00C8675E"/>
    <w:rsid w:val="00C8681C"/>
    <w:rsid w:val="00C96E90"/>
    <w:rsid w:val="00CA2981"/>
    <w:rsid w:val="00CA7033"/>
    <w:rsid w:val="00CB020E"/>
    <w:rsid w:val="00CB1576"/>
    <w:rsid w:val="00CB4BD8"/>
    <w:rsid w:val="00CB5AB6"/>
    <w:rsid w:val="00CB7A50"/>
    <w:rsid w:val="00CC1147"/>
    <w:rsid w:val="00CD639B"/>
    <w:rsid w:val="00CE11E6"/>
    <w:rsid w:val="00CE29BB"/>
    <w:rsid w:val="00CE441B"/>
    <w:rsid w:val="00CF629B"/>
    <w:rsid w:val="00CF7EEC"/>
    <w:rsid w:val="00D03423"/>
    <w:rsid w:val="00D057D7"/>
    <w:rsid w:val="00D1214E"/>
    <w:rsid w:val="00D12459"/>
    <w:rsid w:val="00D142E8"/>
    <w:rsid w:val="00D14A9B"/>
    <w:rsid w:val="00D1570B"/>
    <w:rsid w:val="00D22212"/>
    <w:rsid w:val="00D246C1"/>
    <w:rsid w:val="00D268F7"/>
    <w:rsid w:val="00D346FB"/>
    <w:rsid w:val="00D353CF"/>
    <w:rsid w:val="00D3637F"/>
    <w:rsid w:val="00D422C7"/>
    <w:rsid w:val="00D44516"/>
    <w:rsid w:val="00D475B3"/>
    <w:rsid w:val="00D5396E"/>
    <w:rsid w:val="00D56471"/>
    <w:rsid w:val="00D57674"/>
    <w:rsid w:val="00D5778B"/>
    <w:rsid w:val="00D57826"/>
    <w:rsid w:val="00D6458C"/>
    <w:rsid w:val="00D67002"/>
    <w:rsid w:val="00D67A0B"/>
    <w:rsid w:val="00D72E95"/>
    <w:rsid w:val="00D8236D"/>
    <w:rsid w:val="00D83E58"/>
    <w:rsid w:val="00D84B6A"/>
    <w:rsid w:val="00D8599F"/>
    <w:rsid w:val="00D8799E"/>
    <w:rsid w:val="00D914FA"/>
    <w:rsid w:val="00D917CC"/>
    <w:rsid w:val="00D918E5"/>
    <w:rsid w:val="00D973AD"/>
    <w:rsid w:val="00D9744F"/>
    <w:rsid w:val="00DA4149"/>
    <w:rsid w:val="00DB4943"/>
    <w:rsid w:val="00DB7831"/>
    <w:rsid w:val="00DC078C"/>
    <w:rsid w:val="00DC12EE"/>
    <w:rsid w:val="00DC316F"/>
    <w:rsid w:val="00DC4EDF"/>
    <w:rsid w:val="00DD1A18"/>
    <w:rsid w:val="00DD23DE"/>
    <w:rsid w:val="00DD2CB5"/>
    <w:rsid w:val="00DD41FA"/>
    <w:rsid w:val="00DD5917"/>
    <w:rsid w:val="00DD5ADD"/>
    <w:rsid w:val="00DE1B96"/>
    <w:rsid w:val="00DE2381"/>
    <w:rsid w:val="00DE23AB"/>
    <w:rsid w:val="00DE30FA"/>
    <w:rsid w:val="00DE5FC1"/>
    <w:rsid w:val="00DE6B4B"/>
    <w:rsid w:val="00DF255A"/>
    <w:rsid w:val="00DF2884"/>
    <w:rsid w:val="00DF3B13"/>
    <w:rsid w:val="00DF7ABD"/>
    <w:rsid w:val="00E00FB4"/>
    <w:rsid w:val="00E077DC"/>
    <w:rsid w:val="00E142EF"/>
    <w:rsid w:val="00E170FB"/>
    <w:rsid w:val="00E266F3"/>
    <w:rsid w:val="00E353C9"/>
    <w:rsid w:val="00E35B6F"/>
    <w:rsid w:val="00E36936"/>
    <w:rsid w:val="00E43BC8"/>
    <w:rsid w:val="00E465B0"/>
    <w:rsid w:val="00E46DBC"/>
    <w:rsid w:val="00E47AB4"/>
    <w:rsid w:val="00E47C6F"/>
    <w:rsid w:val="00E52BAA"/>
    <w:rsid w:val="00E531E6"/>
    <w:rsid w:val="00E60CD5"/>
    <w:rsid w:val="00E64B2C"/>
    <w:rsid w:val="00E672A4"/>
    <w:rsid w:val="00E67F81"/>
    <w:rsid w:val="00E71496"/>
    <w:rsid w:val="00E72292"/>
    <w:rsid w:val="00E72B3B"/>
    <w:rsid w:val="00E73029"/>
    <w:rsid w:val="00E73F66"/>
    <w:rsid w:val="00E755ED"/>
    <w:rsid w:val="00E8160A"/>
    <w:rsid w:val="00E81B2E"/>
    <w:rsid w:val="00E913BA"/>
    <w:rsid w:val="00E92D56"/>
    <w:rsid w:val="00E9708C"/>
    <w:rsid w:val="00E97D2F"/>
    <w:rsid w:val="00EA15E3"/>
    <w:rsid w:val="00EA4C2B"/>
    <w:rsid w:val="00EA4D0C"/>
    <w:rsid w:val="00EB231F"/>
    <w:rsid w:val="00EB3B01"/>
    <w:rsid w:val="00EC0229"/>
    <w:rsid w:val="00EC2F29"/>
    <w:rsid w:val="00ED007F"/>
    <w:rsid w:val="00ED0272"/>
    <w:rsid w:val="00ED15DC"/>
    <w:rsid w:val="00ED29B6"/>
    <w:rsid w:val="00ED5521"/>
    <w:rsid w:val="00ED5583"/>
    <w:rsid w:val="00ED7259"/>
    <w:rsid w:val="00EF104D"/>
    <w:rsid w:val="00EF1203"/>
    <w:rsid w:val="00EF6EE3"/>
    <w:rsid w:val="00F00436"/>
    <w:rsid w:val="00F044C5"/>
    <w:rsid w:val="00F047B1"/>
    <w:rsid w:val="00F04C4C"/>
    <w:rsid w:val="00F0793B"/>
    <w:rsid w:val="00F10B45"/>
    <w:rsid w:val="00F1211C"/>
    <w:rsid w:val="00F15529"/>
    <w:rsid w:val="00F176DA"/>
    <w:rsid w:val="00F24D83"/>
    <w:rsid w:val="00F27AEC"/>
    <w:rsid w:val="00F34A36"/>
    <w:rsid w:val="00F34FF7"/>
    <w:rsid w:val="00F35D2F"/>
    <w:rsid w:val="00F41995"/>
    <w:rsid w:val="00F54C25"/>
    <w:rsid w:val="00F56D06"/>
    <w:rsid w:val="00F57C67"/>
    <w:rsid w:val="00F604A8"/>
    <w:rsid w:val="00F646C9"/>
    <w:rsid w:val="00F65E65"/>
    <w:rsid w:val="00F66D74"/>
    <w:rsid w:val="00F67A09"/>
    <w:rsid w:val="00F67C9D"/>
    <w:rsid w:val="00F740B7"/>
    <w:rsid w:val="00F77469"/>
    <w:rsid w:val="00F818DE"/>
    <w:rsid w:val="00F82808"/>
    <w:rsid w:val="00F82FB2"/>
    <w:rsid w:val="00F861D5"/>
    <w:rsid w:val="00F91973"/>
    <w:rsid w:val="00F9219F"/>
    <w:rsid w:val="00F931DD"/>
    <w:rsid w:val="00F93DCB"/>
    <w:rsid w:val="00F9533F"/>
    <w:rsid w:val="00F95621"/>
    <w:rsid w:val="00F95B13"/>
    <w:rsid w:val="00FA1E03"/>
    <w:rsid w:val="00FB0380"/>
    <w:rsid w:val="00FB0ADC"/>
    <w:rsid w:val="00FB0B53"/>
    <w:rsid w:val="00FB1E66"/>
    <w:rsid w:val="00FB639E"/>
    <w:rsid w:val="00FC0764"/>
    <w:rsid w:val="00FC0835"/>
    <w:rsid w:val="00FC14B2"/>
    <w:rsid w:val="00FC29BF"/>
    <w:rsid w:val="00FC4661"/>
    <w:rsid w:val="00FC689D"/>
    <w:rsid w:val="00FC6902"/>
    <w:rsid w:val="00FC7A19"/>
    <w:rsid w:val="00FD10CC"/>
    <w:rsid w:val="00FD49A3"/>
    <w:rsid w:val="00FE0CE7"/>
    <w:rsid w:val="00FE2805"/>
    <w:rsid w:val="00FE2E37"/>
    <w:rsid w:val="00FE5430"/>
    <w:rsid w:val="00FE55C7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E8923"/>
  <w15:docId w15:val="{2DE37920-6970-47FF-B844-57313361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59"/>
    <w:rPr>
      <w:rFonts w:ascii="Perpetua" w:hAnsi="Perpetua"/>
      <w:color w:val="000000"/>
      <w:szCs w:val="24"/>
    </w:rPr>
  </w:style>
  <w:style w:type="paragraph" w:styleId="Heading1">
    <w:name w:val="heading 1"/>
    <w:basedOn w:val="Normal"/>
    <w:next w:val="Normal"/>
    <w:link w:val="Heading1Char"/>
    <w:qFormat/>
    <w:rsid w:val="003B6538"/>
    <w:pPr>
      <w:keepNext/>
      <w:spacing w:before="240" w:after="60"/>
      <w:outlineLvl w:val="0"/>
    </w:pPr>
    <w:rPr>
      <w:rFonts w:ascii="Franklin Gothic Book" w:hAnsi="Franklin Gothic Book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07E0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3B6538"/>
    <w:pPr>
      <w:jc w:val="center"/>
    </w:pPr>
    <w:rPr>
      <w:rFonts w:ascii="Franklin Gothic Book" w:hAnsi="Franklin Gothic Book"/>
      <w:bCs/>
      <w:sz w:val="48"/>
      <w:szCs w:val="20"/>
    </w:rPr>
  </w:style>
  <w:style w:type="paragraph" w:customStyle="1" w:styleId="Dates">
    <w:name w:val="Dates"/>
    <w:basedOn w:val="Normal"/>
    <w:rsid w:val="003B6538"/>
    <w:rPr>
      <w:rFonts w:cs="Arial"/>
      <w:szCs w:val="20"/>
    </w:rPr>
  </w:style>
  <w:style w:type="paragraph" w:customStyle="1" w:styleId="Weekdays">
    <w:name w:val="Weekdays"/>
    <w:basedOn w:val="Normal"/>
    <w:rsid w:val="003B6538"/>
    <w:pPr>
      <w:jc w:val="center"/>
    </w:pPr>
    <w:rPr>
      <w:rFonts w:ascii="Franklin Gothic Book" w:hAnsi="Franklin Gothic Book"/>
      <w:b/>
      <w:spacing w:val="1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B6538"/>
    <w:rPr>
      <w:rFonts w:ascii="Franklin Gothic Book" w:eastAsia="Times New Roman" w:hAnsi="Franklin Gothic Book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rsid w:val="001953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mallMonth">
    <w:name w:val="Small Month"/>
    <w:basedOn w:val="Weekdays"/>
    <w:qFormat/>
    <w:rsid w:val="001953AC"/>
    <w:rPr>
      <w:color w:val="7F7F7F"/>
    </w:rPr>
  </w:style>
  <w:style w:type="paragraph" w:customStyle="1" w:styleId="SmallWeekdays">
    <w:name w:val="Small Weekdays"/>
    <w:basedOn w:val="Weekdays"/>
    <w:qFormat/>
    <w:rsid w:val="001953AC"/>
    <w:rPr>
      <w:color w:val="7F7F7F"/>
    </w:rPr>
  </w:style>
  <w:style w:type="paragraph" w:customStyle="1" w:styleId="SmallDates">
    <w:name w:val="Small Dates"/>
    <w:basedOn w:val="Dates"/>
    <w:qFormat/>
    <w:rsid w:val="001953AC"/>
    <w:pPr>
      <w:jc w:val="center"/>
    </w:pPr>
    <w:rPr>
      <w:color w:val="7F7F7F"/>
    </w:rPr>
  </w:style>
  <w:style w:type="character" w:styleId="Hyperlink">
    <w:name w:val="Hyperlink"/>
    <w:basedOn w:val="DefaultParagraphFont"/>
    <w:rsid w:val="0043603D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B54F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54F8A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4F8A"/>
    <w:rPr>
      <w:rFonts w:ascii="Perpetua" w:hAnsi="Perpetu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54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54F8A"/>
    <w:rPr>
      <w:rFonts w:ascii="Perpetua" w:hAnsi="Perpetua"/>
      <w:b/>
      <w:bCs/>
      <w:color w:val="000000"/>
    </w:rPr>
  </w:style>
  <w:style w:type="character" w:customStyle="1" w:styleId="apple-converted-space">
    <w:name w:val="apple-converted-space"/>
    <w:basedOn w:val="DefaultParagraphFont"/>
    <w:rsid w:val="00B14540"/>
  </w:style>
  <w:style w:type="character" w:customStyle="1" w:styleId="aqj">
    <w:name w:val="aqj"/>
    <w:basedOn w:val="DefaultParagraphFont"/>
    <w:rsid w:val="00B14540"/>
  </w:style>
  <w:style w:type="paragraph" w:customStyle="1" w:styleId="CalendarText">
    <w:name w:val="CalendarText"/>
    <w:basedOn w:val="Normal"/>
    <w:rsid w:val="00986525"/>
    <w:rPr>
      <w:rFonts w:ascii="Arial" w:hAnsi="Arial" w:cs="Arial"/>
    </w:rPr>
  </w:style>
  <w:style w:type="character" w:customStyle="1" w:styleId="StyleStyleCalendarNumbers10ptNotBold11pt">
    <w:name w:val="Style Style CalendarNumbers + 10 pt Not Bold + 11 pt"/>
    <w:basedOn w:val="DefaultParagraphFont"/>
    <w:rsid w:val="00986525"/>
    <w:rPr>
      <w:rFonts w:ascii="Arial" w:hAnsi="Arial"/>
      <w:b/>
      <w:bCs/>
      <w:color w:val="000080"/>
      <w:sz w:val="22"/>
      <w:szCs w:val="20"/>
    </w:rPr>
  </w:style>
  <w:style w:type="character" w:customStyle="1" w:styleId="WinCalendarBLANKCELLSTYLE2">
    <w:name w:val="WinCalendar_BLANKCELL_STYLE2"/>
    <w:basedOn w:val="DefaultParagraphFont"/>
    <w:rsid w:val="00986525"/>
    <w:rPr>
      <w:rFonts w:ascii="Arial Narrow" w:hAnsi="Arial Narrow"/>
      <w:b w:val="0"/>
      <w:color w:val="000000"/>
      <w:sz w:val="19"/>
    </w:rPr>
  </w:style>
  <w:style w:type="character" w:customStyle="1" w:styleId="WinCalendarBLANKCELLSTYLE1">
    <w:name w:val="WinCalendar_BLANKCELL_STYLE1"/>
    <w:basedOn w:val="DefaultParagraphFont"/>
    <w:rsid w:val="00A65604"/>
    <w:rPr>
      <w:rFonts w:ascii="Arial Narrow" w:hAnsi="Arial Narrow"/>
      <w:b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1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534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18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657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ncs-nj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kern\Application%20Data\Microsoft\Templates\2010%20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E4DD5-E894-4D1F-9BD4-E0250692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2010 calendar.dot</Template>
  <TotalTime>19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Northfield Community School</dc:creator>
  <cp:lastModifiedBy>Melanie Woodall</cp:lastModifiedBy>
  <cp:revision>7</cp:revision>
  <cp:lastPrinted>2026-10-05T11:46:00Z</cp:lastPrinted>
  <dcterms:created xsi:type="dcterms:W3CDTF">2026-10-02T15:25:00Z</dcterms:created>
  <dcterms:modified xsi:type="dcterms:W3CDTF">2026-10-05T11:46:00Z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TC103692321033</vt:lpwstr>
  </property>
</Properties>
</file>