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7ECF8C" w14:textId="77777777" w:rsidR="00D435C2" w:rsidRPr="008877FC" w:rsidRDefault="00D435C2" w:rsidP="00D435C2"/>
    <w:tbl>
      <w:tblPr>
        <w:tblpPr w:leftFromText="180" w:rightFromText="180" w:vertAnchor="page" w:horzAnchor="margin" w:tblpY="5101"/>
        <w:tblW w:w="5000" w:type="pct"/>
        <w:tblLook w:val="04A0" w:firstRow="1" w:lastRow="0" w:firstColumn="1" w:lastColumn="0" w:noHBand="0" w:noVBand="1"/>
      </w:tblPr>
      <w:tblGrid>
        <w:gridCol w:w="2924"/>
        <w:gridCol w:w="2923"/>
        <w:gridCol w:w="2923"/>
        <w:gridCol w:w="2923"/>
        <w:gridCol w:w="2923"/>
      </w:tblGrid>
      <w:tr w:rsidR="008877FC" w:rsidRPr="008877FC" w14:paraId="68ED60E7" w14:textId="77777777" w:rsidTr="008877FC">
        <w:trPr>
          <w:trHeight w:val="554"/>
        </w:trPr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079BDB75" w14:textId="47E7F405" w:rsidR="008877FC" w:rsidRPr="008877FC" w:rsidRDefault="008877FC" w:rsidP="008877FC">
            <w:pPr>
              <w:pStyle w:val="Days"/>
              <w:rPr>
                <w:b/>
                <w:bCs/>
                <w:color w:val="auto"/>
              </w:rPr>
            </w:pPr>
            <w:r w:rsidRPr="008877FC">
              <w:rPr>
                <w:b/>
                <w:bCs/>
                <w:color w:val="auto"/>
                <w:sz w:val="36"/>
                <w:szCs w:val="40"/>
                <w:highlight w:val="yellow"/>
              </w:rPr>
              <w:t>OCTOBER 2026</w:t>
            </w:r>
          </w:p>
        </w:tc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013EC6F0" w14:textId="77777777" w:rsidR="008877FC" w:rsidRPr="008877FC" w:rsidRDefault="008877FC" w:rsidP="008877FC">
            <w:pPr>
              <w:pStyle w:val="Days"/>
              <w:rPr>
                <w:color w:val="auto"/>
              </w:rPr>
            </w:pPr>
          </w:p>
        </w:tc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606297D6" w14:textId="77777777" w:rsidR="008877FC" w:rsidRPr="008877FC" w:rsidRDefault="008877FC" w:rsidP="008877FC">
            <w:pPr>
              <w:pStyle w:val="Days"/>
              <w:rPr>
                <w:color w:val="auto"/>
              </w:rPr>
            </w:pPr>
          </w:p>
        </w:tc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167E4DB" w14:textId="77777777" w:rsidR="008877FC" w:rsidRPr="008877FC" w:rsidRDefault="008877FC" w:rsidP="008877FC">
            <w:pPr>
              <w:pStyle w:val="Days"/>
              <w:rPr>
                <w:color w:val="auto"/>
              </w:rPr>
            </w:pPr>
          </w:p>
        </w:tc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9C36B04" w14:textId="77777777" w:rsidR="008877FC" w:rsidRPr="008877FC" w:rsidRDefault="008877FC" w:rsidP="008877FC">
            <w:pPr>
              <w:pStyle w:val="Days"/>
              <w:rPr>
                <w:color w:val="auto"/>
              </w:rPr>
            </w:pPr>
          </w:p>
        </w:tc>
      </w:tr>
      <w:tr w:rsidR="008877FC" w:rsidRPr="008877FC" w14:paraId="630083AE" w14:textId="77777777" w:rsidTr="008877FC">
        <w:trPr>
          <w:trHeight w:val="554"/>
        </w:trPr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68294236" w14:textId="77777777" w:rsidR="00B529C0" w:rsidRPr="008877FC" w:rsidRDefault="00000000" w:rsidP="008877FC">
            <w:pPr>
              <w:pStyle w:val="Days"/>
              <w:rPr>
                <w:color w:val="auto"/>
              </w:rPr>
            </w:pPr>
            <w:sdt>
              <w:sdtPr>
                <w:rPr>
                  <w:color w:val="auto"/>
                </w:rPr>
                <w:id w:val="-1114128117"/>
                <w:placeholder>
                  <w:docPart w:val="821C966B98FE430B96C621613EAF49A0"/>
                </w:placeholder>
                <w:temporary/>
                <w:showingPlcHdr/>
                <w15:appearance w15:val="hidden"/>
              </w:sdtPr>
              <w:sdtContent>
                <w:r w:rsidR="00B529C0" w:rsidRPr="008877FC">
                  <w:rPr>
                    <w:color w:val="auto"/>
                  </w:rPr>
                  <w:t>Monday</w:t>
                </w:r>
              </w:sdtContent>
            </w:sdt>
          </w:p>
        </w:tc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11DE0D2D" w14:textId="77777777" w:rsidR="00B529C0" w:rsidRPr="008877FC" w:rsidRDefault="00000000" w:rsidP="008877FC">
            <w:pPr>
              <w:pStyle w:val="Days"/>
              <w:rPr>
                <w:color w:val="auto"/>
              </w:rPr>
            </w:pPr>
            <w:sdt>
              <w:sdtPr>
                <w:rPr>
                  <w:color w:val="auto"/>
                </w:rPr>
                <w:id w:val="775678939"/>
                <w:placeholder>
                  <w:docPart w:val="BFAD7C044D524FCEA8E1468D79BAE54E"/>
                </w:placeholder>
                <w:temporary/>
                <w:showingPlcHdr/>
                <w15:appearance w15:val="hidden"/>
              </w:sdtPr>
              <w:sdtContent>
                <w:r w:rsidR="00B529C0" w:rsidRPr="008877FC">
                  <w:rPr>
                    <w:color w:val="auto"/>
                  </w:rPr>
                  <w:t>Tuesday</w:t>
                </w:r>
              </w:sdtContent>
            </w:sdt>
          </w:p>
        </w:tc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0EAC3EFC" w14:textId="77777777" w:rsidR="00B529C0" w:rsidRPr="008877FC" w:rsidRDefault="00000000" w:rsidP="008877FC">
            <w:pPr>
              <w:pStyle w:val="Days"/>
              <w:rPr>
                <w:color w:val="auto"/>
              </w:rPr>
            </w:pPr>
            <w:sdt>
              <w:sdtPr>
                <w:rPr>
                  <w:color w:val="auto"/>
                </w:rPr>
                <w:id w:val="-1656672661"/>
                <w:placeholder>
                  <w:docPart w:val="68B8E2B3693A49268EC03FCAEEF29DCA"/>
                </w:placeholder>
                <w:temporary/>
                <w:showingPlcHdr/>
                <w15:appearance w15:val="hidden"/>
              </w:sdtPr>
              <w:sdtContent>
                <w:r w:rsidR="00B529C0" w:rsidRPr="008877FC">
                  <w:rPr>
                    <w:color w:val="auto"/>
                  </w:rPr>
                  <w:t>Wednesday</w:t>
                </w:r>
              </w:sdtContent>
            </w:sdt>
          </w:p>
        </w:tc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00F8EF8A" w14:textId="77777777" w:rsidR="00B529C0" w:rsidRPr="008877FC" w:rsidRDefault="00000000" w:rsidP="008877FC">
            <w:pPr>
              <w:pStyle w:val="Days"/>
              <w:rPr>
                <w:color w:val="auto"/>
              </w:rPr>
            </w:pPr>
            <w:sdt>
              <w:sdtPr>
                <w:rPr>
                  <w:color w:val="auto"/>
                </w:rPr>
                <w:id w:val="445428997"/>
                <w:placeholder>
                  <w:docPart w:val="8C7800E03E674C84B32D745591E677E8"/>
                </w:placeholder>
                <w:temporary/>
                <w:showingPlcHdr/>
                <w15:appearance w15:val="hidden"/>
              </w:sdtPr>
              <w:sdtContent>
                <w:r w:rsidR="00B529C0" w:rsidRPr="008877FC">
                  <w:rPr>
                    <w:color w:val="auto"/>
                  </w:rPr>
                  <w:t>Thursday</w:t>
                </w:r>
              </w:sdtContent>
            </w:sdt>
          </w:p>
        </w:tc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690A3821" w14:textId="77777777" w:rsidR="00B529C0" w:rsidRPr="008877FC" w:rsidRDefault="00000000" w:rsidP="008877FC">
            <w:pPr>
              <w:pStyle w:val="Days"/>
              <w:rPr>
                <w:color w:val="auto"/>
              </w:rPr>
            </w:pPr>
            <w:sdt>
              <w:sdtPr>
                <w:rPr>
                  <w:color w:val="auto"/>
                </w:rPr>
                <w:id w:val="-702095069"/>
                <w:placeholder>
                  <w:docPart w:val="8C0D95CA0FAE44EA90BD035E6FB18BED"/>
                </w:placeholder>
                <w:temporary/>
                <w:showingPlcHdr/>
                <w15:appearance w15:val="hidden"/>
              </w:sdtPr>
              <w:sdtContent>
                <w:r w:rsidR="00B529C0" w:rsidRPr="008877FC">
                  <w:rPr>
                    <w:color w:val="auto"/>
                  </w:rPr>
                  <w:t>Friday</w:t>
                </w:r>
              </w:sdtContent>
            </w:sdt>
          </w:p>
        </w:tc>
      </w:tr>
      <w:tr w:rsidR="008877FC" w:rsidRPr="008877FC" w14:paraId="03AAD200" w14:textId="77777777" w:rsidTr="008877FC">
        <w:trPr>
          <w:trHeight w:val="433"/>
        </w:trPr>
        <w:tc>
          <w:tcPr>
            <w:tcW w:w="10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200A802" w14:textId="77777777" w:rsidR="00B529C0" w:rsidRPr="008877FC" w:rsidRDefault="00B529C0" w:rsidP="008877FC">
            <w:pPr>
              <w:pStyle w:val="Dates"/>
              <w:rPr>
                <w:color w:val="auto"/>
              </w:rPr>
            </w:pPr>
            <w:r w:rsidRPr="008877FC">
              <w:rPr>
                <w:color w:val="auto"/>
              </w:rPr>
              <w:t>5</w:t>
            </w:r>
          </w:p>
          <w:p w14:paraId="6464D889" w14:textId="77777777" w:rsidR="008729B9" w:rsidRPr="008877FC" w:rsidRDefault="008729B9" w:rsidP="008877FC">
            <w:pPr>
              <w:pStyle w:val="Dates"/>
              <w:rPr>
                <w:color w:val="auto"/>
              </w:rPr>
            </w:pPr>
          </w:p>
          <w:p w14:paraId="1FC56EB0" w14:textId="2E527DC0" w:rsidR="008729B9" w:rsidRPr="008877FC" w:rsidRDefault="008729B9" w:rsidP="008877FC">
            <w:pPr>
              <w:pStyle w:val="Dates"/>
              <w:jc w:val="left"/>
              <w:rPr>
                <w:color w:val="auto"/>
              </w:rPr>
            </w:pPr>
            <w:r w:rsidRPr="008877FC">
              <w:rPr>
                <w:color w:val="auto"/>
                <w:sz w:val="18"/>
              </w:rPr>
              <w:t>Philly Cheesesteaks</w:t>
            </w:r>
          </w:p>
        </w:tc>
        <w:tc>
          <w:tcPr>
            <w:tcW w:w="10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97D3E57" w14:textId="77777777" w:rsidR="00B529C0" w:rsidRPr="008877FC" w:rsidRDefault="00B529C0" w:rsidP="008877FC">
            <w:pPr>
              <w:pStyle w:val="Dates"/>
              <w:rPr>
                <w:color w:val="auto"/>
              </w:rPr>
            </w:pPr>
            <w:r w:rsidRPr="008877FC">
              <w:rPr>
                <w:color w:val="auto"/>
              </w:rPr>
              <w:t>6</w:t>
            </w:r>
          </w:p>
          <w:p w14:paraId="0287A350" w14:textId="77777777" w:rsidR="00774181" w:rsidRPr="008877FC" w:rsidRDefault="00774181" w:rsidP="008877FC">
            <w:pPr>
              <w:pStyle w:val="Dates"/>
              <w:rPr>
                <w:color w:val="auto"/>
              </w:rPr>
            </w:pPr>
          </w:p>
          <w:p w14:paraId="74342848" w14:textId="2DAEEA9F" w:rsidR="00774181" w:rsidRPr="008877FC" w:rsidRDefault="0018760E" w:rsidP="008877FC">
            <w:pPr>
              <w:pStyle w:val="Dates"/>
              <w:jc w:val="left"/>
              <w:rPr>
                <w:color w:val="auto"/>
                <w:sz w:val="18"/>
              </w:rPr>
            </w:pPr>
            <w:r w:rsidRPr="008877FC">
              <w:rPr>
                <w:color w:val="auto"/>
                <w:sz w:val="18"/>
              </w:rPr>
              <w:t>Meatball Subs</w:t>
            </w:r>
          </w:p>
        </w:tc>
        <w:tc>
          <w:tcPr>
            <w:tcW w:w="10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A11AD6C" w14:textId="77777777" w:rsidR="00B529C0" w:rsidRPr="008877FC" w:rsidRDefault="00B529C0" w:rsidP="008877FC">
            <w:pPr>
              <w:pStyle w:val="Dates"/>
              <w:rPr>
                <w:color w:val="auto"/>
                <w:szCs w:val="22"/>
              </w:rPr>
            </w:pPr>
            <w:r w:rsidRPr="008877FC">
              <w:rPr>
                <w:color w:val="auto"/>
                <w:szCs w:val="22"/>
              </w:rPr>
              <w:t>7</w:t>
            </w:r>
          </w:p>
          <w:p w14:paraId="0046BD95" w14:textId="77777777" w:rsidR="00F95F8C" w:rsidRDefault="00F95F8C" w:rsidP="008877FC">
            <w:pPr>
              <w:pStyle w:val="Dates"/>
              <w:jc w:val="left"/>
              <w:rPr>
                <w:color w:val="auto"/>
                <w:sz w:val="18"/>
              </w:rPr>
            </w:pPr>
          </w:p>
          <w:p w14:paraId="0FFA43E7" w14:textId="41CD6920" w:rsidR="006C5AA9" w:rsidRPr="008877FC" w:rsidRDefault="006C5AA9" w:rsidP="008877FC">
            <w:pPr>
              <w:pStyle w:val="Dates"/>
              <w:jc w:val="left"/>
              <w:rPr>
                <w:color w:val="auto"/>
                <w:sz w:val="18"/>
              </w:rPr>
            </w:pPr>
            <w:r w:rsidRPr="008877FC">
              <w:rPr>
                <w:color w:val="auto"/>
                <w:sz w:val="18"/>
              </w:rPr>
              <w:t xml:space="preserve">Orange Chicken with Rice </w:t>
            </w:r>
          </w:p>
        </w:tc>
        <w:tc>
          <w:tcPr>
            <w:tcW w:w="10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83BE558" w14:textId="783D155B" w:rsidR="00B529C0" w:rsidRPr="008877FC" w:rsidRDefault="006C5AA9" w:rsidP="008877FC">
            <w:pPr>
              <w:pStyle w:val="Dates"/>
              <w:jc w:val="left"/>
              <w:rPr>
                <w:color w:val="auto"/>
                <w:sz w:val="18"/>
              </w:rPr>
            </w:pPr>
            <w:r w:rsidRPr="008877FC">
              <w:rPr>
                <w:color w:val="auto"/>
                <w:sz w:val="24"/>
                <w:szCs w:val="24"/>
              </w:rPr>
              <w:t xml:space="preserve"> </w:t>
            </w:r>
            <w:r w:rsidRPr="008877FC">
              <w:rPr>
                <w:color w:val="auto"/>
                <w:sz w:val="18"/>
              </w:rPr>
              <w:t xml:space="preserve">                       </w:t>
            </w:r>
            <w:r w:rsidR="00B529C0" w:rsidRPr="008877FC">
              <w:rPr>
                <w:color w:val="auto"/>
                <w:sz w:val="18"/>
              </w:rPr>
              <w:t>8</w:t>
            </w:r>
          </w:p>
          <w:p w14:paraId="0B7F50BF" w14:textId="77777777" w:rsidR="00E7183A" w:rsidRPr="008877FC" w:rsidRDefault="00E7183A" w:rsidP="008877FC"/>
          <w:p w14:paraId="0F0B9E35" w14:textId="7B3D522A" w:rsidR="00863AA9" w:rsidRPr="008877FC" w:rsidRDefault="00CB59A6" w:rsidP="008877FC">
            <w:r w:rsidRPr="008877FC">
              <w:t>Bratwursts</w:t>
            </w:r>
            <w:r w:rsidR="00266A31" w:rsidRPr="008877FC">
              <w:t xml:space="preserve"> or Corndogs</w:t>
            </w:r>
          </w:p>
        </w:tc>
        <w:tc>
          <w:tcPr>
            <w:tcW w:w="10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29A116A" w14:textId="77777777" w:rsidR="00B529C0" w:rsidRPr="008877FC" w:rsidRDefault="00B529C0" w:rsidP="008877FC">
            <w:pPr>
              <w:pStyle w:val="Dates"/>
              <w:rPr>
                <w:color w:val="auto"/>
              </w:rPr>
            </w:pPr>
            <w:r w:rsidRPr="008877FC">
              <w:rPr>
                <w:color w:val="auto"/>
              </w:rPr>
              <w:t>9</w:t>
            </w:r>
          </w:p>
          <w:p w14:paraId="10CBAEF2" w14:textId="77777777" w:rsidR="00774181" w:rsidRPr="008877FC" w:rsidRDefault="00774181" w:rsidP="008877FC">
            <w:pPr>
              <w:pStyle w:val="Dates"/>
              <w:rPr>
                <w:color w:val="auto"/>
              </w:rPr>
            </w:pPr>
          </w:p>
          <w:p w14:paraId="4BC10DF3" w14:textId="1002D477" w:rsidR="00774181" w:rsidRPr="008877FC" w:rsidRDefault="00774181" w:rsidP="008877FC">
            <w:r w:rsidRPr="008877FC">
              <w:t xml:space="preserve">Buffalo or BBQ Wings </w:t>
            </w:r>
          </w:p>
        </w:tc>
      </w:tr>
      <w:tr w:rsidR="008877FC" w:rsidRPr="008877FC" w14:paraId="5448FD2B" w14:textId="77777777" w:rsidTr="008877FC">
        <w:trPr>
          <w:trHeight w:hRule="exact" w:val="162"/>
        </w:trPr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E237B3B" w14:textId="77777777" w:rsidR="00B529C0" w:rsidRPr="008877FC" w:rsidRDefault="00B529C0" w:rsidP="008877FC"/>
        </w:tc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23B751B" w14:textId="77777777" w:rsidR="00B529C0" w:rsidRPr="008877FC" w:rsidRDefault="00B529C0" w:rsidP="008877FC"/>
        </w:tc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E084B3A" w14:textId="77777777" w:rsidR="00B529C0" w:rsidRPr="008877FC" w:rsidRDefault="00B529C0" w:rsidP="008877FC"/>
        </w:tc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F3AAF50" w14:textId="5EDAF705" w:rsidR="001937E3" w:rsidRPr="008877FC" w:rsidRDefault="001937E3" w:rsidP="008877FC"/>
        </w:tc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9644F3A" w14:textId="77777777" w:rsidR="00B529C0" w:rsidRPr="008877FC" w:rsidRDefault="00B529C0" w:rsidP="008877FC"/>
        </w:tc>
      </w:tr>
      <w:tr w:rsidR="008877FC" w:rsidRPr="008877FC" w14:paraId="0F6F5037" w14:textId="77777777" w:rsidTr="008877FC">
        <w:trPr>
          <w:trHeight w:val="433"/>
        </w:trPr>
        <w:tc>
          <w:tcPr>
            <w:tcW w:w="10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2A215CC" w14:textId="77777777" w:rsidR="00B529C0" w:rsidRPr="008877FC" w:rsidRDefault="00B529C0" w:rsidP="008877FC">
            <w:pPr>
              <w:pStyle w:val="Dates"/>
              <w:rPr>
                <w:color w:val="auto"/>
              </w:rPr>
            </w:pPr>
            <w:r w:rsidRPr="008877FC">
              <w:rPr>
                <w:color w:val="auto"/>
              </w:rPr>
              <w:t>12</w:t>
            </w:r>
          </w:p>
        </w:tc>
        <w:tc>
          <w:tcPr>
            <w:tcW w:w="10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F2B030F" w14:textId="77777777" w:rsidR="00B529C0" w:rsidRPr="008877FC" w:rsidRDefault="00B529C0" w:rsidP="008877FC">
            <w:pPr>
              <w:pStyle w:val="Dates"/>
              <w:rPr>
                <w:color w:val="auto"/>
              </w:rPr>
            </w:pPr>
            <w:r w:rsidRPr="008877FC">
              <w:rPr>
                <w:color w:val="auto"/>
              </w:rPr>
              <w:t>13</w:t>
            </w:r>
          </w:p>
        </w:tc>
        <w:tc>
          <w:tcPr>
            <w:tcW w:w="10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0212905" w14:textId="77777777" w:rsidR="00B529C0" w:rsidRPr="008877FC" w:rsidRDefault="00B529C0" w:rsidP="008877FC">
            <w:pPr>
              <w:pStyle w:val="Dates"/>
              <w:rPr>
                <w:color w:val="auto"/>
              </w:rPr>
            </w:pPr>
            <w:r w:rsidRPr="008877FC">
              <w:rPr>
                <w:color w:val="auto"/>
              </w:rPr>
              <w:t>14</w:t>
            </w:r>
          </w:p>
        </w:tc>
        <w:tc>
          <w:tcPr>
            <w:tcW w:w="10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32F8519" w14:textId="77777777" w:rsidR="00B529C0" w:rsidRPr="008877FC" w:rsidRDefault="00B529C0" w:rsidP="008877FC">
            <w:pPr>
              <w:pStyle w:val="Dates"/>
              <w:rPr>
                <w:color w:val="auto"/>
              </w:rPr>
            </w:pPr>
            <w:r w:rsidRPr="008877FC">
              <w:rPr>
                <w:color w:val="auto"/>
              </w:rPr>
              <w:t>15</w:t>
            </w:r>
          </w:p>
        </w:tc>
        <w:tc>
          <w:tcPr>
            <w:tcW w:w="10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111F9A9" w14:textId="77777777" w:rsidR="00B529C0" w:rsidRPr="008877FC" w:rsidRDefault="00B529C0" w:rsidP="008877FC">
            <w:pPr>
              <w:pStyle w:val="Dates"/>
              <w:rPr>
                <w:color w:val="auto"/>
              </w:rPr>
            </w:pPr>
            <w:r w:rsidRPr="008877FC">
              <w:rPr>
                <w:color w:val="auto"/>
              </w:rPr>
              <w:t>16</w:t>
            </w:r>
          </w:p>
        </w:tc>
      </w:tr>
      <w:tr w:rsidR="008877FC" w:rsidRPr="008877FC" w14:paraId="579C5AE3" w14:textId="77777777" w:rsidTr="008877FC">
        <w:trPr>
          <w:trHeight w:hRule="exact" w:val="837"/>
        </w:trPr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885C7BC" w14:textId="4CB8BBBF" w:rsidR="00052563" w:rsidRPr="008877FC" w:rsidRDefault="00052563" w:rsidP="008877FC">
            <w:pPr>
              <w:jc w:val="center"/>
            </w:pPr>
            <w:r w:rsidRPr="008877FC">
              <w:rPr>
                <w:sz w:val="32"/>
                <w:szCs w:val="32"/>
              </w:rPr>
              <w:t>NO SCHOOL</w:t>
            </w:r>
          </w:p>
        </w:tc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F4C20BC" w14:textId="03BE8F62" w:rsidR="00052563" w:rsidRPr="008877FC" w:rsidRDefault="00052563" w:rsidP="008877FC">
            <w:r w:rsidRPr="008877FC">
              <w:t xml:space="preserve">Macaroni and Cheese </w:t>
            </w:r>
          </w:p>
        </w:tc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69090EE" w14:textId="7A860D71" w:rsidR="00052563" w:rsidRPr="008877FC" w:rsidRDefault="00BF7DB4" w:rsidP="008877FC">
            <w:r w:rsidRPr="008877FC">
              <w:t>Sloppy Joes with Baked Beans</w:t>
            </w:r>
          </w:p>
        </w:tc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314E2FD" w14:textId="610ECB6B" w:rsidR="00052563" w:rsidRPr="008877FC" w:rsidRDefault="00052563" w:rsidP="008877FC">
            <w:r w:rsidRPr="008877FC">
              <w:t>Top it off Baked Potato Bar</w:t>
            </w:r>
          </w:p>
        </w:tc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8E1B4BA" w14:textId="579D879C" w:rsidR="00052563" w:rsidRPr="008877FC" w:rsidRDefault="00052563" w:rsidP="008877FC">
            <w:r w:rsidRPr="008877FC">
              <w:t>Chicago Style Hot Dog</w:t>
            </w:r>
          </w:p>
          <w:p w14:paraId="7354C65E" w14:textId="77777777" w:rsidR="00052563" w:rsidRPr="008877FC" w:rsidRDefault="00052563" w:rsidP="008877FC"/>
        </w:tc>
      </w:tr>
      <w:tr w:rsidR="008877FC" w:rsidRPr="008877FC" w14:paraId="0D14D045" w14:textId="77777777" w:rsidTr="008877FC">
        <w:trPr>
          <w:trHeight w:val="433"/>
        </w:trPr>
        <w:tc>
          <w:tcPr>
            <w:tcW w:w="10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E5BF11A" w14:textId="77777777" w:rsidR="00052563" w:rsidRPr="008877FC" w:rsidRDefault="00052563" w:rsidP="008877FC">
            <w:pPr>
              <w:pStyle w:val="Dates"/>
              <w:rPr>
                <w:color w:val="auto"/>
              </w:rPr>
            </w:pPr>
            <w:r w:rsidRPr="008877FC">
              <w:rPr>
                <w:color w:val="auto"/>
              </w:rPr>
              <w:t>19</w:t>
            </w:r>
          </w:p>
        </w:tc>
        <w:tc>
          <w:tcPr>
            <w:tcW w:w="10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83D555A" w14:textId="77777777" w:rsidR="00052563" w:rsidRPr="008877FC" w:rsidRDefault="00052563" w:rsidP="008877FC">
            <w:pPr>
              <w:pStyle w:val="Dates"/>
              <w:rPr>
                <w:color w:val="auto"/>
              </w:rPr>
            </w:pPr>
            <w:r w:rsidRPr="008877FC">
              <w:rPr>
                <w:color w:val="auto"/>
              </w:rPr>
              <w:t>20</w:t>
            </w:r>
          </w:p>
        </w:tc>
        <w:tc>
          <w:tcPr>
            <w:tcW w:w="10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4002E8C" w14:textId="77777777" w:rsidR="00052563" w:rsidRPr="008877FC" w:rsidRDefault="00052563" w:rsidP="008877FC">
            <w:pPr>
              <w:pStyle w:val="Dates"/>
              <w:rPr>
                <w:color w:val="auto"/>
              </w:rPr>
            </w:pPr>
            <w:r w:rsidRPr="008877FC">
              <w:rPr>
                <w:color w:val="auto"/>
              </w:rPr>
              <w:t>21</w:t>
            </w:r>
          </w:p>
        </w:tc>
        <w:tc>
          <w:tcPr>
            <w:tcW w:w="10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60663F6" w14:textId="77777777" w:rsidR="00052563" w:rsidRPr="008877FC" w:rsidRDefault="00052563" w:rsidP="008877FC">
            <w:pPr>
              <w:pStyle w:val="Dates"/>
              <w:rPr>
                <w:color w:val="auto"/>
              </w:rPr>
            </w:pPr>
            <w:r w:rsidRPr="008877FC">
              <w:rPr>
                <w:color w:val="auto"/>
              </w:rPr>
              <w:t>22</w:t>
            </w:r>
          </w:p>
        </w:tc>
        <w:tc>
          <w:tcPr>
            <w:tcW w:w="10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E35A990" w14:textId="77777777" w:rsidR="00052563" w:rsidRPr="008877FC" w:rsidRDefault="00052563" w:rsidP="008877FC">
            <w:pPr>
              <w:pStyle w:val="Dates"/>
              <w:rPr>
                <w:color w:val="auto"/>
              </w:rPr>
            </w:pPr>
            <w:r w:rsidRPr="008877FC">
              <w:rPr>
                <w:color w:val="auto"/>
              </w:rPr>
              <w:t>23</w:t>
            </w:r>
          </w:p>
        </w:tc>
      </w:tr>
      <w:tr w:rsidR="008877FC" w:rsidRPr="008877FC" w14:paraId="6172C219" w14:textId="77777777" w:rsidTr="008877FC">
        <w:trPr>
          <w:trHeight w:hRule="exact" w:val="810"/>
        </w:trPr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16AB217" w14:textId="0F9EA47C" w:rsidR="00052563" w:rsidRPr="008877FC" w:rsidRDefault="00544E31" w:rsidP="008877FC">
            <w:r w:rsidRPr="008877FC">
              <w:t>Spaghetti</w:t>
            </w:r>
            <w:r w:rsidR="00052563" w:rsidRPr="008877FC">
              <w:t xml:space="preserve"> w/Meat</w:t>
            </w:r>
            <w:r w:rsidRPr="008877FC">
              <w:t>balls</w:t>
            </w:r>
            <w:r w:rsidR="00052563" w:rsidRPr="008877FC">
              <w:t xml:space="preserve"> or Marinara Sauce</w:t>
            </w:r>
          </w:p>
        </w:tc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2AC8FBB" w14:textId="77777777" w:rsidR="008877FC" w:rsidRPr="008877FC" w:rsidRDefault="00922D88" w:rsidP="008877FC">
            <w:r w:rsidRPr="008877FC">
              <w:t>Grilled</w:t>
            </w:r>
            <w:r w:rsidR="00106A7D" w:rsidRPr="008877FC">
              <w:t xml:space="preserve"> Ham &amp;</w:t>
            </w:r>
            <w:r w:rsidRPr="008877FC">
              <w:t xml:space="preserve"> Cheese</w:t>
            </w:r>
          </w:p>
          <w:p w14:paraId="5F924DAE" w14:textId="147FC727" w:rsidR="00922D88" w:rsidRPr="008877FC" w:rsidRDefault="008877FC" w:rsidP="008877FC">
            <w:r w:rsidRPr="008877FC">
              <w:t xml:space="preserve">Grilled Cheese </w:t>
            </w:r>
            <w:r w:rsidR="00922D88" w:rsidRPr="008877FC">
              <w:t xml:space="preserve"> </w:t>
            </w:r>
          </w:p>
          <w:p w14:paraId="653EF3F2" w14:textId="69D3E128" w:rsidR="00052563" w:rsidRPr="008877FC" w:rsidRDefault="00052563" w:rsidP="008877FC"/>
        </w:tc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B2171B7" w14:textId="6B4278BB" w:rsidR="00052563" w:rsidRPr="008877FC" w:rsidRDefault="00BF7DB4" w:rsidP="008877FC">
            <w:r w:rsidRPr="008877FC">
              <w:t>Orange Chicken with Rice</w:t>
            </w:r>
          </w:p>
        </w:tc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D145B6A" w14:textId="701E997D" w:rsidR="00052563" w:rsidRPr="008877FC" w:rsidRDefault="00D60F76" w:rsidP="008877FC">
            <w:r w:rsidRPr="008877FC">
              <w:t xml:space="preserve">BBQ Drumsticks with Cornbread </w:t>
            </w:r>
          </w:p>
        </w:tc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B5D3A1E" w14:textId="77777777" w:rsidR="00F95F8C" w:rsidRDefault="00B24FA5" w:rsidP="008877FC">
            <w:r w:rsidRPr="008877FC">
              <w:t>Waff</w:t>
            </w:r>
          </w:p>
          <w:p w14:paraId="6103B47E" w14:textId="34E39F26" w:rsidR="00052563" w:rsidRPr="008877FC" w:rsidRDefault="00B24FA5" w:rsidP="008877FC">
            <w:r w:rsidRPr="008877FC">
              <w:t>les with Sausage</w:t>
            </w:r>
          </w:p>
        </w:tc>
      </w:tr>
      <w:tr w:rsidR="008877FC" w:rsidRPr="008877FC" w14:paraId="68E7E235" w14:textId="77777777" w:rsidTr="008877FC">
        <w:trPr>
          <w:trHeight w:val="433"/>
        </w:trPr>
        <w:tc>
          <w:tcPr>
            <w:tcW w:w="10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53D89D0" w14:textId="77777777" w:rsidR="00052563" w:rsidRPr="008877FC" w:rsidRDefault="00052563" w:rsidP="008877FC">
            <w:pPr>
              <w:pStyle w:val="Dates"/>
              <w:rPr>
                <w:color w:val="auto"/>
              </w:rPr>
            </w:pPr>
            <w:r w:rsidRPr="008877FC">
              <w:rPr>
                <w:color w:val="auto"/>
              </w:rPr>
              <w:t>26</w:t>
            </w:r>
          </w:p>
        </w:tc>
        <w:tc>
          <w:tcPr>
            <w:tcW w:w="10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4DCDBF0" w14:textId="77777777" w:rsidR="00052563" w:rsidRPr="008877FC" w:rsidRDefault="00052563" w:rsidP="008877FC">
            <w:pPr>
              <w:pStyle w:val="Dates"/>
              <w:rPr>
                <w:color w:val="auto"/>
              </w:rPr>
            </w:pPr>
            <w:r w:rsidRPr="008877FC">
              <w:rPr>
                <w:color w:val="auto"/>
              </w:rPr>
              <w:t>27</w:t>
            </w:r>
          </w:p>
        </w:tc>
        <w:tc>
          <w:tcPr>
            <w:tcW w:w="10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7EE44D4" w14:textId="77777777" w:rsidR="00052563" w:rsidRPr="008877FC" w:rsidRDefault="00052563" w:rsidP="008877FC">
            <w:pPr>
              <w:pStyle w:val="Dates"/>
              <w:rPr>
                <w:color w:val="auto"/>
              </w:rPr>
            </w:pPr>
            <w:r w:rsidRPr="008877FC">
              <w:rPr>
                <w:color w:val="auto"/>
              </w:rPr>
              <w:t>28</w:t>
            </w:r>
          </w:p>
        </w:tc>
        <w:tc>
          <w:tcPr>
            <w:tcW w:w="10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AD34D28" w14:textId="77777777" w:rsidR="00052563" w:rsidRPr="008877FC" w:rsidRDefault="00052563" w:rsidP="008877FC">
            <w:pPr>
              <w:pStyle w:val="Dates"/>
              <w:rPr>
                <w:color w:val="auto"/>
              </w:rPr>
            </w:pPr>
            <w:r w:rsidRPr="008877FC">
              <w:rPr>
                <w:color w:val="auto"/>
              </w:rPr>
              <w:t>29</w:t>
            </w:r>
          </w:p>
        </w:tc>
        <w:tc>
          <w:tcPr>
            <w:tcW w:w="10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743F710" w14:textId="77777777" w:rsidR="00052563" w:rsidRPr="008877FC" w:rsidRDefault="00052563" w:rsidP="008877FC">
            <w:pPr>
              <w:pStyle w:val="Dates"/>
              <w:rPr>
                <w:color w:val="auto"/>
              </w:rPr>
            </w:pPr>
            <w:r w:rsidRPr="008877FC">
              <w:rPr>
                <w:color w:val="auto"/>
              </w:rPr>
              <w:t>30</w:t>
            </w:r>
          </w:p>
        </w:tc>
      </w:tr>
      <w:tr w:rsidR="008877FC" w:rsidRPr="008877FC" w14:paraId="4313DD23" w14:textId="77777777" w:rsidTr="008877FC">
        <w:trPr>
          <w:trHeight w:hRule="exact" w:val="810"/>
        </w:trPr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0D158D1" w14:textId="6F839B59" w:rsidR="00BF6A66" w:rsidRPr="008877FC" w:rsidRDefault="00F95F8C" w:rsidP="008877FC">
            <w:r>
              <w:t xml:space="preserve">Chili </w:t>
            </w:r>
            <w:r w:rsidR="00AB55EF" w:rsidRPr="008877FC">
              <w:t>with Cornbread</w:t>
            </w:r>
          </w:p>
          <w:p w14:paraId="37EF4145" w14:textId="77777777" w:rsidR="00052563" w:rsidRPr="008877FC" w:rsidRDefault="00052563" w:rsidP="008877FC"/>
        </w:tc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0A7B2A1" w14:textId="0EF8877A" w:rsidR="00052563" w:rsidRPr="008877FC" w:rsidRDefault="00922D88" w:rsidP="008877FC">
            <w:r w:rsidRPr="008877FC">
              <w:t>Chicken Tenders</w:t>
            </w:r>
          </w:p>
        </w:tc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C7CBE06" w14:textId="6EB0C814" w:rsidR="00052563" w:rsidRPr="008877FC" w:rsidRDefault="00052563" w:rsidP="008877FC">
            <w:r w:rsidRPr="008877FC">
              <w:t>Orange Chicken with Rice</w:t>
            </w:r>
          </w:p>
        </w:tc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892EFFB" w14:textId="5F4F6ACB" w:rsidR="00052563" w:rsidRPr="008877FC" w:rsidRDefault="00052563" w:rsidP="008877FC">
            <w:pPr>
              <w:jc w:val="center"/>
              <w:rPr>
                <w:sz w:val="32"/>
                <w:szCs w:val="32"/>
              </w:rPr>
            </w:pPr>
            <w:r w:rsidRPr="008877FC">
              <w:rPr>
                <w:sz w:val="32"/>
                <w:szCs w:val="32"/>
              </w:rPr>
              <w:t>NO SCHOOL</w:t>
            </w:r>
          </w:p>
        </w:tc>
        <w:tc>
          <w:tcPr>
            <w:tcW w:w="1000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80D3725" w14:textId="07205255" w:rsidR="00052563" w:rsidRPr="008877FC" w:rsidRDefault="00052563" w:rsidP="008877FC">
            <w:pPr>
              <w:jc w:val="center"/>
              <w:rPr>
                <w:sz w:val="32"/>
                <w:szCs w:val="32"/>
              </w:rPr>
            </w:pPr>
            <w:r w:rsidRPr="008877FC">
              <w:rPr>
                <w:sz w:val="32"/>
                <w:szCs w:val="32"/>
              </w:rPr>
              <w:t>NO SCHOOL</w:t>
            </w:r>
          </w:p>
        </w:tc>
      </w:tr>
      <w:tr w:rsidR="008877FC" w:rsidRPr="008877FC" w14:paraId="396E68C0" w14:textId="77777777" w:rsidTr="008877FC">
        <w:trPr>
          <w:trHeight w:val="433"/>
        </w:trPr>
        <w:tc>
          <w:tcPr>
            <w:tcW w:w="10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965067B" w14:textId="77777777" w:rsidR="00052563" w:rsidRPr="008877FC" w:rsidRDefault="00052563" w:rsidP="008877FC">
            <w:pPr>
              <w:pStyle w:val="Dates"/>
              <w:rPr>
                <w:color w:val="auto"/>
              </w:rPr>
            </w:pPr>
          </w:p>
        </w:tc>
        <w:tc>
          <w:tcPr>
            <w:tcW w:w="10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3B67208" w14:textId="77777777" w:rsidR="00052563" w:rsidRPr="008877FC" w:rsidRDefault="00052563" w:rsidP="008877FC">
            <w:pPr>
              <w:pStyle w:val="Dates"/>
              <w:rPr>
                <w:color w:val="auto"/>
              </w:rPr>
            </w:pPr>
          </w:p>
        </w:tc>
        <w:tc>
          <w:tcPr>
            <w:tcW w:w="10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9414C1C" w14:textId="77777777" w:rsidR="00052563" w:rsidRPr="008877FC" w:rsidRDefault="00052563" w:rsidP="008877FC">
            <w:pPr>
              <w:pStyle w:val="Dates"/>
              <w:rPr>
                <w:color w:val="auto"/>
              </w:rPr>
            </w:pPr>
          </w:p>
        </w:tc>
        <w:tc>
          <w:tcPr>
            <w:tcW w:w="10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911B8A5" w14:textId="77777777" w:rsidR="00052563" w:rsidRPr="008877FC" w:rsidRDefault="00052563" w:rsidP="008877FC">
            <w:pPr>
              <w:pStyle w:val="Dates"/>
              <w:rPr>
                <w:color w:val="auto"/>
              </w:rPr>
            </w:pPr>
          </w:p>
        </w:tc>
        <w:tc>
          <w:tcPr>
            <w:tcW w:w="1000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7E5700C" w14:textId="77777777" w:rsidR="00052563" w:rsidRPr="008877FC" w:rsidRDefault="00052563" w:rsidP="008877FC">
            <w:pPr>
              <w:pStyle w:val="Dates"/>
              <w:rPr>
                <w:color w:val="auto"/>
              </w:rPr>
            </w:pPr>
          </w:p>
        </w:tc>
      </w:tr>
    </w:tbl>
    <w:p w14:paraId="72B1A2F5" w14:textId="77777777" w:rsidR="008877FC" w:rsidRPr="008877FC" w:rsidRDefault="008877FC" w:rsidP="008877FC">
      <w:pPr>
        <w:rPr>
          <w:b/>
          <w:bCs/>
          <w:sz w:val="24"/>
          <w:szCs w:val="24"/>
        </w:rPr>
      </w:pPr>
      <w:r w:rsidRPr="008877FC">
        <w:rPr>
          <w:b/>
          <w:bCs/>
          <w:sz w:val="24"/>
          <w:szCs w:val="24"/>
        </w:rPr>
        <w:t>Daily Available Entrees:</w:t>
      </w:r>
    </w:p>
    <w:p w14:paraId="23C577BC" w14:textId="77777777" w:rsidR="008877FC" w:rsidRPr="008877FC" w:rsidRDefault="008877FC" w:rsidP="008877FC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8877FC">
        <w:rPr>
          <w:sz w:val="24"/>
          <w:szCs w:val="24"/>
        </w:rPr>
        <w:t>Cheeseburger</w:t>
      </w:r>
    </w:p>
    <w:p w14:paraId="698F1BF8" w14:textId="77777777" w:rsidR="008877FC" w:rsidRPr="008877FC" w:rsidRDefault="008877FC" w:rsidP="008877FC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8877FC">
        <w:rPr>
          <w:sz w:val="24"/>
          <w:szCs w:val="24"/>
        </w:rPr>
        <w:t>Spicy or Plain Chicken Sandwich</w:t>
      </w:r>
    </w:p>
    <w:p w14:paraId="3230ED89" w14:textId="77777777" w:rsidR="008877FC" w:rsidRPr="008877FC" w:rsidRDefault="008877FC" w:rsidP="008877FC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8877FC">
        <w:rPr>
          <w:sz w:val="24"/>
          <w:szCs w:val="24"/>
        </w:rPr>
        <w:t>Bosco Sticks with Marinara Sauce</w:t>
      </w:r>
    </w:p>
    <w:p w14:paraId="1A155E97" w14:textId="77777777" w:rsidR="008877FC" w:rsidRPr="008877FC" w:rsidRDefault="008877FC" w:rsidP="008877FC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8877FC">
        <w:rPr>
          <w:sz w:val="24"/>
          <w:szCs w:val="24"/>
        </w:rPr>
        <w:t>Cheese or Pepperoni Pizza</w:t>
      </w:r>
    </w:p>
    <w:p w14:paraId="40DA74B6" w14:textId="77777777" w:rsidR="008877FC" w:rsidRPr="008877FC" w:rsidRDefault="008877FC" w:rsidP="008877FC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8877FC">
        <w:rPr>
          <w:sz w:val="24"/>
          <w:szCs w:val="24"/>
        </w:rPr>
        <w:t>Build your own Panini Sandwich</w:t>
      </w:r>
    </w:p>
    <w:p w14:paraId="17BC4A41" w14:textId="77777777" w:rsidR="008877FC" w:rsidRPr="008877FC" w:rsidRDefault="008877FC" w:rsidP="008877FC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8877FC">
        <w:rPr>
          <w:sz w:val="24"/>
          <w:szCs w:val="24"/>
        </w:rPr>
        <w:t>Build your own Nachos (M/W/F)</w:t>
      </w:r>
    </w:p>
    <w:p w14:paraId="2D7954D0" w14:textId="77777777" w:rsidR="008877FC" w:rsidRPr="008877FC" w:rsidRDefault="008877FC" w:rsidP="008877FC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8877FC">
        <w:rPr>
          <w:sz w:val="24"/>
          <w:szCs w:val="24"/>
        </w:rPr>
        <w:t>Build your own Burrito Bowl (T/Th)</w:t>
      </w:r>
    </w:p>
    <w:p w14:paraId="22B7880E" w14:textId="77777777" w:rsidR="008877FC" w:rsidRPr="008877FC" w:rsidRDefault="008877FC" w:rsidP="008877FC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8877FC">
        <w:rPr>
          <w:sz w:val="24"/>
          <w:szCs w:val="24"/>
        </w:rPr>
        <w:t>Yogurt Parfaits (Blueberry, Plain, or Strawberry)</w:t>
      </w:r>
    </w:p>
    <w:p w14:paraId="75EB486A" w14:textId="77777777" w:rsidR="008877FC" w:rsidRPr="008877FC" w:rsidRDefault="008877FC" w:rsidP="008877FC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8877FC">
        <w:rPr>
          <w:sz w:val="24"/>
          <w:szCs w:val="24"/>
        </w:rPr>
        <w:t>Uncrustables (Strawberry or Grape)</w:t>
      </w:r>
    </w:p>
    <w:p w14:paraId="675E5869" w14:textId="77777777" w:rsidR="00D435C2" w:rsidRPr="008877FC" w:rsidRDefault="00D435C2" w:rsidP="001937E3"/>
    <w:p w14:paraId="6957B862" w14:textId="77777777" w:rsidR="008877FC" w:rsidRPr="008877FC" w:rsidRDefault="008877FC" w:rsidP="008877FC">
      <w:r w:rsidRPr="008877FC">
        <w:rPr>
          <w:b/>
          <w:bCs/>
          <w:sz w:val="36"/>
          <w:szCs w:val="36"/>
        </w:rPr>
        <w:t>Items below are our rotating main entrée of the day:</w:t>
      </w:r>
    </w:p>
    <w:p w14:paraId="0E72E8C0" w14:textId="77777777" w:rsidR="008877FC" w:rsidRPr="008877FC" w:rsidRDefault="008877FC" w:rsidP="001937E3"/>
    <w:sectPr w:rsidR="008877FC" w:rsidRPr="008877FC" w:rsidSect="002A591F">
      <w:pgSz w:w="15840" w:h="12240" w:orient="landscape"/>
      <w:pgMar w:top="720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E0680F" w14:textId="77777777" w:rsidR="00F73444" w:rsidRDefault="00F73444">
      <w:pPr>
        <w:spacing w:before="0" w:after="0"/>
      </w:pPr>
      <w:r>
        <w:separator/>
      </w:r>
    </w:p>
  </w:endnote>
  <w:endnote w:type="continuationSeparator" w:id="0">
    <w:p w14:paraId="73698667" w14:textId="77777777" w:rsidR="00F73444" w:rsidRDefault="00F7344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altName w:val="ＭＳ Ｐ明朝"/>
    <w:charset w:val="80"/>
    <w:family w:val="roman"/>
    <w:pitch w:val="variable"/>
    <w:sig w:usb0="E00002FF" w:usb1="6AC7FDFB" w:usb2="08000012" w:usb3="00000000" w:csb0="0002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D961A0" w14:textId="77777777" w:rsidR="00F73444" w:rsidRDefault="00F73444">
      <w:pPr>
        <w:spacing w:before="0" w:after="0"/>
      </w:pPr>
      <w:r>
        <w:separator/>
      </w:r>
    </w:p>
  </w:footnote>
  <w:footnote w:type="continuationSeparator" w:id="0">
    <w:p w14:paraId="7C62BA17" w14:textId="77777777" w:rsidR="00F73444" w:rsidRDefault="00F73444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371479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06635B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75CABE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10C62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03AD0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FA9FC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EC9BC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E8C3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E3C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729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51942E9"/>
    <w:multiLevelType w:val="hybridMultilevel"/>
    <w:tmpl w:val="7242C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7337813">
    <w:abstractNumId w:val="9"/>
  </w:num>
  <w:num w:numId="2" w16cid:durableId="472674571">
    <w:abstractNumId w:val="7"/>
  </w:num>
  <w:num w:numId="3" w16cid:durableId="1629318486">
    <w:abstractNumId w:val="6"/>
  </w:num>
  <w:num w:numId="4" w16cid:durableId="1973637104">
    <w:abstractNumId w:val="5"/>
  </w:num>
  <w:num w:numId="5" w16cid:durableId="1747457403">
    <w:abstractNumId w:val="4"/>
  </w:num>
  <w:num w:numId="6" w16cid:durableId="935941307">
    <w:abstractNumId w:val="8"/>
  </w:num>
  <w:num w:numId="7" w16cid:durableId="418603937">
    <w:abstractNumId w:val="3"/>
  </w:num>
  <w:num w:numId="8" w16cid:durableId="1969583723">
    <w:abstractNumId w:val="2"/>
  </w:num>
  <w:num w:numId="9" w16cid:durableId="1244754074">
    <w:abstractNumId w:val="1"/>
  </w:num>
  <w:num w:numId="10" w16cid:durableId="2046903920">
    <w:abstractNumId w:val="0"/>
  </w:num>
  <w:num w:numId="11" w16cid:durableId="17086043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MonthEnd" w:val="1/31/2021"/>
    <w:docVar w:name="MonthStart" w:val="1/1/2021"/>
    <w:docVar w:name="ShowDynamicGuides" w:val="1"/>
    <w:docVar w:name="ShowMarginGuides" w:val="0"/>
    <w:docVar w:name="ShowOutlines" w:val="0"/>
    <w:docVar w:name="ShowStaticGuides" w:val="0"/>
  </w:docVars>
  <w:rsids>
    <w:rsidRoot w:val="00B529C0"/>
    <w:rsid w:val="00020C49"/>
    <w:rsid w:val="0005195E"/>
    <w:rsid w:val="00052563"/>
    <w:rsid w:val="00056814"/>
    <w:rsid w:val="0006779F"/>
    <w:rsid w:val="00080EF7"/>
    <w:rsid w:val="00080FD6"/>
    <w:rsid w:val="000A20FE"/>
    <w:rsid w:val="00100BAF"/>
    <w:rsid w:val="00106A7D"/>
    <w:rsid w:val="0011772B"/>
    <w:rsid w:val="00121846"/>
    <w:rsid w:val="00132F21"/>
    <w:rsid w:val="00145E24"/>
    <w:rsid w:val="0018760E"/>
    <w:rsid w:val="001937E3"/>
    <w:rsid w:val="0019694E"/>
    <w:rsid w:val="001A3A8D"/>
    <w:rsid w:val="001C5DC3"/>
    <w:rsid w:val="001E678F"/>
    <w:rsid w:val="00215C7D"/>
    <w:rsid w:val="002526E8"/>
    <w:rsid w:val="00266A31"/>
    <w:rsid w:val="0027720C"/>
    <w:rsid w:val="00290CF4"/>
    <w:rsid w:val="002A591F"/>
    <w:rsid w:val="002B18EF"/>
    <w:rsid w:val="002B5F2B"/>
    <w:rsid w:val="002F6E35"/>
    <w:rsid w:val="00340CF2"/>
    <w:rsid w:val="00367702"/>
    <w:rsid w:val="00387079"/>
    <w:rsid w:val="00397856"/>
    <w:rsid w:val="003A63E1"/>
    <w:rsid w:val="003A7FDB"/>
    <w:rsid w:val="003B47BC"/>
    <w:rsid w:val="003D7DDA"/>
    <w:rsid w:val="003F1620"/>
    <w:rsid w:val="00406C2A"/>
    <w:rsid w:val="00454FED"/>
    <w:rsid w:val="004C5B17"/>
    <w:rsid w:val="004F670E"/>
    <w:rsid w:val="005069BC"/>
    <w:rsid w:val="00530FC8"/>
    <w:rsid w:val="005359AF"/>
    <w:rsid w:val="00544E31"/>
    <w:rsid w:val="005562FE"/>
    <w:rsid w:val="00557989"/>
    <w:rsid w:val="00572E54"/>
    <w:rsid w:val="00575CDD"/>
    <w:rsid w:val="00575F6D"/>
    <w:rsid w:val="005A0F36"/>
    <w:rsid w:val="005C770B"/>
    <w:rsid w:val="005D1D70"/>
    <w:rsid w:val="005D393D"/>
    <w:rsid w:val="006137A5"/>
    <w:rsid w:val="00630834"/>
    <w:rsid w:val="00630B93"/>
    <w:rsid w:val="00640B84"/>
    <w:rsid w:val="006C5AA9"/>
    <w:rsid w:val="00716756"/>
    <w:rsid w:val="0075550E"/>
    <w:rsid w:val="007562B2"/>
    <w:rsid w:val="007564A4"/>
    <w:rsid w:val="007647D7"/>
    <w:rsid w:val="00774181"/>
    <w:rsid w:val="007777B1"/>
    <w:rsid w:val="007A49F2"/>
    <w:rsid w:val="007F23B1"/>
    <w:rsid w:val="007F66EE"/>
    <w:rsid w:val="00800901"/>
    <w:rsid w:val="008057A5"/>
    <w:rsid w:val="00816821"/>
    <w:rsid w:val="00823B1E"/>
    <w:rsid w:val="00837D6A"/>
    <w:rsid w:val="00863AA9"/>
    <w:rsid w:val="008729B9"/>
    <w:rsid w:val="00874C9A"/>
    <w:rsid w:val="008877FC"/>
    <w:rsid w:val="00894877"/>
    <w:rsid w:val="008B72D8"/>
    <w:rsid w:val="008C0EE6"/>
    <w:rsid w:val="009035F5"/>
    <w:rsid w:val="009201F6"/>
    <w:rsid w:val="0092231B"/>
    <w:rsid w:val="00922D88"/>
    <w:rsid w:val="00944085"/>
    <w:rsid w:val="00946A27"/>
    <w:rsid w:val="00953A96"/>
    <w:rsid w:val="009542C4"/>
    <w:rsid w:val="009739EC"/>
    <w:rsid w:val="00977C71"/>
    <w:rsid w:val="009A0FFF"/>
    <w:rsid w:val="00A10FCF"/>
    <w:rsid w:val="00A4654E"/>
    <w:rsid w:val="00A538D3"/>
    <w:rsid w:val="00A574D4"/>
    <w:rsid w:val="00A70C9E"/>
    <w:rsid w:val="00A73BBF"/>
    <w:rsid w:val="00A87F4E"/>
    <w:rsid w:val="00AA1548"/>
    <w:rsid w:val="00AA245C"/>
    <w:rsid w:val="00AB29FA"/>
    <w:rsid w:val="00AB55EF"/>
    <w:rsid w:val="00AD4A26"/>
    <w:rsid w:val="00B24FA5"/>
    <w:rsid w:val="00B26489"/>
    <w:rsid w:val="00B529C0"/>
    <w:rsid w:val="00B70858"/>
    <w:rsid w:val="00B8151A"/>
    <w:rsid w:val="00B854C9"/>
    <w:rsid w:val="00B85D5E"/>
    <w:rsid w:val="00B97BB2"/>
    <w:rsid w:val="00BF1655"/>
    <w:rsid w:val="00BF6A66"/>
    <w:rsid w:val="00BF7DB4"/>
    <w:rsid w:val="00C00A23"/>
    <w:rsid w:val="00C00C8D"/>
    <w:rsid w:val="00C0276E"/>
    <w:rsid w:val="00C11D39"/>
    <w:rsid w:val="00C229EA"/>
    <w:rsid w:val="00C71D73"/>
    <w:rsid w:val="00C7735D"/>
    <w:rsid w:val="00CB1C1C"/>
    <w:rsid w:val="00CB2B79"/>
    <w:rsid w:val="00CB59A6"/>
    <w:rsid w:val="00CC02EC"/>
    <w:rsid w:val="00CC15B9"/>
    <w:rsid w:val="00D17693"/>
    <w:rsid w:val="00D26189"/>
    <w:rsid w:val="00D307D7"/>
    <w:rsid w:val="00D435C2"/>
    <w:rsid w:val="00D475CF"/>
    <w:rsid w:val="00D5733A"/>
    <w:rsid w:val="00D60F76"/>
    <w:rsid w:val="00D7230E"/>
    <w:rsid w:val="00D75116"/>
    <w:rsid w:val="00D97777"/>
    <w:rsid w:val="00DA53A1"/>
    <w:rsid w:val="00DA6098"/>
    <w:rsid w:val="00DE6C1E"/>
    <w:rsid w:val="00DF051F"/>
    <w:rsid w:val="00DF1D0D"/>
    <w:rsid w:val="00DF32DE"/>
    <w:rsid w:val="00E02644"/>
    <w:rsid w:val="00E13B83"/>
    <w:rsid w:val="00E54E11"/>
    <w:rsid w:val="00E646AE"/>
    <w:rsid w:val="00E7183A"/>
    <w:rsid w:val="00E85D16"/>
    <w:rsid w:val="00EA1691"/>
    <w:rsid w:val="00EA23E2"/>
    <w:rsid w:val="00EB320B"/>
    <w:rsid w:val="00F27DA0"/>
    <w:rsid w:val="00F27F58"/>
    <w:rsid w:val="00F45D9F"/>
    <w:rsid w:val="00F529C3"/>
    <w:rsid w:val="00F710A7"/>
    <w:rsid w:val="00F73444"/>
    <w:rsid w:val="00F95F8C"/>
    <w:rsid w:val="00FA21CA"/>
    <w:rsid w:val="00FA39FF"/>
    <w:rsid w:val="00FA5FDB"/>
    <w:rsid w:val="00FA62E6"/>
    <w:rsid w:val="00FB355B"/>
    <w:rsid w:val="00FB5AF5"/>
    <w:rsid w:val="00FD40C0"/>
    <w:rsid w:val="00FD6356"/>
    <w:rsid w:val="00FD6436"/>
    <w:rsid w:val="00FF2624"/>
    <w:rsid w:val="00FF2780"/>
    <w:rsid w:val="0670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18FD64"/>
  <w15:docId w15:val="{239F46F8-9123-418F-8656-4062F433C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3A1"/>
  </w:style>
  <w:style w:type="paragraph" w:styleId="Heading1">
    <w:name w:val="heading 1"/>
    <w:basedOn w:val="Normal"/>
    <w:next w:val="Normal"/>
    <w:link w:val="Heading1Char"/>
    <w:uiPriority w:val="9"/>
    <w:semiHidden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2BC00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92BC00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485D0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85D0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uiPriority w:val="1"/>
    <w:qFormat/>
    <w:rsid w:val="0092231B"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uiPriority w:val="2"/>
    <w:qFormat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itle">
    <w:name w:val="Subtitle"/>
    <w:basedOn w:val="Normal"/>
    <w:link w:val="SubtitleChar"/>
    <w:uiPriority w:val="4"/>
    <w:semiHidden/>
    <w:pPr>
      <w:spacing w:before="0" w:after="0"/>
    </w:pPr>
    <w:rPr>
      <w:b/>
      <w:color w:val="FFFFFF" w:themeColor="background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4"/>
    <w:semiHidden/>
    <w:rsid w:val="00DA53A1"/>
    <w:rPr>
      <w:b/>
      <w:color w:val="FFFFFF" w:themeColor="background1"/>
      <w:sz w:val="24"/>
      <w:szCs w:val="24"/>
    </w:rPr>
  </w:style>
  <w:style w:type="paragraph" w:styleId="Title">
    <w:name w:val="Title"/>
    <w:basedOn w:val="Normal"/>
    <w:link w:val="TitleChar"/>
    <w:uiPriority w:val="3"/>
    <w:semiHidden/>
    <w:pPr>
      <w:spacing w:before="0" w:after="0"/>
    </w:pPr>
    <w:rPr>
      <w:rFonts w:asciiTheme="majorHAnsi" w:eastAsiaTheme="majorEastAsia" w:hAnsiTheme="majorHAnsi"/>
      <w:color w:val="FFFFFF" w:themeColor="background1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3"/>
    <w:semiHidden/>
    <w:rsid w:val="00DA53A1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customStyle="1" w:styleId="Days">
    <w:name w:val="Days"/>
    <w:basedOn w:val="Normal"/>
    <w:uiPriority w:val="5"/>
    <w:qFormat/>
    <w:pPr>
      <w:jc w:val="center"/>
    </w:pPr>
    <w:rPr>
      <w:color w:val="595959" w:themeColor="text1" w:themeTint="A6"/>
      <w:sz w:val="22"/>
      <w:szCs w:val="24"/>
    </w:rPr>
  </w:style>
  <w:style w:type="table" w:customStyle="1" w:styleId="TableCalendar">
    <w:name w:val="Table Calendar"/>
    <w:basedOn w:val="Table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es">
    <w:name w:val="Dates"/>
    <w:basedOn w:val="Normal"/>
    <w:uiPriority w:val="6"/>
    <w:qFormat/>
    <w:pPr>
      <w:spacing w:before="0" w:after="0"/>
      <w:jc w:val="right"/>
    </w:pPr>
    <w:rPr>
      <w:color w:val="595959" w:themeColor="text1" w:themeTint="A6"/>
      <w:sz w:val="22"/>
    </w:rPr>
  </w:style>
  <w:style w:type="paragraph" w:styleId="BodyText">
    <w:name w:val="Body Text"/>
    <w:basedOn w:val="Normal"/>
    <w:link w:val="BodyTextChar"/>
    <w:semiHidden/>
    <w:unhideWhenUsed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Pr>
      <w:sz w:val="20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</w:style>
  <w:style w:type="paragraph" w:styleId="BlockText">
    <w:name w:val="Block Text"/>
    <w:basedOn w:val="Normal"/>
    <w:semiHidden/>
    <w:unhideWhenUsed/>
    <w:pPr>
      <w:pBdr>
        <w:top w:val="single" w:sz="2" w:space="10" w:color="92BC00" w:themeColor="accent1" w:shadow="1"/>
        <w:left w:val="single" w:sz="2" w:space="10" w:color="92BC00" w:themeColor="accent1" w:shadow="1"/>
        <w:bottom w:val="single" w:sz="2" w:space="10" w:color="92BC00" w:themeColor="accent1" w:shadow="1"/>
        <w:right w:val="single" w:sz="2" w:space="10" w:color="92BC00" w:themeColor="accent1" w:shadow="1"/>
      </w:pBdr>
      <w:ind w:left="1152" w:right="1152"/>
    </w:pPr>
    <w:rPr>
      <w:i/>
      <w:iCs/>
      <w:color w:val="92BC00" w:themeColor="accent1"/>
    </w:rPr>
  </w:style>
  <w:style w:type="paragraph" w:styleId="BodyText2">
    <w:name w:val="Body Text 2"/>
    <w:basedOn w:val="Normal"/>
    <w:link w:val="BodyText2Char"/>
    <w:semiHidden/>
    <w:unhideWhenUsed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Pr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Pr>
      <w:sz w:val="20"/>
    </w:rPr>
  </w:style>
  <w:style w:type="paragraph" w:styleId="BodyTextIndent2">
    <w:name w:val="Body Text Indent 2"/>
    <w:basedOn w:val="Normal"/>
    <w:link w:val="BodyTextIndent2Char"/>
    <w:semiHidden/>
    <w:unhideWhenUsed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Pr>
      <w:sz w:val="20"/>
    </w:rPr>
  </w:style>
  <w:style w:type="paragraph" w:styleId="BodyTextIndent3">
    <w:name w:val="Body Text Indent 3"/>
    <w:basedOn w:val="Normal"/>
    <w:link w:val="BodyTextIndent3Char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pPr>
      <w:spacing w:after="200"/>
    </w:pPr>
    <w:rPr>
      <w:b/>
      <w:bCs/>
      <w:color w:val="92BC00" w:themeColor="accent1"/>
    </w:rPr>
  </w:style>
  <w:style w:type="paragraph" w:styleId="Closing">
    <w:name w:val="Closing"/>
    <w:basedOn w:val="Normal"/>
    <w:link w:val="ClosingChar"/>
    <w:semiHidden/>
    <w:unhideWhenUsed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Pr>
      <w:sz w:val="20"/>
    </w:rPr>
  </w:style>
  <w:style w:type="paragraph" w:styleId="CommentText">
    <w:name w:val="annotation text"/>
    <w:basedOn w:val="Normal"/>
    <w:link w:val="CommentTextChar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</w:style>
  <w:style w:type="character" w:customStyle="1" w:styleId="DateChar">
    <w:name w:val="Date Char"/>
    <w:basedOn w:val="DefaultParagraphFont"/>
    <w:link w:val="Date"/>
    <w:semiHidden/>
    <w:rPr>
      <w:sz w:val="20"/>
    </w:rPr>
  </w:style>
  <w:style w:type="paragraph" w:styleId="DocumentMap">
    <w:name w:val="Document Map"/>
    <w:basedOn w:val="Normal"/>
    <w:link w:val="DocumentMapChar"/>
    <w:semiHidden/>
    <w:unhideWhenUsed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</w:style>
  <w:style w:type="character" w:customStyle="1" w:styleId="E-mailSignatureChar">
    <w:name w:val="E-mail Signature Char"/>
    <w:basedOn w:val="DefaultParagraphFont"/>
    <w:link w:val="E-mailSignature"/>
    <w:semiHidden/>
    <w:rPr>
      <w:sz w:val="20"/>
    </w:rPr>
  </w:style>
  <w:style w:type="paragraph" w:styleId="EndnoteText">
    <w:name w:val="endnote text"/>
    <w:basedOn w:val="Normal"/>
    <w:link w:val="EndnoteTextChar"/>
    <w:semiHidden/>
    <w:unhideWhenUsed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Pr>
      <w:sz w:val="20"/>
      <w:szCs w:val="20"/>
    </w:rPr>
  </w:style>
  <w:style w:type="paragraph" w:styleId="EnvelopeAddress">
    <w:name w:val="envelope address"/>
    <w:basedOn w:val="Normal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uiPriority w:val="99"/>
    <w:semiHidden/>
    <w:pPr>
      <w:spacing w:before="0" w:after="0"/>
    </w:pPr>
  </w:style>
  <w:style w:type="paragraph" w:styleId="FootnoteText">
    <w:name w:val="footnote text"/>
    <w:basedOn w:val="Normal"/>
    <w:link w:val="FootnoteTextChar"/>
    <w:semiHidden/>
    <w:unhideWhenUsed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A53A1"/>
  </w:style>
  <w:style w:type="paragraph" w:styleId="Header">
    <w:name w:val="header"/>
    <w:basedOn w:val="Normal"/>
    <w:link w:val="HeaderChar"/>
    <w:uiPriority w:val="99"/>
    <w:semiHidden/>
    <w:pPr>
      <w:spacing w:before="0" w:after="0"/>
    </w:pPr>
  </w:style>
  <w:style w:type="character" w:customStyle="1" w:styleId="Heading1Char">
    <w:name w:val="Heading 1 Char"/>
    <w:basedOn w:val="DefaultParagraphFont"/>
    <w:link w:val="Heading1"/>
    <w:uiPriority w:val="9"/>
    <w:semiHidden/>
    <w:rsid w:val="00DA53A1"/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Pr>
      <w:rFonts w:asciiTheme="majorHAnsi" w:eastAsiaTheme="majorEastAsia" w:hAnsiTheme="majorHAnsi" w:cstheme="majorBidi"/>
      <w:b/>
      <w:bCs/>
      <w:color w:val="92BC00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Pr>
      <w:rFonts w:asciiTheme="majorHAnsi" w:eastAsiaTheme="majorEastAsia" w:hAnsiTheme="majorHAnsi" w:cstheme="majorBidi"/>
      <w:b/>
      <w:bCs/>
      <w:i/>
      <w:iCs/>
      <w:color w:val="92BC00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Pr>
      <w:rFonts w:asciiTheme="majorHAnsi" w:eastAsiaTheme="majorEastAsia" w:hAnsiTheme="majorHAnsi" w:cstheme="majorBidi"/>
      <w:color w:val="485D0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485D0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Pr>
      <w:i/>
      <w:iCs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semiHidden/>
    <w:unhideWhenUsed/>
    <w:pPr>
      <w:ind w:left="360" w:hanging="360"/>
      <w:contextualSpacing/>
    </w:pPr>
  </w:style>
  <w:style w:type="paragraph" w:styleId="List2">
    <w:name w:val="List 2"/>
    <w:basedOn w:val="Normal"/>
    <w:semiHidden/>
    <w:unhideWhenUsed/>
    <w:pPr>
      <w:ind w:left="720" w:hanging="360"/>
      <w:contextualSpacing/>
    </w:pPr>
  </w:style>
  <w:style w:type="paragraph" w:styleId="List3">
    <w:name w:val="List 3"/>
    <w:basedOn w:val="Normal"/>
    <w:semiHidden/>
    <w:unhideWhenUsed/>
    <w:pPr>
      <w:ind w:left="1080" w:hanging="360"/>
      <w:contextualSpacing/>
    </w:pPr>
  </w:style>
  <w:style w:type="paragraph" w:styleId="List4">
    <w:name w:val="List 4"/>
    <w:basedOn w:val="Normal"/>
    <w:semiHidden/>
    <w:unhideWhenUsed/>
    <w:pPr>
      <w:ind w:left="1440" w:hanging="360"/>
      <w:contextualSpacing/>
    </w:pPr>
  </w:style>
  <w:style w:type="paragraph" w:styleId="List5">
    <w:name w:val="List 5"/>
    <w:basedOn w:val="Normal"/>
    <w:semiHidden/>
    <w:unhideWhenUsed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</w:style>
  <w:style w:type="character" w:customStyle="1" w:styleId="NoteHeadingChar">
    <w:name w:val="Note Heading Char"/>
    <w:basedOn w:val="DefaultParagraphFont"/>
    <w:link w:val="NoteHeading"/>
    <w:semiHidden/>
    <w:rPr>
      <w:sz w:val="20"/>
    </w:rPr>
  </w:style>
  <w:style w:type="paragraph" w:styleId="PlainText">
    <w:name w:val="Plain Text"/>
    <w:basedOn w:val="Normal"/>
    <w:link w:val="PlainTextChar"/>
    <w:semiHidden/>
    <w:unhideWhenUsed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semiHidden/>
    <w:unhideWhenUsed/>
  </w:style>
  <w:style w:type="character" w:customStyle="1" w:styleId="SalutationChar">
    <w:name w:val="Salutation Char"/>
    <w:basedOn w:val="DefaultParagraphFont"/>
    <w:link w:val="Salutation"/>
    <w:semiHidden/>
    <w:rPr>
      <w:sz w:val="20"/>
    </w:rPr>
  </w:style>
  <w:style w:type="paragraph" w:styleId="Signature">
    <w:name w:val="Signature"/>
    <w:basedOn w:val="Normal"/>
    <w:link w:val="SignatureChar"/>
    <w:semiHidden/>
    <w:unhideWhenUsed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Pr>
      <w:sz w:val="20"/>
    </w:rPr>
  </w:style>
  <w:style w:type="paragraph" w:styleId="TableofAuthorities">
    <w:name w:val="table of authorities"/>
    <w:basedOn w:val="Normal"/>
    <w:next w:val="Normal"/>
    <w:semiHidden/>
    <w:unhideWhenUsed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</w:style>
  <w:style w:type="paragraph" w:styleId="TOAHeading">
    <w:name w:val="toa heading"/>
    <w:basedOn w:val="Normal"/>
    <w:next w:val="Normal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pPr>
      <w:outlineLvl w:val="9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A53A1"/>
  </w:style>
  <w:style w:type="table" w:styleId="GridTable1Light-Accent2">
    <w:name w:val="Grid Table 1 Light Accent 2"/>
    <w:basedOn w:val="TableNormal"/>
    <w:uiPriority w:val="46"/>
    <w:rsid w:val="00AB29F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95E00" w:themeFill="accent1" w:themeFillShade="80"/>
      </w:tcPr>
    </w:tblStylePr>
    <w:tblStylePr w:type="lastRow">
      <w:rPr>
        <w:b/>
        <w:bCs/>
      </w:rPr>
      <w:tblPr/>
      <w:tcPr>
        <w:tcBorders>
          <w:top w:val="double" w:sz="2" w:space="0" w:color="E7BB7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AB29F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"/>
    <w:semiHidden/>
    <w:rsid w:val="00F27F58"/>
    <w:rPr>
      <w:color w:val="808080"/>
    </w:rPr>
  </w:style>
  <w:style w:type="paragraph" w:styleId="ListParagraph">
    <w:name w:val="List Paragraph"/>
    <w:basedOn w:val="Normal"/>
    <w:uiPriority w:val="34"/>
    <w:qFormat/>
    <w:rsid w:val="008877FC"/>
    <w:pPr>
      <w:ind w:left="720"/>
      <w:contextualSpacing/>
    </w:pPr>
    <w:rPr>
      <w:rFonts w:ascii="Corbel" w:eastAsia="Corbel" w:hAnsi="Corbel" w:cs="Corbel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porto\AppData\Roaming\Microsoft\Templates\Banner%20calenda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21C966B98FE430B96C621613EAF49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E1541F-5403-43D5-BC80-470A7B6073F5}"/>
      </w:docPartPr>
      <w:docPartBody>
        <w:p w:rsidR="00B2050F" w:rsidRDefault="009A399D" w:rsidP="009A399D">
          <w:pPr>
            <w:pStyle w:val="821C966B98FE430B96C621613EAF49A0"/>
          </w:pPr>
          <w:r>
            <w:t>Monday</w:t>
          </w:r>
        </w:p>
      </w:docPartBody>
    </w:docPart>
    <w:docPart>
      <w:docPartPr>
        <w:name w:val="BFAD7C044D524FCEA8E1468D79BAE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FD46DA-076B-4133-BC43-5AD9261571A7}"/>
      </w:docPartPr>
      <w:docPartBody>
        <w:p w:rsidR="00B2050F" w:rsidRDefault="009A399D" w:rsidP="009A399D">
          <w:pPr>
            <w:pStyle w:val="BFAD7C044D524FCEA8E1468D79BAE54E"/>
          </w:pPr>
          <w:r>
            <w:t>Tuesday</w:t>
          </w:r>
        </w:p>
      </w:docPartBody>
    </w:docPart>
    <w:docPart>
      <w:docPartPr>
        <w:name w:val="68B8E2B3693A49268EC03FCAEEF29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BFDA1A-1406-462D-966E-6F2544EDC69C}"/>
      </w:docPartPr>
      <w:docPartBody>
        <w:p w:rsidR="00B2050F" w:rsidRDefault="009A399D" w:rsidP="009A399D">
          <w:pPr>
            <w:pStyle w:val="68B8E2B3693A49268EC03FCAEEF29DCA"/>
          </w:pPr>
          <w:r>
            <w:t>Wednesday</w:t>
          </w:r>
        </w:p>
      </w:docPartBody>
    </w:docPart>
    <w:docPart>
      <w:docPartPr>
        <w:name w:val="8C7800E03E674C84B32D745591E67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BFC32-7456-4B7F-9B0A-179D50916B6F}"/>
      </w:docPartPr>
      <w:docPartBody>
        <w:p w:rsidR="00B2050F" w:rsidRDefault="009A399D" w:rsidP="009A399D">
          <w:pPr>
            <w:pStyle w:val="8C7800E03E674C84B32D745591E677E8"/>
          </w:pPr>
          <w:r>
            <w:t>Thursday</w:t>
          </w:r>
        </w:p>
      </w:docPartBody>
    </w:docPart>
    <w:docPart>
      <w:docPartPr>
        <w:name w:val="8C0D95CA0FAE44EA90BD035E6FB18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836C1-7B95-4E32-9E3F-50BE269BC1EB}"/>
      </w:docPartPr>
      <w:docPartBody>
        <w:p w:rsidR="00B2050F" w:rsidRDefault="009A399D" w:rsidP="009A399D">
          <w:pPr>
            <w:pStyle w:val="8C0D95CA0FAE44EA90BD035E6FB18BED"/>
          </w:pPr>
          <w:r>
            <w:t>Friday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altName w:val="ＭＳ Ｐ明朝"/>
    <w:charset w:val="80"/>
    <w:family w:val="roman"/>
    <w:pitch w:val="variable"/>
    <w:sig w:usb0="E00002FF" w:usb1="6AC7FDFB" w:usb2="08000012" w:usb3="00000000" w:csb0="0002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9D"/>
    <w:rsid w:val="00397856"/>
    <w:rsid w:val="003A6973"/>
    <w:rsid w:val="0041768F"/>
    <w:rsid w:val="00823B1E"/>
    <w:rsid w:val="00880B83"/>
    <w:rsid w:val="008C0EE6"/>
    <w:rsid w:val="008D65A1"/>
    <w:rsid w:val="00977C71"/>
    <w:rsid w:val="009A399D"/>
    <w:rsid w:val="00B2050F"/>
    <w:rsid w:val="00B26489"/>
    <w:rsid w:val="00B62BBD"/>
    <w:rsid w:val="00BF2BF7"/>
    <w:rsid w:val="00C00A23"/>
    <w:rsid w:val="00CB2B79"/>
    <w:rsid w:val="00CD4A26"/>
    <w:rsid w:val="00FE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21C966B98FE430B96C621613EAF49A0">
    <w:name w:val="821C966B98FE430B96C621613EAF49A0"/>
    <w:rsid w:val="009A399D"/>
  </w:style>
  <w:style w:type="paragraph" w:customStyle="1" w:styleId="BFAD7C044D524FCEA8E1468D79BAE54E">
    <w:name w:val="BFAD7C044D524FCEA8E1468D79BAE54E"/>
    <w:rsid w:val="009A399D"/>
  </w:style>
  <w:style w:type="paragraph" w:customStyle="1" w:styleId="68B8E2B3693A49268EC03FCAEEF29DCA">
    <w:name w:val="68B8E2B3693A49268EC03FCAEEF29DCA"/>
    <w:rsid w:val="009A399D"/>
  </w:style>
  <w:style w:type="paragraph" w:customStyle="1" w:styleId="8C7800E03E674C84B32D745591E677E8">
    <w:name w:val="8C7800E03E674C84B32D745591E677E8"/>
    <w:rsid w:val="009A399D"/>
  </w:style>
  <w:style w:type="paragraph" w:customStyle="1" w:styleId="8C0D95CA0FAE44EA90BD035E6FB18BED">
    <w:name w:val="8C0D95CA0FAE44EA90BD035E6FB18BED"/>
    <w:rsid w:val="009A39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anner Calendar">
      <a:dk1>
        <a:sysClr val="windowText" lastClr="000000"/>
      </a:dk1>
      <a:lt1>
        <a:sysClr val="window" lastClr="FFFFFF"/>
      </a:lt1>
      <a:dk2>
        <a:srgbClr val="2B142D"/>
      </a:dk2>
      <a:lt2>
        <a:srgbClr val="727272"/>
      </a:lt2>
      <a:accent1>
        <a:srgbClr val="92BC00"/>
      </a:accent1>
      <a:accent2>
        <a:srgbClr val="C98C22"/>
      </a:accent2>
      <a:accent3>
        <a:srgbClr val="65D6FF"/>
      </a:accent3>
      <a:accent4>
        <a:srgbClr val="D39BC8"/>
      </a:accent4>
      <a:accent5>
        <a:srgbClr val="C00000"/>
      </a:accent5>
      <a:accent6>
        <a:srgbClr val="FFFF00"/>
      </a:accent6>
      <a:hlink>
        <a:srgbClr val="0000FF"/>
      </a:hlink>
      <a:folHlink>
        <a:srgbClr val="800080"/>
      </a:folHlink>
    </a:clrScheme>
    <a:fontScheme name="Banner Calendar">
      <a:majorFont>
        <a:latin typeface="Cooper Black"/>
        <a:ea typeface=""/>
        <a:cs typeface=""/>
        <a:font script="Jpan" typeface="ＭＳ Ｐ明朝"/>
      </a:majorFont>
      <a:minorFont>
        <a:latin typeface="Corbel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  <Background xmlns="71af3243-3dd4-4a8d-8c0d-dd76da1f02a5">false</Background>
    <Status xmlns="71af3243-3dd4-4a8d-8c0d-dd76da1f02a5">Not started</Status>
    <TaxCatchAll xmlns="230e9df3-be65-4c73-a93b-d1236ebd677e" xsi:nil="true"/>
    <ImageTagsTaxHTField xmlns="71af3243-3dd4-4a8d-8c0d-dd76da1f02a5">
      <Terms xmlns="http://schemas.microsoft.com/office/infopath/2007/PartnerControls"/>
    </ImageTagsTaxHTField>
    <Image xmlns="71af3243-3dd4-4a8d-8c0d-dd76da1f02a5">
      <Url xsi:nil="true"/>
      <Description xsi:nil="true"/>
    </Image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4E6A66-6FA0-4846-B389-054FCDC558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24E382-7B8D-47D9-A437-2123E73EE0EF}">
  <ds:schemaRefs>
    <ds:schemaRef ds:uri="http://schemas.microsoft.com/office/2006/metadata/properties"/>
    <ds:schemaRef ds:uri="http://schemas.microsoft.com/office/infopath/2007/PartnerControls"/>
    <ds:schemaRef ds:uri="71af3243-3dd4-4a8d-8c0d-dd76da1f02a5"/>
    <ds:schemaRef ds:uri="230e9df3-be65-4c73-a93b-d1236ebd677e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454F3B9-2410-4241-9EA2-B56E049CAE7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83F08BD-B4BF-44C7-A8EF-B75FBCB697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Banner calendar</Template>
  <TotalTime>669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Porto, Jennifer</dc:creator>
  <cp:keywords/>
  <dc:description/>
  <cp:lastModifiedBy>Porto, Jennifer</cp:lastModifiedBy>
  <cp:revision>60</cp:revision>
  <cp:lastPrinted>2026-09-30T17:13:00Z</cp:lastPrinted>
  <dcterms:created xsi:type="dcterms:W3CDTF">2026-09-17T13:21:00Z</dcterms:created>
  <dcterms:modified xsi:type="dcterms:W3CDTF">2026-10-02T12:37:00Z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0x01010079F111ED35F8CC479449609E8A0923A6</vt:lpwstr>
  </property>
  <property fmtid="{D5CDD505-2E9C-101B-9397-08002B2CF9AE}" pid="4" name="MediaServiceKeyPoints">
    <vt:lpwstr/>
  </property>
  <property fmtid="{D5CDD505-2E9C-101B-9397-08002B2CF9AE}" pid="5" name="Background">
    <vt:lpwstr>0</vt:lpwstr>
  </property>
  <property fmtid="{D5CDD505-2E9C-101B-9397-08002B2CF9AE}" pid="6" name="Status">
    <vt:lpwstr>Not started</vt:lpwstr>
  </property>
  <property fmtid="{D5CDD505-2E9C-101B-9397-08002B2CF9AE}" pid="7" name="TaxCatchAll">
    <vt:lpwstr/>
  </property>
  <property fmtid="{D5CDD505-2E9C-101B-9397-08002B2CF9AE}" pid="8" name="ImageTagsTaxHTField">
    <vt:lpwstr/>
  </property>
  <property fmtid="{D5CDD505-2E9C-101B-9397-08002B2CF9AE}" pid="9" name="Image">
    <vt:lpwstr>, </vt:lpwstr>
  </property>
  <property fmtid="{D5CDD505-2E9C-101B-9397-08002B2CF9AE}" pid="10" name="_ip_UnifiedCompliancePolicyUIAction">
    <vt:lpwstr/>
  </property>
  <property fmtid="{D5CDD505-2E9C-101B-9397-08002B2CF9AE}" pid="11" name="_ip_UnifiedCompliancePolicyProperties">
    <vt:lpwstr/>
  </property>
</Properties>
</file>