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636"/>
        <w:gridCol w:w="6434"/>
      </w:tblGrid>
      <w:tr w:rsidR="00FA19D6" w14:paraId="5CA5782D" w14:textId="77777777">
        <w:trPr>
          <w:trHeight w:hRule="exact" w:val="288"/>
        </w:trPr>
        <w:tc>
          <w:tcPr>
            <w:tcW w:w="1774" w:type="pct"/>
            <w:tcBorders>
              <w:left w:val="single" w:sz="4" w:space="0" w:color="88C589" w:themeColor="accent1" w:themeTint="99"/>
              <w:bottom w:val="single" w:sz="18" w:space="0" w:color="FFFFFF" w:themeColor="background1"/>
            </w:tcBorders>
            <w:shd w:val="clear" w:color="auto" w:fill="88C589" w:themeFill="accent1" w:themeFillTint="99"/>
          </w:tcPr>
          <w:p w14:paraId="576D44C7" w14:textId="77777777" w:rsidR="00FA19D6" w:rsidRDefault="00FA19D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88C589" w:themeColor="accent1" w:themeTint="99"/>
            </w:tcBorders>
            <w:shd w:val="clear" w:color="auto" w:fill="88C589" w:themeFill="accent1" w:themeFillTint="99"/>
          </w:tcPr>
          <w:p w14:paraId="15F46A7A" w14:textId="77777777" w:rsidR="00FA19D6" w:rsidRDefault="00FA19D6">
            <w:pPr>
              <w:pStyle w:val="NoSpacing"/>
            </w:pPr>
          </w:p>
        </w:tc>
      </w:tr>
      <w:tr w:rsidR="00FA19D6" w14:paraId="37789161" w14:textId="77777777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7EBD7" w:themeColor="accent1" w:themeTint="33"/>
              <w:bottom w:val="single" w:sz="18" w:space="0" w:color="FFFFFF" w:themeColor="background1"/>
            </w:tcBorders>
            <w:shd w:val="clear" w:color="auto" w:fill="D7EBD7" w:themeFill="accent1" w:themeFillTint="33"/>
          </w:tcPr>
          <w:p w14:paraId="5300367B" w14:textId="2D3C623E" w:rsidR="00FA19D6" w:rsidRDefault="00E70B03">
            <w:pPr>
              <w:pStyle w:val="NoSpacing"/>
            </w:pPr>
            <w:bookmarkStart w:id="0" w:name="_MonthandYear"/>
            <w:bookmarkEnd w:id="0"/>
            <w:r>
              <w:rPr>
                <w:noProof/>
              </w:rPr>
              <w:drawing>
                <wp:inline distT="0" distB="0" distL="0" distR="0" wp14:anchorId="0091A20B" wp14:editId="6B86DCA9">
                  <wp:extent cx="2162175" cy="1441450"/>
                  <wp:effectExtent l="0" t="0" r="9525" b="6350"/>
                  <wp:docPr id="1195046368" name="Picture 1" descr="Team practicing on outdoor soccer pitch with soccer ba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046368" name="Picture 1195046368" descr="Team practicing on outdoor soccer pitch with soccer balls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74" cy="1442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7EBD7" w:themeColor="accent1" w:themeTint="33"/>
            </w:tcBorders>
            <w:shd w:val="clear" w:color="auto" w:fill="D7EBD7" w:themeFill="accent1" w:themeFillTint="33"/>
            <w:vAlign w:val="bottom"/>
          </w:tcPr>
          <w:p w14:paraId="3A85D140" w14:textId="5E786ACE" w:rsidR="00E70B03" w:rsidRPr="00E70B03" w:rsidRDefault="00E70B03">
            <w:pPr>
              <w:pStyle w:val="Year"/>
              <w:rPr>
                <w:sz w:val="52"/>
                <w:szCs w:val="14"/>
              </w:rPr>
            </w:pPr>
            <w:r w:rsidRPr="00E70B03">
              <w:rPr>
                <w:sz w:val="52"/>
                <w:szCs w:val="14"/>
              </w:rPr>
              <w:t>Lincoln School Lunch Menu</w:t>
            </w:r>
          </w:p>
          <w:p w14:paraId="2BBF0240" w14:textId="77777777" w:rsidR="00FA19D6" w:rsidRDefault="00E70B03">
            <w:pPr>
              <w:pStyle w:val="Year"/>
            </w:pPr>
            <w:r>
              <w:t>October</w:t>
            </w:r>
            <w:r w:rsidR="00B831EB">
              <w:t xml:space="preserve"> </w:t>
            </w:r>
            <w:r w:rsidR="00B34F4E">
              <w:t>2026</w:t>
            </w:r>
          </w:p>
          <w:p w14:paraId="4A36E83F" w14:textId="2AA7A2EB" w:rsidR="00E70B03" w:rsidRDefault="00E70B03">
            <w:pPr>
              <w:pStyle w:val="Year"/>
            </w:pPr>
            <w:r>
              <w:t>L</w:t>
            </w:r>
          </w:p>
        </w:tc>
      </w:tr>
      <w:tr w:rsidR="00FA19D6" w14:paraId="0A19C596" w14:textId="77777777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276DFD92" w14:textId="77777777" w:rsidR="00FA19D6" w:rsidRDefault="00FA19D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41A5A0E2" w14:textId="77777777" w:rsidR="00FA19D6" w:rsidRDefault="00FA19D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014"/>
        <w:gridCol w:w="2016"/>
        <w:gridCol w:w="2016"/>
        <w:gridCol w:w="2012"/>
        <w:gridCol w:w="2012"/>
      </w:tblGrid>
      <w:tr w:rsidR="00E70B03" w14:paraId="75A66869" w14:textId="77777777" w:rsidTr="00E70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356D36" w:themeFill="accent1" w:themeFillShade="BF"/>
          </w:tcPr>
          <w:p w14:paraId="20F7AEE3" w14:textId="77777777" w:rsidR="00E70B03" w:rsidRDefault="00E70B03" w:rsidP="00971783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356D36" w:themeFill="accent1" w:themeFillShade="BF"/>
          </w:tcPr>
          <w:p w14:paraId="58FCF9A1" w14:textId="77777777" w:rsidR="00E70B03" w:rsidRDefault="00E70B03" w:rsidP="00971783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356D36" w:themeFill="accent1" w:themeFillShade="BF"/>
          </w:tcPr>
          <w:p w14:paraId="7C01740B" w14:textId="77777777" w:rsidR="00E70B03" w:rsidRDefault="00E70B03" w:rsidP="00971783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356D36" w:themeFill="accent1" w:themeFillShade="BF"/>
          </w:tcPr>
          <w:p w14:paraId="5ECDD30A" w14:textId="77777777" w:rsidR="00E70B03" w:rsidRDefault="00E70B03" w:rsidP="00971783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356D36" w:themeFill="accent1" w:themeFillShade="BF"/>
          </w:tcPr>
          <w:p w14:paraId="19260904" w14:textId="77777777" w:rsidR="00E70B03" w:rsidRDefault="00E70B03" w:rsidP="00971783">
            <w:pPr>
              <w:pStyle w:val="Days"/>
            </w:pPr>
            <w:r w:rsidRPr="00196EAD">
              <w:t>Fri.</w:t>
            </w:r>
          </w:p>
        </w:tc>
      </w:tr>
      <w:tr w:rsidR="00E70B03" w14:paraId="718B7A79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09CB48B4" w14:textId="77777777" w:rsidR="00E70B03" w:rsidRDefault="00E70B03" w:rsidP="00B34F4E">
            <w:pPr>
              <w:pStyle w:val="Dates"/>
              <w:spacing w:after="40"/>
            </w:pPr>
          </w:p>
        </w:tc>
        <w:tc>
          <w:tcPr>
            <w:tcW w:w="1001" w:type="pct"/>
          </w:tcPr>
          <w:p w14:paraId="56B0CC19" w14:textId="77777777" w:rsidR="00E70B03" w:rsidRDefault="00E70B03" w:rsidP="00B34F4E">
            <w:pPr>
              <w:pStyle w:val="Dates"/>
              <w:spacing w:after="40"/>
            </w:pPr>
          </w:p>
        </w:tc>
        <w:tc>
          <w:tcPr>
            <w:tcW w:w="1001" w:type="pct"/>
          </w:tcPr>
          <w:p w14:paraId="5792C973" w14:textId="77777777" w:rsidR="00E70B03" w:rsidRDefault="00E70B03" w:rsidP="00B34F4E">
            <w:pPr>
              <w:pStyle w:val="Dates"/>
              <w:spacing w:after="40"/>
            </w:pPr>
          </w:p>
        </w:tc>
        <w:tc>
          <w:tcPr>
            <w:tcW w:w="999" w:type="pct"/>
          </w:tcPr>
          <w:p w14:paraId="35472FF9" w14:textId="4FF66645" w:rsidR="00E70B03" w:rsidRDefault="00E70B03" w:rsidP="00E70B03">
            <w:pPr>
              <w:pStyle w:val="Dates"/>
              <w:spacing w:after="40"/>
            </w:pPr>
            <w:r w:rsidRPr="00CE484F">
              <w:t>1</w:t>
            </w:r>
            <w:r>
              <w:t xml:space="preserve">      </w:t>
            </w:r>
            <w:r w:rsidRPr="00E70B03">
              <w:rPr>
                <w:sz w:val="18"/>
                <w:szCs w:val="12"/>
              </w:rPr>
              <w:t xml:space="preserve"> </w:t>
            </w:r>
            <w:r>
              <w:rPr>
                <w:sz w:val="18"/>
                <w:szCs w:val="12"/>
              </w:rPr>
              <w:t xml:space="preserve">     </w:t>
            </w:r>
          </w:p>
        </w:tc>
        <w:tc>
          <w:tcPr>
            <w:tcW w:w="999" w:type="pct"/>
          </w:tcPr>
          <w:p w14:paraId="07082C37" w14:textId="57131A97" w:rsidR="00E70B03" w:rsidRPr="002E2965" w:rsidRDefault="00E70B03" w:rsidP="00B34F4E">
            <w:pPr>
              <w:pStyle w:val="Dates"/>
              <w:spacing w:after="40"/>
              <w:rPr>
                <w:color w:val="EE0000"/>
                <w:sz w:val="18"/>
                <w:szCs w:val="12"/>
              </w:rPr>
            </w:pPr>
            <w:r w:rsidRPr="00CE484F">
              <w:t>2</w:t>
            </w:r>
            <w:r>
              <w:t xml:space="preserve"> </w:t>
            </w:r>
          </w:p>
        </w:tc>
      </w:tr>
      <w:tr w:rsidR="00E70B03" w14:paraId="609B2D7A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6F81D9D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6794EDB2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576FA173" w14:textId="77777777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502B4ADE" w14:textId="6D7F736E" w:rsidR="00E70B03" w:rsidRPr="00E70B03" w:rsidRDefault="00A974A7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610A7330" w14:textId="1BC54620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56B8F1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091A62C" w14:textId="30F5CB24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DA5A7E"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5C917391" w14:textId="47CE2F35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530B612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69A3EEC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EA0C752" w14:textId="607EFED1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</w:t>
            </w:r>
            <w:r w:rsidR="002E2965">
              <w:rPr>
                <w:color w:val="0070C0"/>
              </w:rPr>
              <w:t xml:space="preserve">       </w:t>
            </w:r>
          </w:p>
        </w:tc>
      </w:tr>
      <w:tr w:rsidR="00E70B03" w14:paraId="1F231C3C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BF4011" w14:textId="69C4CBBD" w:rsidR="00E70B03" w:rsidRDefault="00E70B03" w:rsidP="00E70B03">
            <w:pPr>
              <w:pStyle w:val="Dates"/>
              <w:spacing w:after="40"/>
            </w:pPr>
            <w:r w:rsidRPr="00CE484F">
              <w:t>5</w:t>
            </w:r>
            <w:r w:rsidR="002E2965">
              <w:t xml:space="preserve">                   </w:t>
            </w:r>
          </w:p>
        </w:tc>
        <w:tc>
          <w:tcPr>
            <w:tcW w:w="1001" w:type="pct"/>
          </w:tcPr>
          <w:p w14:paraId="0809795C" w14:textId="2350C190" w:rsidR="00E70B03" w:rsidRPr="002E2965" w:rsidRDefault="00E70B03" w:rsidP="00E70B03">
            <w:pPr>
              <w:pStyle w:val="Dates"/>
              <w:spacing w:after="40"/>
              <w:rPr>
                <w:color w:val="EE0000"/>
                <w:sz w:val="18"/>
              </w:rPr>
            </w:pPr>
            <w:r w:rsidRPr="00CE484F">
              <w:t>6</w:t>
            </w:r>
            <w:r w:rsidR="002E2965">
              <w:t xml:space="preserve">        </w:t>
            </w:r>
          </w:p>
        </w:tc>
        <w:tc>
          <w:tcPr>
            <w:tcW w:w="1001" w:type="pct"/>
          </w:tcPr>
          <w:p w14:paraId="6E818633" w14:textId="4AA6F749" w:rsidR="00E70B03" w:rsidRPr="002E2965" w:rsidRDefault="00E70B03" w:rsidP="00E70B03">
            <w:pPr>
              <w:pStyle w:val="Dates"/>
              <w:spacing w:after="40"/>
              <w:rPr>
                <w:color w:val="EE0000"/>
                <w:sz w:val="18"/>
              </w:rPr>
            </w:pPr>
            <w:r w:rsidRPr="00CE484F">
              <w:t>7</w:t>
            </w:r>
            <w:r w:rsidR="002E2965">
              <w:t xml:space="preserve">            </w:t>
            </w:r>
          </w:p>
        </w:tc>
        <w:tc>
          <w:tcPr>
            <w:tcW w:w="999" w:type="pct"/>
          </w:tcPr>
          <w:p w14:paraId="7A06532D" w14:textId="12F0038D" w:rsidR="00E70B03" w:rsidRDefault="00E70B03" w:rsidP="00E70B03">
            <w:pPr>
              <w:pStyle w:val="Dates"/>
              <w:spacing w:after="40"/>
            </w:pPr>
            <w:r w:rsidRPr="00CE484F">
              <w:t>8</w:t>
            </w:r>
            <w:r w:rsidR="002E2965">
              <w:t xml:space="preserve">             </w:t>
            </w:r>
          </w:p>
        </w:tc>
        <w:tc>
          <w:tcPr>
            <w:tcW w:w="999" w:type="pct"/>
          </w:tcPr>
          <w:p w14:paraId="14A08EBD" w14:textId="7A0B7EE8" w:rsidR="00E70B03" w:rsidRDefault="00E70B03" w:rsidP="00E70B03">
            <w:pPr>
              <w:pStyle w:val="Dates"/>
              <w:spacing w:after="40"/>
              <w:rPr>
                <w:color w:val="EE0000"/>
                <w:sz w:val="16"/>
                <w:szCs w:val="16"/>
              </w:rPr>
            </w:pPr>
            <w:r w:rsidRPr="00CE484F">
              <w:t>9</w:t>
            </w:r>
            <w:r w:rsidR="002E2965"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6460FFFF" w14:textId="77777777" w:rsidR="002E2965" w:rsidRDefault="002E2965" w:rsidP="00E70B03">
            <w:pPr>
              <w:pStyle w:val="Dates"/>
              <w:spacing w:after="40"/>
              <w:rPr>
                <w:color w:val="EE0000"/>
                <w:sz w:val="16"/>
                <w:szCs w:val="16"/>
              </w:rPr>
            </w:pPr>
          </w:p>
          <w:p w14:paraId="4F12C74D" w14:textId="77777777" w:rsidR="002E2965" w:rsidRPr="00E70B03" w:rsidRDefault="002E2965" w:rsidP="002E296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437087B3" w14:textId="1E74B6AE" w:rsidR="002E2965" w:rsidRDefault="002E2965" w:rsidP="002E2965">
            <w:pPr>
              <w:pStyle w:val="Dates"/>
              <w:spacing w:after="40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40FE6BA2" w14:textId="77777777" w:rsidR="00E70B03" w:rsidRDefault="00E70B03" w:rsidP="00E70B03">
            <w:pPr>
              <w:pStyle w:val="Dates"/>
              <w:spacing w:after="40"/>
            </w:pPr>
          </w:p>
          <w:p w14:paraId="5FB1E0E7" w14:textId="29399C99" w:rsidR="00E70B03" w:rsidRDefault="00E70B03" w:rsidP="00E70B03">
            <w:pPr>
              <w:pStyle w:val="Dates"/>
              <w:spacing w:after="40"/>
            </w:pPr>
            <w:r>
              <w:t>No</w:t>
            </w:r>
          </w:p>
        </w:tc>
      </w:tr>
      <w:tr w:rsidR="00E70B03" w14:paraId="3C445E22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2B2E690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2443D9D6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A08B11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C649922" w14:textId="3DC903E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9884E0B" w14:textId="537AE863" w:rsidR="00E70B03" w:rsidRPr="00E70B03" w:rsidRDefault="00222D29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7D27014A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C69797B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A53A7B5" w14:textId="6C1E8442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</w:t>
            </w:r>
          </w:p>
        </w:tc>
        <w:tc>
          <w:tcPr>
            <w:tcW w:w="1001" w:type="pct"/>
          </w:tcPr>
          <w:p w14:paraId="09257226" w14:textId="7FCD2C6C" w:rsidR="00E70B03" w:rsidRPr="00E70B03" w:rsidRDefault="00222D29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Mac n Cheese</w:t>
            </w:r>
          </w:p>
          <w:p w14:paraId="7C98D3F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E09E6A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655BC6C" w14:textId="026978E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72D1EAF6" w14:textId="1C6CE538" w:rsidR="00E70B03" w:rsidRPr="00E70B03" w:rsidRDefault="001872D2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</w:p>
          <w:p w14:paraId="7A2FDD05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93EFA30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22A43C4" w14:textId="1CC4F2E5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7E9105A7" w14:textId="77777777" w:rsidR="002E2965" w:rsidRPr="00E70B03" w:rsidRDefault="002E2965" w:rsidP="002E2965">
            <w:pPr>
              <w:spacing w:before="40" w:after="40"/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6A768972" w14:textId="1C92CCB5" w:rsidR="00E70B03" w:rsidRDefault="002E2965" w:rsidP="002E2965">
            <w:pPr>
              <w:spacing w:before="40" w:after="40"/>
              <w:jc w:val="center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</w:tc>
      </w:tr>
      <w:tr w:rsidR="00E70B03" w14:paraId="7BE037F4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06AA4C36" w14:textId="0D73B52A" w:rsidR="00E70B03" w:rsidRDefault="00E70B03" w:rsidP="00E70B03">
            <w:pPr>
              <w:pStyle w:val="Dates"/>
              <w:spacing w:after="40"/>
            </w:pPr>
            <w:r w:rsidRPr="00CE484F">
              <w:t>12</w:t>
            </w:r>
            <w:r w:rsidR="006E5C5F">
              <w:t xml:space="preserve">            </w:t>
            </w:r>
          </w:p>
        </w:tc>
        <w:tc>
          <w:tcPr>
            <w:tcW w:w="1001" w:type="pct"/>
          </w:tcPr>
          <w:p w14:paraId="4E3A636C" w14:textId="420E33D6" w:rsidR="00E70B03" w:rsidRPr="009A7ABE" w:rsidRDefault="00E70B03" w:rsidP="00E70B03">
            <w:pPr>
              <w:pStyle w:val="Dates"/>
              <w:spacing w:after="40"/>
              <w:rPr>
                <w:color w:val="EE0000"/>
                <w:sz w:val="18"/>
                <w:szCs w:val="12"/>
              </w:rPr>
            </w:pPr>
            <w:r w:rsidRPr="00CE484F">
              <w:t>13</w:t>
            </w:r>
            <w:r w:rsidR="006E5C5F">
              <w:t xml:space="preserve">      </w:t>
            </w:r>
          </w:p>
        </w:tc>
        <w:tc>
          <w:tcPr>
            <w:tcW w:w="1001" w:type="pct"/>
          </w:tcPr>
          <w:p w14:paraId="3104FBBB" w14:textId="60892E01" w:rsidR="00E70B03" w:rsidRDefault="00E70B03" w:rsidP="00E70B03">
            <w:pPr>
              <w:pStyle w:val="Dates"/>
              <w:spacing w:after="40"/>
            </w:pPr>
            <w:r w:rsidRPr="00CE484F">
              <w:t>14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9A7ABE"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2739F214" w14:textId="50C3F734" w:rsidR="00E70B03" w:rsidRDefault="00E70B03" w:rsidP="00E70B03">
            <w:pPr>
              <w:pStyle w:val="Dates"/>
              <w:spacing w:after="40"/>
            </w:pPr>
            <w:r w:rsidRPr="00CE484F">
              <w:t>15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7508A521" w14:textId="63A87502" w:rsidR="00E70B03" w:rsidRPr="00901D02" w:rsidRDefault="00E70B03" w:rsidP="002E2965">
            <w:pPr>
              <w:pStyle w:val="Dates"/>
              <w:spacing w:after="40"/>
              <w:rPr>
                <w:sz w:val="16"/>
                <w:szCs w:val="10"/>
              </w:rPr>
            </w:pPr>
            <w:r w:rsidRPr="00CE484F">
              <w:t>16</w:t>
            </w:r>
            <w:r w:rsidR="00901D02">
              <w:t xml:space="preserve"> </w:t>
            </w:r>
          </w:p>
        </w:tc>
      </w:tr>
      <w:tr w:rsidR="00E70B03" w14:paraId="3A1E2B82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2FFDDD41" w14:textId="2E7581F6" w:rsidR="00E70B03" w:rsidRPr="00E70B03" w:rsidRDefault="001872D2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391DD0B8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7DCEEF9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D17C513" w14:textId="2AF9BA57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3B313F6E" w14:textId="274C2314" w:rsidR="00E70B03" w:rsidRPr="00E70B03" w:rsidRDefault="002706D6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6B5B241E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28585D7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3F03E93" w14:textId="35E78204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39D0DAAA" w14:textId="20DAD19C" w:rsidR="00E70B03" w:rsidRPr="00E70B03" w:rsidRDefault="00984E02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Beef Noodles</w:t>
            </w:r>
          </w:p>
          <w:p w14:paraId="1C618DFE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59101C4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29D4A9F" w14:textId="09B6BA1A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7E2C10E5" w14:textId="38F4D5CD" w:rsidR="00E70B03" w:rsidRPr="00E70B03" w:rsidRDefault="00984E02" w:rsidP="00E70B03">
            <w:pPr>
              <w:spacing w:before="40" w:after="4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B910CEF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6AA34D3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447899" w14:textId="08EF547E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6F238E76" w14:textId="379109FD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421D49A4" w14:textId="77777777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89EED52" w14:textId="77777777" w:rsidR="002E2965" w:rsidRPr="00E70B03" w:rsidRDefault="002E2965" w:rsidP="002E2965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F371DB2" w14:textId="509DCCBB" w:rsidR="00E70B03" w:rsidRDefault="002E2965" w:rsidP="002E2965">
            <w:pPr>
              <w:spacing w:before="40" w:after="40"/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     </w:t>
            </w:r>
          </w:p>
          <w:p w14:paraId="78D36051" w14:textId="46C40B1A" w:rsidR="00E70B03" w:rsidRDefault="00E70B03" w:rsidP="00E70B03">
            <w:pPr>
              <w:spacing w:before="40" w:after="40"/>
              <w:jc w:val="center"/>
            </w:pPr>
          </w:p>
        </w:tc>
      </w:tr>
      <w:tr w:rsidR="00E70B03" w14:paraId="722AE9CD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FE09614" w14:textId="442B113E" w:rsidR="00E70B03" w:rsidRDefault="00E70B03" w:rsidP="00E70B03">
            <w:pPr>
              <w:pStyle w:val="Dates"/>
              <w:spacing w:after="40"/>
            </w:pPr>
            <w:r w:rsidRPr="00CE484F">
              <w:t>19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5EA5F46" w14:textId="502F495D" w:rsidR="00E70B03" w:rsidRDefault="00E70B03" w:rsidP="00E70B03">
            <w:pPr>
              <w:pStyle w:val="Dates"/>
              <w:spacing w:after="40"/>
            </w:pPr>
            <w:r w:rsidRPr="00CE484F">
              <w:t>20</w:t>
            </w:r>
            <w:r w:rsidR="0031258F">
              <w:t xml:space="preserve">   </w:t>
            </w:r>
          </w:p>
        </w:tc>
        <w:tc>
          <w:tcPr>
            <w:tcW w:w="1001" w:type="pct"/>
          </w:tcPr>
          <w:p w14:paraId="2B55CA63" w14:textId="4065B4CA" w:rsidR="00E70B03" w:rsidRDefault="00E70B03" w:rsidP="00E70B03">
            <w:pPr>
              <w:pStyle w:val="Dates"/>
              <w:spacing w:after="40"/>
            </w:pPr>
            <w:r w:rsidRPr="00CE484F">
              <w:t>21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31258F"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541F629" w14:textId="2BF01B5B" w:rsidR="00E70B03" w:rsidRDefault="00E70B03" w:rsidP="00E70B03">
            <w:pPr>
              <w:pStyle w:val="Dates"/>
              <w:spacing w:after="40"/>
            </w:pPr>
            <w:r w:rsidRPr="00CE484F">
              <w:t>22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F72608"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999" w:type="pct"/>
          </w:tcPr>
          <w:p w14:paraId="1E8D2D3B" w14:textId="496E6A48" w:rsidR="00E70B03" w:rsidRDefault="00E70B03" w:rsidP="00E70B03">
            <w:pPr>
              <w:pStyle w:val="Dates"/>
              <w:spacing w:after="40"/>
            </w:pPr>
            <w:r w:rsidRPr="00CE484F">
              <w:t>23</w:t>
            </w:r>
            <w:r w:rsidR="002E2965"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E70B03" w14:paraId="3742BDAD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26408A89" w14:textId="7CA1B3F2" w:rsidR="00E70B03" w:rsidRPr="00E70B03" w:rsidRDefault="00564E0C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150F60D8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A03055B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D374864" w14:textId="43415A81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A892565" w14:textId="4DD2F8FD" w:rsidR="00E70B03" w:rsidRPr="00E70B03" w:rsidRDefault="00564E0C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1A6C4CB7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7C7C4B9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CE0EC2F" w14:textId="411E5837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9B2A4BA" w14:textId="145A3D0A" w:rsidR="00E70B03" w:rsidRPr="00E70B03" w:rsidRDefault="00564E0C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Spaghetti</w:t>
            </w:r>
          </w:p>
          <w:p w14:paraId="55666755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4971A25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BD1A856" w14:textId="3510F0F4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</w:t>
            </w:r>
            <w:r w:rsidR="00364814">
              <w:rPr>
                <w:color w:val="0070C0"/>
              </w:rPr>
              <w:t xml:space="preserve">    </w:t>
            </w:r>
            <w:r w:rsidRPr="00E70B03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1AD7FF17" w14:textId="5B325A35" w:rsidR="00E70B03" w:rsidRPr="00E70B03" w:rsidRDefault="00364814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Burger</w:t>
            </w:r>
          </w:p>
          <w:p w14:paraId="6B61C56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DE2B01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5339608" w14:textId="4AA1E89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  <w:r w:rsidR="00364814">
              <w:rPr>
                <w:color w:val="0070C0"/>
              </w:rPr>
              <w:t xml:space="preserve">       </w:t>
            </w:r>
          </w:p>
        </w:tc>
        <w:tc>
          <w:tcPr>
            <w:tcW w:w="999" w:type="pct"/>
          </w:tcPr>
          <w:p w14:paraId="05C551C9" w14:textId="40A77A63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7DDF2D49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5D93C3B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70F5985" w14:textId="35564BAC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</w:tr>
      <w:tr w:rsidR="00E70B03" w14:paraId="72571337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16EB433" w14:textId="3D39DEAE" w:rsidR="00E70B03" w:rsidRDefault="00E70B03" w:rsidP="00E70B03">
            <w:pPr>
              <w:pStyle w:val="Dates"/>
              <w:spacing w:after="40"/>
            </w:pPr>
            <w:r w:rsidRPr="00CE484F">
              <w:t>26</w:t>
            </w:r>
            <w:r w:rsidR="00F72608">
              <w:t xml:space="preserve">       </w:t>
            </w:r>
          </w:p>
        </w:tc>
        <w:tc>
          <w:tcPr>
            <w:tcW w:w="1001" w:type="pct"/>
          </w:tcPr>
          <w:p w14:paraId="6F03F64B" w14:textId="2C09B328" w:rsidR="00E70B03" w:rsidRDefault="00E70B03" w:rsidP="00E70B03">
            <w:pPr>
              <w:pStyle w:val="Dates"/>
              <w:spacing w:after="40"/>
            </w:pPr>
            <w:r w:rsidRPr="00CE484F">
              <w:t>27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F72608">
              <w:rPr>
                <w:color w:val="EE0000"/>
                <w:sz w:val="20"/>
                <w:szCs w:val="14"/>
              </w:rPr>
              <w:t xml:space="preserve">     </w:t>
            </w:r>
            <w:r w:rsidR="001F6864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060C9F6C" w14:textId="038C366F" w:rsidR="00E70B03" w:rsidRDefault="00E70B03" w:rsidP="00E70B03">
            <w:pPr>
              <w:pStyle w:val="Dates"/>
              <w:spacing w:after="40"/>
            </w:pPr>
            <w:r w:rsidRPr="00CE484F">
              <w:t>28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1F6864"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2D4CB599" w14:textId="0CA199FD" w:rsidR="00E70B03" w:rsidRDefault="00E70B03" w:rsidP="00E70B03">
            <w:pPr>
              <w:pStyle w:val="Dates"/>
              <w:spacing w:after="40"/>
            </w:pPr>
            <w:r w:rsidRPr="00CE484F">
              <w:t>29</w:t>
            </w:r>
            <w:r w:rsidR="006E5C5F" w:rsidRPr="006E5C5F">
              <w:rPr>
                <w:color w:val="EE0000"/>
                <w:sz w:val="20"/>
                <w:szCs w:val="14"/>
              </w:rPr>
              <w:t xml:space="preserve"> </w:t>
            </w:r>
            <w:r w:rsidR="001F6864">
              <w:rPr>
                <w:color w:val="EE0000"/>
                <w:sz w:val="20"/>
                <w:szCs w:val="14"/>
              </w:rPr>
              <w:t xml:space="preserve">           </w:t>
            </w:r>
          </w:p>
        </w:tc>
        <w:tc>
          <w:tcPr>
            <w:tcW w:w="999" w:type="pct"/>
          </w:tcPr>
          <w:p w14:paraId="72DF6D5F" w14:textId="6182DC0A" w:rsidR="00E70B03" w:rsidRDefault="00E70B03" w:rsidP="00E70B03">
            <w:pPr>
              <w:pStyle w:val="Dates"/>
              <w:spacing w:after="40"/>
            </w:pPr>
            <w:r w:rsidRPr="00CE484F">
              <w:t>30</w:t>
            </w:r>
            <w:r w:rsidR="002E2965"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E70B03" w14:paraId="3BAD0DB4" w14:textId="77777777" w:rsidTr="00E70B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396AEEFA" w14:textId="3DE0DBBF" w:rsidR="00E70B03" w:rsidRPr="00E70B03" w:rsidRDefault="00671F08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Beef Taquitos</w:t>
            </w:r>
          </w:p>
          <w:p w14:paraId="565ECFE0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E59A32A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1ACE417" w14:textId="70208E8D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0C250AD8" w14:textId="6FA1E962" w:rsidR="00E70B03" w:rsidRPr="00E70B03" w:rsidRDefault="00671F08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041DAFE7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1F1E393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0B7340C" w14:textId="0B2AC9CB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D747A94" w14:textId="315C7419" w:rsidR="00E70B03" w:rsidRPr="00E70B03" w:rsidRDefault="00671F08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Chicken Noodle Soup</w:t>
            </w:r>
          </w:p>
          <w:p w14:paraId="188F45AD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B70C361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54AD91" w14:textId="65F8960F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80E6A0F" w14:textId="581639DB" w:rsidR="00E70B03" w:rsidRPr="00E70B03" w:rsidRDefault="005A7E47" w:rsidP="00E70B03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C07B5BD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ED3E9E8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935B3C" w14:textId="2E9D3EE6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</w:t>
            </w:r>
            <w:r w:rsidR="00870FDC">
              <w:rPr>
                <w:color w:val="0070C0"/>
              </w:rPr>
              <w:t xml:space="preserve">           </w:t>
            </w:r>
          </w:p>
        </w:tc>
        <w:tc>
          <w:tcPr>
            <w:tcW w:w="999" w:type="pct"/>
          </w:tcPr>
          <w:p w14:paraId="7D29F778" w14:textId="71200F38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4E07A2DD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FFE442" w14:textId="77777777" w:rsidR="00E70B03" w:rsidRPr="00E70B03" w:rsidRDefault="00E70B03" w:rsidP="00E70B03">
            <w:pPr>
              <w:spacing w:before="40" w:after="40"/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61FD22E" w14:textId="74404758" w:rsidR="00E70B03" w:rsidRDefault="00E70B03" w:rsidP="00E70B03">
            <w:pPr>
              <w:spacing w:before="40" w:after="40"/>
            </w:pPr>
            <w:r w:rsidRPr="00E70B03">
              <w:rPr>
                <w:color w:val="0070C0"/>
              </w:rPr>
              <w:t xml:space="preserve">                </w:t>
            </w:r>
          </w:p>
        </w:tc>
      </w:tr>
      <w:tr w:rsidR="00E70B03" w14:paraId="48EE7E7A" w14:textId="77777777" w:rsidTr="00E70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01F7B6AF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1727FF84" w14:textId="77777777" w:rsidR="00E70B03" w:rsidRDefault="00E70B03" w:rsidP="00E70B03">
            <w:pPr>
              <w:spacing w:before="40" w:after="40"/>
            </w:pPr>
          </w:p>
        </w:tc>
        <w:tc>
          <w:tcPr>
            <w:tcW w:w="1001" w:type="pct"/>
          </w:tcPr>
          <w:p w14:paraId="7482174F" w14:textId="77777777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3DC536EC" w14:textId="77777777" w:rsidR="00E70B03" w:rsidRDefault="00E70B03" w:rsidP="00E70B03">
            <w:pPr>
              <w:spacing w:before="40" w:after="40"/>
            </w:pPr>
          </w:p>
        </w:tc>
        <w:tc>
          <w:tcPr>
            <w:tcW w:w="999" w:type="pct"/>
          </w:tcPr>
          <w:p w14:paraId="51D8D413" w14:textId="77777777" w:rsidR="00E70B03" w:rsidRDefault="00E70B03" w:rsidP="00E70B03">
            <w:pPr>
              <w:spacing w:before="40" w:after="40"/>
            </w:pPr>
          </w:p>
        </w:tc>
      </w:tr>
    </w:tbl>
    <w:p w14:paraId="0076FB6C" w14:textId="77777777" w:rsidR="00FA19D6" w:rsidRDefault="00FA19D6">
      <w:pPr>
        <w:pStyle w:val="NoSpacing"/>
      </w:pPr>
    </w:p>
    <w:p w14:paraId="73A33915" w14:textId="77777777" w:rsidR="00E37FA6" w:rsidRDefault="00E37FA6"/>
    <w:p w14:paraId="738523CD" w14:textId="77777777" w:rsidR="00E70B03" w:rsidRPr="00E70B03" w:rsidRDefault="00E70B03" w:rsidP="00E70B03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55BB7572" w14:textId="77777777" w:rsidR="00E70B03" w:rsidRPr="00E70B03" w:rsidRDefault="00E70B03" w:rsidP="00E70B03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13956790" w14:textId="77777777" w:rsidR="00E70B03" w:rsidRPr="00E70B03" w:rsidRDefault="00E70B03" w:rsidP="00E70B03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65B2CE49" w14:textId="77777777" w:rsidR="00E70B03" w:rsidRPr="00E70B03" w:rsidRDefault="00E70B03" w:rsidP="00E70B03">
      <w:r w:rsidRPr="00E70B03">
        <w:t> </w:t>
      </w:r>
    </w:p>
    <w:p w14:paraId="57D1DD14" w14:textId="77777777" w:rsidR="00E37FA6" w:rsidRDefault="00E37FA6">
      <w:pPr>
        <w:sectPr w:rsidR="00E37FA6">
          <w:pgSz w:w="12240" w:h="15840"/>
          <w:pgMar w:top="864" w:right="1080" w:bottom="720" w:left="1080" w:header="648" w:footer="648" w:gutter="0"/>
          <w:cols w:space="720"/>
          <w:docGrid w:linePitch="360"/>
        </w:sectPr>
      </w:pPr>
    </w:p>
    <w:p w14:paraId="0DEC595A" w14:textId="77777777" w:rsidR="00EE6AF6" w:rsidRDefault="00EE6AF6">
      <w:pPr>
        <w:pStyle w:val="NoSpacing"/>
      </w:pPr>
    </w:p>
    <w:sectPr w:rsidR="00EE6AF6">
      <w:pgSz w:w="12240" w:h="15840"/>
      <w:pgMar w:top="864" w:right="1080" w:bottom="720" w:left="1080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FAE37" w14:textId="77777777" w:rsidR="007B0C0E" w:rsidRDefault="007B0C0E">
      <w:pPr>
        <w:spacing w:before="0" w:after="0"/>
      </w:pPr>
      <w:r>
        <w:separator/>
      </w:r>
    </w:p>
  </w:endnote>
  <w:endnote w:type="continuationSeparator" w:id="0">
    <w:p w14:paraId="0C385EE6" w14:textId="77777777" w:rsidR="007B0C0E" w:rsidRDefault="007B0C0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75151" w14:textId="77777777" w:rsidR="007B0C0E" w:rsidRDefault="007B0C0E">
      <w:pPr>
        <w:spacing w:before="0" w:after="0"/>
      </w:pPr>
      <w:r>
        <w:separator/>
      </w:r>
    </w:p>
  </w:footnote>
  <w:footnote w:type="continuationSeparator" w:id="0">
    <w:p w14:paraId="246C40F3" w14:textId="77777777" w:rsidR="007B0C0E" w:rsidRDefault="007B0C0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WeekStart" w:val="2"/>
  </w:docVars>
  <w:rsids>
    <w:rsidRoot w:val="00E70B03"/>
    <w:rsid w:val="000350B1"/>
    <w:rsid w:val="000411EE"/>
    <w:rsid w:val="000C3BF5"/>
    <w:rsid w:val="000D2FCD"/>
    <w:rsid w:val="000D31DD"/>
    <w:rsid w:val="00127029"/>
    <w:rsid w:val="001348B6"/>
    <w:rsid w:val="00150A79"/>
    <w:rsid w:val="001516A3"/>
    <w:rsid w:val="001559D1"/>
    <w:rsid w:val="00174B61"/>
    <w:rsid w:val="001872D2"/>
    <w:rsid w:val="00187A6C"/>
    <w:rsid w:val="001A2A80"/>
    <w:rsid w:val="001F6864"/>
    <w:rsid w:val="00222D29"/>
    <w:rsid w:val="00243849"/>
    <w:rsid w:val="002706D6"/>
    <w:rsid w:val="002B4ABC"/>
    <w:rsid w:val="002E2965"/>
    <w:rsid w:val="0031258F"/>
    <w:rsid w:val="00322DB2"/>
    <w:rsid w:val="00364814"/>
    <w:rsid w:val="0038382C"/>
    <w:rsid w:val="003A4C04"/>
    <w:rsid w:val="003B3A71"/>
    <w:rsid w:val="00417A4C"/>
    <w:rsid w:val="00467496"/>
    <w:rsid w:val="00481AFF"/>
    <w:rsid w:val="0052129F"/>
    <w:rsid w:val="00564E0C"/>
    <w:rsid w:val="005A7E47"/>
    <w:rsid w:val="00604AA7"/>
    <w:rsid w:val="00656311"/>
    <w:rsid w:val="00670DE1"/>
    <w:rsid w:val="00671F08"/>
    <w:rsid w:val="006C7B6D"/>
    <w:rsid w:val="006E5C5F"/>
    <w:rsid w:val="007664C4"/>
    <w:rsid w:val="007A02F9"/>
    <w:rsid w:val="007B0C0E"/>
    <w:rsid w:val="007F6627"/>
    <w:rsid w:val="00857973"/>
    <w:rsid w:val="00870FDC"/>
    <w:rsid w:val="00873034"/>
    <w:rsid w:val="008C4ABD"/>
    <w:rsid w:val="008C6BCA"/>
    <w:rsid w:val="00901D02"/>
    <w:rsid w:val="00903794"/>
    <w:rsid w:val="00950152"/>
    <w:rsid w:val="00971783"/>
    <w:rsid w:val="00984E02"/>
    <w:rsid w:val="009A7ABE"/>
    <w:rsid w:val="00A16E71"/>
    <w:rsid w:val="00A3282B"/>
    <w:rsid w:val="00A447B6"/>
    <w:rsid w:val="00A64BC1"/>
    <w:rsid w:val="00A71BBC"/>
    <w:rsid w:val="00A775B2"/>
    <w:rsid w:val="00A974A7"/>
    <w:rsid w:val="00AD0419"/>
    <w:rsid w:val="00AD42EE"/>
    <w:rsid w:val="00AF3E84"/>
    <w:rsid w:val="00B10FEA"/>
    <w:rsid w:val="00B16EDA"/>
    <w:rsid w:val="00B34F4E"/>
    <w:rsid w:val="00B54364"/>
    <w:rsid w:val="00B81BD4"/>
    <w:rsid w:val="00B831EB"/>
    <w:rsid w:val="00BD5EA1"/>
    <w:rsid w:val="00C2345D"/>
    <w:rsid w:val="00C64281"/>
    <w:rsid w:val="00C827F5"/>
    <w:rsid w:val="00C96112"/>
    <w:rsid w:val="00C966B4"/>
    <w:rsid w:val="00CA4FF4"/>
    <w:rsid w:val="00CC07E8"/>
    <w:rsid w:val="00CE42B5"/>
    <w:rsid w:val="00D67D51"/>
    <w:rsid w:val="00DA5A7E"/>
    <w:rsid w:val="00DC4D4C"/>
    <w:rsid w:val="00DF64FF"/>
    <w:rsid w:val="00E17A71"/>
    <w:rsid w:val="00E37FA6"/>
    <w:rsid w:val="00E70B03"/>
    <w:rsid w:val="00E71ABA"/>
    <w:rsid w:val="00EC097F"/>
    <w:rsid w:val="00EE6AF6"/>
    <w:rsid w:val="00F25F96"/>
    <w:rsid w:val="00F25FE6"/>
    <w:rsid w:val="00F72608"/>
    <w:rsid w:val="00F81CD1"/>
    <w:rsid w:val="00FA19D6"/>
    <w:rsid w:val="00FB637E"/>
    <w:rsid w:val="305FF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5F60F0"/>
  <w15:docId w15:val="{4BBA8FE4-9AA1-4FF4-A282-54CAB54A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49"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0" w:after="0"/>
      <w:jc w:val="center"/>
      <w:outlineLvl w:val="0"/>
    </w:pPr>
    <w:rPr>
      <w:rFonts w:asciiTheme="majorHAnsi" w:eastAsiaTheme="majorEastAsia" w:hAnsiTheme="majorHAnsi" w:cstheme="majorBidi"/>
      <w:bCs/>
      <w:color w:val="479249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s">
    <w:name w:val="Dates"/>
    <w:basedOn w:val="Normal"/>
    <w:uiPriority w:val="4"/>
    <w:qFormat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pPr>
      <w:spacing w:after="240"/>
      <w:jc w:val="center"/>
    </w:pPr>
    <w:rPr>
      <w:color w:val="356D36" w:themeColor="accent1" w:themeShade="BF"/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98"/>
    <w:semiHidden/>
    <w:pPr>
      <w:spacing w:before="0" w:after="0"/>
    </w:pPr>
  </w:style>
  <w:style w:type="paragraph" w:customStyle="1" w:styleId="Notes">
    <w:name w:val="Notes"/>
    <w:basedOn w:val="Normal"/>
    <w:uiPriority w:val="10"/>
    <w:qFormat/>
    <w:pPr>
      <w:spacing w:before="60" w:after="60" w:line="276" w:lineRule="auto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479249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849"/>
    <w:rPr>
      <w:rFonts w:asciiTheme="majorHAnsi" w:eastAsiaTheme="majorEastAsia" w:hAnsiTheme="majorHAnsi" w:cstheme="majorBidi"/>
      <w:b/>
      <w:bCs/>
      <w:szCs w:val="26"/>
    </w:rPr>
  </w:style>
  <w:style w:type="table" w:styleId="LightShading-Accent1">
    <w:name w:val="Light Shading Accent 1"/>
    <w:basedOn w:val="TableNormal"/>
    <w:uiPriority w:val="60"/>
    <w:pPr>
      <w:spacing w:before="0" w:after="0"/>
    </w:pPr>
    <w:rPr>
      <w:color w:val="356D36" w:themeColor="accent1" w:themeShade="BF"/>
    </w:rPr>
    <w:tblPr>
      <w:tblStyleRowBandSize w:val="1"/>
      <w:tblStyleColBandSize w:val="1"/>
      <w:tblBorders>
        <w:top w:val="single" w:sz="8" w:space="0" w:color="479249" w:themeColor="accent1"/>
        <w:bottom w:val="single" w:sz="8" w:space="0" w:color="47924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</w:style>
  <w:style w:type="table" w:customStyle="1" w:styleId="Calendar-Accent1">
    <w:name w:val="Calendar - Accent 1"/>
    <w:basedOn w:val="TableNormal"/>
    <w:uiPriority w:val="99"/>
    <w:pPr>
      <w:spacing w:before="0" w:after="0"/>
    </w:pPr>
    <w:tblPr>
      <w:tblStyleRowBandSize w:val="1"/>
      <w:tblBorders>
        <w:top w:val="single" w:sz="4" w:space="0" w:color="88C589" w:themeColor="accent1" w:themeTint="99"/>
        <w:left w:val="single" w:sz="4" w:space="0" w:color="88C589" w:themeColor="accent1" w:themeTint="99"/>
        <w:bottom w:val="single" w:sz="4" w:space="0" w:color="88C589" w:themeColor="accent1" w:themeTint="99"/>
        <w:right w:val="single" w:sz="4" w:space="0" w:color="88C589" w:themeColor="accent1" w:themeTint="99"/>
        <w:insideH w:val="single" w:sz="4" w:space="0" w:color="88C589" w:themeColor="accent1" w:themeTint="99"/>
        <w:insideV w:val="single" w:sz="4" w:space="0" w:color="88C589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8C589" w:themeColor="accent1" w:themeTint="99"/>
          <w:bottom w:val="nil"/>
          <w:right w:val="single" w:sz="4" w:space="0" w:color="88C589" w:themeColor="accent1" w:themeTint="99"/>
          <w:insideH w:val="nil"/>
          <w:insideV w:val="nil"/>
          <w:tl2br w:val="nil"/>
          <w:tr2bl w:val="nil"/>
        </w:tcBorders>
        <w:shd w:val="clear" w:color="auto" w:fill="479249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Month">
    <w:name w:val="Month"/>
    <w:basedOn w:val="DefaultParagraphFont"/>
    <w:uiPriority w:val="1"/>
    <w:qFormat/>
    <w:rPr>
      <w:b w:val="0"/>
      <w:color w:val="234924" w:themeColor="accent1" w:themeShade="80"/>
      <w:sz w:val="84"/>
    </w:rPr>
  </w:style>
  <w:style w:type="table" w:styleId="LightShading">
    <w:name w:val="Light Shading"/>
    <w:basedOn w:val="TableNormal"/>
    <w:uiPriority w:val="60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3849"/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3849"/>
  </w:style>
  <w:style w:type="paragraph" w:styleId="Title">
    <w:name w:val="Title"/>
    <w:basedOn w:val="Normal"/>
    <w:link w:val="TitleChar"/>
    <w:uiPriority w:val="10"/>
    <w:semiHidden/>
    <w:pPr>
      <w:spacing w:before="0" w:after="0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emetz\AppData\Roaming\Microsoft\Templates\Family%20photo%20calendar%20(any%20year).dotx" TargetMode="External"/></Relationships>
</file>

<file path=word/theme/theme1.xml><?xml version="1.0" encoding="utf-8"?>
<a:theme xmlns:a="http://schemas.openxmlformats.org/drawingml/2006/main" name="Calendar">
  <a:themeElements>
    <a:clrScheme name="New Calendar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479249"/>
      </a:accent1>
      <a:accent2>
        <a:srgbClr val="3691AA"/>
      </a:accent2>
      <a:accent3>
        <a:srgbClr val="E66C7D"/>
      </a:accent3>
      <a:accent4>
        <a:srgbClr val="EEAB02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f9bd78-1213-4d5b-9f7f-800fc74dd828" xsi:nil="true"/>
    <lcf76f155ced4ddcb4097134ff3c332f xmlns="5c34e73a-b7ab-4a7d-8f7f-86a03e5255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419DC-6786-4A55-8BB2-E8EC53DAF8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029A17-3E01-4179-B4F9-2F5CAEA8C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D80EE-33A0-4F9D-8B9D-28D1836A2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6A016E-62A2-431F-A425-0DBE42992AAA}">
  <ds:schemaRefs>
    <ds:schemaRef ds:uri="http://schemas.microsoft.com/office/2006/metadata/properties"/>
    <ds:schemaRef ds:uri="http://schemas.microsoft.com/office/infopath/2007/PartnerControls"/>
    <ds:schemaRef ds:uri="28f9bd78-1213-4d5b-9f7f-800fc74dd828"/>
    <ds:schemaRef ds:uri="5c34e73a-b7ab-4a7d-8f7f-86a03e5255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Family photo calendar (any year)</Template>
  <TotalTime>4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Susanna Bemetz</dc:creator>
  <cp:keywords/>
  <cp:lastModifiedBy>Susanna Bemetz</cp:lastModifiedBy>
  <cp:revision>3</cp:revision>
  <cp:lastPrinted>2026-09-10T20:08:00Z</cp:lastPrinted>
  <dcterms:created xsi:type="dcterms:W3CDTF">2026-09-23T17:13:00Z</dcterms:created>
  <dcterms:modified xsi:type="dcterms:W3CDTF">2026-09-23T17:40:00Z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