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715E5A0" w14:textId="26635A73" w:rsidR="003A5B0E" w:rsidRDefault="00A805FB" w:rsidP="00A805FB">
      <w:pPr>
        <w:jc w:val="center"/>
      </w:pPr>
      <w:r>
        <w:t>Minutes of the Methacton Coordinating Council</w:t>
      </w:r>
    </w:p>
    <w:p w14:paraId="0B81F9AA" w14:textId="1957E78F" w:rsidR="00A805FB" w:rsidRDefault="00A805FB" w:rsidP="00A805FB">
      <w:pPr>
        <w:jc w:val="center"/>
      </w:pPr>
      <w:r>
        <w:t>Date:</w:t>
      </w:r>
      <w:r w:rsidR="00F50C52">
        <w:t xml:space="preserve"> </w:t>
      </w:r>
      <w:r w:rsidR="00620961">
        <w:t xml:space="preserve"> 09/16/26</w:t>
      </w:r>
    </w:p>
    <w:p w14:paraId="0E0E6F22" w14:textId="77777777" w:rsidR="00A805FB" w:rsidRDefault="00A805FB" w:rsidP="00A805FB">
      <w:pPr>
        <w:jc w:val="center"/>
      </w:pPr>
    </w:p>
    <w:p w14:paraId="19FE9ACF" w14:textId="4B518456" w:rsidR="00A805FB" w:rsidRDefault="00A805FB" w:rsidP="00A805FB">
      <w:r>
        <w:t>Officer Attendance</w:t>
      </w:r>
      <w:r w:rsidR="00F50C52">
        <w:t xml:space="preserve">: </w:t>
      </w:r>
      <w:r w:rsidR="00620961">
        <w:t xml:space="preserve">Kelleigh Parker, Ian Hoffman, Theresa Manzi, Erin Cardwell, Mary Beth Verano </w:t>
      </w:r>
    </w:p>
    <w:p w14:paraId="5F664E9A" w14:textId="003EAF30" w:rsidR="00E26E80" w:rsidRDefault="00A805FB" w:rsidP="00E26E80">
      <w:r>
        <w:t>Representative Attendance:</w:t>
      </w:r>
      <w:r w:rsidR="00AB097A">
        <w:t xml:space="preserve"> </w:t>
      </w:r>
      <w:r w:rsidR="007E0DCD">
        <w:t>Krista Ruffer, Eagleville; Allison Wudarski, Eagleville; Kaitlin Pickering, Eagleville; Jessica Starace, Worcester; Jennifer Baumher, Skyview; Michelle Bell, Arcola; Theresa Mastrangelo, Woodland; Reba Mann, SEA; Katie Shireman, MHS</w:t>
      </w:r>
    </w:p>
    <w:p w14:paraId="50F52A06" w14:textId="77777777" w:rsidR="00A805FB" w:rsidRDefault="00A805FB" w:rsidP="00A805FB"/>
    <w:p w14:paraId="619EB962" w14:textId="27FAF850" w:rsidR="00A805FB" w:rsidRDefault="00A805FB" w:rsidP="00A805FB">
      <w:r>
        <w:t xml:space="preserve">Meeting called to order at </w:t>
      </w:r>
      <w:r w:rsidR="00620961">
        <w:t>7:07pm</w:t>
      </w:r>
      <w:r w:rsidR="00DE27A9">
        <w:t xml:space="preserve"> </w:t>
      </w:r>
      <w:r>
        <w:t>by</w:t>
      </w:r>
      <w:r w:rsidR="001C2028">
        <w:t xml:space="preserve"> </w:t>
      </w:r>
      <w:r w:rsidR="00DA375F">
        <w:t xml:space="preserve">President, Ian Hoffman. </w:t>
      </w:r>
    </w:p>
    <w:p w14:paraId="2F376864" w14:textId="77777777" w:rsidR="00A805FB" w:rsidRDefault="00A805FB" w:rsidP="00A805FB"/>
    <w:p w14:paraId="0DD411D1" w14:textId="5B0A652D" w:rsidR="00A805FB" w:rsidRDefault="00A805FB" w:rsidP="00A805FB">
      <w:r>
        <w:t xml:space="preserve">The minutes for the meeting held on </w:t>
      </w:r>
      <w:r w:rsidR="00620961">
        <w:t xml:space="preserve">June, 8, 2026 </w:t>
      </w:r>
      <w:r>
        <w:t>were motioned for approval by</w:t>
      </w:r>
      <w:r w:rsidR="00095DB5">
        <w:t xml:space="preserve"> </w:t>
      </w:r>
      <w:r w:rsidR="00095DB5">
        <w:t>Michelle Bell (Arcola)</w:t>
      </w:r>
      <w:r>
        <w:t>, with a second from</w:t>
      </w:r>
      <w:r w:rsidR="00095DB5">
        <w:t xml:space="preserve"> </w:t>
      </w:r>
      <w:r w:rsidR="00095DB5">
        <w:t>Jessica Starace (Worcester)</w:t>
      </w:r>
      <w:r>
        <w:t>. The motion carried</w:t>
      </w:r>
      <w:r w:rsidR="00620961">
        <w:t xml:space="preserve">. </w:t>
      </w:r>
    </w:p>
    <w:p w14:paraId="2BB8DAA3" w14:textId="77777777" w:rsidR="00A805FB" w:rsidRDefault="00A805FB" w:rsidP="00A805FB"/>
    <w:p w14:paraId="715E9518" w14:textId="508490BF" w:rsidR="00A805FB" w:rsidRDefault="00A805FB" w:rsidP="00A805FB">
      <w:pPr>
        <w:rPr>
          <w:b/>
          <w:bCs/>
          <w:u w:val="single"/>
        </w:rPr>
      </w:pPr>
      <w:r>
        <w:rPr>
          <w:b/>
          <w:bCs/>
          <w:u w:val="single"/>
        </w:rPr>
        <w:t>OFFICERS REPORTS</w:t>
      </w:r>
    </w:p>
    <w:p w14:paraId="25A73D15" w14:textId="77777777" w:rsidR="00A805FB" w:rsidRDefault="00A805FB" w:rsidP="00A805FB">
      <w:pPr>
        <w:rPr>
          <w:b/>
          <w:bCs/>
          <w:u w:val="single"/>
        </w:rPr>
      </w:pPr>
    </w:p>
    <w:p w14:paraId="5979C846" w14:textId="1238458E" w:rsidR="00A805FB" w:rsidRPr="00DE27A9" w:rsidRDefault="00A805FB" w:rsidP="00A805F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PRESIDENT</w:t>
      </w:r>
    </w:p>
    <w:p w14:paraId="3E4B0C15" w14:textId="695B38D5" w:rsidR="00DE27A9" w:rsidRDefault="00620961" w:rsidP="00DE27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Weclome and introductions</w:t>
      </w:r>
    </w:p>
    <w:p w14:paraId="7C9E5032" w14:textId="77777777" w:rsidR="00620961" w:rsidRPr="00A805FB" w:rsidRDefault="00620961" w:rsidP="00DE27A9">
      <w:pPr>
        <w:pStyle w:val="ListParagraph"/>
        <w:numPr>
          <w:ilvl w:val="1"/>
          <w:numId w:val="1"/>
        </w:numPr>
        <w:rPr>
          <w:b/>
          <w:bCs/>
          <w:u w:val="single"/>
        </w:rPr>
      </w:pPr>
    </w:p>
    <w:p w14:paraId="5763A0FD" w14:textId="1480AD9C" w:rsidR="00A805FB" w:rsidRPr="00DE27A9" w:rsidRDefault="00A805FB" w:rsidP="00A805F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VICE PRESIDENT</w:t>
      </w:r>
    </w:p>
    <w:p w14:paraId="11CADC36" w14:textId="31B4AF1C" w:rsidR="00DE27A9" w:rsidRPr="00A805FB" w:rsidRDefault="007E0DCD" w:rsidP="00DE27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No report or updates</w:t>
      </w:r>
    </w:p>
    <w:p w14:paraId="020B4CC2" w14:textId="1660E38E" w:rsidR="00A805FB" w:rsidRPr="00DE27A9" w:rsidRDefault="00A805FB" w:rsidP="00A805FB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SECRETARY</w:t>
      </w:r>
    </w:p>
    <w:p w14:paraId="6B7262DC" w14:textId="23620617" w:rsidR="00DE27A9" w:rsidRPr="00A805FB" w:rsidRDefault="00DA375F" w:rsidP="00DE27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>No report or updates</w:t>
      </w:r>
    </w:p>
    <w:p w14:paraId="52BB6925" w14:textId="5F0BB067" w:rsidR="00424603" w:rsidRPr="00DE27A9" w:rsidRDefault="00A805FB" w:rsidP="00424603">
      <w:pPr>
        <w:pStyle w:val="ListParagraph"/>
        <w:numPr>
          <w:ilvl w:val="0"/>
          <w:numId w:val="1"/>
        </w:numPr>
        <w:rPr>
          <w:b/>
          <w:bCs/>
          <w:u w:val="single"/>
        </w:rPr>
      </w:pPr>
      <w:r>
        <w:rPr>
          <w:u w:val="single"/>
        </w:rPr>
        <w:t>TREASURER</w:t>
      </w:r>
    </w:p>
    <w:p w14:paraId="36C13535" w14:textId="402AF86C" w:rsidR="00DE27A9" w:rsidRPr="00424603" w:rsidRDefault="00620961" w:rsidP="00DE27A9">
      <w:pPr>
        <w:pStyle w:val="ListParagraph"/>
        <w:numPr>
          <w:ilvl w:val="1"/>
          <w:numId w:val="1"/>
        </w:numPr>
        <w:rPr>
          <w:b/>
          <w:bCs/>
          <w:u w:val="single"/>
        </w:rPr>
      </w:pPr>
      <w:r>
        <w:rPr>
          <w:b/>
          <w:bCs/>
          <w:u w:val="single"/>
        </w:rPr>
        <w:t xml:space="preserve">Starting </w:t>
      </w:r>
      <w:r w:rsidR="009D53D8">
        <w:rPr>
          <w:b/>
          <w:bCs/>
          <w:u w:val="single"/>
        </w:rPr>
        <w:t xml:space="preserve">the year </w:t>
      </w:r>
      <w:r>
        <w:rPr>
          <w:b/>
          <w:bCs/>
          <w:u w:val="single"/>
        </w:rPr>
        <w:t xml:space="preserve">with </w:t>
      </w:r>
      <w:r w:rsidR="00DA375F">
        <w:rPr>
          <w:b/>
          <w:bCs/>
          <w:u w:val="single"/>
        </w:rPr>
        <w:t>$</w:t>
      </w:r>
      <w:r>
        <w:rPr>
          <w:b/>
          <w:bCs/>
          <w:u w:val="single"/>
        </w:rPr>
        <w:t>1500</w:t>
      </w:r>
      <w:r w:rsidR="009D53D8">
        <w:rPr>
          <w:b/>
          <w:bCs/>
          <w:u w:val="single"/>
        </w:rPr>
        <w:t xml:space="preserve"> in the account</w:t>
      </w:r>
      <w:r>
        <w:rPr>
          <w:b/>
          <w:bCs/>
          <w:u w:val="single"/>
        </w:rPr>
        <w:t xml:space="preserve">.  Over </w:t>
      </w:r>
      <w:r w:rsidR="00DA375F">
        <w:rPr>
          <w:b/>
          <w:bCs/>
          <w:u w:val="single"/>
        </w:rPr>
        <w:t>$</w:t>
      </w:r>
      <w:r>
        <w:rPr>
          <w:b/>
          <w:bCs/>
          <w:u w:val="single"/>
        </w:rPr>
        <w:t>30K in company matches in and distribut</w:t>
      </w:r>
      <w:r w:rsidR="009D53D8">
        <w:rPr>
          <w:b/>
          <w:bCs/>
          <w:u w:val="single"/>
        </w:rPr>
        <w:t xml:space="preserve">ed </w:t>
      </w:r>
      <w:r>
        <w:rPr>
          <w:b/>
          <w:bCs/>
          <w:u w:val="single"/>
        </w:rPr>
        <w:t>properly last year.  Ambler bank location has moved.  Tax exemption renewal paperwork filed.  Waiting on updated cert</w:t>
      </w:r>
      <w:r w:rsidR="009D53D8">
        <w:rPr>
          <w:b/>
          <w:bCs/>
          <w:u w:val="single"/>
        </w:rPr>
        <w:t>ificate</w:t>
      </w:r>
      <w:r>
        <w:rPr>
          <w:b/>
          <w:bCs/>
          <w:u w:val="single"/>
        </w:rPr>
        <w:t xml:space="preserve">.  </w:t>
      </w:r>
      <w:r w:rsidR="00DA375F">
        <w:rPr>
          <w:b/>
          <w:bCs/>
          <w:u w:val="single"/>
        </w:rPr>
        <w:t xml:space="preserve">Discussion on policy regarding credit card use to be back up for discussion this year, but in the interim moving forward with policy as is.  Reports due </w:t>
      </w:r>
      <w:r w:rsidR="009D53D8">
        <w:rPr>
          <w:b/>
          <w:bCs/>
          <w:u w:val="single"/>
        </w:rPr>
        <w:t xml:space="preserve">from all treasurers by </w:t>
      </w:r>
      <w:r w:rsidR="00DA375F">
        <w:rPr>
          <w:b/>
          <w:bCs/>
          <w:u w:val="single"/>
        </w:rPr>
        <w:t>Oct 15</w:t>
      </w:r>
      <w:r w:rsidR="00DA375F" w:rsidRPr="00DA375F">
        <w:rPr>
          <w:b/>
          <w:bCs/>
          <w:u w:val="single"/>
          <w:vertAlign w:val="superscript"/>
        </w:rPr>
        <w:t>th</w:t>
      </w:r>
      <w:r w:rsidR="00DA375F">
        <w:rPr>
          <w:b/>
          <w:bCs/>
          <w:u w:val="single"/>
        </w:rPr>
        <w:t xml:space="preserve">.   Venmo account and access discussion.  Phone numbers needed for proper venmo access.  Not feasible to move to business accounts (would need a paypal business account).  If old venmo is locked, recommendation would be to make a new personal account for your school with a new number.  Can use venmo through Givebutter, but every transaction must be attached through a donor.   </w:t>
      </w:r>
      <w:r w:rsidR="007E0DCD">
        <w:rPr>
          <w:b/>
          <w:bCs/>
          <w:u w:val="single"/>
        </w:rPr>
        <w:t xml:space="preserve">Others have used USMobile to acquire a generic phone number through a used phone for their school.  </w:t>
      </w:r>
    </w:p>
    <w:p w14:paraId="267062E5" w14:textId="77777777" w:rsidR="00F50C52" w:rsidRDefault="00F50C52" w:rsidP="00A805FB">
      <w:pPr>
        <w:rPr>
          <w:b/>
          <w:bCs/>
          <w:u w:val="single"/>
        </w:rPr>
      </w:pPr>
    </w:p>
    <w:p w14:paraId="2334B433" w14:textId="71FA3281" w:rsidR="00A805FB" w:rsidRDefault="00A805FB" w:rsidP="00A805FB">
      <w:pPr>
        <w:rPr>
          <w:b/>
          <w:bCs/>
          <w:u w:val="single"/>
        </w:rPr>
      </w:pPr>
      <w:r>
        <w:rPr>
          <w:b/>
          <w:bCs/>
          <w:u w:val="single"/>
        </w:rPr>
        <w:t>SEA REPORT</w:t>
      </w:r>
    </w:p>
    <w:p w14:paraId="71E0ECBF" w14:textId="7B26BEBF" w:rsidR="007E0DCD" w:rsidRPr="00095DB5" w:rsidRDefault="007E0DCD" w:rsidP="00095DB5">
      <w:pPr>
        <w:pStyle w:val="ListParagraph"/>
        <w:numPr>
          <w:ilvl w:val="0"/>
          <w:numId w:val="12"/>
        </w:numPr>
        <w:rPr>
          <w:b/>
          <w:bCs/>
          <w:u w:val="single"/>
        </w:rPr>
      </w:pPr>
      <w:r w:rsidRPr="00095DB5">
        <w:rPr>
          <w:b/>
          <w:bCs/>
          <w:u w:val="single"/>
        </w:rPr>
        <w:t>Intro to SEA.  First meeting Oct 1</w:t>
      </w:r>
      <w:r w:rsidRPr="00095DB5">
        <w:rPr>
          <w:b/>
          <w:bCs/>
          <w:u w:val="single"/>
          <w:vertAlign w:val="superscript"/>
        </w:rPr>
        <w:t>st</w:t>
      </w:r>
      <w:r w:rsidRPr="00095DB5">
        <w:rPr>
          <w:b/>
          <w:bCs/>
          <w:u w:val="single"/>
        </w:rPr>
        <w:t xml:space="preserve"> at MHS library at 7pm.  Kayla Zelle to present.  </w:t>
      </w:r>
    </w:p>
    <w:p w14:paraId="2E615860" w14:textId="1E26B266" w:rsidR="007E0DCD" w:rsidRDefault="007E0DCD" w:rsidP="00A805FB">
      <w:r>
        <w:rPr>
          <w:b/>
          <w:bCs/>
          <w:u w:val="single"/>
        </w:rPr>
        <w:t>Fall social Oct 24</w:t>
      </w:r>
      <w:r w:rsidRPr="007E0DCD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at Eagleville park.  Free</w:t>
      </w:r>
      <w:r w:rsidR="009D53D8">
        <w:rPr>
          <w:b/>
          <w:bCs/>
          <w:u w:val="single"/>
        </w:rPr>
        <w:t xml:space="preserve"> event</w:t>
      </w:r>
      <w:r>
        <w:rPr>
          <w:b/>
          <w:bCs/>
          <w:u w:val="single"/>
        </w:rPr>
        <w:t xml:space="preserve">.  Merch available through Shirt and Ink.  World Unity day Oct </w:t>
      </w:r>
      <w:r w:rsidR="009D53D8">
        <w:rPr>
          <w:b/>
          <w:bCs/>
          <w:u w:val="single"/>
        </w:rPr>
        <w:t>21</w:t>
      </w:r>
      <w:r w:rsidR="009D53D8" w:rsidRPr="009D53D8">
        <w:rPr>
          <w:b/>
          <w:bCs/>
          <w:u w:val="single"/>
          <w:vertAlign w:val="superscript"/>
        </w:rPr>
        <w:t>st</w:t>
      </w:r>
      <w:r w:rsidR="009D53D8">
        <w:rPr>
          <w:b/>
          <w:bCs/>
          <w:u w:val="single"/>
        </w:rPr>
        <w:t xml:space="preserve"> (?) – wear orange.  </w:t>
      </w:r>
      <w:r>
        <w:rPr>
          <w:b/>
          <w:bCs/>
          <w:u w:val="single"/>
        </w:rPr>
        <w:t>Summer social on calendar for June 4</w:t>
      </w:r>
      <w:r w:rsidRPr="007E0DCD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.  Please be cognizant of that date when planning school events.  When considering </w:t>
      </w:r>
      <w:r>
        <w:rPr>
          <w:b/>
          <w:bCs/>
          <w:u w:val="single"/>
        </w:rPr>
        <w:lastRenderedPageBreak/>
        <w:t xml:space="preserve">teacher grants keep in mind that special education curriculum Is curriculum and should be a responsibility of the district.  </w:t>
      </w:r>
      <w:r w:rsidR="00CC4960">
        <w:rPr>
          <w:b/>
          <w:bCs/>
          <w:u w:val="single"/>
        </w:rPr>
        <w:t xml:space="preserve">We are here for enrichment, extras, experience – not curriculum and things that should be covered by the district.  </w:t>
      </w:r>
    </w:p>
    <w:p w14:paraId="65D5BBC2" w14:textId="77777777" w:rsidR="00A805FB" w:rsidRPr="00A805FB" w:rsidRDefault="00A805FB" w:rsidP="00A805FB"/>
    <w:p w14:paraId="785FB6E7" w14:textId="6DED5334" w:rsidR="00A805FB" w:rsidRDefault="00A805FB" w:rsidP="00A805FB">
      <w:r>
        <w:rPr>
          <w:b/>
          <w:bCs/>
          <w:u w:val="single"/>
        </w:rPr>
        <w:t>OLD BUSINESS</w:t>
      </w:r>
    </w:p>
    <w:p w14:paraId="78608B47" w14:textId="6AF06B4F" w:rsidR="00A805FB" w:rsidRDefault="006E5F37" w:rsidP="00DE27A9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rPr>
          <w:b/>
          <w:bCs/>
          <w:u w:val="single"/>
        </w:rPr>
        <w:t>No old business to report</w:t>
      </w:r>
    </w:p>
    <w:p w14:paraId="3C671D1E" w14:textId="77777777" w:rsidR="00095DB5" w:rsidRPr="00DE27A9" w:rsidRDefault="00095DB5" w:rsidP="00095DB5">
      <w:pPr>
        <w:pStyle w:val="ListParagraph"/>
        <w:rPr>
          <w:b/>
          <w:bCs/>
          <w:u w:val="single"/>
        </w:rPr>
      </w:pPr>
    </w:p>
    <w:p w14:paraId="5E360EF9" w14:textId="5AE95CB1" w:rsidR="006E5F37" w:rsidRDefault="00A805FB" w:rsidP="00A805FB">
      <w:pPr>
        <w:rPr>
          <w:b/>
          <w:bCs/>
          <w:u w:val="single"/>
        </w:rPr>
      </w:pPr>
      <w:r>
        <w:rPr>
          <w:b/>
          <w:bCs/>
          <w:u w:val="single"/>
        </w:rPr>
        <w:t>NEW BUSINESS</w:t>
      </w:r>
    </w:p>
    <w:p w14:paraId="6C26E2D3" w14:textId="3D66A102" w:rsidR="006E5F37" w:rsidRPr="00095DB5" w:rsidRDefault="006E5F37" w:rsidP="00095DB5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 w:rsidRPr="00095DB5">
        <w:rPr>
          <w:b/>
          <w:bCs/>
          <w:u w:val="single"/>
        </w:rPr>
        <w:t>Fundraising workshop by Theresa Manzi</w:t>
      </w:r>
    </w:p>
    <w:p w14:paraId="7C40EEC2" w14:textId="3AA30A31" w:rsidR="006E5F37" w:rsidRDefault="006E5F37" w:rsidP="009D53D8">
      <w:pPr>
        <w:ind w:left="720"/>
        <w:rPr>
          <w:b/>
          <w:bCs/>
          <w:u w:val="single"/>
        </w:rPr>
      </w:pPr>
      <w:r>
        <w:rPr>
          <w:b/>
          <w:bCs/>
          <w:u w:val="single"/>
        </w:rPr>
        <w:t>-Peer to peer – students ask family/friends/etc for donations, pay to play events, 3</w:t>
      </w:r>
      <w:r w:rsidRPr="006E5F37">
        <w:rPr>
          <w:b/>
          <w:bCs/>
          <w:u w:val="single"/>
          <w:vertAlign w:val="superscript"/>
        </w:rPr>
        <w:t>rd</w:t>
      </w:r>
      <w:r>
        <w:rPr>
          <w:b/>
          <w:bCs/>
          <w:u w:val="single"/>
        </w:rPr>
        <w:t xml:space="preserve"> party events (dine and donate)</w:t>
      </w:r>
    </w:p>
    <w:p w14:paraId="4CDBBDA3" w14:textId="288C4214" w:rsidR="006E5F37" w:rsidRDefault="006E5F37" w:rsidP="009D53D8">
      <w:pPr>
        <w:ind w:left="720"/>
        <w:rPr>
          <w:b/>
          <w:bCs/>
          <w:u w:val="single"/>
        </w:rPr>
      </w:pPr>
      <w:r>
        <w:rPr>
          <w:b/>
          <w:bCs/>
          <w:u w:val="single"/>
        </w:rPr>
        <w:t>Platforms: Get Movin’(Funhub) (high service fees), Givebutter (good functionality for different events), 99Pledges (great customer service), CheddarUp.</w:t>
      </w:r>
    </w:p>
    <w:p w14:paraId="57166008" w14:textId="5D493CAD" w:rsidR="009D1CFE" w:rsidRDefault="009D1CFE" w:rsidP="009D53D8">
      <w:pPr>
        <w:ind w:left="720"/>
        <w:rPr>
          <w:b/>
          <w:bCs/>
          <w:u w:val="single"/>
        </w:rPr>
      </w:pPr>
      <w:r>
        <w:rPr>
          <w:b/>
          <w:bCs/>
          <w:u w:val="single"/>
        </w:rPr>
        <w:t xml:space="preserve">Robust marketing, getting teachers involved, incentivize teachers to get the word out.  </w:t>
      </w:r>
    </w:p>
    <w:p w14:paraId="4BCC9AA2" w14:textId="718FC3E9" w:rsidR="009D53D8" w:rsidRDefault="009D53D8" w:rsidP="009D53D8">
      <w:pPr>
        <w:ind w:firstLine="720"/>
        <w:rPr>
          <w:b/>
          <w:bCs/>
          <w:u w:val="single"/>
        </w:rPr>
      </w:pPr>
      <w:r>
        <w:rPr>
          <w:b/>
          <w:bCs/>
          <w:u w:val="single"/>
        </w:rPr>
        <w:t>-</w:t>
      </w:r>
      <w:r w:rsidRPr="009D53D8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 xml:space="preserve">Company matches so important.  Communicate out to families. </w:t>
      </w:r>
    </w:p>
    <w:p w14:paraId="0FEA015F" w14:textId="77777777" w:rsidR="006E5F37" w:rsidRDefault="006E5F37" w:rsidP="009D53D8">
      <w:pPr>
        <w:rPr>
          <w:b/>
          <w:bCs/>
          <w:u w:val="single"/>
        </w:rPr>
      </w:pPr>
    </w:p>
    <w:p w14:paraId="758E24D4" w14:textId="55061800" w:rsidR="006E5F37" w:rsidRDefault="009D53D8" w:rsidP="006E5F37">
      <w:pPr>
        <w:ind w:firstLine="720"/>
        <w:rPr>
          <w:b/>
          <w:bCs/>
          <w:u w:val="single"/>
        </w:rPr>
      </w:pPr>
      <w:r>
        <w:rPr>
          <w:b/>
          <w:bCs/>
          <w:u w:val="single"/>
        </w:rPr>
        <w:t>*</w:t>
      </w:r>
      <w:r w:rsidR="006E5F37">
        <w:rPr>
          <w:b/>
          <w:bCs/>
          <w:u w:val="single"/>
        </w:rPr>
        <w:t xml:space="preserve">Slideshow to be sent out all </w:t>
      </w:r>
      <w:r w:rsidR="009D1CFE">
        <w:rPr>
          <w:b/>
          <w:bCs/>
          <w:u w:val="single"/>
        </w:rPr>
        <w:t>interested</w:t>
      </w:r>
      <w:r w:rsidR="006E5F37">
        <w:rPr>
          <w:b/>
          <w:bCs/>
          <w:u w:val="single"/>
        </w:rPr>
        <w:t xml:space="preserve"> parties following the meeting.  </w:t>
      </w:r>
    </w:p>
    <w:p w14:paraId="5FD81871" w14:textId="77777777" w:rsidR="00095DB5" w:rsidRDefault="00095DB5" w:rsidP="006E5F37">
      <w:pPr>
        <w:ind w:firstLine="720"/>
        <w:rPr>
          <w:b/>
          <w:bCs/>
          <w:u w:val="single"/>
        </w:rPr>
      </w:pPr>
    </w:p>
    <w:p w14:paraId="16B6D29A" w14:textId="26420650" w:rsidR="00095DB5" w:rsidRDefault="00095DB5" w:rsidP="001C62FC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 w:rsidRPr="001C62FC">
        <w:rPr>
          <w:b/>
          <w:bCs/>
          <w:u w:val="single"/>
        </w:rPr>
        <w:t xml:space="preserve">Katie Shireman:  Post Prom </w:t>
      </w:r>
      <w:r w:rsidR="001C62FC" w:rsidRPr="001C62FC">
        <w:rPr>
          <w:b/>
          <w:bCs/>
          <w:u w:val="single"/>
        </w:rPr>
        <w:t xml:space="preserve">meeting </w:t>
      </w:r>
      <w:r w:rsidRPr="001C62FC">
        <w:rPr>
          <w:b/>
          <w:bCs/>
          <w:u w:val="single"/>
        </w:rPr>
        <w:t>Tuesday October 13</w:t>
      </w:r>
      <w:r w:rsidRPr="001C62FC">
        <w:rPr>
          <w:b/>
          <w:bCs/>
          <w:u w:val="single"/>
          <w:vertAlign w:val="superscript"/>
        </w:rPr>
        <w:t>th</w:t>
      </w:r>
      <w:r w:rsidR="001C62FC" w:rsidRPr="001C62FC">
        <w:rPr>
          <w:b/>
          <w:bCs/>
          <w:u w:val="single"/>
          <w:vertAlign w:val="superscript"/>
        </w:rPr>
        <w:t xml:space="preserve">  </w:t>
      </w:r>
      <w:r w:rsidR="001C62FC" w:rsidRPr="001C62FC">
        <w:rPr>
          <w:b/>
          <w:bCs/>
          <w:u w:val="single"/>
        </w:rPr>
        <w:t>7pm at High School LGI</w:t>
      </w:r>
      <w:r w:rsidRPr="001C62FC">
        <w:rPr>
          <w:b/>
          <w:bCs/>
          <w:u w:val="single"/>
        </w:rPr>
        <w:t xml:space="preserve">.  Theme is Places.  Secured already – Vegas, Haunted House, Area 51, National Parks, etc.  </w:t>
      </w:r>
      <w:r w:rsidR="001C62FC" w:rsidRPr="001C62FC">
        <w:rPr>
          <w:b/>
          <w:bCs/>
          <w:u w:val="single"/>
        </w:rPr>
        <w:t xml:space="preserve">Reach out to Katie to secure your theme or email  </w:t>
      </w:r>
      <w:hyperlink r:id="rId8" w:history="1">
        <w:r w:rsidR="001C62FC" w:rsidRPr="001C62FC">
          <w:rPr>
            <w:rStyle w:val="Hyperlink"/>
            <w:b/>
            <w:bCs/>
          </w:rPr>
          <w:t>MHSPPsetdesign@gmail.com</w:t>
        </w:r>
      </w:hyperlink>
      <w:r w:rsidR="001C62FC" w:rsidRPr="001C62FC">
        <w:rPr>
          <w:b/>
          <w:bCs/>
          <w:u w:val="single"/>
        </w:rPr>
        <w:t xml:space="preserve">.  </w:t>
      </w:r>
      <w:r w:rsidR="009D53D8">
        <w:rPr>
          <w:b/>
          <w:bCs/>
          <w:u w:val="single"/>
        </w:rPr>
        <w:t>Fundraiser g</w:t>
      </w:r>
      <w:r w:rsidR="001C62FC">
        <w:rPr>
          <w:b/>
          <w:bCs/>
          <w:u w:val="single"/>
        </w:rPr>
        <w:t>olf outing on November 2</w:t>
      </w:r>
      <w:r w:rsidR="001C62FC" w:rsidRPr="001C62FC">
        <w:rPr>
          <w:b/>
          <w:bCs/>
          <w:u w:val="single"/>
          <w:vertAlign w:val="superscript"/>
        </w:rPr>
        <w:t>nd</w:t>
      </w:r>
      <w:r w:rsidR="001C62FC">
        <w:rPr>
          <w:b/>
          <w:bCs/>
          <w:u w:val="single"/>
        </w:rPr>
        <w:t xml:space="preserve">.  </w:t>
      </w:r>
    </w:p>
    <w:p w14:paraId="4C660C4C" w14:textId="708E71D9" w:rsidR="001C62FC" w:rsidRPr="001C62FC" w:rsidRDefault="001C62FC" w:rsidP="001C62FC">
      <w:pPr>
        <w:pStyle w:val="ListParagraph"/>
        <w:numPr>
          <w:ilvl w:val="0"/>
          <w:numId w:val="10"/>
        </w:numPr>
        <w:rPr>
          <w:b/>
          <w:bCs/>
          <w:u w:val="single"/>
        </w:rPr>
      </w:pPr>
      <w:r>
        <w:rPr>
          <w:b/>
          <w:bCs/>
          <w:u w:val="single"/>
        </w:rPr>
        <w:t xml:space="preserve">Need further clarification from the district regarding hosting events where alcohol is also distributed.  </w:t>
      </w:r>
    </w:p>
    <w:p w14:paraId="5DEAACBA" w14:textId="77777777" w:rsidR="006E5F37" w:rsidRDefault="006E5F37" w:rsidP="00A805FB">
      <w:pPr>
        <w:rPr>
          <w:b/>
          <w:bCs/>
          <w:u w:val="single"/>
        </w:rPr>
      </w:pPr>
    </w:p>
    <w:p w14:paraId="597D8D94" w14:textId="77777777" w:rsidR="006E5F37" w:rsidRPr="006E5F37" w:rsidRDefault="006E5F37" w:rsidP="00A805FB">
      <w:pPr>
        <w:rPr>
          <w:b/>
          <w:bCs/>
          <w:u w:val="single"/>
        </w:rPr>
      </w:pPr>
    </w:p>
    <w:p w14:paraId="0C359A63" w14:textId="77777777" w:rsidR="00A805FB" w:rsidRDefault="00A805FB" w:rsidP="006E5F37"/>
    <w:p w14:paraId="1096960A" w14:textId="7C06C410" w:rsidR="00A805FB" w:rsidRDefault="00A805FB" w:rsidP="00A805FB">
      <w:r>
        <w:rPr>
          <w:b/>
          <w:bCs/>
          <w:u w:val="single"/>
        </w:rPr>
        <w:t>SCHEDULE FOR NEXT MEETING:</w:t>
      </w:r>
    </w:p>
    <w:p w14:paraId="5351EE45" w14:textId="040C4837" w:rsidR="00A805FB" w:rsidRDefault="00A805FB" w:rsidP="00F50C52">
      <w:r>
        <w:t xml:space="preserve">Next meeting to be held on </w:t>
      </w:r>
      <w:r w:rsidR="00095DB5">
        <w:t>Monday, November 16</w:t>
      </w:r>
      <w:r w:rsidR="00095DB5" w:rsidRPr="00095DB5">
        <w:rPr>
          <w:vertAlign w:val="superscript"/>
        </w:rPr>
        <w:t>th</w:t>
      </w:r>
      <w:r w:rsidR="00095DB5">
        <w:t xml:space="preserve"> </w:t>
      </w:r>
      <w:r>
        <w:t>at 7:00PM via zoom</w:t>
      </w:r>
      <w:r w:rsidR="001C62FC">
        <w:t xml:space="preserve">.  </w:t>
      </w:r>
    </w:p>
    <w:p w14:paraId="06508112" w14:textId="77777777" w:rsidR="00A805FB" w:rsidRDefault="00A805FB" w:rsidP="00A805FB"/>
    <w:p w14:paraId="6E870E91" w14:textId="7BF5B4CF" w:rsidR="00A805FB" w:rsidRDefault="00A805FB" w:rsidP="00A805FB">
      <w:r>
        <w:rPr>
          <w:b/>
          <w:bCs/>
          <w:u w:val="single"/>
        </w:rPr>
        <w:t>ADJOURNMENT</w:t>
      </w:r>
    </w:p>
    <w:p w14:paraId="38422BA6" w14:textId="1E37F8A5" w:rsidR="00A805FB" w:rsidRDefault="00E26E80" w:rsidP="00A805FB">
      <w:r>
        <w:t>The meeting</w:t>
      </w:r>
      <w:r w:rsidR="00A805FB">
        <w:t xml:space="preserve"> adjourn</w:t>
      </w:r>
      <w:r>
        <w:t>ed</w:t>
      </w:r>
      <w:r w:rsidR="00A805FB">
        <w:t xml:space="preserve"> </w:t>
      </w:r>
      <w:r>
        <w:t>at</w:t>
      </w:r>
      <w:r w:rsidR="00DE27A9">
        <w:t xml:space="preserve"> </w:t>
      </w:r>
      <w:r w:rsidR="001C62FC">
        <w:t>8:24pm</w:t>
      </w:r>
      <w:r>
        <w:t>.</w:t>
      </w:r>
      <w:r w:rsidR="00A805FB">
        <w:t xml:space="preserve"> </w:t>
      </w:r>
    </w:p>
    <w:p w14:paraId="4D443385" w14:textId="77777777" w:rsidR="00424603" w:rsidRDefault="00424603" w:rsidP="00A805FB"/>
    <w:p w14:paraId="65FB1666" w14:textId="3B771B75" w:rsidR="00424603" w:rsidRDefault="00424603" w:rsidP="00A805FB">
      <w:r>
        <w:t>Respectfully submitted,</w:t>
      </w:r>
    </w:p>
    <w:p w14:paraId="5B073AD4" w14:textId="079BABDA" w:rsidR="00424603" w:rsidRDefault="00424603" w:rsidP="00A805FB"/>
    <w:p w14:paraId="1748E324" w14:textId="5949D0F4" w:rsidR="00424603" w:rsidRDefault="007B5AC6" w:rsidP="00A805FB">
      <w:r>
        <w:t>Mary Verano</w:t>
      </w:r>
    </w:p>
    <w:p w14:paraId="5770E357" w14:textId="7DDC72D8" w:rsidR="00424603" w:rsidRDefault="00424603" w:rsidP="00424603">
      <w:r>
        <w:t>Recording Secretary</w:t>
      </w:r>
    </w:p>
    <w:p w14:paraId="0B15EF3D" w14:textId="29D230AA" w:rsidR="00424603" w:rsidRDefault="00424603" w:rsidP="00A805FB"/>
    <w:p w14:paraId="03E13064" w14:textId="2D467407" w:rsidR="00424603" w:rsidRDefault="00424603" w:rsidP="00A805FB"/>
    <w:p w14:paraId="0B2C876E" w14:textId="77777777" w:rsidR="00424603" w:rsidRPr="00A805FB" w:rsidRDefault="00424603" w:rsidP="00A805FB"/>
    <w:sectPr w:rsidR="00424603" w:rsidRPr="00A805FB" w:rsidSect="00256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799474" w14:textId="77777777" w:rsidR="002B5F79" w:rsidRDefault="002B5F79" w:rsidP="00A805FB">
      <w:r>
        <w:separator/>
      </w:r>
    </w:p>
  </w:endnote>
  <w:endnote w:type="continuationSeparator" w:id="0">
    <w:p w14:paraId="42C90774" w14:textId="77777777" w:rsidR="002B5F79" w:rsidRDefault="002B5F79" w:rsidP="00A80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9242D24" w14:textId="77777777" w:rsidR="00A805FB" w:rsidRDefault="00A805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B65A6E3" w14:textId="77777777" w:rsidR="00A805FB" w:rsidRDefault="00A805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37D6D9F" w14:textId="77777777" w:rsidR="00A805FB" w:rsidRDefault="00A805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DDCC9EA" w14:textId="77777777" w:rsidR="002B5F79" w:rsidRDefault="002B5F79" w:rsidP="00A805FB">
      <w:r>
        <w:separator/>
      </w:r>
    </w:p>
  </w:footnote>
  <w:footnote w:type="continuationSeparator" w:id="0">
    <w:p w14:paraId="2C5A6369" w14:textId="77777777" w:rsidR="002B5F79" w:rsidRDefault="002B5F79" w:rsidP="00A80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50E2FA" w14:textId="5FD8E59C" w:rsidR="00A805FB" w:rsidRDefault="002B5F79">
    <w:pPr>
      <w:pStyle w:val="Header"/>
    </w:pPr>
    <w:r>
      <w:rPr>
        <w:noProof/>
      </w:rPr>
      <w:pict w14:anchorId="6BF43D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margin-left:0;margin-top:0;width:467.95pt;height:144.8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CC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701EE92" w14:textId="42D763F6" w:rsidR="00A805FB" w:rsidRDefault="002B5F79">
    <w:pPr>
      <w:pStyle w:val="Header"/>
    </w:pPr>
    <w:r>
      <w:rPr>
        <w:noProof/>
      </w:rPr>
      <w:pict w14:anchorId="258828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alt="" style="position:absolute;margin-left:0;margin-top:0;width:467.95pt;height:144.8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CC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A75E6BC" w14:textId="3B2819B2" w:rsidR="00A805FB" w:rsidRDefault="002B5F79">
    <w:pPr>
      <w:pStyle w:val="Header"/>
    </w:pPr>
    <w:r>
      <w:rPr>
        <w:noProof/>
      </w:rPr>
      <w:pict w14:anchorId="41CC05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alt="" style="position:absolute;margin-left:0;margin-top:0;width:467.95pt;height:144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CC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00000003">
      <w:start w:val="1"/>
      <w:numFmt w:val="bullet"/>
      <w:lvlText w:val="⁃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697C23"/>
    <w:multiLevelType w:val="hybridMultilevel"/>
    <w:tmpl w:val="22186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1236C3"/>
    <w:multiLevelType w:val="hybridMultilevel"/>
    <w:tmpl w:val="7C180A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137C45"/>
    <w:multiLevelType w:val="hybridMultilevel"/>
    <w:tmpl w:val="578C1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C96BCA"/>
    <w:multiLevelType w:val="hybridMultilevel"/>
    <w:tmpl w:val="FF84027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3B8512AE"/>
    <w:multiLevelType w:val="hybridMultilevel"/>
    <w:tmpl w:val="46D85E4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E1D98"/>
    <w:multiLevelType w:val="hybridMultilevel"/>
    <w:tmpl w:val="30D4C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866522"/>
    <w:multiLevelType w:val="hybridMultilevel"/>
    <w:tmpl w:val="F7C60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FA3197"/>
    <w:multiLevelType w:val="hybridMultilevel"/>
    <w:tmpl w:val="53963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340BEB"/>
    <w:multiLevelType w:val="hybridMultilevel"/>
    <w:tmpl w:val="E1BA466C"/>
    <w:lvl w:ilvl="0" w:tplc="04090001">
      <w:start w:val="1"/>
      <w:numFmt w:val="bullet"/>
      <w:lvlText w:val=""/>
      <w:lvlJc w:val="left"/>
      <w:pPr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7" w:hanging="360"/>
      </w:pPr>
      <w:rPr>
        <w:rFonts w:ascii="Wingdings" w:hAnsi="Wingdings" w:hint="default"/>
      </w:rPr>
    </w:lvl>
  </w:abstractNum>
  <w:abstractNum w:abstractNumId="10" w15:restartNumberingAfterBreak="0">
    <w:nsid w:val="787D2489"/>
    <w:multiLevelType w:val="hybridMultilevel"/>
    <w:tmpl w:val="B288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13272"/>
    <w:multiLevelType w:val="hybridMultilevel"/>
    <w:tmpl w:val="13C4C0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35625">
    <w:abstractNumId w:val="8"/>
  </w:num>
  <w:num w:numId="2" w16cid:durableId="729380601">
    <w:abstractNumId w:val="2"/>
  </w:num>
  <w:num w:numId="3" w16cid:durableId="1376471120">
    <w:abstractNumId w:val="7"/>
  </w:num>
  <w:num w:numId="4" w16cid:durableId="1474444958">
    <w:abstractNumId w:val="11"/>
  </w:num>
  <w:num w:numId="5" w16cid:durableId="958416561">
    <w:abstractNumId w:val="6"/>
  </w:num>
  <w:num w:numId="6" w16cid:durableId="2121878898">
    <w:abstractNumId w:val="0"/>
  </w:num>
  <w:num w:numId="7" w16cid:durableId="1324822068">
    <w:abstractNumId w:val="5"/>
  </w:num>
  <w:num w:numId="8" w16cid:durableId="187717538">
    <w:abstractNumId w:val="4"/>
  </w:num>
  <w:num w:numId="9" w16cid:durableId="1141657561">
    <w:abstractNumId w:val="10"/>
  </w:num>
  <w:num w:numId="10" w16cid:durableId="432942532">
    <w:abstractNumId w:val="1"/>
  </w:num>
  <w:num w:numId="11" w16cid:durableId="1080129713">
    <w:abstractNumId w:val="9"/>
  </w:num>
  <w:num w:numId="12" w16cid:durableId="2038502571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writeProtection w:cryptProviderType="rsaAES" w:cryptAlgorithmClass="hash" w:cryptAlgorithmType="typeAny" w:cryptAlgorithmSid="14" w:cryptSpinCount="100000" w:hash="tJ/199kc3suzk4zkjiDRiACeS9WPsmqdfVKK2Bo8H4wliDVM3KKbW40EQOHNCEZPZLtyHaimYVIE4c5hfKceuQ==" w:salt="ctGDCKeD/TJnY88C89JfKg=="/>
  <w:zoom w:percent="135"/>
  <w:documentProtection w:edit="forms" w:enforcement="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5FB"/>
    <w:rsid w:val="00017C03"/>
    <w:rsid w:val="00095DB5"/>
    <w:rsid w:val="000D6556"/>
    <w:rsid w:val="00121812"/>
    <w:rsid w:val="00123D30"/>
    <w:rsid w:val="00173C65"/>
    <w:rsid w:val="001C2028"/>
    <w:rsid w:val="001C62FC"/>
    <w:rsid w:val="00256839"/>
    <w:rsid w:val="002B5F79"/>
    <w:rsid w:val="00341B02"/>
    <w:rsid w:val="003A5B0E"/>
    <w:rsid w:val="003B0AD5"/>
    <w:rsid w:val="00424603"/>
    <w:rsid w:val="004D53F4"/>
    <w:rsid w:val="00510D10"/>
    <w:rsid w:val="005546CA"/>
    <w:rsid w:val="005871FC"/>
    <w:rsid w:val="00601C83"/>
    <w:rsid w:val="00620961"/>
    <w:rsid w:val="00666D98"/>
    <w:rsid w:val="00672C60"/>
    <w:rsid w:val="006C0D8D"/>
    <w:rsid w:val="006E5F37"/>
    <w:rsid w:val="00711517"/>
    <w:rsid w:val="007B5AC6"/>
    <w:rsid w:val="007E0DCD"/>
    <w:rsid w:val="00833295"/>
    <w:rsid w:val="00854284"/>
    <w:rsid w:val="008F7631"/>
    <w:rsid w:val="009016A7"/>
    <w:rsid w:val="009533E5"/>
    <w:rsid w:val="00973E7B"/>
    <w:rsid w:val="009D1CFE"/>
    <w:rsid w:val="009D53D8"/>
    <w:rsid w:val="00A16D9B"/>
    <w:rsid w:val="00A805FB"/>
    <w:rsid w:val="00A83E18"/>
    <w:rsid w:val="00AB097A"/>
    <w:rsid w:val="00B52C76"/>
    <w:rsid w:val="00B910C0"/>
    <w:rsid w:val="00B966BC"/>
    <w:rsid w:val="00BC37B3"/>
    <w:rsid w:val="00BE1C73"/>
    <w:rsid w:val="00C84CBE"/>
    <w:rsid w:val="00CB378B"/>
    <w:rsid w:val="00CC4960"/>
    <w:rsid w:val="00CC72EE"/>
    <w:rsid w:val="00D5546D"/>
    <w:rsid w:val="00DA375F"/>
    <w:rsid w:val="00DE27A9"/>
    <w:rsid w:val="00E26E80"/>
    <w:rsid w:val="00E60C58"/>
    <w:rsid w:val="00F10FD4"/>
    <w:rsid w:val="00F5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B7D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5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5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5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5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5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5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5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5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5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5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5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5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5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5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5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5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5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5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5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5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5F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5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5F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5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A805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5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5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5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5F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805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805FB"/>
  </w:style>
  <w:style w:type="paragraph" w:styleId="Footer">
    <w:name w:val="footer"/>
    <w:basedOn w:val="Normal"/>
    <w:link w:val="FooterChar"/>
    <w:uiPriority w:val="99"/>
    <w:unhideWhenUsed/>
    <w:rsid w:val="00A805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805FB"/>
  </w:style>
  <w:style w:type="character" w:styleId="Hyperlink">
    <w:name w:val="Hyperlink"/>
    <w:basedOn w:val="DefaultParagraphFont"/>
    <w:uiPriority w:val="99"/>
    <w:unhideWhenUsed/>
    <w:rsid w:val="001C62F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62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HSPPsetdesign@gmail.co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0ECC41-D387-3E40-90F8-894B688BE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MCC  minutes_Sept26.dotx</Template>
  <TotalTime>6</TotalTime>
  <Pages>2</Pages>
  <Words>525</Words>
  <Characters>2995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Hoffman</dc:creator>
  <cp:keywords/>
  <dc:description/>
  <cp:lastModifiedBy>Ryan Verano</cp:lastModifiedBy>
  <cp:revision>2</cp:revision>
  <dcterms:created xsi:type="dcterms:W3CDTF">2026-09-18T16:47:00Z</dcterms:created>
  <dcterms:modified xsi:type="dcterms:W3CDTF">2026-09-18T16:47:00Z</dcterms:modified>
</cp:coreProperties>
</file>