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NewsletterTable"/>
        <w:tblW w:w="3220" w:type="pct"/>
        <w:tblBorders>
          <w:top w:val="single" w:sz="8" w:space="0" w:color="09394D" w:themeColor="text2" w:themeShade="BF"/>
          <w:bottom w:val="single" w:sz="8" w:space="0" w:color="09394D" w:themeColor="text2" w:themeShade="BF"/>
        </w:tblBorders>
        <w:tblLook w:val="0660" w:firstRow="1" w:lastRow="1" w:firstColumn="0" w:lastColumn="0" w:noHBand="1" w:noVBand="1"/>
        <w:tblDescription w:val="Title"/>
      </w:tblPr>
      <w:tblGrid>
        <w:gridCol w:w="6955"/>
      </w:tblGrid>
      <w:tr w:rsidR="005D5BF5" w14:paraId="76298CFA" w14:textId="77777777" w:rsidTr="00647A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</w:tcPr>
          <w:p w14:paraId="3550C1DA" w14:textId="77777777" w:rsidR="005D5BF5" w:rsidRDefault="005D5BF5">
            <w:pPr>
              <w:pStyle w:val="TableSpace"/>
            </w:pPr>
          </w:p>
        </w:tc>
      </w:tr>
      <w:tr w:rsidR="005D5BF5" w14:paraId="5F922FBD" w14:textId="77777777" w:rsidTr="00073FF3">
        <w:tc>
          <w:tcPr>
            <w:tcW w:w="5000" w:type="pct"/>
            <w:shd w:val="clear" w:color="auto" w:fill="F7F0AC" w:themeFill="accent4" w:themeFillTint="66"/>
          </w:tcPr>
          <w:p w14:paraId="33124948" w14:textId="75BAF86E" w:rsidR="005D5BF5" w:rsidRPr="000D6265" w:rsidRDefault="003C007A" w:rsidP="00C510C7">
            <w:pPr>
              <w:pStyle w:val="Title"/>
              <w:rPr>
                <w:color w:val="A91717"/>
              </w:rPr>
            </w:pPr>
            <w:r w:rsidRPr="004F3E88">
              <w:rPr>
                <w:color w:val="006FAB"/>
              </w:rPr>
              <w:t>September</w:t>
            </w:r>
            <w:r w:rsidR="00BC324B" w:rsidRPr="004F3E88">
              <w:rPr>
                <w:color w:val="006FAB"/>
              </w:rPr>
              <w:t xml:space="preserve"> </w:t>
            </w:r>
            <w:r w:rsidR="00170FEF">
              <w:rPr>
                <w:color w:val="006FAB"/>
              </w:rPr>
              <w:t>21-25</w:t>
            </w:r>
          </w:p>
        </w:tc>
      </w:tr>
      <w:tr w:rsidR="005D5BF5" w14:paraId="1DDD3A40" w14:textId="77777777" w:rsidTr="00647A8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</w:tcPr>
          <w:p w14:paraId="063E44AC" w14:textId="77777777" w:rsidR="005D5BF5" w:rsidRDefault="005D5BF5">
            <w:pPr>
              <w:pStyle w:val="TableSpace"/>
            </w:pPr>
          </w:p>
        </w:tc>
      </w:tr>
    </w:tbl>
    <w:p w14:paraId="4B1072D4" w14:textId="12F734D7" w:rsidR="005D5BF5" w:rsidRPr="004F3E88" w:rsidRDefault="00786041" w:rsidP="003B34B5">
      <w:pPr>
        <w:pStyle w:val="Organization"/>
        <w:rPr>
          <w:color w:val="004E9A"/>
          <w:sz w:val="44"/>
          <w:szCs w:val="44"/>
        </w:rPr>
      </w:pPr>
      <w:r w:rsidRPr="00786041">
        <w:rPr>
          <w:noProof/>
          <w:color w:val="00B0F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0" wp14:anchorId="1DF0B741" wp14:editId="1FDABCEF">
                <wp:simplePos x="0" y="0"/>
                <wp:positionH relativeFrom="page">
                  <wp:posOffset>5209953</wp:posOffset>
                </wp:positionH>
                <wp:positionV relativeFrom="page">
                  <wp:posOffset>1488558</wp:posOffset>
                </wp:positionV>
                <wp:extent cx="2354580" cy="7527851"/>
                <wp:effectExtent l="0" t="0" r="7620" b="0"/>
                <wp:wrapSquare wrapText="left"/>
                <wp:docPr id="5" name="Text Box 5" descr="Newsletter sideb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4580" cy="75278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B4CB61" w14:textId="087C2C91" w:rsidR="005D5BF5" w:rsidRPr="009C6154" w:rsidRDefault="005D5BF5">
                            <w:pPr>
                              <w:pStyle w:val="Pho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C177592" w14:textId="4357F44D" w:rsidR="009C6154" w:rsidRPr="00780BE5" w:rsidRDefault="00D32517" w:rsidP="00780BE5">
                            <w:pPr>
                              <w:pStyle w:val="Heading1"/>
                              <w:rPr>
                                <w:color w:val="00B0F0"/>
                              </w:rPr>
                            </w:pPr>
                            <w:r w:rsidRPr="00E21E2F">
                              <w:rPr>
                                <w:color w:val="00B0F0"/>
                              </w:rPr>
                              <w:t>Upcoming Events</w:t>
                            </w:r>
                          </w:p>
                          <w:p w14:paraId="5778BCF0" w14:textId="77777777" w:rsidR="00786041" w:rsidRDefault="00786041" w:rsidP="00786041">
                            <w:pPr>
                              <w:spacing w:before="0" w:after="0" w:line="240" w:lineRule="auto"/>
                              <w:rPr>
                                <w:b/>
                                <w:bCs/>
                              </w:rPr>
                            </w:pPr>
                            <w:bookmarkStart w:id="0" w:name="_Hlk113960358"/>
                          </w:p>
                          <w:p w14:paraId="647FC9C4" w14:textId="77777777" w:rsidR="00087861" w:rsidRPr="00B15A87" w:rsidRDefault="00087861" w:rsidP="00087861">
                            <w:pPr>
                              <w:spacing w:before="0" w:after="0" w:line="240" w:lineRule="auto"/>
                              <w:ind w:left="0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0D0D0D" w:themeColor="text1" w:themeTint="F2"/>
                              </w:rPr>
                            </w:pPr>
                          </w:p>
                          <w:p w14:paraId="156C557F" w14:textId="77777777" w:rsidR="00087861" w:rsidRPr="004D5BF1" w:rsidRDefault="00087861" w:rsidP="00087861">
                            <w:pPr>
                              <w:spacing w:before="0" w:after="0" w:line="240" w:lineRule="auto"/>
                              <w:ind w:left="0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0D0D0D" w:themeColor="text1" w:themeTint="F2"/>
                              </w:rPr>
                            </w:pPr>
                            <w:r w:rsidRPr="00B15A87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0D0D0D" w:themeColor="text1" w:themeTint="F2"/>
                              </w:rPr>
                              <w:t xml:space="preserve">October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0D0D0D" w:themeColor="text1" w:themeTint="F2"/>
                              </w:rPr>
                              <w:t>2</w:t>
                            </w:r>
                            <w:r w:rsidRPr="00B15A87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0D0D0D" w:themeColor="text1" w:themeTint="F2"/>
                              </w:rPr>
                              <w:t xml:space="preserve">: Grandparents' Day: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0D0D0D" w:themeColor="text1" w:themeTint="F2"/>
                              </w:rPr>
                              <w:t xml:space="preserve"> </w:t>
                            </w:r>
                            <w:r w:rsidRPr="00B15A87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0D0D0D" w:themeColor="text1" w:themeTint="F2"/>
                              </w:rPr>
                              <w:t>9-11:30</w:t>
                            </w:r>
                          </w:p>
                          <w:p w14:paraId="7818B530" w14:textId="77777777" w:rsidR="00087861" w:rsidRDefault="00087861" w:rsidP="00087861">
                            <w:pPr>
                              <w:spacing w:before="0" w:after="0" w:line="240" w:lineRule="auto"/>
                            </w:pPr>
                          </w:p>
                          <w:p w14:paraId="66EBDA49" w14:textId="77777777" w:rsidR="00087861" w:rsidRDefault="00087861" w:rsidP="00087861">
                            <w:pPr>
                              <w:pStyle w:val="Default"/>
                            </w:pPr>
                            <w:r>
                              <w:rPr>
                                <w:b/>
                              </w:rPr>
                              <w:t xml:space="preserve">October 8 &amp; 9                  </w:t>
                            </w:r>
                            <w:r w:rsidRPr="003F02F3">
                              <w:rPr>
                                <w:b/>
                              </w:rPr>
                              <w:t xml:space="preserve">                    </w:t>
                            </w:r>
                            <w:r w:rsidRPr="003F02F3">
                              <w:t>No School-Parent-Teacher Conferences</w:t>
                            </w:r>
                            <w:r>
                              <w:t xml:space="preserve">                             </w:t>
                            </w:r>
                            <w:r>
                              <w:rPr>
                                <w:b/>
                              </w:rPr>
                              <w:t xml:space="preserve">October 12-16                                     </w:t>
                            </w:r>
                            <w:r>
                              <w:t>No School-Fall Break</w:t>
                            </w:r>
                          </w:p>
                          <w:p w14:paraId="75E2688C" w14:textId="77777777" w:rsidR="000214B6" w:rsidRDefault="000214B6" w:rsidP="008647CF">
                            <w:pPr>
                              <w:pStyle w:val="Default"/>
                            </w:pPr>
                          </w:p>
                          <w:p w14:paraId="44E26BCA" w14:textId="7527167A" w:rsidR="000214B6" w:rsidRPr="000214B6" w:rsidRDefault="000214B6" w:rsidP="000214B6">
                            <w:pPr>
                              <w:spacing w:before="0" w:after="0" w:line="240" w:lineRule="auto"/>
                              <w:ind w:left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214B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Glenn Eyrie Field Trip</w:t>
                            </w:r>
                          </w:p>
                          <w:p w14:paraId="3D4E051E" w14:textId="72C7DEDF" w:rsidR="000214B6" w:rsidRDefault="000214B6" w:rsidP="000214B6">
                            <w:pPr>
                              <w:spacing w:before="0"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 xml:space="preserve">Eggert and Morton </w:t>
                            </w:r>
                            <w:r w:rsidR="00625972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25972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  <w:r w:rsidR="00087861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0/28</w:t>
                            </w:r>
                            <w:r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  <w:r>
                              <w:t xml:space="preserve">                 </w:t>
                            </w:r>
                            <w:r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 xml:space="preserve"> Clark and Roberts </w:t>
                            </w:r>
                            <w:r w:rsidR="00625972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25972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  <w:r w:rsidR="000D1F88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0/29</w:t>
                            </w:r>
                          </w:p>
                          <w:p w14:paraId="5C81346F" w14:textId="77777777" w:rsidR="00625972" w:rsidRDefault="00625972" w:rsidP="000214B6">
                            <w:pPr>
                              <w:spacing w:before="0"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6E732D8" w14:textId="50F7B5E7" w:rsidR="00625972" w:rsidRDefault="00625972" w:rsidP="000214B6">
                            <w:pPr>
                              <w:spacing w:before="0" w:after="0" w:line="240" w:lineRule="auto"/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625972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ENT Center Play, </w:t>
                            </w:r>
                            <w:r w:rsidR="0051305A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Anastasia </w:t>
                            </w:r>
                          </w:p>
                          <w:p w14:paraId="2DC696DB" w14:textId="2F791336" w:rsidR="00625972" w:rsidRPr="00625972" w:rsidRDefault="00625972" w:rsidP="000214B6">
                            <w:pPr>
                              <w:spacing w:before="0"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625972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11/1</w:t>
                            </w:r>
                            <w:r w:rsidR="000D1F88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2996048A" w14:textId="503C1E43" w:rsidR="00310332" w:rsidRDefault="00310332" w:rsidP="00310332">
                            <w:pPr>
                              <w:spacing w:before="0" w:after="0" w:line="240" w:lineRule="auto"/>
                              <w:ind w:left="0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bookmarkEnd w:id="0"/>
                          <w:p w14:paraId="62B809BD" w14:textId="77777777" w:rsidR="00780BE5" w:rsidRPr="00D302FE" w:rsidRDefault="00780BE5" w:rsidP="00780BE5">
                            <w:pPr>
                              <w:pStyle w:val="Defaul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tbl>
                            <w:tblPr>
                              <w:tblStyle w:val="NewsletterTable"/>
                              <w:tblW w:w="4977" w:type="pct"/>
                              <w:jc w:val="center"/>
                              <w:shd w:val="clear" w:color="auto" w:fill="F8EADB" w:themeFill="background2"/>
                              <w:tblLook w:val="04A0" w:firstRow="1" w:lastRow="0" w:firstColumn="1" w:lastColumn="0" w:noHBand="0" w:noVBand="1"/>
                              <w:tblDescription w:val="Announcement table"/>
                            </w:tblPr>
                            <w:tblGrid>
                              <w:gridCol w:w="3638"/>
                            </w:tblGrid>
                            <w:tr w:rsidR="005D5BF5" w14:paraId="1F069D75" w14:textId="77777777" w:rsidTr="00E26EA9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76"/>
                                <w:jc w:val="center"/>
                              </w:trPr>
                              <w:tc>
                                <w:tcPr>
                                  <w:tcW w:w="3304" w:type="dxa"/>
                                  <w:tcBorders>
                                    <w:bottom w:val="nil"/>
                                  </w:tcBorders>
                                  <w:shd w:val="clear" w:color="auto" w:fill="F7F0AC" w:themeFill="accent4" w:themeFillTint="66"/>
                                </w:tcPr>
                                <w:p w14:paraId="484BCD0F" w14:textId="77777777" w:rsidR="005D5BF5" w:rsidRDefault="005D5BF5">
                                  <w:pPr>
                                    <w:pStyle w:val="TableSpace"/>
                                  </w:pPr>
                                </w:p>
                              </w:tc>
                            </w:tr>
                            <w:tr w:rsidR="003B34B5" w14:paraId="55A224FB" w14:textId="77777777" w:rsidTr="00073FF3">
                              <w:trPr>
                                <w:jc w:val="center"/>
                              </w:trPr>
                              <w:tc>
                                <w:tcPr>
                                  <w:tcW w:w="3304" w:type="dxa"/>
                                  <w:tcBorders>
                                    <w:bottom w:val="nil"/>
                                  </w:tcBorders>
                                  <w:shd w:val="clear" w:color="auto" w:fill="F7F0AC" w:themeFill="accent4" w:themeFillTint="66"/>
                                </w:tcPr>
                                <w:p w14:paraId="5BD35649" w14:textId="77777777" w:rsidR="003B34B5" w:rsidRDefault="003B34B5">
                                  <w:pPr>
                                    <w:pStyle w:val="TableSpace"/>
                                  </w:pPr>
                                </w:p>
                              </w:tc>
                            </w:tr>
                            <w:tr w:rsidR="005D5BF5" w:rsidRPr="00E26EA9" w14:paraId="0033543D" w14:textId="77777777" w:rsidTr="00073FF3">
                              <w:trPr>
                                <w:trHeight w:val="5760"/>
                                <w:jc w:val="center"/>
                              </w:trPr>
                              <w:tc>
                                <w:tcPr>
                                  <w:tcW w:w="3304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7F0AC" w:themeFill="accent4" w:themeFillTint="66"/>
                                </w:tcPr>
                                <w:p w14:paraId="4550C341" w14:textId="77777777" w:rsidR="00FB1CE2" w:rsidRPr="000818DE" w:rsidRDefault="008B34B7" w:rsidP="008B34B7">
                                  <w:pPr>
                                    <w:rPr>
                                      <w:rFonts w:cstheme="minorHAnsi"/>
                                      <w:bCs/>
                                      <w:iCs/>
                                      <w:sz w:val="32"/>
                                      <w:szCs w:val="32"/>
                                    </w:rPr>
                                  </w:pPr>
                                  <w:r w:rsidRPr="000818DE">
                                    <w:rPr>
                                      <w:rFonts w:cstheme="minorHAnsi"/>
                                      <w:bCs/>
                                      <w:iCs/>
                                      <w:sz w:val="32"/>
                                      <w:szCs w:val="32"/>
                                    </w:rPr>
                                    <w:t>Please remember that Grandparents Day is a special day is set aside for grandparents or substitute grandparents only. Due to space, no parents or younger siblings should attend.</w:t>
                                  </w:r>
                                </w:p>
                                <w:p w14:paraId="400F4A4E" w14:textId="77777777" w:rsidR="00E26EA9" w:rsidRPr="00E26EA9" w:rsidRDefault="00E26EA9" w:rsidP="008B34B7">
                                  <w:pPr>
                                    <w:rPr>
                                      <w:rFonts w:cstheme="minorHAnsi"/>
                                      <w:b/>
                                      <w:iCs/>
                                    </w:rPr>
                                  </w:pPr>
                                </w:p>
                                <w:p w14:paraId="55D4A54D" w14:textId="77777777" w:rsidR="00786041" w:rsidRPr="00E26EA9" w:rsidRDefault="00786041" w:rsidP="008B34B7">
                                  <w:pPr>
                                    <w:rPr>
                                      <w:rFonts w:cstheme="minorHAnsi"/>
                                      <w:iCs/>
                                    </w:rPr>
                                  </w:pPr>
                                </w:p>
                                <w:p w14:paraId="1029EE19" w14:textId="0E1E576D" w:rsidR="00786041" w:rsidRPr="00E26EA9" w:rsidRDefault="00786041" w:rsidP="008B34B7">
                                  <w:pPr>
                                    <w:rPr>
                                      <w:rFonts w:cstheme="minorHAnsi"/>
                                      <w:iCs/>
                                    </w:rPr>
                                  </w:pPr>
                                </w:p>
                                <w:p w14:paraId="4E361FB6" w14:textId="18632204" w:rsidR="00786041" w:rsidRPr="00E26EA9" w:rsidRDefault="00786041" w:rsidP="008B34B7">
                                  <w:pPr>
                                    <w:rPr>
                                      <w:rFonts w:cstheme="minorHAnsi"/>
                                      <w:iCs/>
                                    </w:rPr>
                                  </w:pPr>
                                </w:p>
                                <w:p w14:paraId="6C2A7DE3" w14:textId="77777777" w:rsidR="00786041" w:rsidRPr="00E26EA9" w:rsidRDefault="00786041" w:rsidP="008B34B7">
                                  <w:pPr>
                                    <w:rPr>
                                      <w:rFonts w:cstheme="minorHAnsi"/>
                                      <w:iCs/>
                                    </w:rPr>
                                  </w:pPr>
                                </w:p>
                                <w:p w14:paraId="048C2A0B" w14:textId="77777777" w:rsidR="00786041" w:rsidRPr="00E26EA9" w:rsidRDefault="00786041" w:rsidP="008B34B7">
                                  <w:pPr>
                                    <w:rPr>
                                      <w:rFonts w:cstheme="minorHAnsi"/>
                                      <w:iCs/>
                                    </w:rPr>
                                  </w:pPr>
                                </w:p>
                                <w:p w14:paraId="192DC1AD" w14:textId="77777777" w:rsidR="00786041" w:rsidRPr="00E26EA9" w:rsidRDefault="00786041" w:rsidP="008B34B7">
                                  <w:pPr>
                                    <w:rPr>
                                      <w:rFonts w:cstheme="minorHAnsi"/>
                                      <w:iCs/>
                                    </w:rPr>
                                  </w:pPr>
                                </w:p>
                                <w:p w14:paraId="35A11870" w14:textId="13A5A802" w:rsidR="00786041" w:rsidRPr="00E26EA9" w:rsidRDefault="00786041" w:rsidP="008B34B7"/>
                              </w:tc>
                            </w:tr>
                          </w:tbl>
                          <w:p w14:paraId="4C334994" w14:textId="77777777" w:rsidR="005D5BF5" w:rsidRDefault="005D5BF5" w:rsidP="003B34B5">
                            <w:pPr>
                              <w:pStyle w:val="NoSpacing"/>
                              <w:ind w:left="0"/>
                            </w:pPr>
                          </w:p>
                          <w:p w14:paraId="669A8D0E" w14:textId="77777777" w:rsidR="00112CAD" w:rsidRDefault="00112CAD" w:rsidP="003B34B5">
                            <w:pPr>
                              <w:pStyle w:val="NoSpacing"/>
                              <w:ind w:left="0"/>
                            </w:pPr>
                          </w:p>
                          <w:p w14:paraId="52223597" w14:textId="77777777" w:rsidR="00112CAD" w:rsidRDefault="00112CAD" w:rsidP="003B34B5">
                            <w:pPr>
                              <w:pStyle w:val="NoSpacing"/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F0B74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alt="Newsletter sidebar 1" style="position:absolute;left:0;text-align:left;margin-left:410.25pt;margin-top:117.2pt;width:185.4pt;height:592.75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" o:allowoverlap="f" filled="f" stroked="f" strokeweight=".5pt">
                <v:textbox inset="1.44pt,0,1.44pt,0">
                  <w:txbxContent>
                    <w:p w14:paraId="73B4CB61" w14:textId="087C2C91" w:rsidR="005D5BF5" w:rsidRPr="009C6154" w:rsidRDefault="005D5BF5">
                      <w:pPr>
                        <w:pStyle w:val="Photo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5C177592" w14:textId="4357F44D" w:rsidR="009C6154" w:rsidRPr="00780BE5" w:rsidRDefault="00D32517" w:rsidP="00780BE5">
                      <w:pPr>
                        <w:pStyle w:val="Heading1"/>
                        <w:rPr>
                          <w:color w:val="00B0F0"/>
                        </w:rPr>
                      </w:pPr>
                      <w:r w:rsidRPr="00E21E2F">
                        <w:rPr>
                          <w:color w:val="00B0F0"/>
                        </w:rPr>
                        <w:t>Upcoming Events</w:t>
                      </w:r>
                    </w:p>
                    <w:p w14:paraId="5778BCF0" w14:textId="77777777" w:rsidR="00786041" w:rsidRDefault="00786041" w:rsidP="00786041">
                      <w:pPr>
                        <w:spacing w:before="0" w:after="0" w:line="240" w:lineRule="auto"/>
                        <w:rPr>
                          <w:b/>
                          <w:bCs/>
                        </w:rPr>
                      </w:pPr>
                      <w:bookmarkStart w:id="1" w:name="_Hlk113960358"/>
                    </w:p>
                    <w:p w14:paraId="647FC9C4" w14:textId="77777777" w:rsidR="00087861" w:rsidRPr="00B15A87" w:rsidRDefault="00087861" w:rsidP="00087861">
                      <w:pPr>
                        <w:spacing w:before="0" w:after="0" w:line="240" w:lineRule="auto"/>
                        <w:ind w:left="0"/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0D0D0D" w:themeColor="text1" w:themeTint="F2"/>
                        </w:rPr>
                      </w:pPr>
                    </w:p>
                    <w:p w14:paraId="156C557F" w14:textId="77777777" w:rsidR="00087861" w:rsidRPr="004D5BF1" w:rsidRDefault="00087861" w:rsidP="00087861">
                      <w:pPr>
                        <w:spacing w:before="0" w:after="0" w:line="240" w:lineRule="auto"/>
                        <w:ind w:left="0"/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0D0D0D" w:themeColor="text1" w:themeTint="F2"/>
                        </w:rPr>
                      </w:pPr>
                      <w:r w:rsidRPr="00B15A87"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0D0D0D" w:themeColor="text1" w:themeTint="F2"/>
                        </w:rPr>
                        <w:t xml:space="preserve">October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0D0D0D" w:themeColor="text1" w:themeTint="F2"/>
                        </w:rPr>
                        <w:t>2</w:t>
                      </w:r>
                      <w:r w:rsidRPr="00B15A87"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0D0D0D" w:themeColor="text1" w:themeTint="F2"/>
                        </w:rPr>
                        <w:t xml:space="preserve">: Grandparents' Day: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0D0D0D" w:themeColor="text1" w:themeTint="F2"/>
                        </w:rPr>
                        <w:t xml:space="preserve"> </w:t>
                      </w:r>
                      <w:r w:rsidRPr="00B15A87"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0D0D0D" w:themeColor="text1" w:themeTint="F2"/>
                        </w:rPr>
                        <w:t>9-11:30</w:t>
                      </w:r>
                    </w:p>
                    <w:p w14:paraId="7818B530" w14:textId="77777777" w:rsidR="00087861" w:rsidRDefault="00087861" w:rsidP="00087861">
                      <w:pPr>
                        <w:spacing w:before="0" w:after="0" w:line="240" w:lineRule="auto"/>
                      </w:pPr>
                    </w:p>
                    <w:p w14:paraId="66EBDA49" w14:textId="77777777" w:rsidR="00087861" w:rsidRDefault="00087861" w:rsidP="00087861">
                      <w:pPr>
                        <w:pStyle w:val="Default"/>
                      </w:pPr>
                      <w:r>
                        <w:rPr>
                          <w:b/>
                        </w:rPr>
                        <w:t xml:space="preserve">October 8 &amp; 9                  </w:t>
                      </w:r>
                      <w:r w:rsidRPr="003F02F3">
                        <w:rPr>
                          <w:b/>
                        </w:rPr>
                        <w:t xml:space="preserve">                    </w:t>
                      </w:r>
                      <w:r w:rsidRPr="003F02F3">
                        <w:t>No School-Parent-Teacher Conferences</w:t>
                      </w:r>
                      <w:r>
                        <w:t xml:space="preserve">                             </w:t>
                      </w:r>
                      <w:r>
                        <w:rPr>
                          <w:b/>
                        </w:rPr>
                        <w:t xml:space="preserve">October 12-16                                     </w:t>
                      </w:r>
                      <w:r>
                        <w:t>No School-Fall Break</w:t>
                      </w:r>
                    </w:p>
                    <w:p w14:paraId="75E2688C" w14:textId="77777777" w:rsidR="000214B6" w:rsidRDefault="000214B6" w:rsidP="008647CF">
                      <w:pPr>
                        <w:pStyle w:val="Default"/>
                      </w:pPr>
                    </w:p>
                    <w:p w14:paraId="44E26BCA" w14:textId="7527167A" w:rsidR="000214B6" w:rsidRPr="000214B6" w:rsidRDefault="000214B6" w:rsidP="000214B6">
                      <w:pPr>
                        <w:spacing w:before="0" w:after="0" w:line="240" w:lineRule="auto"/>
                        <w:ind w:left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214B6">
                        <w:rPr>
                          <w:b/>
                          <w:bCs/>
                          <w:sz w:val="28"/>
                          <w:szCs w:val="28"/>
                        </w:rPr>
                        <w:t>Glenn Eyrie Field Trip</w:t>
                      </w:r>
                    </w:p>
                    <w:p w14:paraId="3D4E051E" w14:textId="72C7DEDF" w:rsidR="000214B6" w:rsidRDefault="000214B6" w:rsidP="000214B6">
                      <w:pPr>
                        <w:spacing w:before="0"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 xml:space="preserve">Eggert and Morton </w:t>
                      </w:r>
                      <w:r w:rsidR="00625972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625972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1</w:t>
                      </w:r>
                      <w:r w:rsidR="00087861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0/28</w:t>
                      </w:r>
                      <w:r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 xml:space="preserve">            </w:t>
                      </w:r>
                      <w:r>
                        <w:t xml:space="preserve">                 </w:t>
                      </w:r>
                      <w:r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 xml:space="preserve"> Clark and Roberts </w:t>
                      </w:r>
                      <w:r w:rsidR="00625972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625972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1</w:t>
                      </w:r>
                      <w:r w:rsidR="000D1F88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0/29</w:t>
                      </w:r>
                    </w:p>
                    <w:p w14:paraId="5C81346F" w14:textId="77777777" w:rsidR="00625972" w:rsidRDefault="00625972" w:rsidP="000214B6">
                      <w:pPr>
                        <w:spacing w:before="0"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26E732D8" w14:textId="50F7B5E7" w:rsidR="00625972" w:rsidRDefault="00625972" w:rsidP="000214B6">
                      <w:pPr>
                        <w:spacing w:before="0" w:after="0" w:line="240" w:lineRule="auto"/>
                        <w:rPr>
                          <w:rFonts w:eastAsia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625972">
                        <w:rPr>
                          <w:rFonts w:eastAsia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ENT Center Play, </w:t>
                      </w:r>
                      <w:r w:rsidR="0051305A">
                        <w:rPr>
                          <w:rFonts w:eastAsia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Anastasia </w:t>
                      </w:r>
                    </w:p>
                    <w:p w14:paraId="2DC696DB" w14:textId="2F791336" w:rsidR="00625972" w:rsidRPr="00625972" w:rsidRDefault="00625972" w:rsidP="000214B6">
                      <w:pPr>
                        <w:spacing w:before="0"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</w:pPr>
                      <w:r w:rsidRPr="00625972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11/1</w:t>
                      </w:r>
                      <w:r w:rsidR="000D1F88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2</w:t>
                      </w:r>
                    </w:p>
                    <w:p w14:paraId="2996048A" w14:textId="503C1E43" w:rsidR="00310332" w:rsidRDefault="00310332" w:rsidP="00310332">
                      <w:pPr>
                        <w:spacing w:before="0" w:after="0" w:line="240" w:lineRule="auto"/>
                        <w:ind w:left="0"/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</w:pPr>
                    </w:p>
                    <w:bookmarkEnd w:id="1"/>
                    <w:p w14:paraId="62B809BD" w14:textId="77777777" w:rsidR="00780BE5" w:rsidRPr="00D302FE" w:rsidRDefault="00780BE5" w:rsidP="00780BE5">
                      <w:pPr>
                        <w:pStyle w:val="Default"/>
                        <w:rPr>
                          <w:b/>
                          <w:sz w:val="22"/>
                          <w:szCs w:val="22"/>
                        </w:rPr>
                      </w:pPr>
                    </w:p>
                    <w:tbl>
                      <w:tblPr>
                        <w:tblStyle w:val="NewsletterTable"/>
                        <w:tblW w:w="4977" w:type="pct"/>
                        <w:jc w:val="center"/>
                        <w:shd w:val="clear" w:color="auto" w:fill="F8EADB" w:themeFill="background2"/>
                        <w:tblLook w:val="04A0" w:firstRow="1" w:lastRow="0" w:firstColumn="1" w:lastColumn="0" w:noHBand="0" w:noVBand="1"/>
                        <w:tblDescription w:val="Announcement table"/>
                      </w:tblPr>
                      <w:tblGrid>
                        <w:gridCol w:w="3638"/>
                      </w:tblGrid>
                      <w:tr w:rsidR="005D5BF5" w14:paraId="1F069D75" w14:textId="77777777" w:rsidTr="00E26EA9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76"/>
                          <w:jc w:val="center"/>
                        </w:trPr>
                        <w:tc>
                          <w:tcPr>
                            <w:tcW w:w="3304" w:type="dxa"/>
                            <w:tcBorders>
                              <w:bottom w:val="nil"/>
                            </w:tcBorders>
                            <w:shd w:val="clear" w:color="auto" w:fill="F7F0AC" w:themeFill="accent4" w:themeFillTint="66"/>
                          </w:tcPr>
                          <w:p w14:paraId="484BCD0F" w14:textId="77777777" w:rsidR="005D5BF5" w:rsidRDefault="005D5BF5">
                            <w:pPr>
                              <w:pStyle w:val="TableSpace"/>
                            </w:pPr>
                          </w:p>
                        </w:tc>
                      </w:tr>
                      <w:tr w:rsidR="003B34B5" w14:paraId="55A224FB" w14:textId="77777777" w:rsidTr="00073FF3">
                        <w:trPr>
                          <w:jc w:val="center"/>
                        </w:trPr>
                        <w:tc>
                          <w:tcPr>
                            <w:tcW w:w="3304" w:type="dxa"/>
                            <w:tcBorders>
                              <w:bottom w:val="nil"/>
                            </w:tcBorders>
                            <w:shd w:val="clear" w:color="auto" w:fill="F7F0AC" w:themeFill="accent4" w:themeFillTint="66"/>
                          </w:tcPr>
                          <w:p w14:paraId="5BD35649" w14:textId="77777777" w:rsidR="003B34B5" w:rsidRDefault="003B34B5">
                            <w:pPr>
                              <w:pStyle w:val="TableSpace"/>
                            </w:pPr>
                          </w:p>
                        </w:tc>
                      </w:tr>
                      <w:tr w:rsidR="005D5BF5" w:rsidRPr="00E26EA9" w14:paraId="0033543D" w14:textId="77777777" w:rsidTr="00073FF3">
                        <w:trPr>
                          <w:trHeight w:val="5760"/>
                          <w:jc w:val="center"/>
                        </w:trPr>
                        <w:tc>
                          <w:tcPr>
                            <w:tcW w:w="3304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7F0AC" w:themeFill="accent4" w:themeFillTint="66"/>
                          </w:tcPr>
                          <w:p w14:paraId="4550C341" w14:textId="77777777" w:rsidR="00FB1CE2" w:rsidRPr="000818DE" w:rsidRDefault="008B34B7" w:rsidP="008B34B7">
                            <w:pPr>
                              <w:rPr>
                                <w:rFonts w:cstheme="minorHAnsi"/>
                                <w:bCs/>
                                <w:iCs/>
                                <w:sz w:val="32"/>
                                <w:szCs w:val="32"/>
                              </w:rPr>
                            </w:pPr>
                            <w:r w:rsidRPr="000818DE">
                              <w:rPr>
                                <w:rFonts w:cstheme="minorHAnsi"/>
                                <w:bCs/>
                                <w:iCs/>
                                <w:sz w:val="32"/>
                                <w:szCs w:val="32"/>
                              </w:rPr>
                              <w:t>Please remember that Grandparents Day is a special day is set aside for grandparents or substitute grandparents only. Due to space, no parents or younger siblings should attend.</w:t>
                            </w:r>
                          </w:p>
                          <w:p w14:paraId="400F4A4E" w14:textId="77777777" w:rsidR="00E26EA9" w:rsidRPr="00E26EA9" w:rsidRDefault="00E26EA9" w:rsidP="008B34B7">
                            <w:pPr>
                              <w:rPr>
                                <w:rFonts w:cstheme="minorHAnsi"/>
                                <w:b/>
                                <w:iCs/>
                              </w:rPr>
                            </w:pPr>
                          </w:p>
                          <w:p w14:paraId="55D4A54D" w14:textId="77777777" w:rsidR="00786041" w:rsidRPr="00E26EA9" w:rsidRDefault="00786041" w:rsidP="008B34B7">
                            <w:pPr>
                              <w:rPr>
                                <w:rFonts w:cstheme="minorHAnsi"/>
                                <w:iCs/>
                              </w:rPr>
                            </w:pPr>
                          </w:p>
                          <w:p w14:paraId="1029EE19" w14:textId="0E1E576D" w:rsidR="00786041" w:rsidRPr="00E26EA9" w:rsidRDefault="00786041" w:rsidP="008B34B7">
                            <w:pPr>
                              <w:rPr>
                                <w:rFonts w:cstheme="minorHAnsi"/>
                                <w:iCs/>
                              </w:rPr>
                            </w:pPr>
                          </w:p>
                          <w:p w14:paraId="4E361FB6" w14:textId="18632204" w:rsidR="00786041" w:rsidRPr="00E26EA9" w:rsidRDefault="00786041" w:rsidP="008B34B7">
                            <w:pPr>
                              <w:rPr>
                                <w:rFonts w:cstheme="minorHAnsi"/>
                                <w:iCs/>
                              </w:rPr>
                            </w:pPr>
                          </w:p>
                          <w:p w14:paraId="6C2A7DE3" w14:textId="77777777" w:rsidR="00786041" w:rsidRPr="00E26EA9" w:rsidRDefault="00786041" w:rsidP="008B34B7">
                            <w:pPr>
                              <w:rPr>
                                <w:rFonts w:cstheme="minorHAnsi"/>
                                <w:iCs/>
                              </w:rPr>
                            </w:pPr>
                          </w:p>
                          <w:p w14:paraId="048C2A0B" w14:textId="77777777" w:rsidR="00786041" w:rsidRPr="00E26EA9" w:rsidRDefault="00786041" w:rsidP="008B34B7">
                            <w:pPr>
                              <w:rPr>
                                <w:rFonts w:cstheme="minorHAnsi"/>
                                <w:iCs/>
                              </w:rPr>
                            </w:pPr>
                          </w:p>
                          <w:p w14:paraId="192DC1AD" w14:textId="77777777" w:rsidR="00786041" w:rsidRPr="00E26EA9" w:rsidRDefault="00786041" w:rsidP="008B34B7">
                            <w:pPr>
                              <w:rPr>
                                <w:rFonts w:cstheme="minorHAnsi"/>
                                <w:iCs/>
                              </w:rPr>
                            </w:pPr>
                          </w:p>
                          <w:p w14:paraId="35A11870" w14:textId="13A5A802" w:rsidR="00786041" w:rsidRPr="00E26EA9" w:rsidRDefault="00786041" w:rsidP="008B34B7"/>
                        </w:tc>
                      </w:tr>
                    </w:tbl>
                    <w:p w14:paraId="4C334994" w14:textId="77777777" w:rsidR="005D5BF5" w:rsidRDefault="005D5BF5" w:rsidP="003B34B5">
                      <w:pPr>
                        <w:pStyle w:val="NoSpacing"/>
                        <w:ind w:left="0"/>
                      </w:pPr>
                    </w:p>
                    <w:p w14:paraId="669A8D0E" w14:textId="77777777" w:rsidR="00112CAD" w:rsidRDefault="00112CAD" w:rsidP="003B34B5">
                      <w:pPr>
                        <w:pStyle w:val="NoSpacing"/>
                        <w:ind w:left="0"/>
                      </w:pPr>
                    </w:p>
                    <w:p w14:paraId="52223597" w14:textId="77777777" w:rsidR="00112CAD" w:rsidRDefault="00112CAD" w:rsidP="003B34B5">
                      <w:pPr>
                        <w:pStyle w:val="NoSpacing"/>
                        <w:ind w:left="0"/>
                      </w:pPr>
                    </w:p>
                  </w:txbxContent>
                </v:textbox>
                <w10:wrap type="square" side="left" anchorx="page" anchory="page"/>
              </v:shape>
            </w:pict>
          </mc:Fallback>
        </mc:AlternateContent>
      </w:r>
      <w:r w:rsidR="00112CAD" w:rsidRPr="00786041">
        <w:rPr>
          <w:noProof/>
          <w:color w:val="00B0F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92C1F20" wp14:editId="288385FC">
                <wp:simplePos x="0" y="0"/>
                <wp:positionH relativeFrom="column">
                  <wp:posOffset>4857750</wp:posOffset>
                </wp:positionH>
                <wp:positionV relativeFrom="paragraph">
                  <wp:posOffset>-112396</wp:posOffset>
                </wp:positionV>
                <wp:extent cx="1619250" cy="295275"/>
                <wp:effectExtent l="76200" t="57150" r="76200" b="104775"/>
                <wp:wrapNone/>
                <wp:docPr id="4" name="Rectangle 4" descr="Upcoming Event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2952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EE1A9F" id="Rectangle 4" o:spid="_x0000_s1026" alt="Upcoming Events" style="position:absolute;margin-left:382.5pt;margin-top:-8.85pt;width:127.5pt;height:23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" fillcolor="#f8eadb [3214]" strokecolor="white [3201]" strokeweight="3pt">
                <v:shadow on="t" color="black" opacity="24903f" origin=",.5" offset="0,.55556mm"/>
              </v:rect>
            </w:pict>
          </mc:Fallback>
        </mc:AlternateContent>
      </w:r>
      <w:r w:rsidR="003B34B5" w:rsidRPr="004F3E88">
        <w:rPr>
          <w:color w:val="004E9A"/>
          <w:sz w:val="44"/>
          <w:szCs w:val="44"/>
        </w:rPr>
        <w:t>Fourth Grade News</w:t>
      </w:r>
    </w:p>
    <w:tbl>
      <w:tblPr>
        <w:tblStyle w:val="NewsletterTable"/>
        <w:tblW w:w="3220" w:type="pct"/>
        <w:tblBorders>
          <w:top w:val="single" w:sz="8" w:space="0" w:color="09394D" w:themeColor="text2" w:themeShade="BF"/>
          <w:bottom w:val="single" w:sz="8" w:space="0" w:color="09394D" w:themeColor="text2" w:themeShade="BF"/>
        </w:tblBorders>
        <w:tblLook w:val="0660" w:firstRow="1" w:lastRow="1" w:firstColumn="0" w:lastColumn="0" w:noHBand="1" w:noVBand="1"/>
        <w:tblDescription w:val="Intro letter"/>
      </w:tblPr>
      <w:tblGrid>
        <w:gridCol w:w="6955"/>
      </w:tblGrid>
      <w:tr w:rsidR="005D5BF5" w14:paraId="3E0CB2A9" w14:textId="77777777" w:rsidTr="00647A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51121717" w14:textId="77777777" w:rsidR="005D5BF5" w:rsidRDefault="005D5BF5">
            <w:pPr>
              <w:pStyle w:val="TableSpace"/>
            </w:pPr>
          </w:p>
        </w:tc>
      </w:tr>
      <w:tr w:rsidR="003C15F9" w:rsidRPr="003C15F9" w14:paraId="05970668" w14:textId="77777777" w:rsidTr="00073FF3">
        <w:tc>
          <w:tcPr>
            <w:tcW w:w="6955" w:type="dxa"/>
            <w:shd w:val="clear" w:color="auto" w:fill="F7F0AC" w:themeFill="accent4" w:themeFillTint="66"/>
          </w:tcPr>
          <w:p w14:paraId="082EC70E" w14:textId="77777777" w:rsidR="005D5BF5" w:rsidRPr="003C15F9" w:rsidRDefault="009E1B72" w:rsidP="00BF4B2E">
            <w:pPr>
              <w:spacing w:before="60" w:after="60" w:line="276" w:lineRule="auto"/>
              <w:rPr>
                <w:b/>
                <w:color w:val="613B13" w:themeColor="background2" w:themeShade="40"/>
                <w:sz w:val="28"/>
                <w:szCs w:val="28"/>
              </w:rPr>
            </w:pPr>
            <w:r w:rsidRPr="004F3E88">
              <w:rPr>
                <w:b/>
                <w:color w:val="00448E"/>
                <w:sz w:val="28"/>
                <w:szCs w:val="28"/>
              </w:rPr>
              <w:t>Curriculum</w:t>
            </w:r>
          </w:p>
        </w:tc>
      </w:tr>
      <w:tr w:rsidR="005D5BF5" w14:paraId="054EA3FA" w14:textId="77777777" w:rsidTr="00647A8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0DDD7E9A" w14:textId="77777777" w:rsidR="005D5BF5" w:rsidRDefault="005D5BF5">
            <w:pPr>
              <w:pStyle w:val="TableSpace"/>
            </w:pPr>
          </w:p>
        </w:tc>
      </w:tr>
    </w:tbl>
    <w:p w14:paraId="34F572FB" w14:textId="00DA55A7" w:rsidR="003E3346" w:rsidRPr="003E3346" w:rsidRDefault="003B34B5" w:rsidP="003E3346">
      <w:pPr>
        <w:pStyle w:val="Heading2"/>
        <w:spacing w:after="0"/>
        <w:rPr>
          <w:rFonts w:asciiTheme="minorHAnsi" w:eastAsiaTheme="minorHAnsi" w:hAnsiTheme="minorHAnsi" w:cstheme="minorBidi"/>
          <w:bCs w:val="0"/>
          <w:color w:val="262626" w:themeColor="text1" w:themeTint="D9"/>
          <w:sz w:val="24"/>
          <w:szCs w:val="24"/>
        </w:rPr>
      </w:pPr>
      <w:r w:rsidRPr="009313F3">
        <w:rPr>
          <w:rFonts w:asciiTheme="minorHAnsi" w:eastAsiaTheme="minorHAnsi" w:hAnsiTheme="minorHAnsi" w:cstheme="minorBidi"/>
          <w:bCs w:val="0"/>
          <w:color w:val="262626" w:themeColor="text1" w:themeTint="D9"/>
          <w:sz w:val="28"/>
          <w:szCs w:val="28"/>
          <w:u w:val="single"/>
        </w:rPr>
        <w:t>Spelling</w:t>
      </w:r>
      <w:r w:rsidR="009313F3" w:rsidRPr="009313F3">
        <w:rPr>
          <w:rFonts w:asciiTheme="minorHAnsi" w:eastAsiaTheme="minorHAnsi" w:hAnsiTheme="minorHAnsi" w:cstheme="minorBidi"/>
          <w:bCs w:val="0"/>
          <w:color w:val="262626" w:themeColor="text1" w:themeTint="D9"/>
          <w:sz w:val="28"/>
          <w:szCs w:val="28"/>
        </w:rPr>
        <w:t>:</w:t>
      </w:r>
      <w:r w:rsidR="009313F3" w:rsidRPr="009313F3">
        <w:rPr>
          <w:rFonts w:asciiTheme="minorHAnsi" w:eastAsiaTheme="minorHAnsi" w:hAnsiTheme="minorHAnsi" w:cstheme="minorBidi"/>
          <w:bCs w:val="0"/>
          <w:color w:val="262626" w:themeColor="text1" w:themeTint="D9"/>
          <w:sz w:val="24"/>
          <w:szCs w:val="24"/>
        </w:rPr>
        <w:t xml:space="preserve"> </w:t>
      </w:r>
      <w:r w:rsidRPr="009313F3">
        <w:rPr>
          <w:rFonts w:asciiTheme="minorHAnsi" w:eastAsiaTheme="minorHAnsi" w:hAnsiTheme="minorHAnsi" w:cstheme="minorBidi"/>
          <w:bCs w:val="0"/>
          <w:color w:val="262626" w:themeColor="text1" w:themeTint="D9"/>
          <w:sz w:val="24"/>
          <w:szCs w:val="24"/>
        </w:rPr>
        <w:t xml:space="preserve"> </w:t>
      </w:r>
      <w:r w:rsidR="00917213">
        <w:rPr>
          <w:b w:val="0"/>
          <w:sz w:val="24"/>
          <w:szCs w:val="24"/>
        </w:rPr>
        <w:t xml:space="preserve">List 3 Rule </w:t>
      </w:r>
      <w:r w:rsidR="00D47166">
        <w:rPr>
          <w:b w:val="0"/>
          <w:sz w:val="24"/>
          <w:szCs w:val="24"/>
        </w:rPr>
        <w:t>3</w:t>
      </w:r>
      <w:r w:rsidR="003E3346" w:rsidRPr="003E3346">
        <w:rPr>
          <w:b w:val="0"/>
          <w:color w:val="auto"/>
          <w:sz w:val="24"/>
          <w:szCs w:val="24"/>
        </w:rPr>
        <w:t xml:space="preserve"> </w:t>
      </w:r>
      <w:r w:rsidR="00194211" w:rsidRPr="00A555F0">
        <w:rPr>
          <w:color w:val="auto"/>
          <w:sz w:val="24"/>
          <w:szCs w:val="24"/>
        </w:rPr>
        <w:t xml:space="preserve">Test: Friday, </w:t>
      </w:r>
      <w:r w:rsidR="0045025F">
        <w:rPr>
          <w:color w:val="auto"/>
          <w:sz w:val="24"/>
          <w:szCs w:val="24"/>
        </w:rPr>
        <w:t>9/</w:t>
      </w:r>
      <w:r w:rsidR="008B34B7">
        <w:rPr>
          <w:color w:val="auto"/>
          <w:sz w:val="24"/>
          <w:szCs w:val="24"/>
        </w:rPr>
        <w:t>2</w:t>
      </w:r>
      <w:r w:rsidR="006B65B1">
        <w:rPr>
          <w:color w:val="auto"/>
          <w:sz w:val="24"/>
          <w:szCs w:val="24"/>
        </w:rPr>
        <w:t>5</w:t>
      </w:r>
      <w:r w:rsidR="008647CF">
        <w:rPr>
          <w:color w:val="auto"/>
          <w:sz w:val="24"/>
          <w:szCs w:val="24"/>
        </w:rPr>
        <w:t xml:space="preserve">                  </w:t>
      </w:r>
      <w:r w:rsidR="000C66B3">
        <w:rPr>
          <w:color w:val="auto"/>
          <w:sz w:val="24"/>
          <w:szCs w:val="24"/>
        </w:rPr>
        <w:t xml:space="preserve">  </w:t>
      </w:r>
      <w:r w:rsidR="008647CF">
        <w:rPr>
          <w:color w:val="auto"/>
          <w:sz w:val="24"/>
          <w:szCs w:val="24"/>
        </w:rPr>
        <w:t xml:space="preserve">          </w:t>
      </w:r>
      <w:r w:rsidR="003E3346" w:rsidRPr="003E3346">
        <w:rPr>
          <w:b w:val="0"/>
          <w:color w:val="auto"/>
          <w:sz w:val="24"/>
          <w:szCs w:val="24"/>
        </w:rPr>
        <w:t xml:space="preserve"> </w:t>
      </w:r>
      <w:r w:rsidR="003E3346" w:rsidRPr="000A6B79">
        <w:rPr>
          <w:sz w:val="20"/>
          <w:szCs w:val="20"/>
        </w:rPr>
        <w:t xml:space="preserve"> </w:t>
      </w:r>
    </w:p>
    <w:p w14:paraId="1B8D5092" w14:textId="4B14BCE2" w:rsidR="00780BE5" w:rsidRDefault="009313F3" w:rsidP="00780BE5">
      <w:pPr>
        <w:spacing w:before="0" w:after="0"/>
        <w:rPr>
          <w:b/>
          <w:bCs/>
          <w:sz w:val="24"/>
          <w:szCs w:val="24"/>
        </w:rPr>
      </w:pPr>
      <w:r w:rsidRPr="009313F3">
        <w:rPr>
          <w:b/>
          <w:sz w:val="28"/>
          <w:szCs w:val="28"/>
          <w:u w:val="single"/>
        </w:rPr>
        <w:t>Math</w:t>
      </w:r>
      <w:r w:rsidRPr="009313F3">
        <w:rPr>
          <w:b/>
          <w:sz w:val="28"/>
          <w:szCs w:val="28"/>
        </w:rPr>
        <w:t>:</w:t>
      </w:r>
      <w:r w:rsidRPr="009313F3">
        <w:rPr>
          <w:sz w:val="24"/>
          <w:szCs w:val="24"/>
        </w:rPr>
        <w:t xml:space="preserve"> </w:t>
      </w:r>
      <w:r w:rsidR="00780BE5">
        <w:rPr>
          <w:sz w:val="24"/>
          <w:szCs w:val="24"/>
        </w:rPr>
        <w:t xml:space="preserve">Ch. 3 </w:t>
      </w:r>
      <w:r w:rsidRPr="004B641E">
        <w:rPr>
          <w:bCs/>
          <w:sz w:val="24"/>
          <w:szCs w:val="24"/>
        </w:rPr>
        <w:t>L</w:t>
      </w:r>
      <w:r w:rsidR="00780BE5" w:rsidRPr="004B641E">
        <w:rPr>
          <w:bCs/>
          <w:sz w:val="24"/>
          <w:szCs w:val="24"/>
        </w:rPr>
        <w:t xml:space="preserve">: </w:t>
      </w:r>
      <w:r w:rsidR="00C82AFA">
        <w:rPr>
          <w:bCs/>
          <w:sz w:val="24"/>
          <w:szCs w:val="24"/>
        </w:rPr>
        <w:t>2</w:t>
      </w:r>
      <w:r w:rsidR="00CF3B84">
        <w:rPr>
          <w:bCs/>
          <w:sz w:val="24"/>
          <w:szCs w:val="24"/>
        </w:rPr>
        <w:t>-</w:t>
      </w:r>
      <w:r w:rsidR="0051305A">
        <w:rPr>
          <w:bCs/>
          <w:sz w:val="24"/>
          <w:szCs w:val="24"/>
        </w:rPr>
        <w:t>6</w:t>
      </w:r>
      <w:r w:rsidR="00CF3B84">
        <w:rPr>
          <w:bCs/>
          <w:sz w:val="24"/>
          <w:szCs w:val="24"/>
        </w:rPr>
        <w:t xml:space="preserve">                                                                                 </w:t>
      </w:r>
      <w:r w:rsidR="00780BE5" w:rsidRPr="004B641E">
        <w:rPr>
          <w:b/>
          <w:bCs/>
          <w:sz w:val="24"/>
          <w:szCs w:val="24"/>
          <w:highlight w:val="yellow"/>
        </w:rPr>
        <w:t>Every day: 5</w:t>
      </w:r>
      <w:r w:rsidR="004B641E">
        <w:rPr>
          <w:b/>
          <w:bCs/>
          <w:sz w:val="24"/>
          <w:szCs w:val="24"/>
          <w:highlight w:val="yellow"/>
        </w:rPr>
        <w:t>-7</w:t>
      </w:r>
      <w:r w:rsidR="00780BE5" w:rsidRPr="004B641E">
        <w:rPr>
          <w:b/>
          <w:bCs/>
          <w:sz w:val="24"/>
          <w:szCs w:val="24"/>
          <w:highlight w:val="yellow"/>
        </w:rPr>
        <w:t xml:space="preserve"> minutes of multiplication math fact practice.</w:t>
      </w:r>
      <w:r w:rsidR="00780BE5">
        <w:rPr>
          <w:b/>
          <w:bCs/>
          <w:sz w:val="24"/>
          <w:szCs w:val="24"/>
        </w:rPr>
        <w:t xml:space="preserve"> </w:t>
      </w:r>
    </w:p>
    <w:p w14:paraId="5EF971F0" w14:textId="3EBB0902" w:rsidR="009313F3" w:rsidRPr="00194C3E" w:rsidRDefault="00780BE5" w:rsidP="00194C3E">
      <w:r w:rsidRPr="0000432D">
        <w:rPr>
          <w:b/>
          <w:bCs/>
          <w:sz w:val="20"/>
          <w:szCs w:val="20"/>
        </w:rPr>
        <w:sym w:font="Wingdings" w:char="F0AB"/>
      </w:r>
      <w:r w:rsidRPr="0000432D">
        <w:rPr>
          <w:b/>
          <w:bCs/>
          <w:sz w:val="20"/>
          <w:szCs w:val="20"/>
        </w:rPr>
        <w:t>For practice go to:</w:t>
      </w:r>
      <w:r w:rsidRPr="000A6B79">
        <w:rPr>
          <w:sz w:val="20"/>
          <w:szCs w:val="20"/>
        </w:rPr>
        <w:t xml:space="preserve"> </w:t>
      </w:r>
      <w:hyperlink r:id="rId8" w:history="1">
        <w:r w:rsidRPr="004F3E88">
          <w:rPr>
            <w:rStyle w:val="Hyperlink"/>
            <w:color w:val="12739B" w:themeColor="accent1" w:themeShade="BF"/>
          </w:rPr>
          <w:t>https://www.factmonster.com/math/flashcards</w:t>
        </w:r>
      </w:hyperlink>
      <w:r w:rsidR="00980061">
        <w:rPr>
          <w:rStyle w:val="Hyperlink"/>
        </w:rPr>
        <w:t xml:space="preserve"> </w:t>
      </w:r>
      <w:r w:rsidR="00762CD6" w:rsidRPr="003C0DCF">
        <w:rPr>
          <w:b/>
          <w:sz w:val="24"/>
          <w:szCs w:val="24"/>
        </w:rPr>
        <w:t>M</w:t>
      </w:r>
      <w:r w:rsidR="000D1F88">
        <w:rPr>
          <w:b/>
          <w:sz w:val="24"/>
          <w:szCs w:val="24"/>
        </w:rPr>
        <w:t>s. Kwan’s</w:t>
      </w:r>
      <w:r w:rsidR="009313F3" w:rsidRPr="003C0DCF">
        <w:rPr>
          <w:b/>
          <w:sz w:val="24"/>
          <w:szCs w:val="24"/>
        </w:rPr>
        <w:t xml:space="preserve"> Math:</w:t>
      </w:r>
      <w:r w:rsidR="009313F3" w:rsidRPr="009313F3">
        <w:rPr>
          <w:sz w:val="24"/>
          <w:szCs w:val="24"/>
        </w:rPr>
        <w:t xml:space="preserve"> </w:t>
      </w:r>
      <w:r w:rsidR="0065220B">
        <w:rPr>
          <w:b/>
          <w:sz w:val="24"/>
          <w:szCs w:val="24"/>
        </w:rPr>
        <w:t xml:space="preserve"> </w:t>
      </w:r>
      <w:r w:rsidR="000D7CD3" w:rsidRPr="000D7CD3">
        <w:t xml:space="preserve">Chapter 4 Multiplication; </w:t>
      </w:r>
      <w:r w:rsidR="000D7CD3" w:rsidRPr="006B65B1">
        <w:rPr>
          <w:b/>
          <w:bCs/>
        </w:rPr>
        <w:t>test</w:t>
      </w:r>
      <w:r w:rsidR="006B65B1">
        <w:rPr>
          <w:b/>
          <w:bCs/>
        </w:rPr>
        <w:t xml:space="preserve">: </w:t>
      </w:r>
      <w:r w:rsidR="000D7CD3" w:rsidRPr="000D7CD3">
        <w:rPr>
          <w:b/>
          <w:bCs/>
        </w:rPr>
        <w:t>Mon</w:t>
      </w:r>
      <w:r w:rsidR="006B65B1">
        <w:rPr>
          <w:b/>
          <w:bCs/>
        </w:rPr>
        <w:t>,</w:t>
      </w:r>
      <w:r w:rsidR="000D7CD3" w:rsidRPr="000D7CD3">
        <w:rPr>
          <w:b/>
          <w:bCs/>
        </w:rPr>
        <w:t xml:space="preserve"> 9/28</w:t>
      </w:r>
      <w:r w:rsidR="000D7CD3">
        <w:t xml:space="preserve"> </w:t>
      </w:r>
      <w:r w:rsidR="009313F3">
        <w:rPr>
          <w:b/>
          <w:sz w:val="28"/>
          <w:szCs w:val="28"/>
          <w:u w:val="single"/>
        </w:rPr>
        <w:t>Recitation</w:t>
      </w:r>
      <w:r w:rsidR="009313F3" w:rsidRPr="009313F3">
        <w:rPr>
          <w:b/>
          <w:sz w:val="28"/>
          <w:szCs w:val="28"/>
        </w:rPr>
        <w:t>:</w:t>
      </w:r>
      <w:r w:rsidR="009313F3" w:rsidRPr="009313F3">
        <w:rPr>
          <w:sz w:val="24"/>
          <w:szCs w:val="24"/>
        </w:rPr>
        <w:t xml:space="preserve"> </w:t>
      </w:r>
      <w:r w:rsidR="00762CD6">
        <w:rPr>
          <w:sz w:val="24"/>
          <w:szCs w:val="24"/>
        </w:rPr>
        <w:t>“</w:t>
      </w:r>
      <w:r w:rsidR="008869A9">
        <w:rPr>
          <w:sz w:val="24"/>
          <w:szCs w:val="24"/>
        </w:rPr>
        <w:t>Afternoon on a Hill” by Edna St. Vincent Millay</w:t>
      </w:r>
      <w:r w:rsidR="000214B6">
        <w:rPr>
          <w:sz w:val="24"/>
          <w:szCs w:val="24"/>
        </w:rPr>
        <w:t xml:space="preserve">. </w:t>
      </w:r>
      <w:r w:rsidR="000214B6" w:rsidRPr="000214B6">
        <w:rPr>
          <w:b/>
          <w:bCs/>
          <w:sz w:val="28"/>
          <w:szCs w:val="28"/>
          <w:highlight w:val="yellow"/>
        </w:rPr>
        <w:t>Be practicing “Walking with Grandma” as well.</w:t>
      </w:r>
    </w:p>
    <w:p w14:paraId="2294DCD4" w14:textId="77777777" w:rsidR="000B1A12" w:rsidRDefault="000B1A12" w:rsidP="00762CD6">
      <w:pPr>
        <w:spacing w:before="0" w:after="0"/>
        <w:rPr>
          <w:sz w:val="28"/>
          <w:szCs w:val="28"/>
        </w:rPr>
      </w:pPr>
      <w:r w:rsidRPr="000B1A12">
        <w:rPr>
          <w:sz w:val="28"/>
          <w:szCs w:val="28"/>
        </w:rPr>
        <w:t>(see student planner for due date)</w:t>
      </w:r>
    </w:p>
    <w:p w14:paraId="43E88649" w14:textId="77777777" w:rsidR="000B1A12" w:rsidRPr="000B1A12" w:rsidRDefault="000B1A12" w:rsidP="00762CD6">
      <w:pPr>
        <w:spacing w:before="0" w:after="0"/>
        <w:rPr>
          <w:sz w:val="16"/>
          <w:szCs w:val="16"/>
        </w:rPr>
      </w:pPr>
      <w:hyperlink r:id="rId9" w:history="1">
        <w:r w:rsidRPr="004F3E88">
          <w:rPr>
            <w:rStyle w:val="Hyperlink"/>
            <w:color w:val="12739B" w:themeColor="accent1" w:themeShade="BF"/>
            <w:sz w:val="16"/>
            <w:szCs w:val="16"/>
          </w:rPr>
          <w:t>http://www.edline.net/pages/TCA_North/4th_Grade/Poetry</w:t>
        </w:r>
      </w:hyperlink>
    </w:p>
    <w:p w14:paraId="5F0C2CEF" w14:textId="5A957B4B" w:rsidR="00E0796C" w:rsidRPr="008869A9" w:rsidRDefault="003E3346" w:rsidP="003E3346">
      <w:pPr>
        <w:spacing w:before="0" w:after="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9313F3" w:rsidRPr="00BF4B2E">
        <w:rPr>
          <w:b/>
          <w:sz w:val="28"/>
          <w:szCs w:val="28"/>
          <w:u w:val="single"/>
        </w:rPr>
        <w:t>Literature</w:t>
      </w:r>
      <w:r w:rsidR="009313F3" w:rsidRPr="00BF4B2E">
        <w:rPr>
          <w:b/>
          <w:sz w:val="28"/>
          <w:szCs w:val="28"/>
        </w:rPr>
        <w:t>:</w:t>
      </w:r>
      <w:r w:rsidR="009313F3" w:rsidRPr="009313F3">
        <w:rPr>
          <w:sz w:val="24"/>
          <w:szCs w:val="24"/>
        </w:rPr>
        <w:t xml:space="preserve"> </w:t>
      </w:r>
      <w:r w:rsidR="00E0796C">
        <w:rPr>
          <w:sz w:val="24"/>
          <w:szCs w:val="24"/>
          <w:u w:val="single"/>
        </w:rPr>
        <w:t>The Big Wave</w:t>
      </w:r>
      <w:r w:rsidR="00E0796C">
        <w:rPr>
          <w:sz w:val="24"/>
          <w:szCs w:val="24"/>
        </w:rPr>
        <w:t xml:space="preserve"> by Pearl S. Buck</w:t>
      </w:r>
    </w:p>
    <w:p w14:paraId="6F8B067D" w14:textId="00848AA4" w:rsidR="008869A9" w:rsidRPr="009313F3" w:rsidRDefault="008869A9" w:rsidP="008869A9">
      <w:pPr>
        <w:spacing w:before="0" w:after="0"/>
        <w:ind w:left="0"/>
        <w:rPr>
          <w:sz w:val="24"/>
          <w:szCs w:val="24"/>
        </w:rPr>
      </w:pPr>
      <w:r w:rsidRPr="008869A9">
        <w:rPr>
          <w:b/>
          <w:sz w:val="28"/>
          <w:szCs w:val="28"/>
        </w:rPr>
        <w:t xml:space="preserve">  </w:t>
      </w:r>
      <w:r w:rsidR="009313F3" w:rsidRPr="00BF4B2E">
        <w:rPr>
          <w:b/>
          <w:sz w:val="28"/>
          <w:szCs w:val="28"/>
          <w:u w:val="single"/>
        </w:rPr>
        <w:t>Science</w:t>
      </w:r>
      <w:r w:rsidR="009313F3" w:rsidRPr="00BF4B2E">
        <w:rPr>
          <w:b/>
          <w:sz w:val="28"/>
          <w:szCs w:val="28"/>
        </w:rPr>
        <w:t>:</w:t>
      </w:r>
      <w:r w:rsidR="009313F3" w:rsidRPr="009313F3">
        <w:rPr>
          <w:sz w:val="24"/>
          <w:szCs w:val="24"/>
        </w:rPr>
        <w:t xml:space="preserve"> </w:t>
      </w:r>
      <w:r w:rsidR="0045025F">
        <w:rPr>
          <w:sz w:val="24"/>
          <w:szCs w:val="24"/>
        </w:rPr>
        <w:t>Investigating Waves</w:t>
      </w:r>
    </w:p>
    <w:p w14:paraId="5D98770E" w14:textId="058A792F" w:rsidR="003E4A89" w:rsidRPr="00786041" w:rsidRDefault="00FB1CE2" w:rsidP="00786041">
      <w:pPr>
        <w:spacing w:before="0" w:after="0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2290177" wp14:editId="2124B5F4">
            <wp:simplePos x="0" y="0"/>
            <wp:positionH relativeFrom="column">
              <wp:posOffset>3209925</wp:posOffset>
            </wp:positionH>
            <wp:positionV relativeFrom="paragraph">
              <wp:posOffset>2540</wp:posOffset>
            </wp:positionV>
            <wp:extent cx="1473200" cy="969010"/>
            <wp:effectExtent l="0" t="0" r="0" b="2540"/>
            <wp:wrapNone/>
            <wp:docPr id="3" name="irc_mi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rc_mi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96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13F3" w:rsidRPr="00BF4B2E">
        <w:rPr>
          <w:b/>
          <w:sz w:val="28"/>
          <w:szCs w:val="28"/>
          <w:u w:val="single"/>
        </w:rPr>
        <w:t>History</w:t>
      </w:r>
      <w:r w:rsidR="009313F3" w:rsidRPr="00BF4B2E">
        <w:rPr>
          <w:b/>
          <w:sz w:val="28"/>
          <w:szCs w:val="28"/>
        </w:rPr>
        <w:t>:</w:t>
      </w:r>
      <w:r w:rsidR="009313F3" w:rsidRPr="009313F3">
        <w:rPr>
          <w:sz w:val="24"/>
          <w:szCs w:val="24"/>
        </w:rPr>
        <w:t xml:space="preserve"> Life in the Middle Ages</w:t>
      </w:r>
      <w:r w:rsidR="00112CAD" w:rsidRPr="003E3346">
        <w:tab/>
      </w:r>
      <w:r w:rsidR="00112CAD" w:rsidRPr="003E3346">
        <w:tab/>
      </w:r>
      <w:r w:rsidR="00112CAD" w:rsidRPr="003E3346">
        <w:tab/>
      </w:r>
      <w:r w:rsidR="00112CAD" w:rsidRPr="003E3346">
        <w:tab/>
      </w:r>
      <w:r w:rsidR="00112CAD">
        <w:tab/>
      </w:r>
      <w:r w:rsidR="00112CAD">
        <w:tab/>
      </w:r>
      <w:r w:rsidR="00112CAD">
        <w:tab/>
      </w:r>
    </w:p>
    <w:tbl>
      <w:tblPr>
        <w:tblStyle w:val="NewsletterTable"/>
        <w:tblpPr w:leftFromText="180" w:rightFromText="180" w:vertAnchor="text" w:tblpY="1"/>
        <w:tblOverlap w:val="never"/>
        <w:tblW w:w="0" w:type="auto"/>
        <w:tblBorders>
          <w:top w:val="single" w:sz="8" w:space="0" w:color="09394D" w:themeColor="text2" w:themeShade="BF"/>
          <w:bottom w:val="single" w:sz="8" w:space="0" w:color="09394D" w:themeColor="text2" w:themeShade="BF"/>
        </w:tblBorders>
        <w:tblLook w:val="04A0" w:firstRow="1" w:lastRow="0" w:firstColumn="1" w:lastColumn="0" w:noHBand="0" w:noVBand="1"/>
      </w:tblPr>
      <w:tblGrid>
        <w:gridCol w:w="5256"/>
      </w:tblGrid>
      <w:tr w:rsidR="003E4A89" w14:paraId="34E1E483" w14:textId="77777777" w:rsidTr="001134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56" w:type="dxa"/>
          </w:tcPr>
          <w:p w14:paraId="3D1C4454" w14:textId="77777777" w:rsidR="003E4A89" w:rsidRPr="00D53237" w:rsidRDefault="003E4A89" w:rsidP="001134BD">
            <w:pPr>
              <w:spacing w:before="0"/>
              <w:ind w:left="0"/>
              <w:rPr>
                <w:sz w:val="10"/>
                <w:szCs w:val="10"/>
              </w:rPr>
            </w:pPr>
          </w:p>
          <w:p w14:paraId="0076281B" w14:textId="77777777" w:rsidR="003E4A89" w:rsidRPr="000F7403" w:rsidRDefault="003E4A89" w:rsidP="001134BD">
            <w:pPr>
              <w:spacing w:before="0"/>
              <w:ind w:left="0"/>
              <w:rPr>
                <w:b/>
                <w:sz w:val="24"/>
                <w:szCs w:val="24"/>
              </w:rPr>
            </w:pPr>
            <w:r w:rsidRPr="000F7403">
              <w:rPr>
                <w:b/>
                <w:sz w:val="24"/>
                <w:szCs w:val="24"/>
              </w:rPr>
              <w:t>Thank you,</w:t>
            </w:r>
          </w:p>
          <w:p w14:paraId="5E164D6C" w14:textId="77777777" w:rsidR="00170FEF" w:rsidRPr="00170FEF" w:rsidRDefault="00170FEF" w:rsidP="00170FEF">
            <w:pPr>
              <w:spacing w:before="0"/>
              <w:ind w:left="0"/>
              <w:rPr>
                <w:b/>
                <w:sz w:val="24"/>
                <w:szCs w:val="24"/>
              </w:rPr>
            </w:pPr>
            <w:r w:rsidRPr="00170FEF">
              <w:rPr>
                <w:b/>
                <w:sz w:val="24"/>
                <w:szCs w:val="24"/>
              </w:rPr>
              <w:t>Thank you,</w:t>
            </w:r>
          </w:p>
          <w:p w14:paraId="18A5121C" w14:textId="77777777" w:rsidR="00170FEF" w:rsidRPr="00170FEF" w:rsidRDefault="00170FEF" w:rsidP="00170FEF">
            <w:pPr>
              <w:spacing w:before="0"/>
              <w:ind w:left="0"/>
              <w:rPr>
                <w:b/>
                <w:sz w:val="24"/>
                <w:szCs w:val="24"/>
              </w:rPr>
            </w:pPr>
            <w:r w:rsidRPr="00170FEF">
              <w:rPr>
                <w:b/>
                <w:sz w:val="24"/>
                <w:szCs w:val="24"/>
              </w:rPr>
              <w:t>The North-Fourth Grade Team:</w:t>
            </w:r>
          </w:p>
          <w:p w14:paraId="0FB488E7" w14:textId="77777777" w:rsidR="00170FEF" w:rsidRPr="00170FEF" w:rsidRDefault="00170FEF" w:rsidP="00170FEF">
            <w:pPr>
              <w:spacing w:before="0"/>
              <w:ind w:left="0"/>
              <w:rPr>
                <w:b/>
                <w:sz w:val="24"/>
                <w:szCs w:val="24"/>
              </w:rPr>
            </w:pPr>
            <w:r w:rsidRPr="00170FEF">
              <w:rPr>
                <w:b/>
                <w:sz w:val="24"/>
                <w:szCs w:val="24"/>
              </w:rPr>
              <w:t xml:space="preserve">Mrs. Mindi Clark           </w:t>
            </w:r>
            <w:hyperlink r:id="rId11" w:history="1">
              <w:r w:rsidRPr="00170FEF">
                <w:rPr>
                  <w:rStyle w:val="Hyperlink"/>
                  <w:b/>
                  <w:sz w:val="24"/>
                  <w:szCs w:val="24"/>
                </w:rPr>
                <w:t>mclark@tcatitans.org</w:t>
              </w:r>
            </w:hyperlink>
          </w:p>
          <w:p w14:paraId="1BF4B965" w14:textId="77777777" w:rsidR="00170FEF" w:rsidRPr="00170FEF" w:rsidRDefault="00170FEF" w:rsidP="00170FEF">
            <w:pPr>
              <w:spacing w:before="0"/>
              <w:ind w:left="0"/>
              <w:rPr>
                <w:b/>
                <w:sz w:val="24"/>
                <w:szCs w:val="24"/>
              </w:rPr>
            </w:pPr>
            <w:r w:rsidRPr="00170FEF">
              <w:rPr>
                <w:b/>
                <w:sz w:val="24"/>
                <w:szCs w:val="24"/>
              </w:rPr>
              <w:t>Mrs. Heather Eggert   heggert@tcatitans.org</w:t>
            </w:r>
          </w:p>
          <w:p w14:paraId="1679295E" w14:textId="77777777" w:rsidR="00170FEF" w:rsidRPr="00170FEF" w:rsidRDefault="00170FEF" w:rsidP="00170FEF">
            <w:pPr>
              <w:spacing w:before="0"/>
              <w:ind w:left="0"/>
              <w:rPr>
                <w:b/>
                <w:sz w:val="24"/>
                <w:szCs w:val="24"/>
              </w:rPr>
            </w:pPr>
            <w:r w:rsidRPr="00170FEF">
              <w:rPr>
                <w:b/>
                <w:sz w:val="24"/>
                <w:szCs w:val="24"/>
              </w:rPr>
              <w:t xml:space="preserve">Mrs. Kim Morton          </w:t>
            </w:r>
            <w:hyperlink r:id="rId12" w:history="1">
              <w:r w:rsidRPr="00170FEF">
                <w:rPr>
                  <w:rStyle w:val="Hyperlink"/>
                  <w:b/>
                  <w:sz w:val="24"/>
                  <w:szCs w:val="24"/>
                </w:rPr>
                <w:t>kmorton@tcatitans.org</w:t>
              </w:r>
            </w:hyperlink>
          </w:p>
          <w:p w14:paraId="4134AE2D" w14:textId="77777777" w:rsidR="00170FEF" w:rsidRPr="00170FEF" w:rsidRDefault="00170FEF" w:rsidP="00170FEF">
            <w:pPr>
              <w:spacing w:before="0"/>
              <w:ind w:left="0"/>
              <w:rPr>
                <w:b/>
                <w:sz w:val="24"/>
                <w:szCs w:val="24"/>
                <w:u w:val="single"/>
              </w:rPr>
            </w:pPr>
            <w:r w:rsidRPr="00170FEF">
              <w:rPr>
                <w:b/>
                <w:sz w:val="24"/>
                <w:szCs w:val="24"/>
              </w:rPr>
              <w:t>Mrs. Kristi Roberts</w:t>
            </w:r>
            <w:r w:rsidRPr="00170FEF">
              <w:rPr>
                <w:b/>
                <w:sz w:val="24"/>
                <w:szCs w:val="24"/>
              </w:rPr>
              <w:tab/>
            </w:r>
            <w:hyperlink r:id="rId13" w:history="1">
              <w:r w:rsidRPr="00170FEF">
                <w:rPr>
                  <w:rStyle w:val="Hyperlink"/>
                  <w:b/>
                  <w:sz w:val="24"/>
                  <w:szCs w:val="24"/>
                </w:rPr>
                <w:t>kroberts@tcatitans.org</w:t>
              </w:r>
            </w:hyperlink>
          </w:p>
          <w:p w14:paraId="3889BB7C" w14:textId="7D528D97" w:rsidR="003E4A89" w:rsidRPr="00170FEF" w:rsidRDefault="00170FEF" w:rsidP="00170FEF">
            <w:pPr>
              <w:spacing w:before="0"/>
              <w:ind w:left="0"/>
              <w:rPr>
                <w:b/>
                <w:sz w:val="24"/>
                <w:szCs w:val="24"/>
              </w:rPr>
            </w:pPr>
            <w:r w:rsidRPr="00170FEF">
              <w:rPr>
                <w:b/>
                <w:sz w:val="24"/>
                <w:szCs w:val="24"/>
              </w:rPr>
              <w:t xml:space="preserve">Ms. Taylor Kwan (Math) </w:t>
            </w:r>
            <w:hyperlink r:id="rId14" w:history="1">
              <w:r w:rsidRPr="00170FEF">
                <w:rPr>
                  <w:rStyle w:val="Hyperlink"/>
                  <w:b/>
                  <w:sz w:val="24"/>
                  <w:szCs w:val="24"/>
                </w:rPr>
                <w:t>tkwan@tcatitans.org</w:t>
              </w:r>
            </w:hyperlink>
            <w:r w:rsidR="00A80584">
              <w:t xml:space="preserve"> </w:t>
            </w:r>
          </w:p>
          <w:p w14:paraId="16EA483C" w14:textId="77777777" w:rsidR="003E4A89" w:rsidRPr="00D53237" w:rsidRDefault="003E4A89" w:rsidP="001134BD">
            <w:pPr>
              <w:spacing w:before="0"/>
              <w:ind w:left="0"/>
              <w:rPr>
                <w:sz w:val="10"/>
                <w:szCs w:val="10"/>
              </w:rPr>
            </w:pPr>
          </w:p>
        </w:tc>
      </w:tr>
    </w:tbl>
    <w:p w14:paraId="0D80B6C7" w14:textId="3AF6390B" w:rsidR="006067ED" w:rsidRDefault="006067ED"/>
    <w:sectPr w:rsidR="006067ED" w:rsidSect="003E6C52">
      <w:headerReference w:type="default" r:id="rId15"/>
      <w:footerReference w:type="default" r:id="rId16"/>
      <w:pgSz w:w="12240" w:h="15840" w:code="1"/>
      <w:pgMar w:top="720" w:right="720" w:bottom="144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F71F3" w14:textId="77777777" w:rsidR="00365E4C" w:rsidRDefault="00365E4C">
      <w:pPr>
        <w:spacing w:before="0" w:after="0" w:line="240" w:lineRule="auto"/>
      </w:pPr>
      <w:r>
        <w:separator/>
      </w:r>
    </w:p>
  </w:endnote>
  <w:endnote w:type="continuationSeparator" w:id="0">
    <w:p w14:paraId="1043FBC3" w14:textId="77777777" w:rsidR="00365E4C" w:rsidRDefault="00365E4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Segoe U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95E01" w14:textId="77777777" w:rsidR="0008169A" w:rsidRPr="0008169A" w:rsidRDefault="0008169A" w:rsidP="005A7B45">
    <w:pPr>
      <w:pStyle w:val="Footer"/>
      <w:rPr>
        <w:color w:val="auto"/>
      </w:rPr>
    </w:pPr>
    <w:r w:rsidRPr="0008169A">
      <w:rPr>
        <w:color w:val="auto"/>
      </w:rPr>
      <w:t>For more TCA information please visit www.</w:t>
    </w:r>
    <w:r w:rsidR="00023DAF">
      <w:rPr>
        <w:color w:val="auto"/>
      </w:rPr>
      <w:t>tcatitans</w:t>
    </w:r>
    <w:r w:rsidRPr="0008169A">
      <w:rPr>
        <w:color w:val="auto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A3BD8" w14:textId="77777777" w:rsidR="00365E4C" w:rsidRDefault="00365E4C">
      <w:pPr>
        <w:spacing w:before="0" w:after="0" w:line="240" w:lineRule="auto"/>
      </w:pPr>
      <w:r>
        <w:separator/>
      </w:r>
    </w:p>
  </w:footnote>
  <w:footnote w:type="continuationSeparator" w:id="0">
    <w:p w14:paraId="5E2A2D08" w14:textId="77777777" w:rsidR="00365E4C" w:rsidRDefault="00365E4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D90C6" w14:textId="77777777" w:rsidR="000A6B79" w:rsidRPr="008F428B" w:rsidRDefault="00073FF3" w:rsidP="008F428B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5266FC8" wp14:editId="6F53AA99">
          <wp:simplePos x="0" y="0"/>
          <wp:positionH relativeFrom="column">
            <wp:posOffset>-378460</wp:posOffset>
          </wp:positionH>
          <wp:positionV relativeFrom="paragraph">
            <wp:posOffset>9525</wp:posOffset>
          </wp:positionV>
          <wp:extent cx="7571105" cy="904875"/>
          <wp:effectExtent l="0" t="0" r="0" b="9525"/>
          <wp:wrapTight wrapText="bothSides">
            <wp:wrapPolygon edited="0">
              <wp:start x="0" y="0"/>
              <wp:lineTo x="0" y="21373"/>
              <wp:lineTo x="21522" y="21373"/>
              <wp:lineTo x="21522" y="0"/>
              <wp:lineTo x="0" y="0"/>
            </wp:wrapPolygon>
          </wp:wrapTight>
          <wp:docPr id="7" name="Picture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11" t="1875" r="9861" b="83958"/>
                  <a:stretch/>
                </pic:blipFill>
                <pic:spPr bwMode="auto">
                  <a:xfrm>
                    <a:off x="0" y="0"/>
                    <a:ext cx="757110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4B5"/>
    <w:rsid w:val="000214B6"/>
    <w:rsid w:val="00023DAF"/>
    <w:rsid w:val="00036107"/>
    <w:rsid w:val="00073FF3"/>
    <w:rsid w:val="0008169A"/>
    <w:rsid w:val="000818DE"/>
    <w:rsid w:val="00087861"/>
    <w:rsid w:val="00096E23"/>
    <w:rsid w:val="000A3381"/>
    <w:rsid w:val="000A6B79"/>
    <w:rsid w:val="000B1A12"/>
    <w:rsid w:val="000B74DF"/>
    <w:rsid w:val="000C1D27"/>
    <w:rsid w:val="000C66B3"/>
    <w:rsid w:val="000D1F88"/>
    <w:rsid w:val="000D6265"/>
    <w:rsid w:val="000D7CD3"/>
    <w:rsid w:val="000F1FCB"/>
    <w:rsid w:val="000F706C"/>
    <w:rsid w:val="0010298D"/>
    <w:rsid w:val="0010648A"/>
    <w:rsid w:val="00112CAD"/>
    <w:rsid w:val="00170FEF"/>
    <w:rsid w:val="00171BDD"/>
    <w:rsid w:val="00183233"/>
    <w:rsid w:val="001836B7"/>
    <w:rsid w:val="00194211"/>
    <w:rsid w:val="00194C3E"/>
    <w:rsid w:val="001A6FE0"/>
    <w:rsid w:val="001C1704"/>
    <w:rsid w:val="001D1840"/>
    <w:rsid w:val="001F4D34"/>
    <w:rsid w:val="00213EDC"/>
    <w:rsid w:val="00222928"/>
    <w:rsid w:val="002460BA"/>
    <w:rsid w:val="00270866"/>
    <w:rsid w:val="002813A3"/>
    <w:rsid w:val="00282D98"/>
    <w:rsid w:val="00282DB1"/>
    <w:rsid w:val="002945AE"/>
    <w:rsid w:val="002C0C22"/>
    <w:rsid w:val="002D0716"/>
    <w:rsid w:val="002E7985"/>
    <w:rsid w:val="00310332"/>
    <w:rsid w:val="003201F8"/>
    <w:rsid w:val="00354412"/>
    <w:rsid w:val="00365E4C"/>
    <w:rsid w:val="00373030"/>
    <w:rsid w:val="003B34B5"/>
    <w:rsid w:val="003B467B"/>
    <w:rsid w:val="003C007A"/>
    <w:rsid w:val="003C0DCF"/>
    <w:rsid w:val="003C15F9"/>
    <w:rsid w:val="003C6C6A"/>
    <w:rsid w:val="003E3346"/>
    <w:rsid w:val="003E4A89"/>
    <w:rsid w:val="003E6C52"/>
    <w:rsid w:val="004139A0"/>
    <w:rsid w:val="0041700F"/>
    <w:rsid w:val="004472A6"/>
    <w:rsid w:val="0045025F"/>
    <w:rsid w:val="00473D49"/>
    <w:rsid w:val="00484872"/>
    <w:rsid w:val="004B641E"/>
    <w:rsid w:val="004C0863"/>
    <w:rsid w:val="004F279A"/>
    <w:rsid w:val="004F3E88"/>
    <w:rsid w:val="0051305A"/>
    <w:rsid w:val="0054302D"/>
    <w:rsid w:val="005957DC"/>
    <w:rsid w:val="00595B48"/>
    <w:rsid w:val="005A7B45"/>
    <w:rsid w:val="005B2897"/>
    <w:rsid w:val="005B58EC"/>
    <w:rsid w:val="005C1887"/>
    <w:rsid w:val="005C6B6E"/>
    <w:rsid w:val="005D4772"/>
    <w:rsid w:val="005D5BF5"/>
    <w:rsid w:val="006067ED"/>
    <w:rsid w:val="00625028"/>
    <w:rsid w:val="00625972"/>
    <w:rsid w:val="00647A83"/>
    <w:rsid w:val="0065220B"/>
    <w:rsid w:val="0068416E"/>
    <w:rsid w:val="006A1F45"/>
    <w:rsid w:val="006B65B1"/>
    <w:rsid w:val="006B6656"/>
    <w:rsid w:val="006D25AC"/>
    <w:rsid w:val="006E4AD8"/>
    <w:rsid w:val="00733539"/>
    <w:rsid w:val="00762CD6"/>
    <w:rsid w:val="00774D95"/>
    <w:rsid w:val="00780BE5"/>
    <w:rsid w:val="00786041"/>
    <w:rsid w:val="007C2FEE"/>
    <w:rsid w:val="007E35D6"/>
    <w:rsid w:val="007E39DF"/>
    <w:rsid w:val="007E4035"/>
    <w:rsid w:val="008063B8"/>
    <w:rsid w:val="00841B4C"/>
    <w:rsid w:val="0084418E"/>
    <w:rsid w:val="00846B8B"/>
    <w:rsid w:val="008527A0"/>
    <w:rsid w:val="008647CF"/>
    <w:rsid w:val="008869A9"/>
    <w:rsid w:val="00886CBD"/>
    <w:rsid w:val="008B34B7"/>
    <w:rsid w:val="008C089B"/>
    <w:rsid w:val="008E3F6C"/>
    <w:rsid w:val="008F428B"/>
    <w:rsid w:val="00912FAE"/>
    <w:rsid w:val="0091641F"/>
    <w:rsid w:val="00917213"/>
    <w:rsid w:val="00924DB9"/>
    <w:rsid w:val="009313F3"/>
    <w:rsid w:val="009364CC"/>
    <w:rsid w:val="009445F5"/>
    <w:rsid w:val="00955BDB"/>
    <w:rsid w:val="00961E14"/>
    <w:rsid w:val="009650A9"/>
    <w:rsid w:val="00980061"/>
    <w:rsid w:val="009C6154"/>
    <w:rsid w:val="009E1B72"/>
    <w:rsid w:val="009F505F"/>
    <w:rsid w:val="00A555F0"/>
    <w:rsid w:val="00A61EE0"/>
    <w:rsid w:val="00A80584"/>
    <w:rsid w:val="00B055AD"/>
    <w:rsid w:val="00B25298"/>
    <w:rsid w:val="00B402FB"/>
    <w:rsid w:val="00B467BE"/>
    <w:rsid w:val="00B5387A"/>
    <w:rsid w:val="00B54960"/>
    <w:rsid w:val="00B647A4"/>
    <w:rsid w:val="00BC17CE"/>
    <w:rsid w:val="00BC324B"/>
    <w:rsid w:val="00BD6E6B"/>
    <w:rsid w:val="00BE46C7"/>
    <w:rsid w:val="00BF4B2E"/>
    <w:rsid w:val="00BF64AE"/>
    <w:rsid w:val="00C20D75"/>
    <w:rsid w:val="00C244DC"/>
    <w:rsid w:val="00C40B00"/>
    <w:rsid w:val="00C510C7"/>
    <w:rsid w:val="00C61A01"/>
    <w:rsid w:val="00C625F8"/>
    <w:rsid w:val="00C76DA9"/>
    <w:rsid w:val="00C82AFA"/>
    <w:rsid w:val="00C855D8"/>
    <w:rsid w:val="00C968D3"/>
    <w:rsid w:val="00CC28FF"/>
    <w:rsid w:val="00CE5F6F"/>
    <w:rsid w:val="00CF3B84"/>
    <w:rsid w:val="00D32517"/>
    <w:rsid w:val="00D47166"/>
    <w:rsid w:val="00D53237"/>
    <w:rsid w:val="00D76255"/>
    <w:rsid w:val="00D86CBF"/>
    <w:rsid w:val="00D96FC3"/>
    <w:rsid w:val="00DA47BF"/>
    <w:rsid w:val="00DB1944"/>
    <w:rsid w:val="00DC1C40"/>
    <w:rsid w:val="00DE35E3"/>
    <w:rsid w:val="00DF083F"/>
    <w:rsid w:val="00E0796C"/>
    <w:rsid w:val="00E21E2F"/>
    <w:rsid w:val="00E26EA9"/>
    <w:rsid w:val="00E30B2F"/>
    <w:rsid w:val="00E31636"/>
    <w:rsid w:val="00E531E6"/>
    <w:rsid w:val="00E81BF5"/>
    <w:rsid w:val="00EA1F09"/>
    <w:rsid w:val="00EA4DFC"/>
    <w:rsid w:val="00EB4069"/>
    <w:rsid w:val="00EC4573"/>
    <w:rsid w:val="00EE66F7"/>
    <w:rsid w:val="00F06CD8"/>
    <w:rsid w:val="00F271E7"/>
    <w:rsid w:val="00F64702"/>
    <w:rsid w:val="00F8016E"/>
    <w:rsid w:val="00FA3FCE"/>
    <w:rsid w:val="00FA5FDD"/>
    <w:rsid w:val="00FB1CE2"/>
    <w:rsid w:val="00FC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130CC9"/>
  <w15:docId w15:val="{64845B04-F11C-4F97-A1A0-F51E31B84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62626" w:themeColor="text1" w:themeTint="D9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  <w:ind w:left="144" w:right="14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</w:style>
  <w:style w:type="paragraph" w:styleId="Heading1">
    <w:name w:val="heading 1"/>
    <w:basedOn w:val="Normal"/>
    <w:next w:val="Normal"/>
    <w:unhideWhenUsed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956AAC" w:themeColor="accent5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/>
      <w:b/>
      <w:bCs/>
      <w:color w:val="0D0D0D" w:themeColor="text1" w:themeTint="F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after="0"/>
      <w:outlineLvl w:val="2"/>
    </w:pPr>
    <w:rPr>
      <w:rFonts w:asciiTheme="majorHAnsi" w:eastAsiaTheme="majorEastAsia" w:hAnsiTheme="majorHAnsi" w:cstheme="majorBidi"/>
      <w:b/>
      <w:bCs/>
      <w:color w:val="199BD0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bCs/>
      <w:i/>
      <w:iCs/>
      <w:color w:val="956AAC" w:themeColor="accent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4B3259" w:themeColor="accent5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after="0"/>
      <w:outlineLvl w:val="5"/>
    </w:pPr>
    <w:rPr>
      <w:rFonts w:asciiTheme="majorHAnsi" w:eastAsiaTheme="majorEastAsia" w:hAnsiTheme="majorHAnsi" w:cstheme="majorBidi"/>
      <w:i/>
      <w:iCs/>
      <w:color w:val="4B3259" w:themeColor="accent5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rganization">
    <w:name w:val="Organization"/>
    <w:basedOn w:val="Normal"/>
    <w:next w:val="ContactInfo"/>
    <w:uiPriority w:val="1"/>
    <w:qFormat/>
    <w:pPr>
      <w:spacing w:before="240" w:after="100"/>
    </w:pPr>
    <w:rPr>
      <w:rFonts w:asciiTheme="majorHAnsi" w:eastAsiaTheme="majorEastAsia" w:hAnsiTheme="majorHAnsi" w:cstheme="majorBidi"/>
      <w:color w:val="956AAC" w:themeColor="accent5"/>
      <w:sz w:val="66"/>
    </w:rPr>
  </w:style>
  <w:style w:type="paragraph" w:customStyle="1" w:styleId="ContactInfo">
    <w:name w:val="Contact Info"/>
    <w:basedOn w:val="Normal"/>
    <w:uiPriority w:val="1"/>
    <w:qFormat/>
    <w:pPr>
      <w:spacing w:before="0" w:after="240" w:line="336" w:lineRule="auto"/>
      <w:contextualSpacing/>
    </w:pPr>
  </w:style>
  <w:style w:type="paragraph" w:customStyle="1" w:styleId="TableSpace">
    <w:name w:val="Table Space"/>
    <w:basedOn w:val="Normal"/>
    <w:next w:val="Normal"/>
    <w:uiPriority w:val="2"/>
    <w:qFormat/>
    <w:pPr>
      <w:spacing w:before="0" w:after="0" w:line="80" w:lineRule="exact"/>
    </w:pPr>
  </w:style>
  <w:style w:type="paragraph" w:customStyle="1" w:styleId="Photo">
    <w:name w:val="Photo"/>
    <w:basedOn w:val="Normal"/>
    <w:uiPriority w:val="2"/>
    <w:qFormat/>
    <w:pPr>
      <w:spacing w:before="0" w:after="360" w:line="240" w:lineRule="auto"/>
      <w:ind w:left="0" w:right="0"/>
      <w:jc w:val="center"/>
    </w:p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199BD0" w:themeColor="accent1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before="160" w:after="160" w:line="240" w:lineRule="auto"/>
    </w:pPr>
    <w:rPr>
      <w:color w:val="956AAC" w:themeColor="accent5"/>
    </w:rPr>
  </w:style>
  <w:style w:type="character" w:customStyle="1" w:styleId="FooterChar">
    <w:name w:val="Footer Char"/>
    <w:basedOn w:val="DefaultParagraphFont"/>
    <w:link w:val="Footer"/>
    <w:uiPriority w:val="99"/>
    <w:rPr>
      <w:color w:val="956AAC" w:themeColor="accent5"/>
    </w:rPr>
  </w:style>
  <w:style w:type="paragraph" w:styleId="Title">
    <w:name w:val="Title"/>
    <w:basedOn w:val="Normal"/>
    <w:link w:val="TitleChar"/>
    <w:uiPriority w:val="1"/>
    <w:qFormat/>
    <w:pPr>
      <w:spacing w:before="120" w:after="120" w:line="240" w:lineRule="auto"/>
      <w:contextualSpacing/>
    </w:pPr>
    <w:rPr>
      <w:rFonts w:asciiTheme="majorHAnsi" w:eastAsiaTheme="majorEastAsia" w:hAnsiTheme="majorHAnsi" w:cstheme="majorBidi"/>
      <w:color w:val="956AAC" w:themeColor="accent5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956AAC" w:themeColor="accent5"/>
      <w:spacing w:val="5"/>
      <w:kern w:val="28"/>
      <w:sz w:val="28"/>
      <w:szCs w:val="28"/>
    </w:rPr>
  </w:style>
  <w:style w:type="paragraph" w:styleId="NoSpacing">
    <w:name w:val="No Spacing"/>
    <w:uiPriority w:val="9"/>
    <w:qFormat/>
    <w:pPr>
      <w:spacing w:before="0" w:after="0" w:line="240" w:lineRule="auto"/>
    </w:pPr>
    <w:rPr>
      <w:color w:val="0D0D0D" w:themeColor="text1" w:themeTint="F2"/>
    </w:rPr>
  </w:style>
  <w:style w:type="table" w:styleId="TableGrid">
    <w:name w:val="Table Grid"/>
    <w:basedOn w:val="TableNormal"/>
    <w:uiPriority w:val="5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ewsletterTable">
    <w:name w:val="Newsletter Table"/>
    <w:basedOn w:val="TableNormal"/>
    <w:uiPriority w:val="99"/>
    <w:pPr>
      <w:spacing w:after="0" w:line="240" w:lineRule="auto"/>
    </w:pPr>
    <w:tblPr>
      <w:tblBorders>
        <w:top w:val="single" w:sz="8" w:space="0" w:color="956AAC" w:themeColor="accent5"/>
        <w:bottom w:val="single" w:sz="8" w:space="0" w:color="956AAC" w:themeColor="accent5"/>
      </w:tblBorders>
      <w:tblCellMar>
        <w:left w:w="0" w:type="dxa"/>
        <w:right w:w="0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FFFFFF" w:themeFill="background1"/>
      </w:tcPr>
    </w:tblStylePr>
    <w:tblStylePr w:type="lastRow">
      <w:tblPr/>
      <w:tcPr>
        <w:shd w:val="clear" w:color="auto" w:fill="FFFFFF" w:themeFill="background1"/>
      </w:tcPr>
    </w:tblStylePr>
  </w:style>
  <w:style w:type="table" w:customStyle="1" w:styleId="NewsletterPhoto">
    <w:name w:val="Newsletter Photo"/>
    <w:basedOn w:val="TableNormal"/>
    <w:uiPriority w:val="99"/>
    <w:pPr>
      <w:spacing w:after="0" w:line="240" w:lineRule="auto"/>
    </w:pPr>
    <w:tblPr>
      <w:jc w:val="center"/>
      <w:tblBorders>
        <w:top w:val="single" w:sz="4" w:space="0" w:color="956AAC" w:themeColor="accent5"/>
        <w:left w:val="single" w:sz="4" w:space="0" w:color="956AAC" w:themeColor="accent5"/>
        <w:bottom w:val="single" w:sz="4" w:space="0" w:color="956AAC" w:themeColor="accent5"/>
        <w:right w:val="single" w:sz="4" w:space="0" w:color="956AAC" w:themeColor="accent5"/>
      </w:tblBorders>
      <w:tblCellMar>
        <w:left w:w="0" w:type="dxa"/>
        <w:right w:w="0" w:type="dxa"/>
      </w:tblCellMar>
    </w:tblPr>
    <w:trPr>
      <w:jc w:val="center"/>
    </w:trPr>
    <w:tcPr>
      <w:vAlign w:val="center"/>
    </w:tc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956AAC" w:themeColor="accent5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B3259" w:themeColor="accent5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4B3259" w:themeColor="accent5" w:themeShade="80"/>
    </w:rPr>
  </w:style>
  <w:style w:type="character" w:styleId="Hyperlink">
    <w:name w:val="Hyperlink"/>
    <w:basedOn w:val="DefaultParagraphFont"/>
    <w:uiPriority w:val="99"/>
    <w:unhideWhenUsed/>
    <w:rsid w:val="00912FAE"/>
    <w:rPr>
      <w:color w:val="199BD0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298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8D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3E3346"/>
    <w:rPr>
      <w:rFonts w:asciiTheme="majorHAnsi" w:eastAsiaTheme="majorEastAsia" w:hAnsiTheme="majorHAnsi" w:cstheme="majorBidi"/>
      <w:b/>
      <w:bCs/>
      <w:color w:val="0D0D0D" w:themeColor="text1" w:themeTint="F2"/>
    </w:rPr>
  </w:style>
  <w:style w:type="paragraph" w:customStyle="1" w:styleId="Default">
    <w:name w:val="Default"/>
    <w:rsid w:val="009C6154"/>
    <w:pPr>
      <w:autoSpaceDE w:val="0"/>
      <w:autoSpaceDN w:val="0"/>
      <w:adjustRightInd w:val="0"/>
      <w:spacing w:before="0" w:after="0" w:line="240" w:lineRule="auto"/>
      <w:ind w:left="0" w:right="0"/>
    </w:pPr>
    <w:rPr>
      <w:rFonts w:ascii="Century Gothic" w:hAnsi="Century Gothic" w:cs="Century Gothic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5025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818DE"/>
    <w:rPr>
      <w:color w:val="956AAC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tmonster.com/math/flashcards" TargetMode="External"/><Relationship Id="rId13" Type="http://schemas.openxmlformats.org/officeDocument/2006/relationships/hyperlink" Target="mailto:kroberts@tcatitans.or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morton@tcatitans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clark@tcatitans.or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edline.net/pages/TCA_North/4th_Grade/Poetry" TargetMode="External"/><Relationship Id="rId14" Type="http://schemas.openxmlformats.org/officeDocument/2006/relationships/hyperlink" Target="mailto:tkwan@tcatitan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\AppData\Local\Temp\TS102805139.dotx" TargetMode="External"/></Relationships>
</file>

<file path=word/theme/theme1.xml><?xml version="1.0" encoding="utf-8"?>
<a:theme xmlns:a="http://schemas.openxmlformats.org/drawingml/2006/main" name="Elementary NEwsletter">
  <a:themeElements>
    <a:clrScheme name="Academic Newsletter">
      <a:dk1>
        <a:sysClr val="windowText" lastClr="000000"/>
      </a:dk1>
      <a:lt1>
        <a:sysClr val="window" lastClr="FFFFFF"/>
      </a:lt1>
      <a:dk2>
        <a:srgbClr val="0C4D68"/>
      </a:dk2>
      <a:lt2>
        <a:srgbClr val="F8EADB"/>
      </a:lt2>
      <a:accent1>
        <a:srgbClr val="199BD0"/>
      </a:accent1>
      <a:accent2>
        <a:srgbClr val="91C73F"/>
      </a:accent2>
      <a:accent3>
        <a:srgbClr val="E76E34"/>
      </a:accent3>
      <a:accent4>
        <a:srgbClr val="EBDB30"/>
      </a:accent4>
      <a:accent5>
        <a:srgbClr val="956AAC"/>
      </a:accent5>
      <a:accent6>
        <a:srgbClr val="E86360"/>
      </a:accent6>
      <a:hlink>
        <a:srgbClr val="199BD0"/>
      </a:hlink>
      <a:folHlink>
        <a:srgbClr val="956AAC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28BAD-652E-4620-8B17-8908D63208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BE72F5-DF74-4300-AFEC-735ACEF8A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TS102805139</Template>
  <TotalTime>78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Classical Academy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Walker</dc:creator>
  <cp:lastModifiedBy>Kimberly Morton</cp:lastModifiedBy>
  <cp:revision>43</cp:revision>
  <cp:lastPrinted>2024-09-19T17:54:00Z</cp:lastPrinted>
  <dcterms:created xsi:type="dcterms:W3CDTF">2020-09-25T17:19:00Z</dcterms:created>
  <dcterms:modified xsi:type="dcterms:W3CDTF">2026-09-16T20:36:00Z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TC028051399991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2026-09-10T14:00:29Z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3350f138-b939-45e8-9c4a-ad3a224506ba</vt:lpwstr>
  </property>
  <property fmtid="{D5CDD505-2E9C-101B-9397-08002B2CF9AE}" pid="8" name="MSIP_Label_defa4170-0d19-0005-0004-bc88714345d2_ActionId">
    <vt:lpwstr>4d9e7356-1b4d-412a-b75c-3d91a68b9438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