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1F1FDEDE" w14:textId="77777777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44D25266" w14:textId="12B523AC" w:rsidR="00F8354F" w:rsidRDefault="0086700B">
            <w:pPr>
              <w:pStyle w:val="Month"/>
              <w:spacing w:after="40"/>
            </w:pPr>
            <w:r>
              <w:t>Cross Country</w:t>
            </w:r>
            <w:r w:rsidR="004C7892">
              <w:t xml:space="preserve"> </w:t>
            </w:r>
            <w:r w:rsidR="00804FC2">
              <w:fldChar w:fldCharType="begin"/>
            </w:r>
            <w:r w:rsidR="00804FC2">
              <w:instrText xml:space="preserve"> DOCVARIABLE  MonthStart \@ MMMM \* MERGEFORMAT </w:instrText>
            </w:r>
            <w:r w:rsidR="00804FC2">
              <w:fldChar w:fldCharType="separate"/>
            </w:r>
            <w:r w:rsidR="00804FC2"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3AFECE5" w14:textId="116EB15C" w:rsidR="00F8354F" w:rsidRDefault="00257845">
            <w:pPr>
              <w:pStyle w:val="Year"/>
              <w:spacing w:after="40"/>
            </w:pPr>
            <w:r>
              <w:t>20</w:t>
            </w:r>
            <w:r w:rsidR="008316E5">
              <w:t>2</w:t>
            </w:r>
            <w:r w:rsidR="00F3479A">
              <w:t>6</w:t>
            </w:r>
          </w:p>
        </w:tc>
      </w:tr>
      <w:tr w:rsidR="00F8354F" w14:paraId="4264D8A8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24B59DAD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666EC412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14:paraId="28056FED" w14:textId="77777777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D71BC92A3800419EA9D1F0E2317B9181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1D87102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7743A9C" w14:textId="77777777" w:rsidR="00F8354F" w:rsidRDefault="00000000">
            <w:pPr>
              <w:pStyle w:val="Days"/>
            </w:pPr>
            <w:sdt>
              <w:sdtPr>
                <w:id w:val="-1020851123"/>
                <w:placeholder>
                  <w:docPart w:val="AE8AB1343F8C4E4FA55786FF261FF431"/>
                </w:placeholder>
                <w:temporary/>
                <w:showingPlcHdr/>
                <w15:appearance w15:val="hidden"/>
              </w:sdtPr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0F94731" w14:textId="77777777" w:rsidR="00F8354F" w:rsidRDefault="00000000">
            <w:pPr>
              <w:pStyle w:val="Days"/>
            </w:pPr>
            <w:sdt>
              <w:sdtPr>
                <w:id w:val="1121034790"/>
                <w:placeholder>
                  <w:docPart w:val="E7BA7E0957C84297B95E645C1EE3D34B"/>
                </w:placeholder>
                <w:temporary/>
                <w:showingPlcHdr/>
                <w15:appearance w15:val="hidden"/>
              </w:sdtPr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62CF872" w14:textId="77777777" w:rsidR="00F8354F" w:rsidRDefault="00000000">
            <w:pPr>
              <w:pStyle w:val="Days"/>
            </w:pPr>
            <w:sdt>
              <w:sdtPr>
                <w:id w:val="-328132386"/>
                <w:placeholder>
                  <w:docPart w:val="A0891D201D5648DCBB6A90354031DCC5"/>
                </w:placeholder>
                <w:temporary/>
                <w:showingPlcHdr/>
                <w15:appearance w15:val="hidden"/>
              </w:sdtPr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643F87E" w14:textId="77777777" w:rsidR="00F8354F" w:rsidRDefault="00000000">
            <w:pPr>
              <w:pStyle w:val="Days"/>
            </w:pPr>
            <w:sdt>
              <w:sdtPr>
                <w:id w:val="1241452743"/>
                <w:placeholder>
                  <w:docPart w:val="011111E164284F549F65D781C2E87047"/>
                </w:placeholder>
                <w:temporary/>
                <w:showingPlcHdr/>
                <w15:appearance w15:val="hidden"/>
              </w:sdtPr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8A0D3C4" w14:textId="77777777" w:rsidR="00F8354F" w:rsidRDefault="00000000">
            <w:pPr>
              <w:pStyle w:val="Days"/>
            </w:pPr>
            <w:sdt>
              <w:sdtPr>
                <w:id w:val="-65336403"/>
                <w:placeholder>
                  <w:docPart w:val="72A1683976AD42CFAC7264FEF0276242"/>
                </w:placeholder>
                <w:temporary/>
                <w:showingPlcHdr/>
                <w15:appearance w15:val="hidden"/>
              </w:sdtPr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CE8BF73" w14:textId="77777777" w:rsidR="00F8354F" w:rsidRDefault="00000000">
            <w:pPr>
              <w:pStyle w:val="Days"/>
            </w:pPr>
            <w:sdt>
              <w:sdtPr>
                <w:id w:val="825547652"/>
                <w:placeholder>
                  <w:docPart w:val="65C78092A5124990A76E8FEA3EAA59A3"/>
                </w:placeholder>
                <w:temporary/>
                <w:showingPlcHdr/>
                <w15:appearance w15:val="hidden"/>
              </w:sdtPr>
              <w:sdtContent>
                <w:r w:rsidR="00804FC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413A72" w:rsidRPr="00C56C67" w14:paraId="067D1227" w14:textId="77777777" w:rsidTr="00413A72">
        <w:tc>
          <w:tcPr>
            <w:tcW w:w="2055" w:type="dxa"/>
          </w:tcPr>
          <w:p w14:paraId="73A3A612" w14:textId="64135DB2" w:rsidR="00413A72" w:rsidRPr="00C56C67" w:rsidRDefault="00413A72" w:rsidP="00E43294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26EB9C" w14:textId="3DEF649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3829AF3E" w14:textId="7D36821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3234A2C2" w14:textId="6214972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2854C006" w14:textId="70FB20C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56576DF6" w14:textId="246021BE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32250A7" w14:textId="3FA44072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9</w:t>
            </w:r>
          </w:p>
        </w:tc>
      </w:tr>
      <w:tr w:rsidR="00413A72" w:rsidRPr="00C56C67" w14:paraId="575EB183" w14:textId="77777777" w:rsidTr="0059451C">
        <w:trPr>
          <w:trHeight w:val="1142"/>
        </w:trPr>
        <w:tc>
          <w:tcPr>
            <w:tcW w:w="2055" w:type="dxa"/>
          </w:tcPr>
          <w:p w14:paraId="072E22D6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55D6E5A" w14:textId="3F27058D" w:rsidR="00F832C3" w:rsidRPr="00C56C67" w:rsidRDefault="0086700B" w:rsidP="00295BAD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1584959D" w14:textId="49B1A580" w:rsidR="00413A72" w:rsidRPr="00C56C67" w:rsidRDefault="0086700B" w:rsidP="00295BAD">
            <w:pPr>
              <w:pStyle w:val="NoSpacing"/>
              <w:rPr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1A6C71EB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4BDED339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035844FB" w14:textId="144100E0" w:rsidR="002F6EF1" w:rsidRPr="00C56C67" w:rsidRDefault="002F6EF1" w:rsidP="00295BA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8141C59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22109F96" w14:textId="748F9501" w:rsidR="0084639F" w:rsidRPr="008931BC" w:rsidRDefault="0084639F" w:rsidP="00295BA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72C7002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5F580F33" w14:textId="77777777" w:rsidTr="00413A72">
        <w:tc>
          <w:tcPr>
            <w:tcW w:w="2055" w:type="dxa"/>
          </w:tcPr>
          <w:p w14:paraId="66CCCF78" w14:textId="1CCD99F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20</w:t>
            </w:r>
          </w:p>
        </w:tc>
        <w:tc>
          <w:tcPr>
            <w:tcW w:w="2055" w:type="dxa"/>
          </w:tcPr>
          <w:p w14:paraId="5A40297A" w14:textId="37BC6F31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6A8402F6" w14:textId="0F956C5B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657288CF" w14:textId="7B9B94EE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75F7472F" w14:textId="3DB3A8BD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24</w:t>
            </w:r>
          </w:p>
        </w:tc>
        <w:tc>
          <w:tcPr>
            <w:tcW w:w="2056" w:type="dxa"/>
          </w:tcPr>
          <w:p w14:paraId="2A72DC0C" w14:textId="5CCDD330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25</w:t>
            </w:r>
          </w:p>
        </w:tc>
        <w:tc>
          <w:tcPr>
            <w:tcW w:w="2056" w:type="dxa"/>
          </w:tcPr>
          <w:p w14:paraId="13708982" w14:textId="31FF978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26</w:t>
            </w:r>
          </w:p>
        </w:tc>
      </w:tr>
      <w:tr w:rsidR="00413A72" w:rsidRPr="00C56C67" w14:paraId="7DC9D1A4" w14:textId="77777777" w:rsidTr="00413A72">
        <w:trPr>
          <w:trHeight w:val="1466"/>
        </w:trPr>
        <w:tc>
          <w:tcPr>
            <w:tcW w:w="2055" w:type="dxa"/>
          </w:tcPr>
          <w:p w14:paraId="504C0299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F6CD5F8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5BB2AD75" w14:textId="1177B407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06FC139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049C847F" w14:textId="2ECA3942" w:rsidR="008931BC" w:rsidRPr="00C56C67" w:rsidRDefault="008931BC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3B636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0758B9FC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38F8E159" w14:textId="6395A035" w:rsidR="007A5137" w:rsidRPr="00C56C67" w:rsidRDefault="007A5137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222D0E6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3A9CAC5F" w14:textId="02CC3D71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78D964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683C837F" w14:textId="77777777" w:rsidTr="00413A72">
        <w:tc>
          <w:tcPr>
            <w:tcW w:w="2055" w:type="dxa"/>
          </w:tcPr>
          <w:p w14:paraId="427C69DA" w14:textId="2A710FA2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5" w:type="dxa"/>
          </w:tcPr>
          <w:p w14:paraId="39F5B1FA" w14:textId="6FBBE09F" w:rsidR="00413A72" w:rsidRPr="00C56C67" w:rsidRDefault="006A7C76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28</w:t>
            </w:r>
          </w:p>
        </w:tc>
        <w:tc>
          <w:tcPr>
            <w:tcW w:w="2056" w:type="dxa"/>
          </w:tcPr>
          <w:p w14:paraId="21B99F3C" w14:textId="79B9AB3C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691E8B59" w14:textId="13F29E1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53D4CB45" w14:textId="455DE5DC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</w:p>
        </w:tc>
        <w:tc>
          <w:tcPr>
            <w:tcW w:w="2056" w:type="dxa"/>
          </w:tcPr>
          <w:p w14:paraId="2586EC29" w14:textId="43822D87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</w:p>
        </w:tc>
        <w:tc>
          <w:tcPr>
            <w:tcW w:w="2056" w:type="dxa"/>
          </w:tcPr>
          <w:p w14:paraId="441EAF6B" w14:textId="58822EC6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</w:t>
            </w:r>
          </w:p>
        </w:tc>
      </w:tr>
      <w:tr w:rsidR="00413A72" w:rsidRPr="00C56C67" w14:paraId="16E8CCC9" w14:textId="77777777" w:rsidTr="00413A72">
        <w:trPr>
          <w:trHeight w:val="1565"/>
        </w:trPr>
        <w:tc>
          <w:tcPr>
            <w:tcW w:w="2055" w:type="dxa"/>
          </w:tcPr>
          <w:p w14:paraId="748D80F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7EAE92F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726A4E1F" w14:textId="01DF8C25" w:rsidR="004D19D5" w:rsidRPr="00C56C67" w:rsidRDefault="004D19D5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9A565BE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477780D5" w14:textId="0C997A3D" w:rsidR="00413A72" w:rsidRPr="00C56C67" w:rsidRDefault="00413A72" w:rsidP="003733D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E9642F8" w14:textId="3813E084" w:rsidR="003319FB" w:rsidRPr="002F1572" w:rsidRDefault="00D23A01" w:rsidP="007D4D4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731DA461" w14:textId="6456EFFE" w:rsidR="0086700B" w:rsidRPr="00E15D89" w:rsidRDefault="00E15D89" w:rsidP="0086700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E15D89">
              <w:rPr>
                <w:b/>
                <w:bCs/>
                <w:sz w:val="20"/>
                <w:szCs w:val="20"/>
              </w:rPr>
              <w:t>MEET – AT Inglewood against Evergreen – 3:30 start</w:t>
            </w:r>
          </w:p>
          <w:p w14:paraId="7B05FC37" w14:textId="150DEE9F" w:rsidR="002E5FBE" w:rsidRPr="00123750" w:rsidRDefault="002E5FBE" w:rsidP="00184C9D">
            <w:pPr>
              <w:pStyle w:val="NoSpacing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59354B81" w14:textId="62223FF3" w:rsidR="00413A72" w:rsidRPr="00B319BA" w:rsidRDefault="00D06048" w:rsidP="003733D7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B319BA">
              <w:rPr>
                <w:b/>
                <w:bCs/>
                <w:sz w:val="20"/>
                <w:szCs w:val="20"/>
              </w:rPr>
              <w:t xml:space="preserve">Practice 2:25 – 3:00 </w:t>
            </w:r>
            <w:r w:rsidR="00B319BA" w:rsidRPr="00B319BA">
              <w:rPr>
                <w:b/>
                <w:bCs/>
                <w:sz w:val="20"/>
                <w:szCs w:val="20"/>
              </w:rPr>
              <w:t>ending early for soccer match</w:t>
            </w:r>
          </w:p>
        </w:tc>
        <w:tc>
          <w:tcPr>
            <w:tcW w:w="2056" w:type="dxa"/>
          </w:tcPr>
          <w:p w14:paraId="6C9E7B3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7641673B" w14:textId="77777777" w:rsidTr="00413A72">
        <w:tc>
          <w:tcPr>
            <w:tcW w:w="2055" w:type="dxa"/>
          </w:tcPr>
          <w:p w14:paraId="7C0507AB" w14:textId="530DC5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4</w:t>
            </w:r>
          </w:p>
        </w:tc>
        <w:tc>
          <w:tcPr>
            <w:tcW w:w="2055" w:type="dxa"/>
          </w:tcPr>
          <w:p w14:paraId="6804245A" w14:textId="0507EC65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5</w:t>
            </w:r>
          </w:p>
        </w:tc>
        <w:tc>
          <w:tcPr>
            <w:tcW w:w="2056" w:type="dxa"/>
          </w:tcPr>
          <w:p w14:paraId="01F38D01" w14:textId="501894E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6</w:t>
            </w:r>
          </w:p>
        </w:tc>
        <w:tc>
          <w:tcPr>
            <w:tcW w:w="2056" w:type="dxa"/>
          </w:tcPr>
          <w:p w14:paraId="77751FF3" w14:textId="7B9D74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7</w:t>
            </w:r>
          </w:p>
        </w:tc>
        <w:tc>
          <w:tcPr>
            <w:tcW w:w="2056" w:type="dxa"/>
          </w:tcPr>
          <w:p w14:paraId="63579D25" w14:textId="67866E4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8</w:t>
            </w:r>
          </w:p>
        </w:tc>
        <w:tc>
          <w:tcPr>
            <w:tcW w:w="2056" w:type="dxa"/>
          </w:tcPr>
          <w:p w14:paraId="33348C8D" w14:textId="655E2CD0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9</w:t>
            </w:r>
          </w:p>
        </w:tc>
        <w:tc>
          <w:tcPr>
            <w:tcW w:w="2056" w:type="dxa"/>
          </w:tcPr>
          <w:p w14:paraId="0200DD96" w14:textId="453C2CA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10</w:t>
            </w:r>
          </w:p>
        </w:tc>
      </w:tr>
      <w:tr w:rsidR="00413A72" w:rsidRPr="00C56C67" w14:paraId="54870BBC" w14:textId="77777777" w:rsidTr="003733D7">
        <w:trPr>
          <w:trHeight w:val="1511"/>
        </w:trPr>
        <w:tc>
          <w:tcPr>
            <w:tcW w:w="2055" w:type="dxa"/>
          </w:tcPr>
          <w:p w14:paraId="462234E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6F9F844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53D2D4B2" w14:textId="4FAE7779" w:rsidR="003319FB" w:rsidRPr="00C56C67" w:rsidRDefault="003319FB" w:rsidP="00197A1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7C738C23" w14:textId="77777777" w:rsidR="006578A9" w:rsidRPr="00972A74" w:rsidRDefault="0086700B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 xml:space="preserve"> </w:t>
            </w:r>
            <w:r w:rsidR="006578A9" w:rsidRPr="00972A74">
              <w:rPr>
                <w:sz w:val="20"/>
                <w:szCs w:val="20"/>
              </w:rPr>
              <w:t>Practice 2:2</w:t>
            </w:r>
            <w:r w:rsidR="006578A9">
              <w:rPr>
                <w:sz w:val="20"/>
                <w:szCs w:val="20"/>
              </w:rPr>
              <w:t>5</w:t>
            </w:r>
            <w:r w:rsidR="006578A9" w:rsidRPr="00972A74">
              <w:rPr>
                <w:sz w:val="20"/>
                <w:szCs w:val="20"/>
              </w:rPr>
              <w:t>-4:15</w:t>
            </w:r>
          </w:p>
          <w:p w14:paraId="18C5D9B1" w14:textId="77D41BE3" w:rsidR="0086700B" w:rsidRPr="00972A74" w:rsidRDefault="0086700B" w:rsidP="0086700B">
            <w:pPr>
              <w:pStyle w:val="NoSpacing"/>
              <w:rPr>
                <w:sz w:val="20"/>
                <w:szCs w:val="20"/>
              </w:rPr>
            </w:pPr>
          </w:p>
          <w:p w14:paraId="3DEEFC53" w14:textId="793D12E5" w:rsidR="0059451C" w:rsidRPr="002F1572" w:rsidRDefault="0059451C" w:rsidP="008931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52D4DF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6AA42F3D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1B3CE2F2" w14:textId="6CEB838E" w:rsidR="007E36C1" w:rsidRPr="002A0998" w:rsidRDefault="007E36C1" w:rsidP="005D27DA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3E7B52D3" w14:textId="43541EDE" w:rsidR="00E15D89" w:rsidRPr="00E15D89" w:rsidRDefault="00E15D89" w:rsidP="00E15D89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E15D89">
              <w:rPr>
                <w:b/>
                <w:bCs/>
                <w:sz w:val="20"/>
                <w:szCs w:val="20"/>
              </w:rPr>
              <w:t xml:space="preserve">MEET – AT </w:t>
            </w:r>
            <w:r>
              <w:rPr>
                <w:b/>
                <w:bCs/>
                <w:sz w:val="20"/>
                <w:szCs w:val="20"/>
              </w:rPr>
              <w:t>Timberline Middle School</w:t>
            </w:r>
            <w:r w:rsidRPr="00E15D89">
              <w:rPr>
                <w:b/>
                <w:bCs/>
                <w:sz w:val="20"/>
                <w:szCs w:val="20"/>
              </w:rPr>
              <w:t xml:space="preserve"> – 3:30 start</w:t>
            </w:r>
          </w:p>
          <w:p w14:paraId="1ADC02FF" w14:textId="7641E13A" w:rsidR="006155C9" w:rsidRPr="00972A74" w:rsidRDefault="006155C9" w:rsidP="006155C9">
            <w:pPr>
              <w:pStyle w:val="NoSpacing"/>
              <w:rPr>
                <w:sz w:val="20"/>
                <w:szCs w:val="20"/>
              </w:rPr>
            </w:pPr>
          </w:p>
          <w:p w14:paraId="37619688" w14:textId="57560A75" w:rsidR="003319FB" w:rsidRPr="0034679E" w:rsidRDefault="003319FB" w:rsidP="005D27DA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35D8AD8F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3F90F66C" w14:textId="77777777" w:rsidTr="00413A72">
        <w:tc>
          <w:tcPr>
            <w:tcW w:w="2055" w:type="dxa"/>
          </w:tcPr>
          <w:p w14:paraId="5BD9FB65" w14:textId="6C8B56B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11</w:t>
            </w:r>
          </w:p>
        </w:tc>
        <w:tc>
          <w:tcPr>
            <w:tcW w:w="2055" w:type="dxa"/>
          </w:tcPr>
          <w:p w14:paraId="548E3233" w14:textId="0C6EAD26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12</w:t>
            </w:r>
          </w:p>
        </w:tc>
        <w:tc>
          <w:tcPr>
            <w:tcW w:w="2056" w:type="dxa"/>
          </w:tcPr>
          <w:p w14:paraId="6E28A691" w14:textId="630AB05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13</w:t>
            </w:r>
          </w:p>
        </w:tc>
        <w:tc>
          <w:tcPr>
            <w:tcW w:w="2056" w:type="dxa"/>
          </w:tcPr>
          <w:p w14:paraId="288AF2ED" w14:textId="1A338EC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75963773" w14:textId="01EF8FC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1EDA3050" w14:textId="0BC62939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337C3884" w14:textId="3942661C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7</w:t>
            </w:r>
          </w:p>
        </w:tc>
      </w:tr>
      <w:tr w:rsidR="0089629F" w:rsidRPr="00C56C67" w14:paraId="74541B5C" w14:textId="77777777" w:rsidTr="00413A72">
        <w:trPr>
          <w:trHeight w:val="1475"/>
        </w:trPr>
        <w:tc>
          <w:tcPr>
            <w:tcW w:w="2055" w:type="dxa"/>
          </w:tcPr>
          <w:p w14:paraId="374A583D" w14:textId="746BC359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EB16880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47048726" w14:textId="61D488F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71FE1BE8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458EE367" w14:textId="6728499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5B6CAD3" w14:textId="616E8EAB" w:rsidR="0089629F" w:rsidRPr="002F1572" w:rsidRDefault="0089629F" w:rsidP="0089629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290B19E2" w14:textId="1ED5B6A0" w:rsidR="00DE1C54" w:rsidRPr="00E15D89" w:rsidRDefault="00DE1C54" w:rsidP="00DE1C54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E15D89">
              <w:rPr>
                <w:b/>
                <w:bCs/>
                <w:sz w:val="20"/>
                <w:szCs w:val="20"/>
              </w:rPr>
              <w:t xml:space="preserve">MEET – AT </w:t>
            </w:r>
            <w:r w:rsidR="00A10DE2">
              <w:rPr>
                <w:b/>
                <w:bCs/>
                <w:sz w:val="20"/>
                <w:szCs w:val="20"/>
              </w:rPr>
              <w:t>Redmond</w:t>
            </w:r>
            <w:r>
              <w:rPr>
                <w:b/>
                <w:bCs/>
                <w:sz w:val="20"/>
                <w:szCs w:val="20"/>
              </w:rPr>
              <w:t xml:space="preserve"> Middle School</w:t>
            </w:r>
            <w:r w:rsidRPr="00E15D89">
              <w:rPr>
                <w:b/>
                <w:bCs/>
                <w:sz w:val="20"/>
                <w:szCs w:val="20"/>
              </w:rPr>
              <w:t xml:space="preserve"> – 3:30 start</w:t>
            </w:r>
          </w:p>
          <w:p w14:paraId="7BEB43E9" w14:textId="701427B0" w:rsidR="0089629F" w:rsidRPr="00C56C67" w:rsidRDefault="0089629F" w:rsidP="0089629F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056" w:type="dxa"/>
          </w:tcPr>
          <w:p w14:paraId="3AECD93B" w14:textId="77777777" w:rsidR="004A3058" w:rsidRPr="00C56C67" w:rsidRDefault="004A3058" w:rsidP="004A3058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 SCHOOL – LEAP – NO PRACTICE </w:t>
            </w:r>
          </w:p>
          <w:p w14:paraId="0D73D7B8" w14:textId="27C0BC85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027722E" w14:textId="77777777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9AA91A8" w14:textId="750AF37D" w:rsidR="00413A72" w:rsidRDefault="00413A72">
      <w:pPr>
        <w:pStyle w:val="NoSpacing"/>
      </w:pPr>
    </w:p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413A72" w14:paraId="5372E7CC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A2AFF8" w14:textId="5D4D57F6" w:rsidR="00413A72" w:rsidRDefault="0086700B" w:rsidP="00FC48CF">
            <w:pPr>
              <w:pStyle w:val="Month"/>
              <w:spacing w:after="40"/>
            </w:pPr>
            <w:r>
              <w:lastRenderedPageBreak/>
              <w:t xml:space="preserve">Cross Country </w:t>
            </w:r>
            <w:r w:rsidR="004C7892">
              <w:t xml:space="preserve">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F45CA69" w14:textId="5A284A16" w:rsidR="00413A72" w:rsidRDefault="003C6CA3" w:rsidP="00FC48CF">
            <w:pPr>
              <w:pStyle w:val="Year"/>
              <w:spacing w:after="40"/>
            </w:pPr>
            <w:r>
              <w:t>20</w:t>
            </w:r>
            <w:r w:rsidR="00A6103B">
              <w:t>2</w:t>
            </w:r>
            <w:r w:rsidR="00F3479A">
              <w:t>6</w:t>
            </w:r>
          </w:p>
        </w:tc>
      </w:tr>
      <w:tr w:rsidR="00413A72" w14:paraId="357947CD" w14:textId="77777777" w:rsidTr="00FC48C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A336C26" w14:textId="77777777" w:rsidR="00413A72" w:rsidRDefault="00413A72" w:rsidP="00FC48C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1C8F55A" w14:textId="77777777" w:rsidR="00413A72" w:rsidRDefault="00413A72" w:rsidP="00FC48C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13A72" w14:paraId="07E496C8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332252300"/>
            <w:placeholder>
              <w:docPart w:val="C1F83B7220AF4502A9E4AE765805B159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8C44F9A" w14:textId="77777777" w:rsidR="00413A72" w:rsidRDefault="00413A72" w:rsidP="00FC48C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E2E8F66" w14:textId="77777777" w:rsidR="00413A72" w:rsidRDefault="00000000" w:rsidP="00FC48CF">
            <w:pPr>
              <w:pStyle w:val="Days"/>
            </w:pPr>
            <w:sdt>
              <w:sdtPr>
                <w:id w:val="-478537236"/>
                <w:placeholder>
                  <w:docPart w:val="B608D81EE1CB49CDA0FACB040F1B3EBE"/>
                </w:placeholder>
                <w:temporary/>
                <w:showingPlcHdr/>
                <w15:appearance w15:val="hidden"/>
              </w:sdtPr>
              <w:sdtContent>
                <w:r w:rsidR="00413A7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B402EB3" w14:textId="77777777" w:rsidR="00413A72" w:rsidRDefault="00000000" w:rsidP="00FC48CF">
            <w:pPr>
              <w:pStyle w:val="Days"/>
            </w:pPr>
            <w:sdt>
              <w:sdtPr>
                <w:id w:val="-1257834197"/>
                <w:placeholder>
                  <w:docPart w:val="B7EB163354234D26B4167F500DE0DCC0"/>
                </w:placeholder>
                <w:temporary/>
                <w:showingPlcHdr/>
                <w15:appearance w15:val="hidden"/>
              </w:sdtPr>
              <w:sdtContent>
                <w:r w:rsidR="00413A7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84C3935" w14:textId="77777777" w:rsidR="00413A72" w:rsidRDefault="00000000" w:rsidP="00FC48CF">
            <w:pPr>
              <w:pStyle w:val="Days"/>
            </w:pPr>
            <w:sdt>
              <w:sdtPr>
                <w:id w:val="1682475270"/>
                <w:placeholder>
                  <w:docPart w:val="E65AF070BC3E4772AA17743F50B0DDD1"/>
                </w:placeholder>
                <w:temporary/>
                <w:showingPlcHdr/>
                <w15:appearance w15:val="hidden"/>
              </w:sdtPr>
              <w:sdtContent>
                <w:r w:rsidR="00413A7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F3B7839" w14:textId="77777777" w:rsidR="00413A72" w:rsidRDefault="00000000" w:rsidP="00FC48CF">
            <w:pPr>
              <w:pStyle w:val="Days"/>
            </w:pPr>
            <w:sdt>
              <w:sdtPr>
                <w:id w:val="27916954"/>
                <w:placeholder>
                  <w:docPart w:val="B7D42172E9434D47B48945FACF8B8633"/>
                </w:placeholder>
                <w:temporary/>
                <w:showingPlcHdr/>
                <w15:appearance w15:val="hidden"/>
              </w:sdtPr>
              <w:sdtContent>
                <w:r w:rsidR="00413A7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78017F9" w14:textId="77777777" w:rsidR="00413A72" w:rsidRDefault="00000000" w:rsidP="00FC48CF">
            <w:pPr>
              <w:pStyle w:val="Days"/>
            </w:pPr>
            <w:sdt>
              <w:sdtPr>
                <w:id w:val="1304513728"/>
                <w:placeholder>
                  <w:docPart w:val="40FF468D665745C7804D653D514E262D"/>
                </w:placeholder>
                <w:temporary/>
                <w:showingPlcHdr/>
                <w15:appearance w15:val="hidden"/>
              </w:sdtPr>
              <w:sdtContent>
                <w:r w:rsidR="00413A7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8246932" w14:textId="77777777" w:rsidR="00413A72" w:rsidRDefault="00000000" w:rsidP="00FC48CF">
            <w:pPr>
              <w:pStyle w:val="Days"/>
            </w:pPr>
            <w:sdt>
              <w:sdtPr>
                <w:id w:val="-1073658469"/>
                <w:placeholder>
                  <w:docPart w:val="50BDFD131B4145CBB7A6C2751EDBF819"/>
                </w:placeholder>
                <w:temporary/>
                <w:showingPlcHdr/>
                <w15:appearance w15:val="hidden"/>
              </w:sdtPr>
              <w:sdtContent>
                <w:r w:rsidR="00413A7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185"/>
        <w:gridCol w:w="1927"/>
        <w:gridCol w:w="2056"/>
        <w:gridCol w:w="2056"/>
        <w:gridCol w:w="2056"/>
      </w:tblGrid>
      <w:tr w:rsidR="0057681F" w:rsidRPr="00C56C67" w14:paraId="3DD500F1" w14:textId="77777777" w:rsidTr="00AB6407">
        <w:tc>
          <w:tcPr>
            <w:tcW w:w="2055" w:type="dxa"/>
          </w:tcPr>
          <w:p w14:paraId="6779348C" w14:textId="0DDB26BB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8</w:t>
            </w:r>
          </w:p>
        </w:tc>
        <w:tc>
          <w:tcPr>
            <w:tcW w:w="2055" w:type="dxa"/>
          </w:tcPr>
          <w:p w14:paraId="2FE1BA0C" w14:textId="0893EECE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9</w:t>
            </w:r>
          </w:p>
        </w:tc>
        <w:tc>
          <w:tcPr>
            <w:tcW w:w="2185" w:type="dxa"/>
          </w:tcPr>
          <w:p w14:paraId="01AB3A60" w14:textId="524944E8" w:rsidR="0057681F" w:rsidRPr="00C56C67" w:rsidRDefault="00D03033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20</w:t>
            </w:r>
          </w:p>
        </w:tc>
        <w:tc>
          <w:tcPr>
            <w:tcW w:w="1927" w:type="dxa"/>
          </w:tcPr>
          <w:p w14:paraId="20EB2A73" w14:textId="30F51999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78C852BF" w14:textId="20F96C2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381B597B" w14:textId="17390E45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0C449356" w14:textId="1626020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24</w:t>
            </w:r>
          </w:p>
        </w:tc>
      </w:tr>
      <w:tr w:rsidR="00DE1C54" w:rsidRPr="00C56C67" w14:paraId="7FB80796" w14:textId="77777777" w:rsidTr="00AB6407">
        <w:trPr>
          <w:trHeight w:val="1790"/>
        </w:trPr>
        <w:tc>
          <w:tcPr>
            <w:tcW w:w="2055" w:type="dxa"/>
          </w:tcPr>
          <w:p w14:paraId="2F91E7F5" w14:textId="77777777" w:rsidR="00DE1C54" w:rsidRPr="00C56C67" w:rsidRDefault="00DE1C54" w:rsidP="00DE1C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DDAFC77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5A1B3553" w14:textId="0041983E" w:rsidR="00DE1C54" w:rsidRPr="00C56C67" w:rsidRDefault="00DE1C54" w:rsidP="00DE1C54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0692B1D3" w14:textId="77777777" w:rsidR="006578A9" w:rsidRPr="00972A74" w:rsidRDefault="006578A9" w:rsidP="006578A9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0496CFF7" w14:textId="1BD2A806" w:rsidR="00DE1C54" w:rsidRPr="00C56C67" w:rsidRDefault="00DE1C54" w:rsidP="00DE1C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8B4F692" w14:textId="48AADFBD" w:rsidR="00DE1C54" w:rsidRPr="002F1572" w:rsidRDefault="00DE1C54" w:rsidP="00DE1C54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77689122" w14:textId="0131B703" w:rsidR="00DE1C54" w:rsidRPr="00E15D89" w:rsidRDefault="00DE1C54" w:rsidP="00DE1C54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E15D89">
              <w:rPr>
                <w:b/>
                <w:bCs/>
                <w:sz w:val="20"/>
                <w:szCs w:val="20"/>
              </w:rPr>
              <w:t xml:space="preserve">MEET – AT Inglewood against </w:t>
            </w:r>
            <w:r>
              <w:rPr>
                <w:b/>
                <w:bCs/>
                <w:sz w:val="20"/>
                <w:szCs w:val="20"/>
              </w:rPr>
              <w:t>Rose Hill</w:t>
            </w:r>
            <w:r w:rsidRPr="00E15D89">
              <w:rPr>
                <w:b/>
                <w:bCs/>
                <w:sz w:val="20"/>
                <w:szCs w:val="20"/>
              </w:rPr>
              <w:t xml:space="preserve"> – 3:30 start</w:t>
            </w:r>
          </w:p>
          <w:p w14:paraId="450DA6DA" w14:textId="48C6B02F" w:rsidR="00DE1C54" w:rsidRPr="00C56C67" w:rsidRDefault="00DE1C54" w:rsidP="00DE1C54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38BBE466" w14:textId="2D99CED1" w:rsidR="00DE1C54" w:rsidRPr="00C56C67" w:rsidRDefault="00B319BA" w:rsidP="00DE1C54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B319BA">
              <w:rPr>
                <w:b/>
                <w:bCs/>
                <w:sz w:val="20"/>
                <w:szCs w:val="20"/>
              </w:rPr>
              <w:t>Practice 2:25 – 3:00 ending early for soccer match</w:t>
            </w:r>
            <w:r w:rsidRPr="00C56C6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56" w:type="dxa"/>
          </w:tcPr>
          <w:p w14:paraId="1B35F300" w14:textId="77777777" w:rsidR="00DE1C54" w:rsidRPr="00C56C67" w:rsidRDefault="00DE1C54" w:rsidP="00DE1C54">
            <w:pPr>
              <w:pStyle w:val="NoSpacing"/>
              <w:rPr>
                <w:sz w:val="20"/>
                <w:szCs w:val="20"/>
              </w:rPr>
            </w:pPr>
          </w:p>
        </w:tc>
      </w:tr>
      <w:tr w:rsidR="00DE1C54" w:rsidRPr="00C56C67" w14:paraId="7C6821DE" w14:textId="77777777" w:rsidTr="00AB6407">
        <w:tc>
          <w:tcPr>
            <w:tcW w:w="2055" w:type="dxa"/>
          </w:tcPr>
          <w:p w14:paraId="5207F55C" w14:textId="0314A41A" w:rsidR="00DE1C54" w:rsidRPr="00C56C67" w:rsidRDefault="00DE1C54" w:rsidP="00DE1C5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October 25</w:t>
            </w:r>
          </w:p>
        </w:tc>
        <w:tc>
          <w:tcPr>
            <w:tcW w:w="2055" w:type="dxa"/>
          </w:tcPr>
          <w:p w14:paraId="165CAB9B" w14:textId="69A8DB92" w:rsidR="00DE1C54" w:rsidRPr="00C56C67" w:rsidRDefault="00DE1C54" w:rsidP="00DE1C5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26</w:t>
            </w:r>
          </w:p>
        </w:tc>
        <w:tc>
          <w:tcPr>
            <w:tcW w:w="2185" w:type="dxa"/>
          </w:tcPr>
          <w:p w14:paraId="7C302356" w14:textId="2881CB2A" w:rsidR="00DE1C54" w:rsidRPr="00C56C67" w:rsidRDefault="00DE1C54" w:rsidP="00DE1C5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27</w:t>
            </w:r>
          </w:p>
        </w:tc>
        <w:tc>
          <w:tcPr>
            <w:tcW w:w="1927" w:type="dxa"/>
          </w:tcPr>
          <w:p w14:paraId="5DC885C3" w14:textId="485B9E44" w:rsidR="00DE1C54" w:rsidRPr="00C56C67" w:rsidRDefault="00DE1C54" w:rsidP="00DE1C5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28</w:t>
            </w:r>
          </w:p>
        </w:tc>
        <w:tc>
          <w:tcPr>
            <w:tcW w:w="2056" w:type="dxa"/>
          </w:tcPr>
          <w:p w14:paraId="70C07CDA" w14:textId="35885F89" w:rsidR="00DE1C54" w:rsidRPr="00C56C67" w:rsidRDefault="00DE1C54" w:rsidP="00DE1C5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29</w:t>
            </w:r>
          </w:p>
        </w:tc>
        <w:tc>
          <w:tcPr>
            <w:tcW w:w="2056" w:type="dxa"/>
          </w:tcPr>
          <w:p w14:paraId="2382B06E" w14:textId="6B6F4685" w:rsidR="00DE1C54" w:rsidRPr="00C56C67" w:rsidRDefault="00DE1C54" w:rsidP="00DE1C5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30</w:t>
            </w:r>
          </w:p>
        </w:tc>
        <w:tc>
          <w:tcPr>
            <w:tcW w:w="2056" w:type="dxa"/>
          </w:tcPr>
          <w:p w14:paraId="67B741E7" w14:textId="1D3C72EB" w:rsidR="00DE1C54" w:rsidRPr="00C56C67" w:rsidRDefault="00DE1C54" w:rsidP="00DE1C5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31</w:t>
            </w:r>
          </w:p>
        </w:tc>
      </w:tr>
      <w:tr w:rsidR="005420D5" w:rsidRPr="00C56C67" w14:paraId="005BD234" w14:textId="77777777" w:rsidTr="00B77F13">
        <w:trPr>
          <w:trHeight w:val="1826"/>
        </w:trPr>
        <w:tc>
          <w:tcPr>
            <w:tcW w:w="2055" w:type="dxa"/>
          </w:tcPr>
          <w:p w14:paraId="41E83184" w14:textId="77777777" w:rsidR="005420D5" w:rsidRPr="00C56C67" w:rsidRDefault="005420D5" w:rsidP="005420D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D74E196" w14:textId="65CE978A" w:rsidR="005420D5" w:rsidRPr="00C56C67" w:rsidRDefault="00B319BA" w:rsidP="005420D5">
            <w:pPr>
              <w:pStyle w:val="NoSpacing"/>
              <w:rPr>
                <w:b/>
                <w:sz w:val="20"/>
                <w:szCs w:val="20"/>
              </w:rPr>
            </w:pPr>
            <w:r w:rsidRPr="00B319BA">
              <w:rPr>
                <w:b/>
                <w:bCs/>
                <w:sz w:val="20"/>
                <w:szCs w:val="20"/>
              </w:rPr>
              <w:t>Practice 2:25 – 3:00 ending early for soccer match</w:t>
            </w:r>
            <w:r w:rsidRPr="00C56C6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</w:tcPr>
          <w:p w14:paraId="25339F26" w14:textId="5CFFD8E5" w:rsidR="005420D5" w:rsidRPr="00E15D89" w:rsidRDefault="005420D5" w:rsidP="005420D5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JV </w:t>
            </w:r>
            <w:r w:rsidRPr="00E15D89">
              <w:rPr>
                <w:b/>
                <w:bCs/>
                <w:sz w:val="20"/>
                <w:szCs w:val="20"/>
              </w:rPr>
              <w:t xml:space="preserve">MEET – AT </w:t>
            </w:r>
            <w:r>
              <w:rPr>
                <w:b/>
                <w:bCs/>
                <w:sz w:val="20"/>
                <w:szCs w:val="20"/>
              </w:rPr>
              <w:t>Redmond Middle School</w:t>
            </w:r>
            <w:r w:rsidRPr="00E15D89">
              <w:rPr>
                <w:b/>
                <w:bCs/>
                <w:sz w:val="20"/>
                <w:szCs w:val="20"/>
              </w:rPr>
              <w:t xml:space="preserve"> – 3:30 start</w:t>
            </w:r>
          </w:p>
          <w:p w14:paraId="14AEB248" w14:textId="7B7886F5" w:rsidR="005420D5" w:rsidRPr="00C56C67" w:rsidRDefault="005420D5" w:rsidP="005420D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CFA3C64" w14:textId="165BC2AF" w:rsidR="005420D5" w:rsidRPr="002F1572" w:rsidRDefault="005420D5" w:rsidP="005420D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5548C84E" w14:textId="67FA4E5D" w:rsidR="005420D5" w:rsidRPr="00972A74" w:rsidRDefault="005420D5" w:rsidP="005420D5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 w:rsidR="006578A9"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7FCFA0E8" w14:textId="39176CC7" w:rsidR="005420D5" w:rsidRPr="00C56C67" w:rsidRDefault="005420D5" w:rsidP="005420D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2C036BD0" w14:textId="092734E0" w:rsidR="005420D5" w:rsidRPr="00E15D89" w:rsidRDefault="005420D5" w:rsidP="005420D5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Varsity </w:t>
            </w:r>
            <w:r w:rsidRPr="00E15D89">
              <w:rPr>
                <w:b/>
                <w:bCs/>
                <w:sz w:val="20"/>
                <w:szCs w:val="20"/>
              </w:rPr>
              <w:t xml:space="preserve">MEET – AT </w:t>
            </w:r>
            <w:r>
              <w:rPr>
                <w:b/>
                <w:bCs/>
                <w:sz w:val="20"/>
                <w:szCs w:val="20"/>
              </w:rPr>
              <w:t>Kamiakin</w:t>
            </w:r>
            <w:r w:rsidRPr="00E15D89">
              <w:rPr>
                <w:b/>
                <w:bCs/>
                <w:sz w:val="20"/>
                <w:szCs w:val="20"/>
              </w:rPr>
              <w:t xml:space="preserve"> – 3:30 start</w:t>
            </w:r>
          </w:p>
          <w:p w14:paraId="69B7F702" w14:textId="6DDACD62" w:rsidR="005420D5" w:rsidRPr="00C56C67" w:rsidRDefault="005420D5" w:rsidP="005420D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6C105E" w14:textId="77777777" w:rsidR="005420D5" w:rsidRPr="00C56C67" w:rsidRDefault="005420D5" w:rsidP="005420D5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518BEEFA" w14:textId="5553735A" w:rsidR="005420D5" w:rsidRPr="00C56C67" w:rsidRDefault="005420D5" w:rsidP="005420D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5420D5" w:rsidRPr="00C56C67" w14:paraId="58E08AFB" w14:textId="77777777" w:rsidTr="00B77F13">
        <w:tc>
          <w:tcPr>
            <w:tcW w:w="2055" w:type="dxa"/>
          </w:tcPr>
          <w:p w14:paraId="497F47D3" w14:textId="706072C5" w:rsidR="005420D5" w:rsidRPr="00C56C67" w:rsidRDefault="005420D5" w:rsidP="005420D5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</w:t>
            </w:r>
          </w:p>
        </w:tc>
        <w:tc>
          <w:tcPr>
            <w:tcW w:w="2055" w:type="dxa"/>
          </w:tcPr>
          <w:p w14:paraId="32F3490A" w14:textId="3DA8DCAF" w:rsidR="005420D5" w:rsidRPr="00C56C67" w:rsidRDefault="005420D5" w:rsidP="005420D5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2</w:t>
            </w:r>
          </w:p>
        </w:tc>
        <w:tc>
          <w:tcPr>
            <w:tcW w:w="2185" w:type="dxa"/>
          </w:tcPr>
          <w:p w14:paraId="3A45C0E0" w14:textId="6E0768AD" w:rsidR="005420D5" w:rsidRPr="00C56C67" w:rsidRDefault="005420D5" w:rsidP="005420D5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3</w:t>
            </w:r>
          </w:p>
        </w:tc>
        <w:tc>
          <w:tcPr>
            <w:tcW w:w="1927" w:type="dxa"/>
          </w:tcPr>
          <w:p w14:paraId="21052CB7" w14:textId="6F48C9D8" w:rsidR="005420D5" w:rsidRPr="00C56C67" w:rsidRDefault="005420D5" w:rsidP="005420D5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4</w:t>
            </w:r>
          </w:p>
        </w:tc>
        <w:tc>
          <w:tcPr>
            <w:tcW w:w="2056" w:type="dxa"/>
          </w:tcPr>
          <w:p w14:paraId="5E912C10" w14:textId="4E4421AC" w:rsidR="005420D5" w:rsidRPr="00C56C67" w:rsidRDefault="005420D5" w:rsidP="005420D5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5</w:t>
            </w:r>
          </w:p>
        </w:tc>
        <w:tc>
          <w:tcPr>
            <w:tcW w:w="2056" w:type="dxa"/>
          </w:tcPr>
          <w:p w14:paraId="02545BE0" w14:textId="482B09F8" w:rsidR="005420D5" w:rsidRPr="00C56C67" w:rsidRDefault="005420D5" w:rsidP="005420D5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6</w:t>
            </w:r>
          </w:p>
        </w:tc>
        <w:tc>
          <w:tcPr>
            <w:tcW w:w="2056" w:type="dxa"/>
          </w:tcPr>
          <w:p w14:paraId="79554FBA" w14:textId="4993C553" w:rsidR="005420D5" w:rsidRPr="00C56C67" w:rsidRDefault="005420D5" w:rsidP="005420D5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  <w:tr w:rsidR="005420D5" w:rsidRPr="00C56C67" w14:paraId="1A0FE638" w14:textId="77777777" w:rsidTr="00B77F13">
        <w:trPr>
          <w:trHeight w:val="1826"/>
        </w:trPr>
        <w:tc>
          <w:tcPr>
            <w:tcW w:w="2055" w:type="dxa"/>
          </w:tcPr>
          <w:p w14:paraId="3940AC0E" w14:textId="77777777" w:rsidR="005420D5" w:rsidRPr="00C56C67" w:rsidRDefault="005420D5" w:rsidP="005420D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563FF48" w14:textId="383B74D9" w:rsidR="005420D5" w:rsidRPr="00C56C67" w:rsidRDefault="004F5F6E" w:rsidP="006578A9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Cross Country Party – pick up is </w:t>
            </w:r>
            <w:r w:rsidR="008A05C3">
              <w:rPr>
                <w:b/>
                <w:sz w:val="20"/>
                <w:szCs w:val="20"/>
              </w:rPr>
              <w:t xml:space="preserve">3:15 </w:t>
            </w:r>
            <w:r w:rsidR="00026437">
              <w:rPr>
                <w:b/>
                <w:sz w:val="20"/>
                <w:szCs w:val="20"/>
              </w:rPr>
              <w:t xml:space="preserve">– details to follow from coaches </w:t>
            </w:r>
          </w:p>
        </w:tc>
        <w:tc>
          <w:tcPr>
            <w:tcW w:w="2185" w:type="dxa"/>
          </w:tcPr>
          <w:p w14:paraId="28453E7E" w14:textId="77777777" w:rsidR="005420D5" w:rsidRPr="00C56C67" w:rsidRDefault="005420D5" w:rsidP="006578A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37B34F4" w14:textId="1225AC1D" w:rsidR="005420D5" w:rsidRPr="002F1572" w:rsidRDefault="005420D5" w:rsidP="005420D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AA7215E" w14:textId="31166884" w:rsidR="005420D5" w:rsidRPr="00972A74" w:rsidRDefault="005420D5" w:rsidP="005420D5">
            <w:pPr>
              <w:pStyle w:val="NoSpacing"/>
              <w:rPr>
                <w:sz w:val="20"/>
                <w:szCs w:val="20"/>
              </w:rPr>
            </w:pPr>
          </w:p>
          <w:p w14:paraId="28AB2B91" w14:textId="0B649130" w:rsidR="005420D5" w:rsidRPr="00C56C67" w:rsidRDefault="005420D5" w:rsidP="005420D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5DE3965" w14:textId="51F3B434" w:rsidR="005420D5" w:rsidRPr="00C56C67" w:rsidRDefault="005420D5" w:rsidP="005420D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94CDD83" w14:textId="77777777" w:rsidR="005420D5" w:rsidRPr="00C56C67" w:rsidRDefault="005420D5" w:rsidP="005420D5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44DAD450" w14:textId="77777777" w:rsidR="005420D5" w:rsidRPr="00C56C67" w:rsidRDefault="005420D5" w:rsidP="005420D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5DD0B6BE" w14:textId="77777777" w:rsidR="00F27B44" w:rsidRPr="00993D67" w:rsidRDefault="00F27B44">
      <w:pPr>
        <w:pStyle w:val="NoSpacing"/>
        <w:rPr>
          <w:sz w:val="24"/>
          <w:szCs w:val="24"/>
        </w:rPr>
      </w:pPr>
    </w:p>
    <w:p w14:paraId="26FDE46A" w14:textId="12459BAB" w:rsidR="00F27B44" w:rsidRDefault="002B5D3E">
      <w:pPr>
        <w:pStyle w:val="NoSpacing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Teams will be decided at the end of the first week – </w:t>
      </w:r>
      <w:r w:rsidR="005E12AA">
        <w:rPr>
          <w:b/>
          <w:bCs/>
          <w:i/>
          <w:iCs/>
          <w:sz w:val="24"/>
          <w:szCs w:val="24"/>
        </w:rPr>
        <w:t xml:space="preserve">at that time if you are not selected for the team you will have 24 hours to move to Cross Country if you would like otherwise you can </w:t>
      </w:r>
      <w:r w:rsidR="008768B3">
        <w:rPr>
          <w:b/>
          <w:bCs/>
          <w:i/>
          <w:iCs/>
          <w:sz w:val="24"/>
          <w:szCs w:val="24"/>
        </w:rPr>
        <w:t xml:space="preserve">look to our intramural programs offered later this school year.  </w:t>
      </w:r>
    </w:p>
    <w:p w14:paraId="5DFCD31B" w14:textId="77777777" w:rsidR="00F27B44" w:rsidRDefault="00F27B44">
      <w:pPr>
        <w:pStyle w:val="NoSpacing"/>
        <w:rPr>
          <w:b/>
          <w:bCs/>
          <w:i/>
          <w:iCs/>
          <w:sz w:val="24"/>
          <w:szCs w:val="24"/>
        </w:rPr>
      </w:pPr>
    </w:p>
    <w:p w14:paraId="287895BC" w14:textId="77777777" w:rsidR="00FB3E09" w:rsidRPr="00426CF4" w:rsidRDefault="00FB3E09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</w:p>
    <w:p w14:paraId="10D4D29F" w14:textId="463B0889" w:rsidR="0086184C" w:rsidRPr="0086184C" w:rsidRDefault="0086184C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  <w:r>
        <w:rPr>
          <w:rFonts w:cs="Segoe UI"/>
          <w:color w:val="auto"/>
          <w:sz w:val="20"/>
          <w:szCs w:val="20"/>
          <w:shd w:val="clear" w:color="auto" w:fill="FFFFFF"/>
        </w:rPr>
        <w:t xml:space="preserve">Please note we will be taking attendance on Final Forms – if your student is marked absent there will be an auto-generated email sent to you about the absence.  </w:t>
      </w:r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If you believe it to be an error you can reply to the email – however coaches may not see your reply until the next day.  The main office has no way to track that attendance as it is a different system than school attendance.  </w:t>
      </w:r>
    </w:p>
    <w:p w14:paraId="4F489995" w14:textId="4D61D231" w:rsidR="005556BD" w:rsidRPr="0086184C" w:rsidRDefault="005556BD">
      <w:pPr>
        <w:pStyle w:val="NoSpacing"/>
      </w:pPr>
      <w:r w:rsidRPr="0086184C">
        <w:t xml:space="preserve"> </w:t>
      </w:r>
    </w:p>
    <w:sectPr w:rsidR="005556BD" w:rsidRPr="0086184C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1C85C" w14:textId="77777777" w:rsidR="000D54F9" w:rsidRDefault="000D54F9">
      <w:pPr>
        <w:spacing w:before="0" w:after="0"/>
      </w:pPr>
      <w:r>
        <w:separator/>
      </w:r>
    </w:p>
  </w:endnote>
  <w:endnote w:type="continuationSeparator" w:id="0">
    <w:p w14:paraId="3123B384" w14:textId="77777777" w:rsidR="000D54F9" w:rsidRDefault="000D54F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2E340" w14:textId="77777777" w:rsidR="000D54F9" w:rsidRDefault="000D54F9">
      <w:pPr>
        <w:spacing w:before="0" w:after="0"/>
      </w:pPr>
      <w:r>
        <w:separator/>
      </w:r>
    </w:p>
  </w:footnote>
  <w:footnote w:type="continuationSeparator" w:id="0">
    <w:p w14:paraId="18C52B87" w14:textId="77777777" w:rsidR="000D54F9" w:rsidRDefault="000D54F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1"/>
    <w:docVar w:name="MonthStart" w:val="11/1/2021"/>
  </w:docVars>
  <w:rsids>
    <w:rsidRoot w:val="00720C1E"/>
    <w:rsid w:val="00004548"/>
    <w:rsid w:val="000160A2"/>
    <w:rsid w:val="00020D79"/>
    <w:rsid w:val="00026437"/>
    <w:rsid w:val="000400C8"/>
    <w:rsid w:val="00045F96"/>
    <w:rsid w:val="00052DA8"/>
    <w:rsid w:val="00055CEC"/>
    <w:rsid w:val="00057422"/>
    <w:rsid w:val="000958A4"/>
    <w:rsid w:val="000A144B"/>
    <w:rsid w:val="000A565F"/>
    <w:rsid w:val="000B463B"/>
    <w:rsid w:val="000B71EA"/>
    <w:rsid w:val="000C6588"/>
    <w:rsid w:val="000D1AB1"/>
    <w:rsid w:val="000D54F9"/>
    <w:rsid w:val="000E5D01"/>
    <w:rsid w:val="0010279B"/>
    <w:rsid w:val="00104357"/>
    <w:rsid w:val="00110C4B"/>
    <w:rsid w:val="00123703"/>
    <w:rsid w:val="00123750"/>
    <w:rsid w:val="00145D4B"/>
    <w:rsid w:val="00162DFF"/>
    <w:rsid w:val="001841A2"/>
    <w:rsid w:val="00184C9D"/>
    <w:rsid w:val="00190D17"/>
    <w:rsid w:val="001929E4"/>
    <w:rsid w:val="0019759E"/>
    <w:rsid w:val="00197A1E"/>
    <w:rsid w:val="001A0D78"/>
    <w:rsid w:val="001B346C"/>
    <w:rsid w:val="001B73E0"/>
    <w:rsid w:val="001C5BC4"/>
    <w:rsid w:val="002016C2"/>
    <w:rsid w:val="00203010"/>
    <w:rsid w:val="0020369F"/>
    <w:rsid w:val="0020684D"/>
    <w:rsid w:val="00210269"/>
    <w:rsid w:val="00221071"/>
    <w:rsid w:val="00221504"/>
    <w:rsid w:val="00222655"/>
    <w:rsid w:val="00232C02"/>
    <w:rsid w:val="00251B10"/>
    <w:rsid w:val="00253CC7"/>
    <w:rsid w:val="00257845"/>
    <w:rsid w:val="00262469"/>
    <w:rsid w:val="0026779A"/>
    <w:rsid w:val="002814B9"/>
    <w:rsid w:val="00283FB5"/>
    <w:rsid w:val="00285DD1"/>
    <w:rsid w:val="00290910"/>
    <w:rsid w:val="00295BAD"/>
    <w:rsid w:val="002A0998"/>
    <w:rsid w:val="002A3C73"/>
    <w:rsid w:val="002A41EC"/>
    <w:rsid w:val="002B2805"/>
    <w:rsid w:val="002B294A"/>
    <w:rsid w:val="002B5D3E"/>
    <w:rsid w:val="002D0E92"/>
    <w:rsid w:val="002D582A"/>
    <w:rsid w:val="002E1035"/>
    <w:rsid w:val="002E5FBE"/>
    <w:rsid w:val="002F04A9"/>
    <w:rsid w:val="002F1572"/>
    <w:rsid w:val="002F2C4D"/>
    <w:rsid w:val="002F6EF1"/>
    <w:rsid w:val="002F7D0A"/>
    <w:rsid w:val="0030027E"/>
    <w:rsid w:val="0031790F"/>
    <w:rsid w:val="00325712"/>
    <w:rsid w:val="003319FB"/>
    <w:rsid w:val="0034679E"/>
    <w:rsid w:val="0036212C"/>
    <w:rsid w:val="003733D7"/>
    <w:rsid w:val="00391972"/>
    <w:rsid w:val="003A0251"/>
    <w:rsid w:val="003A255B"/>
    <w:rsid w:val="003B005A"/>
    <w:rsid w:val="003B13F0"/>
    <w:rsid w:val="003B46B4"/>
    <w:rsid w:val="003B6DDE"/>
    <w:rsid w:val="003B70D9"/>
    <w:rsid w:val="003C6CA3"/>
    <w:rsid w:val="003D0000"/>
    <w:rsid w:val="003D1B0C"/>
    <w:rsid w:val="003F3221"/>
    <w:rsid w:val="00404B9C"/>
    <w:rsid w:val="00413A72"/>
    <w:rsid w:val="004159F8"/>
    <w:rsid w:val="00426CF4"/>
    <w:rsid w:val="00432768"/>
    <w:rsid w:val="00435726"/>
    <w:rsid w:val="004429E6"/>
    <w:rsid w:val="00443244"/>
    <w:rsid w:val="0044337F"/>
    <w:rsid w:val="00446204"/>
    <w:rsid w:val="00447271"/>
    <w:rsid w:val="00462E71"/>
    <w:rsid w:val="0047636B"/>
    <w:rsid w:val="00483FC7"/>
    <w:rsid w:val="00491E3C"/>
    <w:rsid w:val="004979A2"/>
    <w:rsid w:val="004A3058"/>
    <w:rsid w:val="004B0140"/>
    <w:rsid w:val="004C75A7"/>
    <w:rsid w:val="004C7892"/>
    <w:rsid w:val="004D19D5"/>
    <w:rsid w:val="004D2032"/>
    <w:rsid w:val="004D6307"/>
    <w:rsid w:val="004D729B"/>
    <w:rsid w:val="004E28E3"/>
    <w:rsid w:val="004F530B"/>
    <w:rsid w:val="004F5F28"/>
    <w:rsid w:val="004F5F6E"/>
    <w:rsid w:val="00510FCB"/>
    <w:rsid w:val="005233FA"/>
    <w:rsid w:val="00523577"/>
    <w:rsid w:val="0052640C"/>
    <w:rsid w:val="00532D2F"/>
    <w:rsid w:val="00534FB1"/>
    <w:rsid w:val="005420D5"/>
    <w:rsid w:val="005426E2"/>
    <w:rsid w:val="00543109"/>
    <w:rsid w:val="00544226"/>
    <w:rsid w:val="005547E3"/>
    <w:rsid w:val="005556BD"/>
    <w:rsid w:val="00573EDB"/>
    <w:rsid w:val="0057681F"/>
    <w:rsid w:val="00581B9E"/>
    <w:rsid w:val="0058369B"/>
    <w:rsid w:val="0058756D"/>
    <w:rsid w:val="00591AD6"/>
    <w:rsid w:val="0059451C"/>
    <w:rsid w:val="005B5CF7"/>
    <w:rsid w:val="005C11A6"/>
    <w:rsid w:val="005D27DA"/>
    <w:rsid w:val="005D3E7B"/>
    <w:rsid w:val="005D68AF"/>
    <w:rsid w:val="005E12AA"/>
    <w:rsid w:val="005E5F4C"/>
    <w:rsid w:val="005F480D"/>
    <w:rsid w:val="005F4BC3"/>
    <w:rsid w:val="005F7685"/>
    <w:rsid w:val="006155C9"/>
    <w:rsid w:val="00616E69"/>
    <w:rsid w:val="00624068"/>
    <w:rsid w:val="00633C47"/>
    <w:rsid w:val="0063561D"/>
    <w:rsid w:val="00644B92"/>
    <w:rsid w:val="006521E0"/>
    <w:rsid w:val="006578A9"/>
    <w:rsid w:val="006A05FF"/>
    <w:rsid w:val="006A2122"/>
    <w:rsid w:val="006A22FF"/>
    <w:rsid w:val="006A7C76"/>
    <w:rsid w:val="006D2ED9"/>
    <w:rsid w:val="006F0AF6"/>
    <w:rsid w:val="006F3579"/>
    <w:rsid w:val="006F674F"/>
    <w:rsid w:val="00720C1E"/>
    <w:rsid w:val="00724163"/>
    <w:rsid w:val="00724685"/>
    <w:rsid w:val="00737EC9"/>
    <w:rsid w:val="007421F5"/>
    <w:rsid w:val="00744D57"/>
    <w:rsid w:val="007511BC"/>
    <w:rsid w:val="007520F2"/>
    <w:rsid w:val="00781B83"/>
    <w:rsid w:val="007942A9"/>
    <w:rsid w:val="007A5137"/>
    <w:rsid w:val="007A648D"/>
    <w:rsid w:val="007A6DE4"/>
    <w:rsid w:val="007B352A"/>
    <w:rsid w:val="007C7D29"/>
    <w:rsid w:val="007D4D4B"/>
    <w:rsid w:val="007D5734"/>
    <w:rsid w:val="007D65A9"/>
    <w:rsid w:val="007E36C1"/>
    <w:rsid w:val="007E4C72"/>
    <w:rsid w:val="007F0C23"/>
    <w:rsid w:val="007F20A4"/>
    <w:rsid w:val="007F7A5D"/>
    <w:rsid w:val="008044C6"/>
    <w:rsid w:val="00804FC2"/>
    <w:rsid w:val="00820CF7"/>
    <w:rsid w:val="00827B0B"/>
    <w:rsid w:val="008314A0"/>
    <w:rsid w:val="008316E5"/>
    <w:rsid w:val="00834643"/>
    <w:rsid w:val="00835E21"/>
    <w:rsid w:val="0083683A"/>
    <w:rsid w:val="0084639F"/>
    <w:rsid w:val="00854437"/>
    <w:rsid w:val="00857582"/>
    <w:rsid w:val="0086184C"/>
    <w:rsid w:val="0086700B"/>
    <w:rsid w:val="008679E5"/>
    <w:rsid w:val="008768B3"/>
    <w:rsid w:val="008931BC"/>
    <w:rsid w:val="0089629F"/>
    <w:rsid w:val="008A05C3"/>
    <w:rsid w:val="008A6247"/>
    <w:rsid w:val="008B5513"/>
    <w:rsid w:val="008C1E93"/>
    <w:rsid w:val="008E7BA4"/>
    <w:rsid w:val="00902175"/>
    <w:rsid w:val="00910DC5"/>
    <w:rsid w:val="00946173"/>
    <w:rsid w:val="00954E1C"/>
    <w:rsid w:val="00961C58"/>
    <w:rsid w:val="00962B78"/>
    <w:rsid w:val="0096521D"/>
    <w:rsid w:val="00972A74"/>
    <w:rsid w:val="00972E34"/>
    <w:rsid w:val="00985EE6"/>
    <w:rsid w:val="00992F2E"/>
    <w:rsid w:val="00993D67"/>
    <w:rsid w:val="009979CC"/>
    <w:rsid w:val="009A6A02"/>
    <w:rsid w:val="009B322A"/>
    <w:rsid w:val="009B6372"/>
    <w:rsid w:val="009B7127"/>
    <w:rsid w:val="009C134E"/>
    <w:rsid w:val="009C3B1B"/>
    <w:rsid w:val="009C4955"/>
    <w:rsid w:val="009C7F87"/>
    <w:rsid w:val="009E20D3"/>
    <w:rsid w:val="009E668E"/>
    <w:rsid w:val="00A03BF5"/>
    <w:rsid w:val="00A10DE2"/>
    <w:rsid w:val="00A21366"/>
    <w:rsid w:val="00A22E88"/>
    <w:rsid w:val="00A6103B"/>
    <w:rsid w:val="00A61FA1"/>
    <w:rsid w:val="00A760BE"/>
    <w:rsid w:val="00A95149"/>
    <w:rsid w:val="00A96A06"/>
    <w:rsid w:val="00AA5F79"/>
    <w:rsid w:val="00AA6785"/>
    <w:rsid w:val="00AB6407"/>
    <w:rsid w:val="00AC73AA"/>
    <w:rsid w:val="00AF66CB"/>
    <w:rsid w:val="00B0705A"/>
    <w:rsid w:val="00B319BA"/>
    <w:rsid w:val="00B5305D"/>
    <w:rsid w:val="00B5318D"/>
    <w:rsid w:val="00B57292"/>
    <w:rsid w:val="00B57B97"/>
    <w:rsid w:val="00B6355B"/>
    <w:rsid w:val="00B674BE"/>
    <w:rsid w:val="00B700E5"/>
    <w:rsid w:val="00B701F5"/>
    <w:rsid w:val="00B77F13"/>
    <w:rsid w:val="00B9218F"/>
    <w:rsid w:val="00B936C4"/>
    <w:rsid w:val="00BB36EF"/>
    <w:rsid w:val="00BB445A"/>
    <w:rsid w:val="00BC3C37"/>
    <w:rsid w:val="00BE55EB"/>
    <w:rsid w:val="00BF269C"/>
    <w:rsid w:val="00C0202E"/>
    <w:rsid w:val="00C140B9"/>
    <w:rsid w:val="00C462B2"/>
    <w:rsid w:val="00C47BAA"/>
    <w:rsid w:val="00C56C67"/>
    <w:rsid w:val="00C72144"/>
    <w:rsid w:val="00C726A2"/>
    <w:rsid w:val="00C760FC"/>
    <w:rsid w:val="00C90796"/>
    <w:rsid w:val="00CA55EB"/>
    <w:rsid w:val="00CA6489"/>
    <w:rsid w:val="00CA7FBF"/>
    <w:rsid w:val="00CB4F3D"/>
    <w:rsid w:val="00CD2ABF"/>
    <w:rsid w:val="00CE3881"/>
    <w:rsid w:val="00CE61AD"/>
    <w:rsid w:val="00D03033"/>
    <w:rsid w:val="00D0514A"/>
    <w:rsid w:val="00D06048"/>
    <w:rsid w:val="00D21293"/>
    <w:rsid w:val="00D23A01"/>
    <w:rsid w:val="00D30155"/>
    <w:rsid w:val="00D35B64"/>
    <w:rsid w:val="00D377FF"/>
    <w:rsid w:val="00D43B61"/>
    <w:rsid w:val="00D525C6"/>
    <w:rsid w:val="00D5745D"/>
    <w:rsid w:val="00D84B48"/>
    <w:rsid w:val="00D90374"/>
    <w:rsid w:val="00D908BC"/>
    <w:rsid w:val="00D93BDC"/>
    <w:rsid w:val="00D97C12"/>
    <w:rsid w:val="00DB61F3"/>
    <w:rsid w:val="00DC3BB5"/>
    <w:rsid w:val="00DE1C54"/>
    <w:rsid w:val="00DF3DC8"/>
    <w:rsid w:val="00E02168"/>
    <w:rsid w:val="00E031E4"/>
    <w:rsid w:val="00E15D89"/>
    <w:rsid w:val="00E43294"/>
    <w:rsid w:val="00E6043F"/>
    <w:rsid w:val="00E679CD"/>
    <w:rsid w:val="00E80BE0"/>
    <w:rsid w:val="00E8664E"/>
    <w:rsid w:val="00EA11E4"/>
    <w:rsid w:val="00EA45F5"/>
    <w:rsid w:val="00EA6412"/>
    <w:rsid w:val="00EB09BA"/>
    <w:rsid w:val="00EC1549"/>
    <w:rsid w:val="00EC2FD1"/>
    <w:rsid w:val="00EC47FC"/>
    <w:rsid w:val="00ED539E"/>
    <w:rsid w:val="00ED75A2"/>
    <w:rsid w:val="00EE5159"/>
    <w:rsid w:val="00EF13D9"/>
    <w:rsid w:val="00F00831"/>
    <w:rsid w:val="00F01A58"/>
    <w:rsid w:val="00F055FA"/>
    <w:rsid w:val="00F276B6"/>
    <w:rsid w:val="00F27B44"/>
    <w:rsid w:val="00F3479A"/>
    <w:rsid w:val="00F34F85"/>
    <w:rsid w:val="00F377CD"/>
    <w:rsid w:val="00F42D11"/>
    <w:rsid w:val="00F46CEC"/>
    <w:rsid w:val="00F55A41"/>
    <w:rsid w:val="00F60BC8"/>
    <w:rsid w:val="00F832C3"/>
    <w:rsid w:val="00F8354F"/>
    <w:rsid w:val="00F837A0"/>
    <w:rsid w:val="00FB3E09"/>
    <w:rsid w:val="00FB79F6"/>
    <w:rsid w:val="00FE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853F"/>
  <w15:docId w15:val="{593E74FA-1233-40E5-BCA7-950406C6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5556BD"/>
    <w:rPr>
      <w:color w:val="FFDE2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BC92A3800419EA9D1F0E2317B9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470B-C70B-47B8-A8C7-4455D333E8FB}"/>
      </w:docPartPr>
      <w:docPartBody>
        <w:p w:rsidR="00680ED9" w:rsidRDefault="00A052B1">
          <w:pPr>
            <w:pStyle w:val="D71BC92A3800419EA9D1F0E2317B9181"/>
          </w:pPr>
          <w:r>
            <w:t>Sunday</w:t>
          </w:r>
        </w:p>
      </w:docPartBody>
    </w:docPart>
    <w:docPart>
      <w:docPartPr>
        <w:name w:val="AE8AB1343F8C4E4FA55786FF261F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F686-BCC5-437E-BB90-377EA68A9464}"/>
      </w:docPartPr>
      <w:docPartBody>
        <w:p w:rsidR="00680ED9" w:rsidRDefault="00A052B1">
          <w:pPr>
            <w:pStyle w:val="AE8AB1343F8C4E4FA55786FF261FF431"/>
          </w:pPr>
          <w:r>
            <w:t>Monday</w:t>
          </w:r>
        </w:p>
      </w:docPartBody>
    </w:docPart>
    <w:docPart>
      <w:docPartPr>
        <w:name w:val="E7BA7E0957C84297B95E645C1EE3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BB4D6-D9EB-4601-953F-974147BAA285}"/>
      </w:docPartPr>
      <w:docPartBody>
        <w:p w:rsidR="00680ED9" w:rsidRDefault="00A052B1">
          <w:pPr>
            <w:pStyle w:val="E7BA7E0957C84297B95E645C1EE3D34B"/>
          </w:pPr>
          <w:r>
            <w:t>Tuesday</w:t>
          </w:r>
        </w:p>
      </w:docPartBody>
    </w:docPart>
    <w:docPart>
      <w:docPartPr>
        <w:name w:val="A0891D201D5648DCBB6A90354031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9FE5-46D2-424F-85C7-83ABD5F1E1E0}"/>
      </w:docPartPr>
      <w:docPartBody>
        <w:p w:rsidR="00680ED9" w:rsidRDefault="00A052B1">
          <w:pPr>
            <w:pStyle w:val="A0891D201D5648DCBB6A90354031DCC5"/>
          </w:pPr>
          <w:r>
            <w:t>Wednesday</w:t>
          </w:r>
        </w:p>
      </w:docPartBody>
    </w:docPart>
    <w:docPart>
      <w:docPartPr>
        <w:name w:val="011111E164284F549F65D781C2E8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EDC04-2782-4264-BA53-E4EBFDBAB4FC}"/>
      </w:docPartPr>
      <w:docPartBody>
        <w:p w:rsidR="00680ED9" w:rsidRDefault="00A052B1">
          <w:pPr>
            <w:pStyle w:val="011111E164284F549F65D781C2E87047"/>
          </w:pPr>
          <w:r>
            <w:t>Thursday</w:t>
          </w:r>
        </w:p>
      </w:docPartBody>
    </w:docPart>
    <w:docPart>
      <w:docPartPr>
        <w:name w:val="72A1683976AD42CFAC7264FEF027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BB-A851-4BB6-A762-3296C44FD8A8}"/>
      </w:docPartPr>
      <w:docPartBody>
        <w:p w:rsidR="00680ED9" w:rsidRDefault="00A052B1">
          <w:pPr>
            <w:pStyle w:val="72A1683976AD42CFAC7264FEF0276242"/>
          </w:pPr>
          <w:r>
            <w:t>Friday</w:t>
          </w:r>
        </w:p>
      </w:docPartBody>
    </w:docPart>
    <w:docPart>
      <w:docPartPr>
        <w:name w:val="65C78092A5124990A76E8FEA3EAA5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626E-26CA-4AF7-B7E6-80204325DC12}"/>
      </w:docPartPr>
      <w:docPartBody>
        <w:p w:rsidR="00680ED9" w:rsidRDefault="00A052B1">
          <w:pPr>
            <w:pStyle w:val="65C78092A5124990A76E8FEA3EAA59A3"/>
          </w:pPr>
          <w:r>
            <w:t>Saturday</w:t>
          </w:r>
        </w:p>
      </w:docPartBody>
    </w:docPart>
    <w:docPart>
      <w:docPartPr>
        <w:name w:val="C1F83B7220AF4502A9E4AE765805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242E3-FA1F-4F66-B4E0-CCB73A85F6D2}"/>
      </w:docPartPr>
      <w:docPartBody>
        <w:p w:rsidR="00680ED9" w:rsidRDefault="00120DBB" w:rsidP="00120DBB">
          <w:pPr>
            <w:pStyle w:val="C1F83B7220AF4502A9E4AE765805B159"/>
          </w:pPr>
          <w:r>
            <w:t>Sunday</w:t>
          </w:r>
        </w:p>
      </w:docPartBody>
    </w:docPart>
    <w:docPart>
      <w:docPartPr>
        <w:name w:val="B608D81EE1CB49CDA0FACB040F1B3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3E41C-0A15-4742-9B4B-1C97A8ACCA36}"/>
      </w:docPartPr>
      <w:docPartBody>
        <w:p w:rsidR="00680ED9" w:rsidRDefault="00120DBB" w:rsidP="00120DBB">
          <w:pPr>
            <w:pStyle w:val="B608D81EE1CB49CDA0FACB040F1B3EBE"/>
          </w:pPr>
          <w:r>
            <w:t>Monday</w:t>
          </w:r>
        </w:p>
      </w:docPartBody>
    </w:docPart>
    <w:docPart>
      <w:docPartPr>
        <w:name w:val="B7EB163354234D26B4167F500DE0D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2C09-9A61-426E-968C-340B011364A0}"/>
      </w:docPartPr>
      <w:docPartBody>
        <w:p w:rsidR="00680ED9" w:rsidRDefault="00120DBB" w:rsidP="00120DBB">
          <w:pPr>
            <w:pStyle w:val="B7EB163354234D26B4167F500DE0DCC0"/>
          </w:pPr>
          <w:r>
            <w:t>Tuesday</w:t>
          </w:r>
        </w:p>
      </w:docPartBody>
    </w:docPart>
    <w:docPart>
      <w:docPartPr>
        <w:name w:val="E65AF070BC3E4772AA17743F50B0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04F0-28CC-4CF3-92AC-077BA7785AB6}"/>
      </w:docPartPr>
      <w:docPartBody>
        <w:p w:rsidR="00680ED9" w:rsidRDefault="00120DBB" w:rsidP="00120DBB">
          <w:pPr>
            <w:pStyle w:val="E65AF070BC3E4772AA17743F50B0DDD1"/>
          </w:pPr>
          <w:r>
            <w:t>Wednesday</w:t>
          </w:r>
        </w:p>
      </w:docPartBody>
    </w:docPart>
    <w:docPart>
      <w:docPartPr>
        <w:name w:val="B7D42172E9434D47B48945FACF8B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5CED8-1822-47B1-907C-8D317C748B28}"/>
      </w:docPartPr>
      <w:docPartBody>
        <w:p w:rsidR="00680ED9" w:rsidRDefault="00120DBB" w:rsidP="00120DBB">
          <w:pPr>
            <w:pStyle w:val="B7D42172E9434D47B48945FACF8B8633"/>
          </w:pPr>
          <w:r>
            <w:t>Thursday</w:t>
          </w:r>
        </w:p>
      </w:docPartBody>
    </w:docPart>
    <w:docPart>
      <w:docPartPr>
        <w:name w:val="40FF468D665745C7804D653D514E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6D7AA-7346-4347-B926-ECE039B508DF}"/>
      </w:docPartPr>
      <w:docPartBody>
        <w:p w:rsidR="00680ED9" w:rsidRDefault="00120DBB" w:rsidP="00120DBB">
          <w:pPr>
            <w:pStyle w:val="40FF468D665745C7804D653D514E262D"/>
          </w:pPr>
          <w:r>
            <w:t>Friday</w:t>
          </w:r>
        </w:p>
      </w:docPartBody>
    </w:docPart>
    <w:docPart>
      <w:docPartPr>
        <w:name w:val="50BDFD131B4145CBB7A6C2751EDBF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8BAE2-EEF2-47CA-AE8B-CB826ECAABD4}"/>
      </w:docPartPr>
      <w:docPartBody>
        <w:p w:rsidR="00680ED9" w:rsidRDefault="00120DBB" w:rsidP="00120DBB">
          <w:pPr>
            <w:pStyle w:val="50BDFD131B4145CBB7A6C2751EDBF81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B"/>
    <w:rsid w:val="0002538C"/>
    <w:rsid w:val="000823F8"/>
    <w:rsid w:val="00084273"/>
    <w:rsid w:val="000B00F5"/>
    <w:rsid w:val="00120DBB"/>
    <w:rsid w:val="002261B3"/>
    <w:rsid w:val="0030027E"/>
    <w:rsid w:val="0030142E"/>
    <w:rsid w:val="00353C09"/>
    <w:rsid w:val="003B13F0"/>
    <w:rsid w:val="003B70D9"/>
    <w:rsid w:val="00446204"/>
    <w:rsid w:val="00594BC3"/>
    <w:rsid w:val="005B5CF7"/>
    <w:rsid w:val="006759AD"/>
    <w:rsid w:val="00680ED9"/>
    <w:rsid w:val="0068168E"/>
    <w:rsid w:val="00793603"/>
    <w:rsid w:val="007B352A"/>
    <w:rsid w:val="007F0C23"/>
    <w:rsid w:val="00834643"/>
    <w:rsid w:val="008C1E93"/>
    <w:rsid w:val="008E7BA4"/>
    <w:rsid w:val="00960240"/>
    <w:rsid w:val="0096195C"/>
    <w:rsid w:val="009A0F7E"/>
    <w:rsid w:val="009E20D3"/>
    <w:rsid w:val="00A052B1"/>
    <w:rsid w:val="00A42935"/>
    <w:rsid w:val="00B06542"/>
    <w:rsid w:val="00B805AD"/>
    <w:rsid w:val="00BB36EF"/>
    <w:rsid w:val="00C36A5D"/>
    <w:rsid w:val="00D35C62"/>
    <w:rsid w:val="00D626A2"/>
    <w:rsid w:val="00D91373"/>
    <w:rsid w:val="00D97204"/>
    <w:rsid w:val="00E06DBF"/>
    <w:rsid w:val="00EB13CD"/>
    <w:rsid w:val="00F42D11"/>
    <w:rsid w:val="00F5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BC92A3800419EA9D1F0E2317B9181">
    <w:name w:val="D71BC92A3800419EA9D1F0E2317B9181"/>
  </w:style>
  <w:style w:type="paragraph" w:customStyle="1" w:styleId="AE8AB1343F8C4E4FA55786FF261FF431">
    <w:name w:val="AE8AB1343F8C4E4FA55786FF261FF431"/>
  </w:style>
  <w:style w:type="paragraph" w:customStyle="1" w:styleId="E7BA7E0957C84297B95E645C1EE3D34B">
    <w:name w:val="E7BA7E0957C84297B95E645C1EE3D34B"/>
  </w:style>
  <w:style w:type="paragraph" w:customStyle="1" w:styleId="A0891D201D5648DCBB6A90354031DCC5">
    <w:name w:val="A0891D201D5648DCBB6A90354031DCC5"/>
  </w:style>
  <w:style w:type="paragraph" w:customStyle="1" w:styleId="011111E164284F549F65D781C2E87047">
    <w:name w:val="011111E164284F549F65D781C2E87047"/>
  </w:style>
  <w:style w:type="paragraph" w:customStyle="1" w:styleId="72A1683976AD42CFAC7264FEF0276242">
    <w:name w:val="72A1683976AD42CFAC7264FEF0276242"/>
  </w:style>
  <w:style w:type="paragraph" w:customStyle="1" w:styleId="65C78092A5124990A76E8FEA3EAA59A3">
    <w:name w:val="65C78092A5124990A76E8FEA3EAA59A3"/>
  </w:style>
  <w:style w:type="paragraph" w:customStyle="1" w:styleId="C1F83B7220AF4502A9E4AE765805B159">
    <w:name w:val="C1F83B7220AF4502A9E4AE765805B159"/>
    <w:rsid w:val="00120DBB"/>
  </w:style>
  <w:style w:type="paragraph" w:customStyle="1" w:styleId="B608D81EE1CB49CDA0FACB040F1B3EBE">
    <w:name w:val="B608D81EE1CB49CDA0FACB040F1B3EBE"/>
    <w:rsid w:val="00120DBB"/>
  </w:style>
  <w:style w:type="paragraph" w:customStyle="1" w:styleId="B7EB163354234D26B4167F500DE0DCC0">
    <w:name w:val="B7EB163354234D26B4167F500DE0DCC0"/>
    <w:rsid w:val="00120DBB"/>
  </w:style>
  <w:style w:type="paragraph" w:customStyle="1" w:styleId="E65AF070BC3E4772AA17743F50B0DDD1">
    <w:name w:val="E65AF070BC3E4772AA17743F50B0DDD1"/>
    <w:rsid w:val="00120DBB"/>
  </w:style>
  <w:style w:type="paragraph" w:customStyle="1" w:styleId="B7D42172E9434D47B48945FACF8B8633">
    <w:name w:val="B7D42172E9434D47B48945FACF8B8633"/>
    <w:rsid w:val="00120DBB"/>
  </w:style>
  <w:style w:type="paragraph" w:customStyle="1" w:styleId="40FF468D665745C7804D653D514E262D">
    <w:name w:val="40FF468D665745C7804D653D514E262D"/>
    <w:rsid w:val="00120DBB"/>
  </w:style>
  <w:style w:type="paragraph" w:customStyle="1" w:styleId="50BDFD131B4145CBB7A6C2751EDBF819">
    <w:name w:val="50BDFD131B4145CBB7A6C2751EDBF819"/>
    <w:rsid w:val="00120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1BAD8BE6AE74C909B3B14D5D0DCD4" ma:contentTypeVersion="13" ma:contentTypeDescription="Create a new document." ma:contentTypeScope="" ma:versionID="e263597eb63bc20b3d913601fa4f2464">
  <xsd:schema xmlns:xsd="http://www.w3.org/2001/XMLSchema" xmlns:xs="http://www.w3.org/2001/XMLSchema" xmlns:p="http://schemas.microsoft.com/office/2006/metadata/properties" xmlns:ns3="2349b2f1-5ec8-445b-b0f8-815594da0b9e" xmlns:ns4="a1a234a8-c5b0-4cad-9ac0-773d566f8592" targetNamespace="http://schemas.microsoft.com/office/2006/metadata/properties" ma:root="true" ma:fieldsID="b6b7e929bca1613c103222df90ae6452" ns3:_="" ns4:_="">
    <xsd:import namespace="2349b2f1-5ec8-445b-b0f8-815594da0b9e"/>
    <xsd:import namespace="a1a234a8-c5b0-4cad-9ac0-773d566f85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9b2f1-5ec8-445b-b0f8-815594da0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34a8-c5b0-4cad-9ac0-773d566f8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6CA86F-09B0-45AA-9071-8AE2248021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78FE40-8A0B-45E1-8942-7637A8A66C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FB7A84-3693-4AB9-ACE0-88ED333FEC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95BA54-55CD-40A5-AF01-0859FF09F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9b2f1-5ec8-445b-b0f8-815594da0b9e"/>
    <ds:schemaRef ds:uri="a1a234a8-c5b0-4cad-9ac0-773d566f8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36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Thomas</dc:creator>
  <cp:keywords/>
  <dc:description/>
  <cp:lastModifiedBy>Shannon Bleek</cp:lastModifiedBy>
  <cp:revision>14</cp:revision>
  <cp:lastPrinted>2022-10-12T17:43:00Z</cp:lastPrinted>
  <dcterms:created xsi:type="dcterms:W3CDTF">2026-03-05T19:39:00Z</dcterms:created>
  <dcterms:modified xsi:type="dcterms:W3CDTF">2026-09-16T18:41:00Z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2018-05-07T09:22:28.3591230Z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0x0101001881BAD8BE6AE74C909B3B14D5D0DCD4</vt:lpwstr>
  </property>
</Properties>
</file>