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212847" w:type="dxa"/>
      </w:tblPr>
      <w:tblGrid/>
      <w:tr>
        <w:trPr>
          <w:trHeight w:val="245" w:hRule="exact"/>
        </w:trPr>
        <w:tc>
          <w:tcPr>
            <w:tcW w:w="11018" w:type="dxa"/>
            <w:gridSpan w:val="5"/>
            <w:tcBorders>
              <w:top w:val="single" w:sz="6.560086" w:space="0" w:color="000000"/>
              <w:bottom w:val="single" w:sz="6.560173" w:space="0" w:color="000000"/>
              <w:left w:val="single" w:sz="6.560195" w:space="0" w:color="000000"/>
              <w:right w:val="single" w:sz="6.620784" w:space="0" w:color="000000"/>
            </w:tcBorders>
            <w:shd w:val="clear" w:color="auto" w:fill="DADADA"/>
          </w:tcPr>
          <w:p>
            <w:pPr>
              <w:spacing w:before="0" w:after="0" w:line="228" w:lineRule="exact"/>
              <w:ind w:left="4103" w:right="4087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mación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del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deman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99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4" w:hRule="exact"/>
        </w:trPr>
        <w:tc>
          <w:tcPr>
            <w:tcW w:w="2913" w:type="dxa"/>
            <w:tcBorders>
              <w:top w:val="single" w:sz="6.560173" w:space="0" w:color="000000"/>
              <w:bottom w:val="single" w:sz="5.600275" w:space="0" w:color="000000"/>
              <w:left w:val="single" w:sz="6.560195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bre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737" w:type="dxa"/>
            <w:gridSpan w:val="3"/>
            <w:tcBorders>
              <w:top w:val="single" w:sz="6.560173" w:space="0" w:color="000000"/>
              <w:bottom w:val="single" w:sz="5.600275" w:space="0" w:color="000000"/>
              <w:left w:val="single" w:sz="5.6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bre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5369" w:type="dxa"/>
            <w:tcBorders>
              <w:top w:val="single" w:sz="6.560173" w:space="0" w:color="000000"/>
              <w:bottom w:val="single" w:sz="5.600275" w:space="0" w:color="000000"/>
              <w:left w:val="single" w:sz="5.6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0" w:hRule="exact"/>
        </w:trPr>
        <w:tc>
          <w:tcPr>
            <w:tcW w:w="11018" w:type="dxa"/>
            <w:gridSpan w:val="5"/>
            <w:tcBorders>
              <w:top w:val="single" w:sz="5.600275" w:space="0" w:color="000000"/>
              <w:bottom w:val="single" w:sz="5.600176" w:space="0" w:color="000000"/>
              <w:left w:val="single" w:sz="6.560195" w:space="0" w:color="000000"/>
              <w:right w:val="single" w:sz="6.620784" w:space="0" w:color="000000"/>
            </w:tcBorders>
          </w:tcPr>
          <w:p>
            <w:pPr>
              <w:spacing w:before="0" w:after="0" w:line="226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3" w:hRule="exact"/>
        </w:trPr>
        <w:tc>
          <w:tcPr>
            <w:tcW w:w="2913" w:type="dxa"/>
            <w:tcBorders>
              <w:top w:val="single" w:sz="5.600176" w:space="0" w:color="000000"/>
              <w:bottom w:val="single" w:sz="5.600278" w:space="0" w:color="000000"/>
              <w:left w:val="single" w:sz="6.560195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737" w:type="dxa"/>
            <w:gridSpan w:val="3"/>
            <w:tcBorders>
              <w:top w:val="single" w:sz="5.600176" w:space="0" w:color="000000"/>
              <w:bottom w:val="single" w:sz="5.600278" w:space="0" w:color="000000"/>
              <w:left w:val="single" w:sz="5.6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erna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5369" w:type="dxa"/>
            <w:tcBorders>
              <w:top w:val="single" w:sz="5.600176" w:space="0" w:color="000000"/>
              <w:bottom w:val="single" w:sz="5.600278" w:space="0" w:color="000000"/>
              <w:left w:val="single" w:sz="5.6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Cor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tró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03" w:hRule="exact"/>
        </w:trPr>
        <w:tc>
          <w:tcPr>
            <w:tcW w:w="11018" w:type="dxa"/>
            <w:gridSpan w:val="5"/>
            <w:tcBorders>
              <w:top w:val="single" w:sz="5.600278" w:space="0" w:color="000000"/>
              <w:bottom w:val="single" w:sz="6.560165" w:space="0" w:color="000000"/>
              <w:left w:val="single" w:sz="6.560195" w:space="0" w:color="000000"/>
              <w:right w:val="single" w:sz="6.620784" w:space="0" w:color="000000"/>
            </w:tcBorders>
          </w:tcPr>
          <w:p>
            <w:pPr>
              <w:spacing w:before="0" w:after="0" w:line="243" w:lineRule="exact"/>
              <w:ind w:left="97" w:right="-20"/>
              <w:jc w:val="left"/>
              <w:tabs>
                <w:tab w:pos="5940" w:val="left"/>
                <w:tab w:pos="7560" w:val="left"/>
                <w:tab w:pos="99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co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: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53"/>
                <w:w w:val="100"/>
                <w:position w:val="-1"/>
              </w:rPr>
              <w:t> 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Cor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Cor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tró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tro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1395" w:hRule="exact"/>
        </w:trPr>
        <w:tc>
          <w:tcPr>
            <w:tcW w:w="11018" w:type="dxa"/>
            <w:gridSpan w:val="5"/>
            <w:tcBorders>
              <w:top w:val="single" w:sz="6.560165" w:space="0" w:color="000000"/>
              <w:bottom w:val="single" w:sz="6.560084" w:space="0" w:color="000000"/>
              <w:left w:val="single" w:sz="6.560195" w:space="0" w:color="000000"/>
              <w:right w:val="single" w:sz="6.620784" w:space="0" w:color="000000"/>
            </w:tcBorders>
            <w:shd w:val="clear" w:color="auto" w:fill="DADADA"/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tar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con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0" w:right="46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866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6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32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2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á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(por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o,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etra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gran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ñ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erica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con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tre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gric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tu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el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Retr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11018" w:type="dxa"/>
            <w:gridSpan w:val="5"/>
            <w:tcBorders>
              <w:top w:val="single" w:sz="6.560084" w:space="0" w:color="000000"/>
              <w:bottom w:val="single" w:sz="6.56001" w:space="0" w:color="000000"/>
              <w:left w:val="single" w:sz="6.560195" w:space="0" w:color="000000"/>
              <w:right w:val="single" w:sz="6.620784" w:space="0" w:color="000000"/>
            </w:tcBorders>
            <w:shd w:val="clear" w:color="auto" w:fill="DADADA"/>
          </w:tcPr>
          <w:p>
            <w:pPr>
              <w:spacing w:before="0" w:after="0" w:line="228" w:lineRule="exact"/>
              <w:ind w:left="3899" w:right="378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mación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so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b/>
                <w:bCs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ep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an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03" w:hRule="exact"/>
        </w:trPr>
        <w:tc>
          <w:tcPr>
            <w:tcW w:w="5006" w:type="dxa"/>
            <w:gridSpan w:val="3"/>
            <w:tcBorders>
              <w:top w:val="single" w:sz="6.56001" w:space="0" w:color="000000"/>
              <w:bottom w:val="single" w:sz="5.602546" w:space="0" w:color="000000"/>
              <w:left w:val="single" w:sz="6.560195" w:space="0" w:color="000000"/>
              <w:right w:val="single" w:sz="5.6" w:space="0" w:color="000000"/>
            </w:tcBorders>
          </w:tcPr>
          <w:p>
            <w:pPr>
              <w:spacing w:before="0" w:after="0" w:line="243" w:lineRule="exact"/>
              <w:ind w:left="97" w:right="-20"/>
              <w:jc w:val="left"/>
              <w:tabs>
                <w:tab w:pos="3140" w:val="left"/>
                <w:tab w:pos="420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¿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í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6012" w:type="dxa"/>
            <w:gridSpan w:val="2"/>
            <w:tcBorders>
              <w:top w:val="single" w:sz="6.56001" w:space="0" w:color="000000"/>
              <w:bottom w:val="single" w:sz="5.602546" w:space="0" w:color="000000"/>
              <w:left w:val="single" w:sz="5.6" w:space="0" w:color="000000"/>
              <w:right w:val="single" w:sz="6.620784" w:space="0" w:color="000000"/>
            </w:tcBorders>
          </w:tcPr>
          <w:p>
            <w:pPr>
              <w:spacing w:before="21" w:after="0" w:line="210" w:lineRule="auto"/>
              <w:ind w:left="102" w:right="1136"/>
              <w:jc w:val="left"/>
              <w:tabs>
                <w:tab w:pos="3240" w:val="left"/>
                <w:tab w:pos="420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¿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í,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ú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í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3" w:hRule="exact"/>
        </w:trPr>
        <w:tc>
          <w:tcPr>
            <w:tcW w:w="5006" w:type="dxa"/>
            <w:gridSpan w:val="3"/>
            <w:tcBorders>
              <w:top w:val="single" w:sz="5.602546" w:space="0" w:color="000000"/>
              <w:bottom w:val="single" w:sz="5.605793" w:space="0" w:color="000000"/>
              <w:left w:val="single" w:sz="6.560195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bre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6012" w:type="dxa"/>
            <w:gridSpan w:val="2"/>
            <w:tcBorders>
              <w:top w:val="single" w:sz="5.602546" w:space="0" w:color="000000"/>
              <w:bottom w:val="single" w:sz="5.605793" w:space="0" w:color="000000"/>
              <w:left w:val="single" w:sz="5.6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10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0" w:hRule="exact"/>
        </w:trPr>
        <w:tc>
          <w:tcPr>
            <w:tcW w:w="11018" w:type="dxa"/>
            <w:gridSpan w:val="5"/>
            <w:tcBorders>
              <w:top w:val="single" w:sz="5.605793" w:space="0" w:color="000000"/>
              <w:bottom w:val="single" w:sz="5.603911" w:space="0" w:color="000000"/>
              <w:left w:val="single" w:sz="6.560195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4" w:hRule="exact"/>
        </w:trPr>
        <w:tc>
          <w:tcPr>
            <w:tcW w:w="2913" w:type="dxa"/>
            <w:tcBorders>
              <w:top w:val="single" w:sz="5.603911" w:space="0" w:color="000000"/>
              <w:bottom w:val="single" w:sz="6.561963" w:space="0" w:color="000000"/>
              <w:left w:val="single" w:sz="6.560195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8105" w:type="dxa"/>
            <w:gridSpan w:val="4"/>
            <w:tcBorders>
              <w:top w:val="single" w:sz="5.603911" w:space="0" w:color="000000"/>
              <w:bottom w:val="single" w:sz="6.561963" w:space="0" w:color="000000"/>
              <w:left w:val="single" w:sz="5.6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Cor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tró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16" w:hRule="exact"/>
        </w:trPr>
        <w:tc>
          <w:tcPr>
            <w:tcW w:w="11018" w:type="dxa"/>
            <w:gridSpan w:val="5"/>
            <w:tcBorders>
              <w:top w:val="single" w:sz="6.561963" w:space="0" w:color="000000"/>
              <w:bottom w:val="single" w:sz="6.561939" w:space="0" w:color="000000"/>
              <w:left w:val="single" w:sz="6.560195" w:space="0" w:color="000000"/>
              <w:right w:val="single" w:sz="6.620784" w:space="0" w:color="000000"/>
            </w:tcBorders>
            <w:shd w:val="clear" w:color="auto" w:fill="DADADA"/>
          </w:tcPr>
          <w:p>
            <w:pPr>
              <w:spacing w:before="0" w:after="0" w:line="229" w:lineRule="exact"/>
              <w:ind w:left="4244" w:right="4125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mación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so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b/>
                <w:bCs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b/>
                <w:bCs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22" w:after="0" w:line="240" w:lineRule="auto"/>
              <w:ind w:left="2295" w:right="2187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nte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á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tac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i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si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i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i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i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i/>
              </w:rPr>
              <w:t>ari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99"/>
                <w:i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i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2" w:hRule="exact"/>
        </w:trPr>
        <w:tc>
          <w:tcPr>
            <w:tcW w:w="11018" w:type="dxa"/>
            <w:gridSpan w:val="5"/>
            <w:tcBorders>
              <w:top w:val="single" w:sz="6.561939" w:space="0" w:color="000000"/>
              <w:bottom w:val="single" w:sz="5.602336" w:space="0" w:color="000000"/>
              <w:left w:val="single" w:sz="6.560195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bre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e/cor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e).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684" w:hRule="exact"/>
        </w:trPr>
        <w:tc>
          <w:tcPr>
            <w:tcW w:w="11018" w:type="dxa"/>
            <w:gridSpan w:val="5"/>
            <w:tcBorders>
              <w:top w:val="single" w:sz="5.602336" w:space="0" w:color="000000"/>
              <w:bottom w:val="single" w:sz="5.601195" w:space="0" w:color="000000"/>
              <w:left w:val="single" w:sz="6.560195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2.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el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progr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eral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ho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progra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5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et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grí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gric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tur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et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20" w:after="0" w:line="228" w:lineRule="exact"/>
              <w:ind w:left="501" w:right="753" w:firstLine="-28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grí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or,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grí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(Fore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gricu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tur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nd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gn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tur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1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tac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Nutric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n,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nd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utr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5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(Fore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FS)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2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grí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(Farm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5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Inst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tac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gricu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tura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Inst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ute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Food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nd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tur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NI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5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Conse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ura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(Na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ural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3" w:lineRule="exact"/>
              <w:ind w:left="21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ural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t,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RD)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5" w:lineRule="exact"/>
              <w:ind w:left="213" w:right="-20"/>
              <w:jc w:val="left"/>
              <w:tabs>
                <w:tab w:pos="46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  <w:position w:val="-1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tro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1162" w:hRule="exact"/>
        </w:trPr>
        <w:tc>
          <w:tcPr>
            <w:tcW w:w="3914" w:type="dxa"/>
            <w:gridSpan w:val="2"/>
            <w:tcBorders>
              <w:top w:val="single" w:sz="5.601195" w:space="0" w:color="000000"/>
              <w:bottom w:val="single" w:sz="5.60126" w:space="0" w:color="000000"/>
              <w:left w:val="single" w:sz="6.560195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3.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7104" w:type="dxa"/>
            <w:gridSpan w:val="3"/>
            <w:tcBorders>
              <w:top w:val="single" w:sz="5.601195" w:space="0" w:color="000000"/>
              <w:bottom w:val="single" w:sz="5.60126" w:space="0" w:color="000000"/>
              <w:left w:val="single" w:sz="5.6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4.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ocur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1164" w:hRule="exact"/>
        </w:trPr>
        <w:tc>
          <w:tcPr>
            <w:tcW w:w="11018" w:type="dxa"/>
            <w:gridSpan w:val="5"/>
            <w:tcBorders>
              <w:top w:val="single" w:sz="5.60126" w:space="0" w:color="000000"/>
              <w:bottom w:val="single" w:sz="5.601565" w:space="0" w:color="000000"/>
              <w:left w:val="single" w:sz="6.560195" w:space="0" w:color="000000"/>
              <w:right w:val="single" w:sz="6.620784" w:space="0" w:color="000000"/>
            </w:tcBorders>
          </w:tcPr>
          <w:p>
            <w:pPr>
              <w:spacing w:before="0" w:after="0" w:line="229" w:lineRule="exact"/>
              <w:ind w:left="9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5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¿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e).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746" w:top="2080" w:bottom="280" w:left="560" w:right="440"/>
          <w:headerReference w:type="default" r:id="rId5"/>
          <w:type w:val="continuous"/>
          <w:pgSz w:w="12240" w:h="15840"/>
        </w:sectPr>
      </w:pPr>
      <w:rPr/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199944" w:type="dxa"/>
      </w:tblPr>
      <w:tblGrid/>
      <w:tr>
        <w:trPr>
          <w:trHeight w:val="4383" w:hRule="exact"/>
        </w:trPr>
        <w:tc>
          <w:tcPr>
            <w:tcW w:w="11016" w:type="dxa"/>
            <w:gridSpan w:val="2"/>
            <w:tcBorders>
              <w:top w:val="single" w:sz="5.600046" w:space="0" w:color="000000"/>
              <w:bottom w:val="single" w:sz="5.608002" w:space="0" w:color="000000"/>
              <w:left w:val="single" w:sz="6.560026" w:space="0" w:color="000000"/>
              <w:right w:val="single" w:sz="6.56016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6.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¿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ué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ó?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acu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170" w:hRule="exact"/>
        </w:trPr>
        <w:tc>
          <w:tcPr>
            <w:tcW w:w="11016" w:type="dxa"/>
            <w:gridSpan w:val="2"/>
            <w:tcBorders>
              <w:top w:val="single" w:sz="5.608002" w:space="0" w:color="000000"/>
              <w:bottom w:val="single" w:sz="6.567933" w:space="0" w:color="000000"/>
              <w:left w:val="single" w:sz="6.560026" w:space="0" w:color="000000"/>
              <w:right w:val="single" w:sz="6.56016" w:space="0" w:color="000000"/>
            </w:tcBorders>
          </w:tcPr>
          <w:p>
            <w:pPr>
              <w:spacing w:before="3" w:after="0" w:line="228" w:lineRule="exact"/>
              <w:ind w:left="100" w:right="26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7.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e: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a,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or,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í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n,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o,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d,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progra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1" w:after="0" w:line="230" w:lineRule="exact"/>
              <w:ind w:left="100" w:right="7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ú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í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(No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prohí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ores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nó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: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tabs>
                <w:tab w:pos="2800" w:val="left"/>
                <w:tab w:pos="46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tabs>
                <w:tab w:pos="2800" w:val="left"/>
                <w:tab w:pos="46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ón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tabs>
                <w:tab w:pos="2800" w:val="left"/>
                <w:tab w:pos="46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aís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ú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tabs>
                <w:tab w:pos="2800" w:val="left"/>
                <w:tab w:pos="46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</w:rPr>
              <w:t>□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ít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11016" w:type="dxa"/>
            <w:gridSpan w:val="2"/>
            <w:tcBorders>
              <w:top w:val="single" w:sz="6.567933" w:space="0" w:color="000000"/>
              <w:bottom w:val="single" w:sz="6.568473" w:space="0" w:color="000000"/>
              <w:left w:val="single" w:sz="6.560026" w:space="0" w:color="000000"/>
              <w:right w:val="single" w:sz="6.56016" w:space="0" w:color="000000"/>
            </w:tcBorders>
            <w:shd w:val="clear" w:color="auto" w:fill="DADADA"/>
          </w:tcPr>
          <w:p>
            <w:pPr>
              <w:spacing w:before="0" w:after="0" w:line="228" w:lineRule="exact"/>
              <w:ind w:left="4566" w:right="4547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olucion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99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les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6" w:hRule="exact"/>
        </w:trPr>
        <w:tc>
          <w:tcPr>
            <w:tcW w:w="11016" w:type="dxa"/>
            <w:gridSpan w:val="2"/>
            <w:tcBorders>
              <w:top w:val="single" w:sz="6.568473" w:space="0" w:color="000000"/>
              <w:bottom w:val="single" w:sz="6.561997" w:space="0" w:color="000000"/>
              <w:left w:val="single" w:sz="6.560026" w:space="0" w:color="000000"/>
              <w:right w:val="single" w:sz="6.56016" w:space="0" w:color="000000"/>
            </w:tcBorders>
          </w:tcPr>
          <w:p>
            <w:pPr>
              <w:spacing w:before="0" w:after="0" w:line="229" w:lineRule="exact"/>
              <w:ind w:left="10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8.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¿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Có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taría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era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2" w:hRule="exact"/>
        </w:trPr>
        <w:tc>
          <w:tcPr>
            <w:tcW w:w="11016" w:type="dxa"/>
            <w:gridSpan w:val="2"/>
            <w:tcBorders>
              <w:top w:val="single" w:sz="6.561997" w:space="0" w:color="000000"/>
              <w:bottom w:val="single" w:sz="5.60762" w:space="0" w:color="000000"/>
              <w:left w:val="single" w:sz="6.560026" w:space="0" w:color="000000"/>
              <w:right w:val="single" w:sz="6.56016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9.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¿Ha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tes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otra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un</w:t>
            </w:r>
            <w:r>
              <w:rPr>
                <w:rFonts w:ascii="Arial" w:hAnsi="Arial" w:cs="Arial" w:eastAsia="Arial"/>
                <w:sz w:val="20"/>
                <w:szCs w:val="20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3" w:hRule="exact"/>
        </w:trPr>
        <w:tc>
          <w:tcPr>
            <w:tcW w:w="6487" w:type="dxa"/>
            <w:tcBorders>
              <w:top w:val="single" w:sz="5.60762" w:space="0" w:color="000000"/>
              <w:bottom w:val="single" w:sz="5.607775" w:space="0" w:color="000000"/>
              <w:left w:val="single" w:sz="6.560026" w:space="0" w:color="000000"/>
              <w:right w:val="single" w:sz="5.6" w:space="0" w:color="000000"/>
            </w:tcBorders>
          </w:tcPr>
          <w:p>
            <w:pPr>
              <w:spacing w:before="0" w:after="0" w:line="229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0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í,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¿an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é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tó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4529" w:type="dxa"/>
            <w:tcBorders>
              <w:top w:val="single" w:sz="5.60762" w:space="0" w:color="000000"/>
              <w:bottom w:val="single" w:sz="5.607775" w:space="0" w:color="000000"/>
              <w:left w:val="single" w:sz="5.6" w:space="0" w:color="000000"/>
              <w:right w:val="single" w:sz="6.56016" w:space="0" w:color="000000"/>
            </w:tcBorders>
          </w:tcPr>
          <w:p>
            <w:pPr>
              <w:spacing w:before="2" w:after="0" w:line="230" w:lineRule="exact"/>
              <w:ind w:left="102" w:right="2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ó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í,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¿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á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ntó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40" w:lineRule="auto"/>
        <w:ind w:left="117" w:right="-20"/>
        <w:jc w:val="left"/>
        <w:tabs>
          <w:tab w:pos="3900" w:val="left"/>
          <w:tab w:pos="6320" w:val="left"/>
          <w:tab w:pos="964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510.700012pt;margin-top:1.47925pt;width:73.344pt;height:.1pt;mso-position-horizontal-relative:page;mso-position-vertical-relative:paragraph;z-index:-428" coordorigin="10214,30" coordsize="1467,2">
            <v:shape style="position:absolute;left:10214;top:30;width:1467;height:2" coordorigin="10214,30" coordsize="1467,0" path="m10214,30l11681,30e" filled="f" stroked="t" strokeweight=".580pt" strokecolor="#4F81BC">
              <v:path arrowok="t"/>
            </v:shape>
          </v:group>
          <w10:wrap type="none"/>
        </w:pict>
      </w:r>
      <w:r>
        <w:rPr/>
        <w:pict>
          <v:group style="position:absolute;margin-left:344.350006pt;margin-top:1.47925pt;width:148.46pt;height:.1pt;mso-position-horizontal-relative:page;mso-position-vertical-relative:paragraph;z-index:-427" coordorigin="6887,30" coordsize="2969,2">
            <v:shape style="position:absolute;left:6887;top:30;width:2969;height:2" coordorigin="6887,30" coordsize="2969,0" path="m6887,30l9856,30e" filled="f" stroked="t" strokeweight=".580pt" strokecolor="#4F81BC">
              <v:path arrowok="t"/>
            </v:shape>
          </v:group>
          <w10:wrap type="none"/>
        </w:pict>
      </w:r>
      <w:r>
        <w:rPr/>
        <w:pict>
          <v:group style="position:absolute;margin-left:223.009995pt;margin-top:1.47925pt;width:80.88pt;height:.1pt;mso-position-horizontal-relative:page;mso-position-vertical-relative:paragraph;z-index:-426" coordorigin="4460,30" coordsize="1618,2">
            <v:shape style="position:absolute;left:4460;top:30;width:1618;height:2" coordorigin="4460,30" coordsize="1618,0" path="m4460,30l6078,30e" filled="f" stroked="t" strokeweight=".580pt" strokecolor="#4F81BC">
              <v:path arrowok="t"/>
            </v:shape>
          </v:group>
          <w10:wrap type="none"/>
        </w:pict>
      </w:r>
      <w:r>
        <w:rPr/>
        <w:pict>
          <v:group style="position:absolute;margin-left:33.840pt;margin-top:1.47925pt;width:166.73pt;height:.1pt;mso-position-horizontal-relative:page;mso-position-vertical-relative:paragraph;z-index:-425" coordorigin="677,30" coordsize="3335,2">
            <v:shape style="position:absolute;left:677;top:30;width:3335;height:2" coordorigin="677,30" coordsize="3335,0" path="m677,30l4011,30e" filled="f" stroked="t" strokeweight=".580pt" strokecolor="#4F81BC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46" w:footer="0" w:top="2080" w:bottom="280" w:left="560" w:right="440"/>
          <w:pgSz w:w="12240" w:h="15840"/>
        </w:sectPr>
      </w:pPr>
      <w:rPr/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/>
        <w:pict>
          <v:group style="position:absolute;margin-left:33.489819pt;margin-top:68.829979pt;width:546.461012pt;height:609.559932pt;mso-position-horizontal-relative:page;mso-position-vertical-relative:page;z-index:-424" coordorigin="670,1377" coordsize="10929,12191">
            <v:group style="position:absolute;left:691;top:1390;width:10889;height:329" coordorigin="691,1390" coordsize="10889,329">
              <v:shape style="position:absolute;left:691;top:1390;width:10889;height:329" coordorigin="691,1390" coordsize="10889,329" path="m691,1719l11580,1719,11580,1390,691,1390,691,1719e" filled="t" fillcolor="#DADADA" stroked="f">
                <v:path arrowok="t"/>
                <v:fill/>
              </v:shape>
            </v:group>
            <v:group style="position:absolute;left:677;top:1384;width:10915;height:2" coordorigin="677,1384" coordsize="10915,2">
              <v:shape style="position:absolute;left:677;top:1384;width:10915;height:2" coordorigin="677,1384" coordsize="10915,0" path="m677,1384l11592,1384e" filled="f" stroked="t" strokeweight=".700021pt" strokecolor="#000000">
                <v:path arrowok="t"/>
              </v:shape>
            </v:group>
            <v:group style="position:absolute;left:683;top:1390;width:2;height:12165" coordorigin="683,1390" coordsize="2,12165">
              <v:shape style="position:absolute;left:683;top:1390;width:2;height:12165" coordorigin="683,1390" coordsize="0,12165" path="m683,1390l683,13555e" filled="f" stroked="t" strokeweight=".7pt" strokecolor="#000000">
                <v:path arrowok="t"/>
              </v:shape>
            </v:group>
            <v:group style="position:absolute;left:11586;top:1390;width:2;height:12165" coordorigin="11586,1390" coordsize="2,12165">
              <v:shape style="position:absolute;left:11586;top:1390;width:2;height:12165" coordorigin="11586,1390" coordsize="0,12165" path="m11586,1390l11586,13555e" filled="f" stroked="t" strokeweight=".70076pt" strokecolor="#000000">
                <v:path arrowok="t"/>
              </v:shape>
            </v:group>
            <v:group style="position:absolute;left:677;top:1725;width:10915;height:2" coordorigin="677,1725" coordsize="10915,2">
              <v:shape style="position:absolute;left:677;top:1725;width:10915;height:2" coordorigin="677,1725" coordsize="10915,0" path="m677,1725l11592,1725e" filled="f" stroked="t" strokeweight=".700362pt" strokecolor="#000000">
                <v:path arrowok="t"/>
              </v:shape>
            </v:group>
            <v:group style="position:absolute;left:677;top:11170;width:10915;height:2" coordorigin="677,11170" coordsize="10915,2">
              <v:shape style="position:absolute;left:677;top:11170;width:10915;height:2" coordorigin="677,11170" coordsize="10915,0" path="m677,11170l11592,11170e" filled="f" stroked="t" strokeweight=".700093pt" strokecolor="#000000">
                <v:path arrowok="t"/>
              </v:shape>
            </v:group>
            <v:group style="position:absolute;left:677;top:13561;width:10915;height:2" coordorigin="677,13561" coordsize="10915,2">
              <v:shape style="position:absolute;left:677;top:13561;width:10915;height:2" coordorigin="677,13561" coordsize="10915,0" path="m677,13561l11592,13561e" filled="f" stroked="t" strokeweight=".700139pt" strokecolor="#000000">
                <v:path arrowok="t"/>
              </v:shape>
            </v:group>
            <w10:wrap type="none"/>
          </v:group>
        </w:pict>
      </w:r>
      <w:r>
        <w:rPr>
          <w:sz w:val="24"/>
          <w:szCs w:val="24"/>
        </w:rPr>
      </w:r>
    </w:p>
    <w:p>
      <w:pPr>
        <w:spacing w:before="34" w:after="0" w:line="240" w:lineRule="auto"/>
        <w:ind w:left="4684" w:right="4472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IN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99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RUC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99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39" w:lineRule="auto"/>
        <w:ind w:left="175" w:right="386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27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arta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gric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tura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99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aís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/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eriva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75" w:right="585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75" w:right="42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car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arta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11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75" w:right="103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ún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CFR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.4(d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aría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hts,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CR)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5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75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tará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230" w:lineRule="exact"/>
        <w:ind w:left="175" w:right="406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(por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etra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ñ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erica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o)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Retran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75" w:right="899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Debemos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er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ia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fi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ma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a.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fo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io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nco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mar,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á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el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mien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su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ue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7" w:after="0" w:line="240" w:lineRule="auto"/>
        <w:ind w:left="175" w:right="33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ZO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N: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dí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í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ex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“b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a”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: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75" w:right="-20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6"/>
          <w:szCs w:val="16"/>
          <w:spacing w:val="-1"/>
          <w:w w:val="100"/>
        </w:rPr>
        <w:t>1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.</w:t>
        <w:tab/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erío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í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: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75" w:right="-20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6"/>
          <w:szCs w:val="16"/>
          <w:spacing w:val="-1"/>
          <w:w w:val="100"/>
        </w:rPr>
        <w:t>2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.</w:t>
        <w:tab/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75" w:right="-20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6"/>
          <w:szCs w:val="16"/>
          <w:spacing w:val="-1"/>
          <w:w w:val="100"/>
        </w:rPr>
        <w:t>3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.</w:t>
        <w:tab/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ntó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3" w:right="5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LÍ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í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prohí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aís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terí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nía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íos,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terí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n);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erí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si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urisd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18" w:footer="0" w:top="1140" w:bottom="280" w:left="660" w:right="680"/>
          <w:headerReference w:type="default" r:id="rId6"/>
          <w:pgSz w:w="12240" w:h="15840"/>
        </w:sectPr>
      </w:pPr>
      <w:rPr/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33.489510pt;margin-top:68.829979pt;width:546.460977pt;height:569.840018pt;mso-position-horizontal-relative:page;mso-position-vertical-relative:page;z-index:-423" coordorigin="670,1377" coordsize="10929,11397">
            <v:group style="position:absolute;left:677;top:1384;width:10915;height:2" coordorigin="677,1384" coordsize="10915,2">
              <v:shape style="position:absolute;left:677;top:1384;width:10915;height:2" coordorigin="677,1384" coordsize="10915,0" path="m677,1384l11592,1384e" filled="f" stroked="t" strokeweight=".700021pt" strokecolor="#000000">
                <v:path arrowok="t"/>
              </v:shape>
            </v:group>
            <v:group style="position:absolute;left:683;top:1390;width:2;height:11371" coordorigin="683,1390" coordsize="2,11371">
              <v:shape style="position:absolute;left:683;top:1390;width:2;height:11371" coordorigin="683,1390" coordsize="0,11371" path="m683,1390l683,12760e" filled="f" stroked="t" strokeweight=".700001pt" strokecolor="#000000">
                <v:path arrowok="t"/>
              </v:shape>
            </v:group>
            <v:group style="position:absolute;left:11586;top:1390;width:2;height:11371" coordorigin="11586,1390" coordsize="2,11371">
              <v:shape style="position:absolute;left:11586;top:1390;width:2;height:11371" coordorigin="11586,1390" coordsize="0,11371" path="m11586,1390l11586,12760e" filled="f" stroked="t" strokeweight=".70076pt" strokecolor="#000000">
                <v:path arrowok="t"/>
              </v:shape>
            </v:group>
            <v:group style="position:absolute;left:691;top:3240;width:2;height:331" coordorigin="691,3240" coordsize="2,331">
              <v:shape style="position:absolute;left:691;top:3240;width:2;height:331" coordorigin="691,3240" coordsize="0,331" path="m691,3572l691,3240,691,3572xe" filled="t" fillcolor="#DADADA" stroked="f">
                <v:path arrowok="t"/>
                <v:fill/>
              </v:shape>
            </v:group>
            <v:group style="position:absolute;left:691;top:3240;width:10889;height:331" coordorigin="691,3240" coordsize="10889,331">
              <v:shape style="position:absolute;left:691;top:3240;width:10889;height:331" coordorigin="691,3240" coordsize="10889,331" path="m11580,3572l11580,3240,691,3240,691,3572,11580,3572e" filled="t" fillcolor="#DADADA" stroked="f">
                <v:path arrowok="t"/>
                <v:fill/>
              </v:shape>
            </v:group>
            <v:group style="position:absolute;left:677;top:3234;width:10915;height:2" coordorigin="677,3234" coordsize="10915,2">
              <v:shape style="position:absolute;left:677;top:3234;width:10915;height:2" coordorigin="677,3234" coordsize="10915,0" path="m677,3234l11592,3234e" filled="f" stroked="t" strokeweight=".70002pt" strokecolor="#000000">
                <v:path arrowok="t"/>
              </v:shape>
            </v:group>
            <v:group style="position:absolute;left:677;top:3578;width:10915;height:2" coordorigin="677,3578" coordsize="10915,2">
              <v:shape style="position:absolute;left:677;top:3578;width:10915;height:2" coordorigin="677,3578" coordsize="10915,0" path="m677,3578l11592,3578e" filled="f" stroked="t" strokeweight=".70042pt" strokecolor="#000000">
                <v:path arrowok="t"/>
              </v:shape>
            </v:group>
            <v:group style="position:absolute;left:677;top:5021;width:10915;height:2" coordorigin="677,5021" coordsize="10915,2">
              <v:shape style="position:absolute;left:677;top:5021;width:10915;height:2" coordorigin="677,5021" coordsize="10915,0" path="m677,5021l11592,5021e" filled="f" stroked="t" strokeweight=".700396pt" strokecolor="#000000">
                <v:path arrowok="t"/>
              </v:shape>
            </v:group>
            <v:group style="position:absolute;left:691;top:6037;width:10889;height:331" coordorigin="691,6037" coordsize="10889,331">
              <v:shape style="position:absolute;left:691;top:6037;width:10889;height:331" coordorigin="691,6037" coordsize="10889,331" path="m691,6368l11580,6368,11580,6037,691,6037,691,6368e" filled="t" fillcolor="#DADADA" stroked="f">
                <v:path arrowok="t"/>
                <v:fill/>
              </v:shape>
            </v:group>
            <v:group style="position:absolute;left:677;top:6031;width:10915;height:2" coordorigin="677,6031" coordsize="10915,2">
              <v:shape style="position:absolute;left:677;top:6031;width:10915;height:2" coordorigin="677,6031" coordsize="10915,0" path="m677,6031l11592,6031e" filled="f" stroked="t" strokeweight=".700395pt" strokecolor="#000000">
                <v:path arrowok="t"/>
              </v:shape>
            </v:group>
            <v:group style="position:absolute;left:677;top:6374;width:10915;height:2" coordorigin="677,6374" coordsize="10915,2">
              <v:shape style="position:absolute;left:677;top:6374;width:10915;height:2" coordorigin="677,6374" coordsize="10915,0" path="m677,6374l11592,6374e" filled="f" stroked="t" strokeweight=".700011pt" strokecolor="#000000">
                <v:path arrowok="t"/>
              </v:shape>
            </v:group>
            <v:group style="position:absolute;left:677;top:7075;width:10915;height:2" coordorigin="677,7075" coordsize="10915,2">
              <v:shape style="position:absolute;left:677;top:7075;width:10915;height:2" coordorigin="677,7075" coordsize="10915,0" path="m677,7075l11592,7075e" filled="f" stroked="t" strokeweight=".700433pt" strokecolor="#000000">
                <v:path arrowok="t"/>
              </v:shape>
            </v:group>
            <v:group style="position:absolute;left:677;top:7778;width:10915;height:2" coordorigin="677,7778" coordsize="10915,2">
              <v:shape style="position:absolute;left:677;top:7778;width:10915;height:2" coordorigin="677,7778" coordsize="10915,0" path="m677,7778l11592,7778e" filled="f" stroked="t" strokeweight=".700302pt" strokecolor="#000000">
                <v:path arrowok="t"/>
              </v:shape>
            </v:group>
            <v:group style="position:absolute;left:677;top:8479;width:10915;height:2" coordorigin="677,8479" coordsize="10915,2">
              <v:shape style="position:absolute;left:677;top:8479;width:10915;height:2" coordorigin="677,8479" coordsize="10915,0" path="m677,8479l11592,8479e" filled="f" stroked="t" strokeweight=".700266pt" strokecolor="#000000">
                <v:path arrowok="t"/>
              </v:shape>
            </v:group>
            <v:group style="position:absolute;left:691;top:9189;width:2;height:329" coordorigin="691,9189" coordsize="2,329">
              <v:shape style="position:absolute;left:691;top:9189;width:2;height:329" coordorigin="691,9189" coordsize="0,329" path="m691,9517l691,9189,691,9517xe" filled="t" fillcolor="#DADADA" stroked="f">
                <v:path arrowok="t"/>
                <v:fill/>
              </v:shape>
            </v:group>
            <v:group style="position:absolute;left:691;top:9189;width:10889;height:329" coordorigin="691,9189" coordsize="10889,329">
              <v:shape style="position:absolute;left:691;top:9189;width:10889;height:329" coordorigin="691,9189" coordsize="10889,329" path="m691,9517l11580,9517,11580,9189,691,9189,691,9517e" filled="t" fillcolor="#DADADA" stroked="f">
                <v:path arrowok="t"/>
                <v:fill/>
              </v:shape>
            </v:group>
            <v:group style="position:absolute;left:677;top:9183;width:10915;height:2" coordorigin="677,9183" coordsize="10915,2">
              <v:shape style="position:absolute;left:677;top:9183;width:10915;height:2" coordorigin="677,9183" coordsize="10915,0" path="m677,9183l11592,9183e" filled="f" stroked="t" strokeweight=".700977pt" strokecolor="#000000">
                <v:path arrowok="t"/>
              </v:shape>
            </v:group>
            <v:group style="position:absolute;left:677;top:9523;width:10915;height:2" coordorigin="677,9523" coordsize="10915,2">
              <v:shape style="position:absolute;left:677;top:9523;width:10915;height:2" coordorigin="677,9523" coordsize="10915,0" path="m677,9523l11592,9523e" filled="f" stroked="t" strokeweight=".700966pt" strokecolor="#000000">
                <v:path arrowok="t"/>
              </v:shape>
            </v:group>
            <v:group style="position:absolute;left:677;top:12766;width:10915;height:2" coordorigin="677,12766" coordsize="10915,2">
              <v:shape style="position:absolute;left:677;top:12766;width:10915;height:2" coordorigin="677,12766" coordsize="10915,0" path="m677,12766l11592,12766e" filled="f" stroked="t" strokeweight=".700968pt" strokecolor="#000000">
                <v:path arrowok="t"/>
              </v:shape>
            </v:group>
            <w10:wrap type="none"/>
          </v:group>
        </w:pict>
      </w:r>
      <w:r>
        <w:rPr>
          <w:sz w:val="26"/>
          <w:szCs w:val="26"/>
        </w:rPr>
      </w:r>
    </w:p>
    <w:p>
      <w:pPr>
        <w:spacing w:before="34" w:after="0" w:line="240" w:lineRule="auto"/>
        <w:ind w:left="175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NDE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J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uede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en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iar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io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pleto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po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63" w:right="14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eo: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art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gricu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ure,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00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op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6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eo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el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ctró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ico: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561C1"/>
          <w:spacing w:val="-54"/>
          <w:w w:val="100"/>
        </w:rPr>
        <w:t> </w:t>
      </w:r>
      <w:hyperlink r:id="rId7"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pr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o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gra</w:t>
        </w:r>
        <w:r>
          <w:rPr>
            <w:rFonts w:ascii="Arial" w:hAnsi="Arial" w:cs="Arial" w:eastAsia="Arial"/>
            <w:sz w:val="20"/>
            <w:szCs w:val="20"/>
            <w:color w:val="0561C1"/>
            <w:spacing w:val="4"/>
            <w:w w:val="100"/>
            <w:u w:val="single" w:color="0561C1"/>
          </w:rPr>
          <w:t>m</w:t>
        </w:r>
        <w:r>
          <w:rPr>
            <w:rFonts w:ascii="Arial" w:hAnsi="Arial" w:cs="Arial" w:eastAsia="Arial"/>
            <w:sz w:val="20"/>
            <w:szCs w:val="20"/>
            <w:color w:val="0561C1"/>
            <w:spacing w:val="4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.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i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nt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a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  <w:t>k</w:t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e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@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u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d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a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.g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o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v</w:t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</w:rPr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</w:rPr>
          <w:t>.</w:t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5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: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hyperlink r:id="rId8"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ht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t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p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:/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/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www.u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d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a.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g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v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/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c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r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/h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w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to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f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l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e</w:t>
        </w:r>
        <w:r>
          <w:rPr>
            <w:rFonts w:ascii="Arial" w:hAnsi="Arial" w:cs="Arial" w:eastAsia="Arial"/>
            <w:sz w:val="20"/>
            <w:szCs w:val="20"/>
            <w:spacing w:val="3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progra</w:t>
        </w:r>
        <w:r>
          <w:rPr>
            <w:rFonts w:ascii="Arial" w:hAnsi="Arial" w:cs="Arial" w:eastAsia="Arial"/>
            <w:sz w:val="20"/>
            <w:szCs w:val="20"/>
            <w:spacing w:val="4"/>
            <w:w w:val="100"/>
          </w:rPr>
          <w:t>m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d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c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r</w:t>
        </w:r>
        <w:r>
          <w:rPr>
            <w:rFonts w:ascii="Arial" w:hAnsi="Arial" w:cs="Arial" w:eastAsia="Arial"/>
            <w:sz w:val="20"/>
            <w:szCs w:val="20"/>
            <w:spacing w:val="-3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4"/>
            <w:w w:val="100"/>
          </w:rPr>
          <w:t>m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n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t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n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c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4"/>
            <w:w w:val="100"/>
          </w:rPr>
          <w:t>m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p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l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nt.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</w:r>
      </w:hyperlink>
    </w:p>
    <w:p>
      <w:pPr>
        <w:spacing w:before="91" w:after="0" w:line="240" w:lineRule="auto"/>
        <w:ind w:left="4356" w:right="4252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INF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7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99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6"/>
          <w:w w:val="99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-5"/>
          <w:w w:val="99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39" w:lineRule="auto"/>
        <w:ind w:left="175" w:right="77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ntrega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(5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ún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arte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15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1" w:lineRule="auto"/>
        <w:ind w:left="175" w:right="435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ará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0" w:after="0" w:line="240" w:lineRule="auto"/>
        <w:ind w:left="175" w:right="63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HIBI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ará,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ará,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ará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1" w:after="0" w:line="240" w:lineRule="auto"/>
        <w:ind w:left="2526" w:right="2420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V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  <w:i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5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i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  <w:i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i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C.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§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99"/>
          <w:b/>
          <w:bCs/>
          <w:i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  <w:i/>
        </w:rPr>
        <w:t>5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  <w:i/>
        </w:rPr>
        <w:t>2</w:t>
      </w:r>
      <w:r>
        <w:rPr>
          <w:rFonts w:ascii="Arial" w:hAnsi="Arial" w:cs="Arial" w:eastAsia="Arial"/>
          <w:sz w:val="20"/>
          <w:szCs w:val="20"/>
          <w:spacing w:val="2"/>
          <w:w w:val="99"/>
          <w:b/>
          <w:bCs/>
          <w:i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  <w:i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2" w:after="0" w:line="240" w:lineRule="auto"/>
        <w:ind w:left="10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tá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28" w:lineRule="exact"/>
        <w:ind w:left="10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196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42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(Reh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t)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(29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0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U.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.C.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§§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2" w:after="0" w:line="240" w:lineRule="auto"/>
        <w:ind w:left="103" w:right="408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ñ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“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”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arda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2" w:after="0" w:line="239" w:lineRule="auto"/>
        <w:ind w:left="103" w:right="184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BI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ntrar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usos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7.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0561C1"/>
          <w:spacing w:val="0"/>
          <w:w w:val="100"/>
        </w:rPr>
      </w:r>
      <w:hyperlink r:id="rId9"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ht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t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p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:/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/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www.u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d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a.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g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o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v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/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h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o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m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e/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p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r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i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v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a</w:t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  <w:t>c</w:t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y</w:t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  <w:t>-</w:t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p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o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l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i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  <w:t>c</w:t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-4"/>
            <w:w w:val="100"/>
            <w:u w:val="single" w:color="0561C1"/>
          </w:rPr>
          <w:t>y</w:t>
        </w:r>
        <w:r>
          <w:rPr>
            <w:rFonts w:ascii="Arial" w:hAnsi="Arial" w:cs="Arial" w:eastAsia="Arial"/>
            <w:sz w:val="20"/>
            <w:szCs w:val="20"/>
            <w:color w:val="0561C1"/>
            <w:spacing w:val="-4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/</w:t>
        </w:r>
        <w:r>
          <w:rPr>
            <w:rFonts w:ascii="Arial" w:hAnsi="Arial" w:cs="Arial" w:eastAsia="Arial"/>
            <w:sz w:val="20"/>
            <w:szCs w:val="20"/>
            <w:color w:val="0561C1"/>
            <w:spacing w:val="6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6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-6"/>
            <w:w w:val="100"/>
            <w:u w:val="single" w:color="0561C1"/>
          </w:rPr>
          <w:t>y</w:t>
        </w:r>
        <w:r>
          <w:rPr>
            <w:rFonts w:ascii="Arial" w:hAnsi="Arial" w:cs="Arial" w:eastAsia="Arial"/>
            <w:sz w:val="20"/>
            <w:szCs w:val="20"/>
            <w:color w:val="0561C1"/>
            <w:spacing w:val="-6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3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te</w:t>
        </w:r>
        <w:r>
          <w:rPr>
            <w:rFonts w:ascii="Arial" w:hAnsi="Arial" w:cs="Arial" w:eastAsia="Arial"/>
            <w:sz w:val="20"/>
            <w:szCs w:val="20"/>
            <w:color w:val="0561C1"/>
            <w:spacing w:val="5"/>
            <w:w w:val="100"/>
            <w:u w:val="single" w:color="0561C1"/>
          </w:rPr>
          <w:t>m</w:t>
        </w:r>
        <w:r>
          <w:rPr>
            <w:rFonts w:ascii="Arial" w:hAnsi="Arial" w:cs="Arial" w:eastAsia="Arial"/>
            <w:sz w:val="20"/>
            <w:szCs w:val="20"/>
            <w:color w:val="0561C1"/>
            <w:spacing w:val="5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-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r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e</w:t>
        </w:r>
        <w:r>
          <w:rPr>
            <w:rFonts w:ascii="Arial" w:hAnsi="Arial" w:cs="Arial" w:eastAsia="Arial"/>
            <w:sz w:val="20"/>
            <w:szCs w:val="20"/>
            <w:color w:val="0561C1"/>
            <w:spacing w:val="-2"/>
            <w:w w:val="100"/>
            <w:u w:val="single" w:color="0561C1"/>
          </w:rPr>
          <w:t>c</w:t>
        </w:r>
        <w:r>
          <w:rPr>
            <w:rFonts w:ascii="Arial" w:hAnsi="Arial" w:cs="Arial" w:eastAsia="Arial"/>
            <w:sz w:val="20"/>
            <w:szCs w:val="20"/>
            <w:color w:val="0561C1"/>
            <w:spacing w:val="-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ord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-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n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o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t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  <w:t>i</w:t>
        </w:r>
        <w:r>
          <w:rPr>
            <w:rFonts w:ascii="Arial" w:hAnsi="Arial" w:cs="Arial" w:eastAsia="Arial"/>
            <w:sz w:val="20"/>
            <w:szCs w:val="20"/>
            <w:color w:val="0561C1"/>
            <w:spacing w:val="-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  <w:t>c</w:t>
        </w:r>
        <w:r>
          <w:rPr>
            <w:rFonts w:ascii="Arial" w:hAnsi="Arial" w:cs="Arial" w:eastAsia="Arial"/>
            <w:sz w:val="20"/>
            <w:szCs w:val="20"/>
            <w:color w:val="0561C1"/>
            <w:spacing w:val="1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0"/>
            <w:w w:val="100"/>
            <w:u w:val="single" w:color="0561C1"/>
          </w:rPr>
          <w:t>e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  <w:t>s</w:t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  <w:u w:val="single" w:color="0561C1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</w:rPr>
        </w:r>
        <w:r>
          <w:rPr>
            <w:rFonts w:ascii="Arial" w:hAnsi="Arial" w:cs="Arial" w:eastAsia="Arial"/>
            <w:sz w:val="20"/>
            <w:szCs w:val="20"/>
            <w:color w:val="0561C1"/>
            <w:spacing w:val="2"/>
            <w:w w:val="100"/>
          </w:rPr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</w:rPr>
          <w:t>.</w:t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12" w:after="0" w:line="240" w:lineRule="auto"/>
        <w:ind w:left="103" w:right="115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N: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2" w:after="0" w:line="240" w:lineRule="auto"/>
        <w:ind w:left="2650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DUC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75" w:right="51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work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U.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.C.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arla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te.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ará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75" w:right="258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erla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tará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ún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(5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a(b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tos.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U.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230" w:lineRule="exact"/>
        <w:ind w:left="175" w:right="317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In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0.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ni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tá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ol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B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ste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fo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la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io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5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8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2.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18" w:footer="0" w:top="1140" w:bottom="280" w:left="660" w:right="720"/>
          <w:pgSz w:w="12240" w:h="15840"/>
        </w:sectPr>
      </w:pPr>
      <w:rPr/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33.429779pt;margin-top:68.829979pt;width:546.820445pt;height:392.810464pt;mso-position-horizontal-relative:page;mso-position-vertical-relative:page;z-index:-422" coordorigin="669,1377" coordsize="10936,7856">
            <v:group style="position:absolute;left:691;top:1392;width:10889;height:389" coordorigin="691,1392" coordsize="10889,389">
              <v:shape style="position:absolute;left:691;top:1392;width:10889;height:389" coordorigin="691,1392" coordsize="10889,389" path="m691,1781l11580,1781,11580,1392,691,1392,691,1781e" filled="t" fillcolor="#DADADA" stroked="f">
                <v:path arrowok="t"/>
                <v:fill/>
              </v:shape>
            </v:group>
            <v:group style="position:absolute;left:677;top:1385;width:10920;height:2" coordorigin="677,1385" coordsize="10920,2">
              <v:shape style="position:absolute;left:677;top:1385;width:10920;height:2" coordorigin="677,1385" coordsize="10920,0" path="m677,1385l11597,1385e" filled="f" stroked="t" strokeweight=".82002pt" strokecolor="#000000">
                <v:path arrowok="t"/>
              </v:shape>
            </v:group>
            <v:group style="position:absolute;left:684;top:1392;width:2;height:7825" coordorigin="684,1392" coordsize="2,7825">
              <v:shape style="position:absolute;left:684;top:1392;width:2;height:7825" coordorigin="684,1392" coordsize="0,7825" path="m684,1392l684,9217e" filled="f" stroked="t" strokeweight=".82pt" strokecolor="#000000">
                <v:path arrowok="t"/>
              </v:shape>
            </v:group>
            <v:group style="position:absolute;left:11590;top:1392;width:2;height:7825" coordorigin="11590,1392" coordsize="2,7825">
              <v:shape style="position:absolute;left:11590;top:1392;width:2;height:7825" coordorigin="11590,1392" coordsize="0,7825" path="m11590,1392l11590,9217e" filled="f" stroked="t" strokeweight=".82pt" strokecolor="#000000">
                <v:path arrowok="t"/>
              </v:shape>
            </v:group>
            <v:group style="position:absolute;left:677;top:1788;width:10920;height:2" coordorigin="677,1788" coordsize="10920,2">
              <v:shape style="position:absolute;left:677;top:1788;width:10920;height:2" coordorigin="677,1788" coordsize="10920,0" path="m677,1788l11597,1788e" filled="f" stroked="t" strokeweight=".82003pt" strokecolor="#000000">
                <v:path arrowok="t"/>
              </v:shape>
            </v:group>
            <v:group style="position:absolute;left:691;top:5082;width:10889;height:391" coordorigin="691,5082" coordsize="10889,391">
              <v:shape style="position:absolute;left:691;top:5082;width:10889;height:391" coordorigin="691,5082" coordsize="10889,391" path="m691,5473l11580,5473,11580,5082,691,5082,691,5473e" filled="t" fillcolor="#DADADA" stroked="f">
                <v:path arrowok="t"/>
                <v:fill/>
              </v:shape>
            </v:group>
            <v:group style="position:absolute;left:677;top:5075;width:10920;height:2" coordorigin="677,5075" coordsize="10920,2">
              <v:shape style="position:absolute;left:677;top:5075;width:10920;height:2" coordorigin="677,5075" coordsize="10920,0" path="m677,5075l11597,5075e" filled="f" stroked="t" strokeweight=".82003pt" strokecolor="#000000">
                <v:path arrowok="t"/>
              </v:shape>
            </v:group>
            <v:group style="position:absolute;left:677;top:5480;width:10920;height:2" coordorigin="677,5480" coordsize="10920,2">
              <v:shape style="position:absolute;left:677;top:5480;width:10920;height:2" coordorigin="677,5480" coordsize="10920,0" path="m677,5480l11597,5480e" filled="f" stroked="t" strokeweight=".82pt" strokecolor="#000000">
                <v:path arrowok="t"/>
              </v:shape>
            </v:group>
            <v:group style="position:absolute;left:691;top:6812;width:10889;height:391" coordorigin="691,6812" coordsize="10889,391">
              <v:shape style="position:absolute;left:691;top:6812;width:10889;height:391" coordorigin="691,6812" coordsize="10889,391" path="m691,7203l11580,7203,11580,6812,691,6812,691,7203e" filled="t" fillcolor="#DADADA" stroked="f">
                <v:path arrowok="t"/>
                <v:fill/>
              </v:shape>
            </v:group>
            <v:group style="position:absolute;left:677;top:6805;width:10920;height:2" coordorigin="677,6805" coordsize="10920,2">
              <v:shape style="position:absolute;left:677;top:6805;width:10920;height:2" coordorigin="677,6805" coordsize="10920,0" path="m677,6805l11597,6805e" filled="f" stroked="t" strokeweight=".82001pt" strokecolor="#000000">
                <v:path arrowok="t"/>
              </v:shape>
            </v:group>
            <v:group style="position:absolute;left:677;top:7211;width:10920;height:2" coordorigin="677,7211" coordsize="10920,2">
              <v:shape style="position:absolute;left:677;top:7211;width:10920;height:2" coordorigin="677,7211" coordsize="10920,0" path="m677,7211l11597,7211e" filled="f" stroked="t" strokeweight=".820445pt" strokecolor="#000000">
                <v:path arrowok="t"/>
              </v:shape>
            </v:group>
            <v:group style="position:absolute;left:677;top:9225;width:10920;height:2" coordorigin="677,9225" coordsize="10920,2">
              <v:shape style="position:absolute;left:677;top:9225;width:10920;height:2" coordorigin="677,9225" coordsize="10920,0" path="m677,9225l11597,9225e" filled="f" stroked="t" strokeweight=".820006pt" strokecolor="#000000">
                <v:path arrowok="t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4898" w:right="4725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Í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39" w:lineRule="auto"/>
        <w:ind w:left="115" w:right="338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progra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está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39" w:lineRule="auto"/>
        <w:ind w:left="115" w:right="237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ario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pre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ta</w:t>
      </w:r>
      <w:r>
        <w:rPr>
          <w:rFonts w:ascii="Arial" w:hAnsi="Arial" w:cs="Arial" w:eastAsia="Arial"/>
          <w:sz w:val="20"/>
          <w:szCs w:val="20"/>
          <w:spacing w:val="3"/>
          <w:w w:val="99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ón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á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a,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ted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99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bre.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41" w:right="3275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DI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CRI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Í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RI</w:t>
      </w:r>
      <w:r>
        <w:rPr>
          <w:rFonts w:ascii="Arial" w:hAnsi="Arial" w:cs="Arial" w:eastAsia="Arial"/>
          <w:sz w:val="20"/>
          <w:szCs w:val="20"/>
          <w:spacing w:val="3"/>
          <w:w w:val="99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39" w:lineRule="auto"/>
        <w:ind w:left="115" w:right="503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í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aís,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terí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ét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trat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terí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íos,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196" w:right="2882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IBILI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99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15" w:right="217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(29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.C.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tor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tra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arta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ía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to.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ó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4.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está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tes,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ú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ía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ón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(IC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sectPr>
      <w:pgMar w:header="718" w:footer="0" w:top="1140" w:bottom="280" w:left="720" w:right="8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.84066pt;margin-top:36.31633pt;width:43.639567pt;height:13.04pt;mso-position-horizontal-relative:page;mso-position-vertical-relative:page;z-index:-428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  <w:b/>
                    <w:bCs/>
                  </w:rPr>
                  <w:t>AD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  <w:b/>
                    <w:bCs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  <w:b/>
                    <w:bCs/>
                  </w:rPr>
                  <w:t>3027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29.990662pt;margin-top:36.345379pt;width:140.669841pt;height:23.48pt;mso-position-horizontal-relative:page;mso-position-vertical-relative:page;z-index:-427" type="#_x0000_t202" filled="f" stroked="f">
          <v:textbox inset="0,0,0,0">
            <w:txbxContent>
              <w:p>
                <w:pPr>
                  <w:spacing w:before="0" w:after="0" w:line="224" w:lineRule="exact"/>
                  <w:ind w:left="167" w:right="-35"/>
                  <w:jc w:val="center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º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tr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OM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2"/>
                    <w:w w:val="100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5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4"/>
                    <w:w w:val="99"/>
                  </w:rPr>
                  <w:t>8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99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  <w:p>
                <w:pPr>
                  <w:spacing w:before="0" w:after="0" w:line="240" w:lineRule="auto"/>
                  <w:ind w:left="-15" w:right="-32"/>
                  <w:jc w:val="center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Fec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4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v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3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2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ie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9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3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99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7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3.260658pt;margin-top:71.497337pt;width:390.922059pt;height:34.264974pt;mso-position-horizontal-relative:page;mso-position-vertical-relative:page;z-index:-426" type="#_x0000_t202" filled="f" stroked="f">
          <v:textbox inset="0,0,0,0">
            <w:txbxContent>
              <w:p>
                <w:pPr>
                  <w:spacing w:before="0" w:after="0" w:line="346" w:lineRule="exact"/>
                  <w:ind w:left="761" w:right="738"/>
                  <w:jc w:val="center"/>
                  <w:rPr>
                    <w:rFonts w:ascii="Times New Roman" w:hAnsi="Times New Roman" w:cs="Times New Roman" w:eastAsia="Times New Roman"/>
                    <w:sz w:val="32"/>
                    <w:szCs w:val="3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De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art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4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4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to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de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g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ricult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2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ra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Es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2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99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99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99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99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99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99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</w:r>
              </w:p>
              <w:p>
                <w:pPr>
                  <w:spacing w:before="3" w:after="0" w:line="240" w:lineRule="auto"/>
                  <w:ind w:left="-21" w:right="-41"/>
                  <w:jc w:val="center"/>
                  <w:rPr>
                    <w:rFonts w:ascii="Times New Roman" w:hAnsi="Times New Roman" w:cs="Times New Roman" w:eastAsia="Times New Roman"/>
                    <w:sz w:val="28"/>
                    <w:szCs w:val="2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F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5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q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5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ó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3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los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g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ra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5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del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4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24.950745pt;margin-top:34.90522pt;width:140.669841pt;height:23.48pt;mso-position-horizontal-relative:page;mso-position-vertical-relative:page;z-index:-425" type="#_x0000_t202" filled="f" stroked="f">
          <v:textbox inset="0,0,0,0">
            <w:txbxContent>
              <w:p>
                <w:pPr>
                  <w:spacing w:before="0" w:after="0" w:line="224" w:lineRule="exact"/>
                  <w:ind w:left="167" w:right="-35"/>
                  <w:jc w:val="center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º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tr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OM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2"/>
                    <w:w w:val="100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5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4"/>
                    <w:w w:val="99"/>
                  </w:rPr>
                  <w:t>8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99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  <w:p>
                <w:pPr>
                  <w:spacing w:before="0" w:after="0" w:line="240" w:lineRule="auto"/>
                  <w:ind w:left="-15" w:right="-32"/>
                  <w:jc w:val="center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Fec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4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v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3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2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ie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9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3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99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7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yperlink" Target="mailto:program.intake@usda.gov" TargetMode="External"/><Relationship Id="rId8" Type="http://schemas.openxmlformats.org/officeDocument/2006/relationships/hyperlink" Target="https://www.usda.gov/oascr/how-to-file-a-program-discrimination-complaint" TargetMode="External"/><Relationship Id="rId9" Type="http://schemas.openxmlformats.org/officeDocument/2006/relationships/hyperlink" Target="https://www.usda.gov/home/privacy-policy/system-records-notices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the Assistant Secretary for Civil Rights (OASCR)</dc:creator>
  <cp:keywords>AD 3027; Título XI; OASCR; discriminación; formulario de quejas</cp:keywords>
  <dc:subject>Formulario de quejas por discriminación</dc:subject>
  <dc:title>AD-3027, Formulario de quejas por discriminación en los programas del USDA</dc:title>
  <dcterms:created xsi:type="dcterms:W3CDTF">2026-09-14T11:18:39Z</dcterms:created>
  <dcterms:modified xsi:type="dcterms:W3CDTF">2026-09-14T11:18:39Z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2026-09-14T00:00:00Z</vt:filetime>
  </property>
</Properties>
</file>