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1809B" w14:textId="79B71E7F" w:rsidR="002E6692" w:rsidRPr="00636296" w:rsidRDefault="002E6692">
      <w:pPr>
        <w:pStyle w:val="Subtitle"/>
        <w:rPr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636296">
        <w:rPr>
          <w:b/>
          <w:noProof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0000"/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0" locked="0" layoutInCell="1" allowOverlap="1" wp14:anchorId="5FFF8958" wp14:editId="4516FE0A">
            <wp:simplePos x="0" y="0"/>
            <wp:positionH relativeFrom="column">
              <wp:posOffset>190500</wp:posOffset>
            </wp:positionH>
            <wp:positionV relativeFrom="paragraph">
              <wp:posOffset>66441</wp:posOffset>
            </wp:positionV>
            <wp:extent cx="908428" cy="1017775"/>
            <wp:effectExtent l="0" t="0" r="6350" b="0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428" cy="10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BFB">
        <w:rPr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0000"/>
            </w14:solidFill>
            <w14:prstDash w14:val="solid"/>
            <w14:round/>
          </w14:textOutline>
        </w:rPr>
        <w:t>MINUTES</w:t>
      </w:r>
    </w:p>
    <w:p w14:paraId="37B0042E" w14:textId="76190DAF" w:rsidR="00604FBD" w:rsidRPr="00AA1F23" w:rsidRDefault="00C14753" w:rsidP="00636296">
      <w:pPr>
        <w:pStyle w:val="Subtitle"/>
        <w:ind w:left="2160"/>
        <w:jc w:val="left"/>
        <w:rPr>
          <w:color w:val="0070C0"/>
        </w:rPr>
      </w:pPr>
      <w:r>
        <w:rPr>
          <w:color w:val="0070C0"/>
        </w:rPr>
        <w:t>Crabapple MS</w:t>
      </w:r>
      <w:r w:rsidR="00A042CC" w:rsidRPr="00AA1F23">
        <w:rPr>
          <w:color w:val="0070C0"/>
        </w:rPr>
        <w:t xml:space="preserve"> </w:t>
      </w:r>
      <w:r w:rsidR="0024050A" w:rsidRPr="00AA1F23">
        <w:rPr>
          <w:color w:val="0070C0"/>
        </w:rPr>
        <w:t>School Governance Council</w:t>
      </w:r>
    </w:p>
    <w:p w14:paraId="769D3518" w14:textId="35054847" w:rsidR="00604FBD" w:rsidRPr="005A43DF" w:rsidRDefault="008A1911" w:rsidP="00A14687">
      <w:pPr>
        <w:pBdr>
          <w:top w:val="single" w:sz="4" w:space="1" w:color="444D26" w:themeColor="text2"/>
        </w:pBdr>
        <w:spacing w:before="0" w:after="0" w:line="240" w:lineRule="auto"/>
        <w:jc w:val="right"/>
        <w:rPr>
          <w:sz w:val="20"/>
        </w:rPr>
      </w:pPr>
      <w:sdt>
        <w:sdtPr>
          <w:rPr>
            <w:rStyle w:val="IntenseEmphasis"/>
            <w:color w:val="C00000"/>
            <w:sz w:val="20"/>
          </w:rPr>
          <w:alias w:val="Date | time:"/>
          <w:tag w:val="Date | time:"/>
          <w:id w:val="742918608"/>
          <w:placeholder>
            <w:docPart w:val="6ED76E5EF5DE461CBB19C9E7518349F3"/>
          </w:placeholder>
          <w:temporary/>
          <w:showingPlcHdr/>
          <w15:appearance w15:val="hidden"/>
        </w:sdtPr>
        <w:sdtEndPr>
          <w:rPr>
            <w:rStyle w:val="IntenseEmphasis"/>
          </w:rPr>
        </w:sdtEndPr>
        <w:sdtContent>
          <w:r w:rsidR="0092131B" w:rsidRPr="00AA1F23">
            <w:rPr>
              <w:rStyle w:val="IntenseEmphasis"/>
              <w:color w:val="0070C0"/>
              <w:sz w:val="20"/>
            </w:rPr>
            <w:t>Date | time</w:t>
          </w:r>
        </w:sdtContent>
      </w:sdt>
      <w:r w:rsidR="00A066E7">
        <w:rPr>
          <w:sz w:val="20"/>
        </w:rPr>
        <w:t xml:space="preserve"> </w:t>
      </w:r>
      <w:r w:rsidR="002E29B1">
        <w:rPr>
          <w:sz w:val="20"/>
        </w:rPr>
        <w:t>8/14/26 8:00 a.m.</w:t>
      </w:r>
      <w:r w:rsidR="001C478F" w:rsidRPr="005A43DF">
        <w:rPr>
          <w:sz w:val="20"/>
        </w:rPr>
        <w:t xml:space="preserve">| </w:t>
      </w:r>
      <w:r w:rsidR="0024050A" w:rsidRPr="00AA1F23">
        <w:rPr>
          <w:rStyle w:val="IntenseEmphasis"/>
          <w:color w:val="0070C0"/>
          <w:sz w:val="20"/>
        </w:rPr>
        <w:t>Location</w:t>
      </w:r>
      <w:r w:rsidR="0024050A" w:rsidRPr="00F50B8C">
        <w:rPr>
          <w:rStyle w:val="IntenseEmphasis"/>
          <w:color w:val="309032"/>
          <w:sz w:val="20"/>
        </w:rPr>
        <w:t xml:space="preserve"> </w:t>
      </w:r>
      <w:r w:rsidR="00C14753">
        <w:rPr>
          <w:sz w:val="20"/>
        </w:rPr>
        <w:t>Crabapple MS</w:t>
      </w:r>
    </w:p>
    <w:p w14:paraId="232066DE" w14:textId="77777777" w:rsidR="00604FBD" w:rsidRPr="00AA1F23" w:rsidRDefault="0024050A" w:rsidP="00A14687">
      <w:pPr>
        <w:pStyle w:val="Heading1"/>
        <w:spacing w:before="0" w:after="0" w:line="240" w:lineRule="auto"/>
        <w:rPr>
          <w:color w:val="0070C0"/>
        </w:rPr>
      </w:pPr>
      <w:r w:rsidRPr="00AA1F23">
        <w:rPr>
          <w:color w:val="0070C0"/>
        </w:rPr>
        <w:t>SGC Members</w:t>
      </w:r>
    </w:p>
    <w:p w14:paraId="6DC64ED1" w14:textId="24AFD519" w:rsidR="0064098D" w:rsidRPr="007706D8" w:rsidRDefault="003949C8" w:rsidP="004B1697">
      <w:pPr>
        <w:spacing w:after="120" w:line="240" w:lineRule="auto"/>
        <w:rPr>
          <w:color w:val="000000" w:themeColor="text1"/>
          <w:sz w:val="16"/>
          <w:szCs w:val="16"/>
        </w:rPr>
      </w:pPr>
      <w:r w:rsidRPr="007706D8">
        <w:rPr>
          <w:color w:val="000000" w:themeColor="text1"/>
          <w:sz w:val="16"/>
          <w:szCs w:val="16"/>
        </w:rPr>
        <w:t xml:space="preserve">Amy Schroeder, Appointed Staff         </w:t>
      </w:r>
      <w:r>
        <w:rPr>
          <w:color w:val="000000" w:themeColor="text1"/>
          <w:sz w:val="16"/>
          <w:szCs w:val="16"/>
        </w:rPr>
        <w:t xml:space="preserve">     </w:t>
      </w:r>
      <w:r w:rsidR="00EF07CF">
        <w:rPr>
          <w:color w:val="EE0000"/>
          <w:sz w:val="16"/>
          <w:szCs w:val="16"/>
        </w:rPr>
        <w:tab/>
      </w:r>
      <w:r w:rsidR="00D96688" w:rsidRPr="007706D8">
        <w:rPr>
          <w:color w:val="000000" w:themeColor="text1"/>
          <w:sz w:val="16"/>
          <w:szCs w:val="16"/>
        </w:rPr>
        <w:t>Er</w:t>
      </w:r>
      <w:r w:rsidR="00EF07CF">
        <w:rPr>
          <w:color w:val="000000" w:themeColor="text1"/>
          <w:sz w:val="16"/>
          <w:szCs w:val="16"/>
        </w:rPr>
        <w:t>ica Lowman</w:t>
      </w:r>
      <w:r w:rsidR="00012AC2" w:rsidRPr="007706D8">
        <w:rPr>
          <w:color w:val="000000" w:themeColor="text1"/>
          <w:sz w:val="16"/>
          <w:szCs w:val="16"/>
        </w:rPr>
        <w:t xml:space="preserve">, Parent       </w:t>
      </w:r>
      <w:r w:rsidR="00407572" w:rsidRPr="007706D8"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 xml:space="preserve"> </w:t>
      </w:r>
      <w:r w:rsidR="00EF07CF">
        <w:rPr>
          <w:color w:val="000000" w:themeColor="text1"/>
          <w:sz w:val="16"/>
          <w:szCs w:val="16"/>
        </w:rPr>
        <w:t>John Henderson</w:t>
      </w:r>
      <w:r w:rsidR="00012AC2" w:rsidRPr="007706D8">
        <w:rPr>
          <w:color w:val="000000" w:themeColor="text1"/>
          <w:sz w:val="16"/>
          <w:szCs w:val="16"/>
        </w:rPr>
        <w:t>, Parent</w:t>
      </w:r>
      <w:proofErr w:type="gramStart"/>
      <w:r w:rsidR="00012AC2" w:rsidRPr="007706D8">
        <w:rPr>
          <w:color w:val="000000" w:themeColor="text1"/>
          <w:sz w:val="16"/>
          <w:szCs w:val="16"/>
        </w:rPr>
        <w:tab/>
        <w:t xml:space="preserve">  </w:t>
      </w:r>
      <w:r w:rsidR="00407572" w:rsidRPr="007706D8">
        <w:rPr>
          <w:color w:val="000000" w:themeColor="text1"/>
          <w:sz w:val="16"/>
          <w:szCs w:val="16"/>
        </w:rPr>
        <w:tab/>
      </w:r>
      <w:proofErr w:type="gramEnd"/>
      <w:r w:rsidR="00C14753" w:rsidRPr="007706D8">
        <w:rPr>
          <w:color w:val="000000" w:themeColor="text1"/>
          <w:sz w:val="16"/>
          <w:szCs w:val="16"/>
        </w:rPr>
        <w:t xml:space="preserve"> Heather Oaks</w:t>
      </w:r>
      <w:r w:rsidR="00012AC2" w:rsidRPr="007706D8">
        <w:rPr>
          <w:color w:val="000000" w:themeColor="text1"/>
          <w:sz w:val="16"/>
          <w:szCs w:val="16"/>
        </w:rPr>
        <w:t xml:space="preserve">, </w:t>
      </w:r>
      <w:r w:rsidR="005E5B2E" w:rsidRPr="007706D8">
        <w:rPr>
          <w:color w:val="000000" w:themeColor="text1"/>
          <w:sz w:val="16"/>
          <w:szCs w:val="16"/>
        </w:rPr>
        <w:t>Teacher</w:t>
      </w:r>
      <w:r w:rsidR="00012AC2" w:rsidRPr="007706D8">
        <w:rPr>
          <w:color w:val="000000" w:themeColor="text1"/>
          <w:sz w:val="16"/>
          <w:szCs w:val="16"/>
        </w:rPr>
        <w:t xml:space="preserve">         </w:t>
      </w:r>
      <w:r w:rsidR="007A0B46" w:rsidRPr="007706D8">
        <w:rPr>
          <w:color w:val="000000" w:themeColor="text1"/>
          <w:sz w:val="16"/>
          <w:szCs w:val="16"/>
        </w:rPr>
        <w:tab/>
      </w:r>
      <w:r w:rsidR="00407572" w:rsidRPr="007706D8">
        <w:rPr>
          <w:color w:val="000000" w:themeColor="text1"/>
          <w:sz w:val="16"/>
          <w:szCs w:val="16"/>
        </w:rPr>
        <w:t xml:space="preserve">             </w:t>
      </w:r>
    </w:p>
    <w:p w14:paraId="6A56EDAC" w14:textId="51C69F09" w:rsidR="00012AC2" w:rsidRPr="007706D8" w:rsidRDefault="00F65CD3" w:rsidP="004B1697">
      <w:pPr>
        <w:spacing w:after="120" w:line="240" w:lineRule="auto"/>
        <w:rPr>
          <w:color w:val="000000" w:themeColor="text1"/>
          <w:sz w:val="16"/>
          <w:szCs w:val="16"/>
        </w:rPr>
      </w:pPr>
      <w:r w:rsidRPr="007706D8">
        <w:rPr>
          <w:color w:val="000000" w:themeColor="text1"/>
          <w:sz w:val="16"/>
          <w:szCs w:val="16"/>
        </w:rPr>
        <w:t>Melanie McCollum</w:t>
      </w:r>
      <w:r w:rsidR="00012AC2" w:rsidRPr="007706D8">
        <w:rPr>
          <w:color w:val="000000" w:themeColor="text1"/>
          <w:sz w:val="16"/>
          <w:szCs w:val="16"/>
        </w:rPr>
        <w:t>, Appointed Staff</w:t>
      </w:r>
      <w:proofErr w:type="gramStart"/>
      <w:r w:rsidR="00012AC2" w:rsidRPr="007706D8">
        <w:rPr>
          <w:color w:val="000000" w:themeColor="text1"/>
          <w:sz w:val="16"/>
          <w:szCs w:val="16"/>
        </w:rPr>
        <w:tab/>
      </w:r>
      <w:r w:rsidR="00D96688" w:rsidRPr="007706D8">
        <w:rPr>
          <w:color w:val="000000" w:themeColor="text1"/>
          <w:sz w:val="16"/>
          <w:szCs w:val="16"/>
        </w:rPr>
        <w:t xml:space="preserve"> </w:t>
      </w:r>
      <w:r w:rsidR="00012AC2" w:rsidRPr="007706D8">
        <w:rPr>
          <w:color w:val="000000" w:themeColor="text1"/>
          <w:sz w:val="16"/>
          <w:szCs w:val="16"/>
        </w:rPr>
        <w:t xml:space="preserve"> </w:t>
      </w:r>
      <w:r w:rsidR="004936BD">
        <w:rPr>
          <w:color w:val="000000" w:themeColor="text1"/>
          <w:sz w:val="16"/>
          <w:szCs w:val="16"/>
        </w:rPr>
        <w:tab/>
      </w:r>
      <w:proofErr w:type="gramEnd"/>
      <w:r w:rsidR="00D96688" w:rsidRPr="007706D8">
        <w:rPr>
          <w:color w:val="000000" w:themeColor="text1"/>
          <w:sz w:val="16"/>
          <w:szCs w:val="16"/>
        </w:rPr>
        <w:t>Kathleen Davis</w:t>
      </w:r>
      <w:r w:rsidR="00012AC2" w:rsidRPr="007706D8">
        <w:rPr>
          <w:color w:val="000000" w:themeColor="text1"/>
          <w:sz w:val="16"/>
          <w:szCs w:val="16"/>
        </w:rPr>
        <w:t xml:space="preserve">, Parent     </w:t>
      </w:r>
      <w:r w:rsidR="005E5B2E" w:rsidRPr="007706D8">
        <w:rPr>
          <w:color w:val="000000" w:themeColor="text1"/>
          <w:sz w:val="16"/>
          <w:szCs w:val="16"/>
        </w:rPr>
        <w:t xml:space="preserve">     </w:t>
      </w:r>
      <w:r w:rsidR="003949C8">
        <w:rPr>
          <w:color w:val="000000" w:themeColor="text1"/>
          <w:sz w:val="16"/>
          <w:szCs w:val="16"/>
        </w:rPr>
        <w:t xml:space="preserve">  </w:t>
      </w:r>
      <w:r w:rsidR="004936BD">
        <w:rPr>
          <w:color w:val="000000" w:themeColor="text1"/>
          <w:sz w:val="16"/>
          <w:szCs w:val="16"/>
        </w:rPr>
        <w:t xml:space="preserve">  </w:t>
      </w:r>
      <w:r w:rsidR="0009273C">
        <w:rPr>
          <w:color w:val="000000" w:themeColor="text1"/>
          <w:sz w:val="16"/>
          <w:szCs w:val="16"/>
        </w:rPr>
        <w:t>Carrie Weatherford</w:t>
      </w:r>
      <w:r w:rsidR="007706D8">
        <w:rPr>
          <w:color w:val="000000" w:themeColor="text1"/>
          <w:sz w:val="16"/>
          <w:szCs w:val="16"/>
        </w:rPr>
        <w:t>,</w:t>
      </w:r>
      <w:r w:rsidR="003949C8">
        <w:rPr>
          <w:color w:val="000000" w:themeColor="text1"/>
          <w:sz w:val="16"/>
          <w:szCs w:val="16"/>
        </w:rPr>
        <w:t xml:space="preserve"> </w:t>
      </w:r>
      <w:r w:rsidR="005E5B2E" w:rsidRPr="003949C8">
        <w:rPr>
          <w:sz w:val="16"/>
          <w:szCs w:val="16"/>
        </w:rPr>
        <w:t xml:space="preserve">Community Member       </w:t>
      </w:r>
    </w:p>
    <w:p w14:paraId="23E8DDAA" w14:textId="5E98DEE8" w:rsidR="00012AC2" w:rsidRPr="007706D8" w:rsidRDefault="00407572" w:rsidP="004B1697">
      <w:pPr>
        <w:spacing w:after="120" w:line="240" w:lineRule="auto"/>
        <w:rPr>
          <w:color w:val="000000" w:themeColor="text1"/>
          <w:sz w:val="16"/>
          <w:szCs w:val="16"/>
        </w:rPr>
      </w:pPr>
      <w:r w:rsidRPr="007706D8">
        <w:rPr>
          <w:color w:val="000000" w:themeColor="text1"/>
          <w:sz w:val="16"/>
          <w:szCs w:val="16"/>
        </w:rPr>
        <w:t>Stephanie</w:t>
      </w:r>
      <w:r w:rsidR="00012AC2" w:rsidRPr="007706D8">
        <w:rPr>
          <w:color w:val="000000" w:themeColor="text1"/>
          <w:sz w:val="16"/>
          <w:szCs w:val="16"/>
        </w:rPr>
        <w:t xml:space="preserve"> Haga, Principal          </w:t>
      </w:r>
      <w:r w:rsidR="0092489F">
        <w:rPr>
          <w:color w:val="000000" w:themeColor="text1"/>
          <w:sz w:val="16"/>
          <w:szCs w:val="16"/>
        </w:rPr>
        <w:t xml:space="preserve"> </w:t>
      </w:r>
      <w:r w:rsidR="00EF07CF">
        <w:rPr>
          <w:sz w:val="16"/>
          <w:szCs w:val="16"/>
        </w:rPr>
        <w:tab/>
      </w:r>
      <w:r w:rsidR="00EF07CF">
        <w:rPr>
          <w:sz w:val="16"/>
          <w:szCs w:val="16"/>
        </w:rPr>
        <w:tab/>
        <w:t xml:space="preserve">Victory </w:t>
      </w:r>
      <w:proofErr w:type="spellStart"/>
      <w:r w:rsidR="00EF07CF">
        <w:rPr>
          <w:sz w:val="16"/>
          <w:szCs w:val="16"/>
        </w:rPr>
        <w:t>Plantnys</w:t>
      </w:r>
      <w:proofErr w:type="spellEnd"/>
      <w:r w:rsidR="00EF07CF">
        <w:rPr>
          <w:sz w:val="16"/>
          <w:szCs w:val="16"/>
        </w:rPr>
        <w:t>, Teacher</w:t>
      </w:r>
      <w:r w:rsidR="00EF07CF">
        <w:rPr>
          <w:sz w:val="16"/>
          <w:szCs w:val="16"/>
        </w:rPr>
        <w:tab/>
        <w:t>Jessie Hoff, Community Member</w:t>
      </w:r>
    </w:p>
    <w:p w14:paraId="4B103AED" w14:textId="77777777" w:rsidR="00F33FA7" w:rsidRDefault="00F33FA7" w:rsidP="00C1782E">
      <w:pPr>
        <w:spacing w:before="0" w:after="0"/>
        <w:rPr>
          <w:sz w:val="16"/>
          <w:szCs w:val="19"/>
        </w:rPr>
      </w:pPr>
    </w:p>
    <w:p w14:paraId="04487FDE" w14:textId="755FBD96" w:rsidR="00C37283" w:rsidRDefault="00C14753" w:rsidP="00C1782E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>CMS</w:t>
      </w:r>
      <w:r w:rsidR="003024A1">
        <w:rPr>
          <w:sz w:val="28"/>
          <w:szCs w:val="28"/>
        </w:rPr>
        <w:t xml:space="preserve"> </w:t>
      </w:r>
      <w:r w:rsidR="007326A5">
        <w:rPr>
          <w:sz w:val="28"/>
          <w:szCs w:val="28"/>
        </w:rPr>
        <w:t>(</w:t>
      </w:r>
      <w:r>
        <w:rPr>
          <w:sz w:val="28"/>
          <w:szCs w:val="28"/>
        </w:rPr>
        <w:t>Front Office Conference Room</w:t>
      </w:r>
      <w:r w:rsidR="00257C83">
        <w:rPr>
          <w:sz w:val="28"/>
          <w:szCs w:val="28"/>
        </w:rPr>
        <w:t>)</w:t>
      </w:r>
    </w:p>
    <w:p w14:paraId="0BEA0C61" w14:textId="5E20058C" w:rsidR="00604FBD" w:rsidRPr="000F29FC" w:rsidRDefault="00604FBD" w:rsidP="00C1782E">
      <w:pPr>
        <w:spacing w:before="0" w:after="0"/>
        <w:rPr>
          <w:sz w:val="24"/>
          <w:szCs w:val="24"/>
        </w:rPr>
      </w:pPr>
    </w:p>
    <w:tbl>
      <w:tblPr>
        <w:tblStyle w:val="ListTable6Colorful"/>
        <w:tblW w:w="5000" w:type="pct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543"/>
        <w:gridCol w:w="7637"/>
        <w:gridCol w:w="1710"/>
      </w:tblGrid>
      <w:tr w:rsidR="00604FBD" w14:paraId="03CE4C60" w14:textId="77777777" w:rsidTr="2C573C97">
        <w:trPr>
          <w:tblHeader/>
        </w:trPr>
        <w:tc>
          <w:tcPr>
            <w:tcW w:w="1543" w:type="dxa"/>
          </w:tcPr>
          <w:sdt>
            <w:sdtPr>
              <w:rPr>
                <w:color w:val="0070C0"/>
              </w:rPr>
              <w:alias w:val="Time:"/>
              <w:tag w:val="Time:"/>
              <w:id w:val="-718661838"/>
              <w:placeholder>
                <w:docPart w:val="BE2A37D4BFA943E29BAD05EE347DD841"/>
              </w:placeholder>
              <w:temporary/>
              <w:showingPlcHdr/>
              <w15:appearance w15:val="hidden"/>
            </w:sdtPr>
            <w:sdtEndPr/>
            <w:sdtContent>
              <w:p w14:paraId="2CE9A381" w14:textId="77777777" w:rsidR="00604FBD" w:rsidRPr="00AA1F23" w:rsidRDefault="0092131B">
                <w:pPr>
                  <w:pStyle w:val="Heading2"/>
                  <w:rPr>
                    <w:color w:val="0070C0"/>
                  </w:rPr>
                </w:pPr>
                <w:r w:rsidRPr="00AA1F23">
                  <w:rPr>
                    <w:color w:val="0070C0"/>
                  </w:rPr>
                  <w:t>Time</w:t>
                </w:r>
              </w:p>
            </w:sdtContent>
          </w:sdt>
        </w:tc>
        <w:tc>
          <w:tcPr>
            <w:tcW w:w="7637" w:type="dxa"/>
          </w:tcPr>
          <w:sdt>
            <w:sdtPr>
              <w:rPr>
                <w:color w:val="0070C0"/>
              </w:rPr>
              <w:alias w:val="Item:"/>
              <w:tag w:val="Item:"/>
              <w:id w:val="614954302"/>
              <w:placeholder>
                <w:docPart w:val="9D3941AC5DA1461885524763F92BF507"/>
              </w:placeholder>
              <w:temporary/>
              <w:showingPlcHdr/>
              <w15:appearance w15:val="hidden"/>
            </w:sdtPr>
            <w:sdtEndPr/>
            <w:sdtContent>
              <w:p w14:paraId="1A326388" w14:textId="77777777" w:rsidR="00604FBD" w:rsidRPr="00AA1F23" w:rsidRDefault="0092131B" w:rsidP="00802038">
                <w:pPr>
                  <w:pStyle w:val="Heading2"/>
                  <w:rPr>
                    <w:color w:val="0070C0"/>
                  </w:rPr>
                </w:pPr>
                <w:r w:rsidRPr="00AA1F23">
                  <w:rPr>
                    <w:color w:val="0070C0"/>
                  </w:rPr>
                  <w:t>Item</w:t>
                </w:r>
              </w:p>
            </w:sdtContent>
          </w:sdt>
        </w:tc>
        <w:tc>
          <w:tcPr>
            <w:tcW w:w="1710" w:type="dxa"/>
          </w:tcPr>
          <w:sdt>
            <w:sdtPr>
              <w:rPr>
                <w:color w:val="0070C0"/>
              </w:rPr>
              <w:alias w:val="Owner:"/>
              <w:tag w:val="Owner:"/>
              <w:id w:val="355778012"/>
              <w:placeholder>
                <w:docPart w:val="C7ECA8672F1E4879B8DF838DDBD53822"/>
              </w:placeholder>
              <w:temporary/>
              <w:showingPlcHdr/>
              <w15:appearance w15:val="hidden"/>
            </w:sdtPr>
            <w:sdtEndPr/>
            <w:sdtContent>
              <w:p w14:paraId="1A211FD1" w14:textId="77777777" w:rsidR="00604FBD" w:rsidRPr="00AA1F23" w:rsidRDefault="0092131B">
                <w:pPr>
                  <w:pStyle w:val="Heading2"/>
                  <w:rPr>
                    <w:color w:val="0070C0"/>
                  </w:rPr>
                </w:pPr>
                <w:r w:rsidRPr="00AA1F23">
                  <w:rPr>
                    <w:color w:val="0070C0"/>
                  </w:rPr>
                  <w:t>Owner</w:t>
                </w:r>
              </w:p>
            </w:sdtContent>
          </w:sdt>
        </w:tc>
      </w:tr>
      <w:tr w:rsidR="00604FBD" w:rsidRPr="005A43DF" w14:paraId="028B726C" w14:textId="77777777" w:rsidTr="2C573C97">
        <w:tc>
          <w:tcPr>
            <w:tcW w:w="1543" w:type="dxa"/>
          </w:tcPr>
          <w:p w14:paraId="1C54C23D" w14:textId="55013E8E" w:rsidR="00604FBD" w:rsidRPr="005A43DF" w:rsidRDefault="00810C15" w:rsidP="007D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DF4483">
              <w:rPr>
                <w:sz w:val="18"/>
                <w:szCs w:val="18"/>
              </w:rPr>
              <w:t>:</w:t>
            </w:r>
            <w:r w:rsidR="00AD596F">
              <w:rPr>
                <w:sz w:val="18"/>
                <w:szCs w:val="18"/>
              </w:rPr>
              <w:t>0</w:t>
            </w:r>
            <w:r w:rsidR="00DF4483">
              <w:rPr>
                <w:sz w:val="18"/>
                <w:szCs w:val="18"/>
              </w:rPr>
              <w:t>0</w:t>
            </w:r>
            <w:r w:rsidR="004F49C5">
              <w:rPr>
                <w:sz w:val="18"/>
                <w:szCs w:val="18"/>
              </w:rPr>
              <w:t xml:space="preserve"> </w:t>
            </w:r>
            <w:r w:rsidR="00FF76C0">
              <w:rPr>
                <w:sz w:val="18"/>
                <w:szCs w:val="18"/>
              </w:rPr>
              <w:t>a</w:t>
            </w:r>
            <w:r w:rsidR="00FD166B">
              <w:rPr>
                <w:sz w:val="18"/>
                <w:szCs w:val="18"/>
              </w:rPr>
              <w:t>.m</w:t>
            </w:r>
            <w:r w:rsidR="004F49C5">
              <w:rPr>
                <w:sz w:val="18"/>
                <w:szCs w:val="18"/>
              </w:rPr>
              <w:t>.</w:t>
            </w:r>
          </w:p>
        </w:tc>
        <w:tc>
          <w:tcPr>
            <w:tcW w:w="7637" w:type="dxa"/>
          </w:tcPr>
          <w:p w14:paraId="638806DB" w14:textId="77777777" w:rsidR="00604FBD" w:rsidRDefault="00873F41" w:rsidP="007D376A">
            <w:pPr>
              <w:rPr>
                <w:sz w:val="18"/>
                <w:szCs w:val="18"/>
              </w:rPr>
            </w:pPr>
            <w:r w:rsidRPr="005A43DF">
              <w:rPr>
                <w:sz w:val="18"/>
                <w:szCs w:val="18"/>
              </w:rPr>
              <w:t>Call to Order</w:t>
            </w:r>
            <w:r w:rsidR="005134E2">
              <w:rPr>
                <w:sz w:val="18"/>
                <w:szCs w:val="18"/>
              </w:rPr>
              <w:t xml:space="preserve"> </w:t>
            </w:r>
          </w:p>
          <w:p w14:paraId="7AAC5CF2" w14:textId="3F03B8CB" w:rsidR="001D7EA8" w:rsidRPr="005A43DF" w:rsidRDefault="001D7EA8" w:rsidP="007D376A">
            <w:pPr>
              <w:rPr>
                <w:sz w:val="18"/>
                <w:szCs w:val="18"/>
              </w:rPr>
            </w:pPr>
            <w:r w:rsidRPr="007C21A4">
              <w:rPr>
                <w:b/>
                <w:bCs/>
                <w:sz w:val="18"/>
                <w:szCs w:val="16"/>
              </w:rPr>
              <w:t>Meeting called to order at</w:t>
            </w:r>
            <w:r>
              <w:rPr>
                <w:b/>
                <w:bCs/>
                <w:sz w:val="18"/>
                <w:szCs w:val="16"/>
              </w:rPr>
              <w:t xml:space="preserve"> 8:0</w:t>
            </w:r>
            <w:r w:rsidR="00EF07CF">
              <w:rPr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1710" w:type="dxa"/>
          </w:tcPr>
          <w:p w14:paraId="4176B85C" w14:textId="406CB3B3" w:rsidR="00604FBD" w:rsidRPr="005A43DF" w:rsidRDefault="00EF07CF" w:rsidP="007D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Mrs. Haga</w:t>
            </w:r>
          </w:p>
        </w:tc>
      </w:tr>
      <w:tr w:rsidR="00C04764" w:rsidRPr="005A43DF" w14:paraId="19FB1828" w14:textId="77777777" w:rsidTr="2C573C97">
        <w:tc>
          <w:tcPr>
            <w:tcW w:w="1543" w:type="dxa"/>
          </w:tcPr>
          <w:p w14:paraId="3AB15A46" w14:textId="0F07A370" w:rsidR="00C04764" w:rsidRPr="005A43DF" w:rsidRDefault="00810C15" w:rsidP="007D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DF4483">
              <w:rPr>
                <w:sz w:val="18"/>
                <w:szCs w:val="18"/>
              </w:rPr>
              <w:t>:</w:t>
            </w:r>
            <w:r w:rsidR="001214D9">
              <w:rPr>
                <w:sz w:val="18"/>
                <w:szCs w:val="18"/>
              </w:rPr>
              <w:t>0</w:t>
            </w:r>
            <w:r w:rsidR="00EF07CF">
              <w:rPr>
                <w:sz w:val="18"/>
                <w:szCs w:val="18"/>
              </w:rPr>
              <w:t>7</w:t>
            </w:r>
            <w:r w:rsidR="004F49C5">
              <w:rPr>
                <w:sz w:val="18"/>
                <w:szCs w:val="18"/>
              </w:rPr>
              <w:t xml:space="preserve"> </w:t>
            </w:r>
            <w:r w:rsidR="00FF76C0">
              <w:rPr>
                <w:sz w:val="18"/>
                <w:szCs w:val="18"/>
              </w:rPr>
              <w:t>a</w:t>
            </w:r>
            <w:r w:rsidR="00FD166B">
              <w:rPr>
                <w:sz w:val="18"/>
                <w:szCs w:val="18"/>
              </w:rPr>
              <w:t>.m</w:t>
            </w:r>
            <w:r w:rsidR="004F49C5">
              <w:rPr>
                <w:sz w:val="18"/>
                <w:szCs w:val="18"/>
              </w:rPr>
              <w:t>.</w:t>
            </w:r>
          </w:p>
        </w:tc>
        <w:tc>
          <w:tcPr>
            <w:tcW w:w="7637" w:type="dxa"/>
          </w:tcPr>
          <w:p w14:paraId="5D611D98" w14:textId="5987FCF4" w:rsidR="00C04764" w:rsidRDefault="00C04764" w:rsidP="007D376A">
            <w:pPr>
              <w:rPr>
                <w:sz w:val="18"/>
                <w:szCs w:val="18"/>
              </w:rPr>
            </w:pPr>
            <w:r w:rsidRPr="005A43DF">
              <w:rPr>
                <w:sz w:val="18"/>
                <w:szCs w:val="18"/>
              </w:rPr>
              <w:t>Action Item:</w:t>
            </w:r>
            <w:r w:rsidR="0093566C">
              <w:rPr>
                <w:sz w:val="18"/>
                <w:szCs w:val="18"/>
              </w:rPr>
              <w:t xml:space="preserve">  </w:t>
            </w:r>
            <w:r w:rsidRPr="005A43DF">
              <w:rPr>
                <w:sz w:val="18"/>
                <w:szCs w:val="18"/>
              </w:rPr>
              <w:t xml:space="preserve">Approve </w:t>
            </w:r>
            <w:r w:rsidR="00EF07CF">
              <w:rPr>
                <w:color w:val="auto"/>
                <w:sz w:val="18"/>
                <w:szCs w:val="18"/>
              </w:rPr>
              <w:t>8/14/26</w:t>
            </w:r>
            <w:r w:rsidR="00F03F79">
              <w:rPr>
                <w:color w:val="auto"/>
                <w:sz w:val="18"/>
                <w:szCs w:val="18"/>
              </w:rPr>
              <w:t xml:space="preserve"> </w:t>
            </w:r>
            <w:r w:rsidRPr="005A43DF">
              <w:rPr>
                <w:sz w:val="18"/>
                <w:szCs w:val="18"/>
              </w:rPr>
              <w:t>Agenda</w:t>
            </w:r>
          </w:p>
          <w:p w14:paraId="40E0FC62" w14:textId="1D851BD3" w:rsidR="00990402" w:rsidRPr="005A43DF" w:rsidRDefault="00990402" w:rsidP="007D376A">
            <w:pPr>
              <w:rPr>
                <w:sz w:val="18"/>
                <w:szCs w:val="18"/>
              </w:rPr>
            </w:pPr>
            <w:r w:rsidRPr="0003246E">
              <w:rPr>
                <w:b/>
                <w:bCs/>
                <w:sz w:val="18"/>
                <w:szCs w:val="16"/>
              </w:rPr>
              <w:t>Motion</w:t>
            </w:r>
            <w:bookmarkStart w:id="0" w:name="_Hlk208383912"/>
            <w:r>
              <w:rPr>
                <w:b/>
                <w:bCs/>
                <w:sz w:val="18"/>
                <w:szCs w:val="16"/>
              </w:rPr>
              <w:t xml:space="preserve">: </w:t>
            </w:r>
            <w:bookmarkEnd w:id="0"/>
            <w:r w:rsidR="00EF07CF">
              <w:rPr>
                <w:b/>
                <w:bCs/>
                <w:sz w:val="18"/>
                <w:szCs w:val="16"/>
              </w:rPr>
              <w:t>Melanie McCollum</w:t>
            </w:r>
            <w:r w:rsidRPr="0003246E">
              <w:rPr>
                <w:b/>
                <w:bCs/>
                <w:sz w:val="18"/>
                <w:szCs w:val="16"/>
              </w:rPr>
              <w:br/>
              <w:t>Second</w:t>
            </w:r>
            <w:r>
              <w:rPr>
                <w:b/>
                <w:bCs/>
                <w:sz w:val="18"/>
                <w:szCs w:val="16"/>
              </w:rPr>
              <w:t>: Carrie Weatherford</w:t>
            </w:r>
            <w:r w:rsidRPr="0003246E">
              <w:rPr>
                <w:b/>
                <w:bCs/>
                <w:sz w:val="18"/>
                <w:szCs w:val="16"/>
              </w:rPr>
              <w:br/>
              <w:t>All in Favor</w:t>
            </w:r>
            <w:r>
              <w:rPr>
                <w:b/>
                <w:bCs/>
                <w:sz w:val="18"/>
                <w:szCs w:val="16"/>
              </w:rPr>
              <w:t>: Approved</w:t>
            </w:r>
          </w:p>
        </w:tc>
        <w:tc>
          <w:tcPr>
            <w:tcW w:w="1710" w:type="dxa"/>
          </w:tcPr>
          <w:p w14:paraId="123F1AFD" w14:textId="04422743" w:rsidR="00C04764" w:rsidRPr="005A43DF" w:rsidRDefault="00EF07CF" w:rsidP="007D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Mrs. Haga</w:t>
            </w:r>
          </w:p>
        </w:tc>
      </w:tr>
      <w:tr w:rsidR="0082376C" w:rsidRPr="005A43DF" w14:paraId="46DF21B2" w14:textId="77777777" w:rsidTr="2C573C97">
        <w:tc>
          <w:tcPr>
            <w:tcW w:w="1543" w:type="dxa"/>
          </w:tcPr>
          <w:p w14:paraId="50DA6B81" w14:textId="65ABFFB7" w:rsidR="0082376C" w:rsidRPr="005A43DF" w:rsidRDefault="00810C15" w:rsidP="0082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82376C">
              <w:rPr>
                <w:sz w:val="18"/>
                <w:szCs w:val="18"/>
              </w:rPr>
              <w:t>:</w:t>
            </w:r>
            <w:r w:rsidR="001214D9">
              <w:rPr>
                <w:sz w:val="18"/>
                <w:szCs w:val="18"/>
              </w:rPr>
              <w:t>0</w:t>
            </w:r>
            <w:r w:rsidR="00EF07CF">
              <w:rPr>
                <w:sz w:val="18"/>
                <w:szCs w:val="18"/>
              </w:rPr>
              <w:t>8</w:t>
            </w:r>
            <w:r w:rsidR="000B1A93">
              <w:rPr>
                <w:sz w:val="18"/>
                <w:szCs w:val="18"/>
              </w:rPr>
              <w:t xml:space="preserve"> </w:t>
            </w:r>
            <w:r w:rsidR="00FF76C0">
              <w:rPr>
                <w:sz w:val="18"/>
                <w:szCs w:val="18"/>
              </w:rPr>
              <w:t>a</w:t>
            </w:r>
            <w:r w:rsidR="0082376C">
              <w:rPr>
                <w:sz w:val="18"/>
                <w:szCs w:val="18"/>
              </w:rPr>
              <w:t>.m.</w:t>
            </w:r>
          </w:p>
        </w:tc>
        <w:tc>
          <w:tcPr>
            <w:tcW w:w="7637" w:type="dxa"/>
          </w:tcPr>
          <w:p w14:paraId="7050899A" w14:textId="6F80DE72" w:rsidR="001214D9" w:rsidRDefault="0082376C" w:rsidP="0082376C">
            <w:pPr>
              <w:rPr>
                <w:sz w:val="18"/>
                <w:szCs w:val="18"/>
              </w:rPr>
            </w:pPr>
            <w:r w:rsidRPr="005A43DF">
              <w:rPr>
                <w:sz w:val="18"/>
                <w:szCs w:val="18"/>
              </w:rPr>
              <w:t>Action Item:</w:t>
            </w:r>
            <w:r>
              <w:rPr>
                <w:sz w:val="18"/>
                <w:szCs w:val="18"/>
              </w:rPr>
              <w:t xml:space="preserve">  Approve </w:t>
            </w:r>
            <w:r w:rsidR="00EF07CF">
              <w:rPr>
                <w:sz w:val="18"/>
                <w:szCs w:val="18"/>
              </w:rPr>
              <w:t>May 2026</w:t>
            </w:r>
            <w:r w:rsidR="008E5B33">
              <w:rPr>
                <w:sz w:val="18"/>
                <w:szCs w:val="18"/>
              </w:rPr>
              <w:t xml:space="preserve"> </w:t>
            </w:r>
            <w:r w:rsidRPr="005A43DF">
              <w:rPr>
                <w:sz w:val="18"/>
                <w:szCs w:val="18"/>
              </w:rPr>
              <w:t>Meeting Minutes</w:t>
            </w:r>
          </w:p>
          <w:p w14:paraId="665B1DCF" w14:textId="06A0DD81" w:rsidR="00EA7371" w:rsidRPr="005A43DF" w:rsidRDefault="00EA7371" w:rsidP="0082376C">
            <w:pPr>
              <w:rPr>
                <w:sz w:val="18"/>
                <w:szCs w:val="18"/>
              </w:rPr>
            </w:pPr>
            <w:r w:rsidRPr="0003246E">
              <w:rPr>
                <w:b/>
                <w:bCs/>
                <w:sz w:val="18"/>
                <w:szCs w:val="16"/>
              </w:rPr>
              <w:t>Motion</w:t>
            </w:r>
            <w:r>
              <w:rPr>
                <w:b/>
                <w:bCs/>
                <w:sz w:val="18"/>
                <w:szCs w:val="16"/>
              </w:rPr>
              <w:t xml:space="preserve">: </w:t>
            </w:r>
            <w:r w:rsidR="00EF07CF">
              <w:rPr>
                <w:b/>
                <w:bCs/>
                <w:sz w:val="18"/>
                <w:szCs w:val="16"/>
              </w:rPr>
              <w:t>Kathleen Davis</w:t>
            </w:r>
            <w:r w:rsidRPr="0003246E">
              <w:rPr>
                <w:b/>
                <w:bCs/>
                <w:sz w:val="18"/>
                <w:szCs w:val="16"/>
              </w:rPr>
              <w:br/>
              <w:t>Second</w:t>
            </w:r>
            <w:r>
              <w:rPr>
                <w:b/>
                <w:bCs/>
                <w:sz w:val="18"/>
                <w:szCs w:val="16"/>
              </w:rPr>
              <w:t xml:space="preserve">: </w:t>
            </w:r>
            <w:r w:rsidR="007079AE">
              <w:rPr>
                <w:b/>
                <w:bCs/>
                <w:sz w:val="18"/>
                <w:szCs w:val="16"/>
              </w:rPr>
              <w:t>Melanie McCollum</w:t>
            </w:r>
            <w:r w:rsidRPr="0003246E">
              <w:rPr>
                <w:b/>
                <w:bCs/>
                <w:sz w:val="18"/>
                <w:szCs w:val="16"/>
              </w:rPr>
              <w:br/>
              <w:t>All in Favor</w:t>
            </w:r>
            <w:r>
              <w:rPr>
                <w:b/>
                <w:bCs/>
                <w:sz w:val="18"/>
                <w:szCs w:val="16"/>
              </w:rPr>
              <w:t>: approved</w:t>
            </w:r>
          </w:p>
        </w:tc>
        <w:tc>
          <w:tcPr>
            <w:tcW w:w="1710" w:type="dxa"/>
          </w:tcPr>
          <w:p w14:paraId="50938842" w14:textId="3F1E9DE2" w:rsidR="0082376C" w:rsidRPr="005A43DF" w:rsidRDefault="00EF07CF" w:rsidP="0082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Mrs. Haga</w:t>
            </w:r>
          </w:p>
        </w:tc>
      </w:tr>
      <w:tr w:rsidR="00EF07CF" w:rsidRPr="005A43DF" w14:paraId="4C9CA9D1" w14:textId="77777777" w:rsidTr="2C573C97">
        <w:tc>
          <w:tcPr>
            <w:tcW w:w="1543" w:type="dxa"/>
          </w:tcPr>
          <w:p w14:paraId="463C0B21" w14:textId="7FC4CFAC" w:rsidR="00EF07CF" w:rsidRDefault="00EF07CF" w:rsidP="0082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8:08 a.m.</w:t>
            </w:r>
          </w:p>
        </w:tc>
        <w:tc>
          <w:tcPr>
            <w:tcW w:w="7637" w:type="dxa"/>
          </w:tcPr>
          <w:p w14:paraId="0883BA0C" w14:textId="27BF5244" w:rsidR="00EF07CF" w:rsidRPr="005A43DF" w:rsidRDefault="00EF07CF" w:rsidP="0082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Discussion Item: Member Introductions</w:t>
            </w:r>
          </w:p>
        </w:tc>
        <w:tc>
          <w:tcPr>
            <w:tcW w:w="1710" w:type="dxa"/>
          </w:tcPr>
          <w:p w14:paraId="408515A8" w14:textId="1AA64188" w:rsidR="00EF07CF" w:rsidRDefault="00EF07CF" w:rsidP="0082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Member</w:t>
            </w:r>
            <w:r w:rsidR="0027098B">
              <w:rPr>
                <w:sz w:val="18"/>
                <w:szCs w:val="18"/>
              </w:rPr>
              <w:t>s</w:t>
            </w:r>
          </w:p>
        </w:tc>
      </w:tr>
      <w:tr w:rsidR="005105CD" w:rsidRPr="005A43DF" w14:paraId="216A5C96" w14:textId="77777777" w:rsidTr="2C573C97">
        <w:tc>
          <w:tcPr>
            <w:tcW w:w="1543" w:type="dxa"/>
          </w:tcPr>
          <w:p w14:paraId="4B69C6EB" w14:textId="398661D6" w:rsidR="005105CD" w:rsidRPr="005105CD" w:rsidRDefault="00FC3EC1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</w:t>
            </w:r>
            <w:r w:rsidR="00EF07CF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 xml:space="preserve"> a.m.</w:t>
            </w:r>
          </w:p>
        </w:tc>
        <w:tc>
          <w:tcPr>
            <w:tcW w:w="7637" w:type="dxa"/>
          </w:tcPr>
          <w:p w14:paraId="6D7C7080" w14:textId="77777777" w:rsidR="007079AE" w:rsidRDefault="00EF07CF" w:rsidP="001972DA">
            <w:pPr>
              <w:rPr>
                <w:sz w:val="18"/>
                <w:szCs w:val="18"/>
              </w:rPr>
            </w:pPr>
            <w:r w:rsidRPr="00EF07CF">
              <w:rPr>
                <w:sz w:val="18"/>
                <w:szCs w:val="18"/>
              </w:rPr>
              <w:t xml:space="preserve">Action Item: Create Norms </w:t>
            </w:r>
          </w:p>
          <w:p w14:paraId="3400F984" w14:textId="57BB9FB3" w:rsidR="00EF07CF" w:rsidRPr="00EF07CF" w:rsidRDefault="00EF07CF" w:rsidP="001972D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Assume Goodwill, Be Mindful of Time, Share the Air, Be Transparent, Be Student and Community focused (community added)</w:t>
            </w:r>
          </w:p>
        </w:tc>
        <w:tc>
          <w:tcPr>
            <w:tcW w:w="1710" w:type="dxa"/>
          </w:tcPr>
          <w:p w14:paraId="2471161F" w14:textId="0410FC28" w:rsidR="005105CD" w:rsidRDefault="0027098B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Members</w:t>
            </w:r>
          </w:p>
        </w:tc>
      </w:tr>
      <w:tr w:rsidR="00AC01EF" w:rsidRPr="005A43DF" w14:paraId="63F421F9" w14:textId="77777777" w:rsidTr="2C573C97">
        <w:tc>
          <w:tcPr>
            <w:tcW w:w="1543" w:type="dxa"/>
          </w:tcPr>
          <w:p w14:paraId="29424DDE" w14:textId="39A4FE15" w:rsidR="00AC01EF" w:rsidRDefault="00C256F1" w:rsidP="00C75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</w:t>
            </w:r>
            <w:r w:rsidR="0027098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 xml:space="preserve"> a.m.</w:t>
            </w:r>
          </w:p>
        </w:tc>
        <w:tc>
          <w:tcPr>
            <w:tcW w:w="7637" w:type="dxa"/>
          </w:tcPr>
          <w:p w14:paraId="4ECD9638" w14:textId="77777777" w:rsidR="00EF07CF" w:rsidRDefault="00EF07CF" w:rsidP="001B724C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Elect</w:t>
            </w:r>
            <w:proofErr w:type="gramEnd"/>
            <w:r>
              <w:rPr>
                <w:sz w:val="18"/>
                <w:szCs w:val="18"/>
              </w:rPr>
              <w:t xml:space="preserve"> New Officers:</w:t>
            </w:r>
          </w:p>
          <w:p w14:paraId="6C4957B7" w14:textId="77777777" w:rsidR="00EF07CF" w:rsidRDefault="00EF07CF" w:rsidP="001B724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Chair: Jessie Hoff</w:t>
            </w:r>
          </w:p>
          <w:p w14:paraId="6EA74F40" w14:textId="77777777" w:rsidR="0027098B" w:rsidRDefault="0027098B" w:rsidP="001B724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Vice Chair: Kathleen Davis</w:t>
            </w:r>
          </w:p>
          <w:p w14:paraId="0A86BB2C" w14:textId="77777777" w:rsidR="00251D2B" w:rsidRDefault="0027098B" w:rsidP="001B724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Parliamentarian: Heather Oaks</w:t>
            </w:r>
            <w:r w:rsidR="00650E24" w:rsidRPr="00650E24">
              <w:rPr>
                <w:b/>
                <w:bCs/>
                <w:sz w:val="18"/>
                <w:szCs w:val="18"/>
              </w:rPr>
              <w:t xml:space="preserve"> </w:t>
            </w:r>
          </w:p>
          <w:p w14:paraId="6FB20A99" w14:textId="6DC746AC" w:rsidR="0027098B" w:rsidRPr="00650E24" w:rsidRDefault="0027098B" w:rsidP="001B724C">
            <w:pPr>
              <w:rPr>
                <w:b/>
                <w:bCs/>
                <w:sz w:val="18"/>
                <w:szCs w:val="18"/>
              </w:rPr>
            </w:pPr>
            <w:r w:rsidRPr="0003246E">
              <w:rPr>
                <w:b/>
                <w:bCs/>
                <w:sz w:val="18"/>
                <w:szCs w:val="16"/>
              </w:rPr>
              <w:t>Motion</w:t>
            </w:r>
            <w:r>
              <w:rPr>
                <w:b/>
                <w:bCs/>
                <w:sz w:val="18"/>
                <w:szCs w:val="16"/>
              </w:rPr>
              <w:t>: Melanie McCollum</w:t>
            </w:r>
            <w:r w:rsidRPr="0003246E">
              <w:rPr>
                <w:b/>
                <w:bCs/>
                <w:sz w:val="18"/>
                <w:szCs w:val="16"/>
              </w:rPr>
              <w:br/>
              <w:t>Second</w:t>
            </w:r>
            <w:r>
              <w:rPr>
                <w:b/>
                <w:bCs/>
                <w:sz w:val="18"/>
                <w:szCs w:val="16"/>
              </w:rPr>
              <w:t>: Carrie Weatherford</w:t>
            </w:r>
            <w:r w:rsidRPr="0003246E">
              <w:rPr>
                <w:b/>
                <w:bCs/>
                <w:sz w:val="18"/>
                <w:szCs w:val="16"/>
              </w:rPr>
              <w:br/>
              <w:t>All in Favor</w:t>
            </w:r>
            <w:r>
              <w:rPr>
                <w:b/>
                <w:bCs/>
                <w:sz w:val="18"/>
                <w:szCs w:val="16"/>
              </w:rPr>
              <w:t>: Approved</w:t>
            </w:r>
          </w:p>
        </w:tc>
        <w:tc>
          <w:tcPr>
            <w:tcW w:w="1710" w:type="dxa"/>
          </w:tcPr>
          <w:p w14:paraId="1C4D7E54" w14:textId="0F06F4F0" w:rsidR="00AC01EF" w:rsidRDefault="00730B00" w:rsidP="00C75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Members</w:t>
            </w:r>
          </w:p>
        </w:tc>
      </w:tr>
      <w:tr w:rsidR="008B1E35" w:rsidRPr="005A43DF" w14:paraId="53618942" w14:textId="77777777" w:rsidTr="2C573C97">
        <w:tc>
          <w:tcPr>
            <w:tcW w:w="1543" w:type="dxa"/>
          </w:tcPr>
          <w:p w14:paraId="118FC511" w14:textId="03F5D775" w:rsidR="008B1E35" w:rsidRDefault="008B1E35" w:rsidP="00C75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</w:t>
            </w:r>
            <w:r w:rsidR="0027098B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 xml:space="preserve"> a.m.</w:t>
            </w:r>
          </w:p>
        </w:tc>
        <w:tc>
          <w:tcPr>
            <w:tcW w:w="7637" w:type="dxa"/>
          </w:tcPr>
          <w:p w14:paraId="0EB5DB13" w14:textId="7CF4B987" w:rsidR="008B5B6E" w:rsidRDefault="0027098B" w:rsidP="001B72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Action Item: Staff Standing Committee</w:t>
            </w:r>
          </w:p>
          <w:p w14:paraId="364E5F7F" w14:textId="643D4ECB" w:rsidR="0027098B" w:rsidRDefault="0027098B" w:rsidP="001B724C">
            <w:r w:rsidRPr="2C573C97">
              <w:rPr>
                <w:b/>
                <w:bCs/>
                <w:sz w:val="18"/>
                <w:szCs w:val="18"/>
              </w:rPr>
              <w:t xml:space="preserve">Budget and Finance: </w:t>
            </w:r>
          </w:p>
          <w:p w14:paraId="5C1D221A" w14:textId="199C0C9C" w:rsidR="1A4AE76E" w:rsidRDefault="1A4AE76E" w:rsidP="2C573C97">
            <w:pPr>
              <w:rPr>
                <w:sz w:val="18"/>
                <w:szCs w:val="18"/>
              </w:rPr>
            </w:pPr>
            <w:r w:rsidRPr="2C573C97">
              <w:rPr>
                <w:sz w:val="18"/>
                <w:szCs w:val="18"/>
              </w:rPr>
              <w:t>Melanie McCollum</w:t>
            </w:r>
          </w:p>
          <w:p w14:paraId="68FB7E0E" w14:textId="58906DA8" w:rsidR="1A4AE76E" w:rsidRDefault="1A4AE76E" w:rsidP="2C573C97">
            <w:pPr>
              <w:rPr>
                <w:sz w:val="18"/>
                <w:szCs w:val="18"/>
              </w:rPr>
            </w:pPr>
            <w:r w:rsidRPr="2C573C97">
              <w:rPr>
                <w:sz w:val="18"/>
                <w:szCs w:val="18"/>
              </w:rPr>
              <w:t>Carrie Weatherford</w:t>
            </w:r>
          </w:p>
          <w:p w14:paraId="0D040BA3" w14:textId="23FDA289" w:rsidR="1A4AE76E" w:rsidRDefault="1A4AE76E" w:rsidP="2C573C97">
            <w:pPr>
              <w:rPr>
                <w:sz w:val="18"/>
                <w:szCs w:val="18"/>
              </w:rPr>
            </w:pPr>
            <w:r w:rsidRPr="2C573C97">
              <w:rPr>
                <w:sz w:val="18"/>
                <w:szCs w:val="18"/>
              </w:rPr>
              <w:t>Katherine Davis</w:t>
            </w:r>
          </w:p>
          <w:p w14:paraId="583519C3" w14:textId="78C1248F" w:rsidR="1A4AE76E" w:rsidRDefault="1A4AE76E" w:rsidP="2C573C97">
            <w:pPr>
              <w:rPr>
                <w:sz w:val="18"/>
                <w:szCs w:val="18"/>
              </w:rPr>
            </w:pPr>
            <w:r w:rsidRPr="2C573C97">
              <w:rPr>
                <w:sz w:val="18"/>
                <w:szCs w:val="18"/>
              </w:rPr>
              <w:t>John Henderson</w:t>
            </w:r>
          </w:p>
          <w:p w14:paraId="45B327DA" w14:textId="639B03A8" w:rsidR="0027098B" w:rsidRDefault="0027098B" w:rsidP="001B724C">
            <w:r w:rsidRPr="2C573C97">
              <w:rPr>
                <w:b/>
                <w:bCs/>
                <w:sz w:val="18"/>
                <w:szCs w:val="18"/>
              </w:rPr>
              <w:t>Outreach and Communication</w:t>
            </w:r>
            <w:r w:rsidR="35414A4E" w:rsidRPr="2C573C97">
              <w:rPr>
                <w:b/>
                <w:bCs/>
                <w:sz w:val="18"/>
                <w:szCs w:val="18"/>
              </w:rPr>
              <w:t>:</w:t>
            </w:r>
          </w:p>
          <w:p w14:paraId="65385FA9" w14:textId="300FA45C" w:rsidR="0027098B" w:rsidRDefault="0027098B" w:rsidP="001B724C">
            <w:r w:rsidRPr="2C573C97">
              <w:rPr>
                <w:sz w:val="18"/>
                <w:szCs w:val="18"/>
              </w:rPr>
              <w:t>Heather Oaks</w:t>
            </w:r>
          </w:p>
          <w:p w14:paraId="1E760C90" w14:textId="6A739867" w:rsidR="2B5FE775" w:rsidRDefault="2B5FE775">
            <w:r w:rsidRPr="2C573C97">
              <w:rPr>
                <w:sz w:val="18"/>
                <w:szCs w:val="18"/>
              </w:rPr>
              <w:lastRenderedPageBreak/>
              <w:t>Victor Plantenys</w:t>
            </w:r>
          </w:p>
          <w:p w14:paraId="57413141" w14:textId="227F28A6" w:rsidR="2B5FE775" w:rsidRDefault="2B5FE775">
            <w:r w:rsidRPr="2C573C97">
              <w:rPr>
                <w:sz w:val="18"/>
                <w:szCs w:val="18"/>
              </w:rPr>
              <w:t>Amy Schroder</w:t>
            </w:r>
          </w:p>
          <w:p w14:paraId="3DA0A7F9" w14:textId="56B2AC3A" w:rsidR="2B5FE775" w:rsidRDefault="2B5FE775">
            <w:r w:rsidRPr="2C573C97">
              <w:rPr>
                <w:sz w:val="18"/>
                <w:szCs w:val="18"/>
              </w:rPr>
              <w:t>Jessie Hoff</w:t>
            </w:r>
          </w:p>
          <w:p w14:paraId="65FBA102" w14:textId="728E5E4C" w:rsidR="0027098B" w:rsidRPr="0027098B" w:rsidRDefault="0027098B" w:rsidP="2C573C97">
            <w:pPr>
              <w:rPr>
                <w:sz w:val="18"/>
                <w:szCs w:val="18"/>
              </w:rPr>
            </w:pPr>
            <w:r w:rsidRPr="2C573C97">
              <w:rPr>
                <w:b/>
                <w:bCs/>
                <w:sz w:val="18"/>
                <w:szCs w:val="18"/>
              </w:rPr>
              <w:t>Principal Selectio</w:t>
            </w:r>
            <w:r w:rsidRPr="2C573C97">
              <w:rPr>
                <w:sz w:val="18"/>
                <w:szCs w:val="18"/>
              </w:rPr>
              <w:t xml:space="preserve">n: </w:t>
            </w:r>
          </w:p>
          <w:p w14:paraId="6F9B9243" w14:textId="1A44C970" w:rsidR="0027098B" w:rsidRPr="0027098B" w:rsidRDefault="568FBD00" w:rsidP="2C573C97">
            <w:r w:rsidRPr="2C573C97">
              <w:rPr>
                <w:sz w:val="18"/>
                <w:szCs w:val="18"/>
              </w:rPr>
              <w:t>Jessie Hoff</w:t>
            </w:r>
          </w:p>
          <w:p w14:paraId="1291AFF9" w14:textId="3633D260" w:rsidR="0027098B" w:rsidRPr="0027098B" w:rsidRDefault="568FBD00" w:rsidP="2C573C97">
            <w:r w:rsidRPr="2C573C97">
              <w:rPr>
                <w:sz w:val="18"/>
                <w:szCs w:val="18"/>
              </w:rPr>
              <w:t>H</w:t>
            </w:r>
            <w:r w:rsidR="0027098B" w:rsidRPr="2C573C97">
              <w:rPr>
                <w:sz w:val="18"/>
                <w:szCs w:val="18"/>
              </w:rPr>
              <w:t>eather Oaks</w:t>
            </w:r>
          </w:p>
          <w:p w14:paraId="52DE3FD9" w14:textId="7CF9F95A" w:rsidR="3A06DC43" w:rsidRDefault="3A06DC43" w:rsidP="2C573C97">
            <w:r w:rsidRPr="2C573C97">
              <w:rPr>
                <w:sz w:val="18"/>
                <w:szCs w:val="18"/>
              </w:rPr>
              <w:t>Amy Schroder</w:t>
            </w:r>
          </w:p>
          <w:p w14:paraId="47E64672" w14:textId="329A2DF2" w:rsidR="3A06DC43" w:rsidRDefault="3A06DC43" w:rsidP="2C573C97">
            <w:r w:rsidRPr="2C573C97">
              <w:rPr>
                <w:sz w:val="18"/>
                <w:szCs w:val="18"/>
              </w:rPr>
              <w:t>Carrie Weatherford</w:t>
            </w:r>
          </w:p>
          <w:p w14:paraId="353DD29E" w14:textId="77777777" w:rsidR="0027098B" w:rsidRDefault="0027098B" w:rsidP="001B724C">
            <w:pPr>
              <w:rPr>
                <w:b/>
                <w:bCs/>
                <w:sz w:val="18"/>
                <w:szCs w:val="16"/>
              </w:rPr>
            </w:pPr>
            <w:r w:rsidRPr="0003246E">
              <w:rPr>
                <w:b/>
                <w:bCs/>
                <w:sz w:val="18"/>
                <w:szCs w:val="16"/>
              </w:rPr>
              <w:t>Motion</w:t>
            </w:r>
            <w:r>
              <w:rPr>
                <w:b/>
                <w:bCs/>
                <w:sz w:val="18"/>
                <w:szCs w:val="16"/>
              </w:rPr>
              <w:t>: Melanie McCollum</w:t>
            </w:r>
            <w:r w:rsidRPr="0003246E">
              <w:rPr>
                <w:b/>
                <w:bCs/>
                <w:sz w:val="18"/>
                <w:szCs w:val="16"/>
              </w:rPr>
              <w:br/>
              <w:t>Second</w:t>
            </w:r>
            <w:r>
              <w:rPr>
                <w:b/>
                <w:bCs/>
                <w:sz w:val="18"/>
                <w:szCs w:val="16"/>
              </w:rPr>
              <w:t>: Amy Schroeder:</w:t>
            </w:r>
          </w:p>
          <w:p w14:paraId="5387CDBA" w14:textId="6FA5586A" w:rsidR="0027098B" w:rsidRPr="002C6183" w:rsidRDefault="0027098B" w:rsidP="001B724C">
            <w:pPr>
              <w:rPr>
                <w:b/>
                <w:bCs/>
                <w:sz w:val="18"/>
                <w:szCs w:val="18"/>
              </w:rPr>
            </w:pPr>
            <w:r w:rsidRPr="0003246E">
              <w:rPr>
                <w:b/>
                <w:bCs/>
                <w:sz w:val="18"/>
                <w:szCs w:val="16"/>
              </w:rPr>
              <w:t>All in Favor</w:t>
            </w:r>
            <w:r>
              <w:rPr>
                <w:b/>
                <w:bCs/>
                <w:sz w:val="18"/>
                <w:szCs w:val="16"/>
              </w:rPr>
              <w:t>: Approved</w:t>
            </w:r>
          </w:p>
        </w:tc>
        <w:tc>
          <w:tcPr>
            <w:tcW w:w="1710" w:type="dxa"/>
          </w:tcPr>
          <w:p w14:paraId="1BEC4D63" w14:textId="70CC0467" w:rsidR="008B1E35" w:rsidRDefault="003B0F69" w:rsidP="00C75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All Members</w:t>
            </w:r>
          </w:p>
        </w:tc>
      </w:tr>
      <w:tr w:rsidR="00023F25" w:rsidRPr="005A43DF" w14:paraId="029EEE18" w14:textId="77777777" w:rsidTr="2C573C97">
        <w:tc>
          <w:tcPr>
            <w:tcW w:w="1543" w:type="dxa"/>
          </w:tcPr>
          <w:p w14:paraId="2BF40243" w14:textId="67E14019" w:rsidR="00023F25" w:rsidRDefault="004364A0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</w:t>
            </w:r>
            <w:r w:rsidR="0027098B">
              <w:rPr>
                <w:sz w:val="18"/>
                <w:szCs w:val="18"/>
              </w:rPr>
              <w:t>40</w:t>
            </w:r>
            <w:r>
              <w:rPr>
                <w:sz w:val="18"/>
                <w:szCs w:val="18"/>
              </w:rPr>
              <w:t xml:space="preserve"> </w:t>
            </w:r>
            <w:r w:rsidR="009C6770">
              <w:rPr>
                <w:sz w:val="18"/>
                <w:szCs w:val="18"/>
              </w:rPr>
              <w:t>a.m.</w:t>
            </w:r>
          </w:p>
        </w:tc>
        <w:tc>
          <w:tcPr>
            <w:tcW w:w="7637" w:type="dxa"/>
          </w:tcPr>
          <w:p w14:paraId="310FB553" w14:textId="1C0D23F9" w:rsidR="00F81E0A" w:rsidRDefault="0027098B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Discussion Item: Nominate Representative for </w:t>
            </w:r>
            <w:r w:rsidR="001E677A">
              <w:rPr>
                <w:sz w:val="18"/>
                <w:szCs w:val="18"/>
              </w:rPr>
              <w:t>Superintendent’s</w:t>
            </w:r>
            <w:r>
              <w:rPr>
                <w:sz w:val="18"/>
                <w:szCs w:val="18"/>
              </w:rPr>
              <w:t xml:space="preserve"> Parent/Community Advisory Council</w:t>
            </w:r>
          </w:p>
          <w:p w14:paraId="4B078620" w14:textId="25E4BB6B" w:rsidR="0027098B" w:rsidRPr="0027098B" w:rsidRDefault="0027098B" w:rsidP="005105C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John Henderson will be our representative</w:t>
            </w:r>
          </w:p>
        </w:tc>
        <w:tc>
          <w:tcPr>
            <w:tcW w:w="1710" w:type="dxa"/>
          </w:tcPr>
          <w:p w14:paraId="7AB165E5" w14:textId="17F21EB4" w:rsidR="00023F25" w:rsidRDefault="0027098B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Mrs. H</w:t>
            </w:r>
            <w:r w:rsidR="001E677A">
              <w:rPr>
                <w:sz w:val="18"/>
                <w:szCs w:val="18"/>
              </w:rPr>
              <w:t>aga</w:t>
            </w:r>
          </w:p>
        </w:tc>
      </w:tr>
      <w:tr w:rsidR="00E02D76" w:rsidRPr="005A43DF" w14:paraId="409D70D5" w14:textId="77777777" w:rsidTr="2C573C97">
        <w:tc>
          <w:tcPr>
            <w:tcW w:w="1543" w:type="dxa"/>
          </w:tcPr>
          <w:p w14:paraId="31E13942" w14:textId="616D1FDF" w:rsidR="00E02D76" w:rsidRDefault="0027098B" w:rsidP="000733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8:45 a.m.</w:t>
            </w:r>
          </w:p>
        </w:tc>
        <w:tc>
          <w:tcPr>
            <w:tcW w:w="7637" w:type="dxa"/>
          </w:tcPr>
          <w:p w14:paraId="6C96E075" w14:textId="77777777" w:rsidR="00936EF5" w:rsidRPr="001E677A" w:rsidRDefault="0027098B" w:rsidP="000733CC">
            <w:pPr>
              <w:rPr>
                <w:sz w:val="18"/>
                <w:szCs w:val="18"/>
              </w:rPr>
            </w:pPr>
            <w:r w:rsidRPr="001E677A">
              <w:rPr>
                <w:sz w:val="18"/>
                <w:szCs w:val="18"/>
              </w:rPr>
              <w:t>Discussion Item: Determine meeting schedule for SY 26-27</w:t>
            </w:r>
          </w:p>
          <w:p w14:paraId="285E7657" w14:textId="7731C859" w:rsidR="0027098B" w:rsidRPr="001B6D6C" w:rsidRDefault="0027098B" w:rsidP="000733C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9/16/26, 10/21/26, 11/18/26, 1/20/27, 2/24/27, 3/17/27,4/21/27</w:t>
            </w:r>
            <w:r w:rsidR="001E677A">
              <w:rPr>
                <w:b/>
                <w:bCs/>
                <w:sz w:val="18"/>
                <w:szCs w:val="18"/>
              </w:rPr>
              <w:t>, 5/12/27</w:t>
            </w:r>
          </w:p>
        </w:tc>
        <w:tc>
          <w:tcPr>
            <w:tcW w:w="1710" w:type="dxa"/>
          </w:tcPr>
          <w:p w14:paraId="4AEEA785" w14:textId="7F7FAC18" w:rsidR="00E02D76" w:rsidRDefault="001E677A" w:rsidP="000733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Mrs. Haga</w:t>
            </w:r>
          </w:p>
        </w:tc>
      </w:tr>
      <w:tr w:rsidR="002E1283" w:rsidRPr="005A43DF" w14:paraId="1463C8C2" w14:textId="77777777" w:rsidTr="2C573C97">
        <w:tc>
          <w:tcPr>
            <w:tcW w:w="1543" w:type="dxa"/>
          </w:tcPr>
          <w:p w14:paraId="44FB6C64" w14:textId="15171CE7" w:rsidR="002E1283" w:rsidRDefault="001E677A" w:rsidP="000733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8:52 a.m.</w:t>
            </w:r>
          </w:p>
        </w:tc>
        <w:tc>
          <w:tcPr>
            <w:tcW w:w="7637" w:type="dxa"/>
          </w:tcPr>
          <w:p w14:paraId="3E8DFC01" w14:textId="77777777" w:rsidR="0046181A" w:rsidRPr="001E677A" w:rsidRDefault="001E677A" w:rsidP="000733CC">
            <w:pPr>
              <w:rPr>
                <w:sz w:val="18"/>
                <w:szCs w:val="18"/>
              </w:rPr>
            </w:pPr>
            <w:r w:rsidRPr="001E677A">
              <w:rPr>
                <w:sz w:val="18"/>
                <w:szCs w:val="18"/>
              </w:rPr>
              <w:t>Informational Item: Principal’s Update</w:t>
            </w:r>
          </w:p>
          <w:p w14:paraId="4C1A382F" w14:textId="77777777" w:rsidR="001E677A" w:rsidRDefault="001E677A" w:rsidP="001E677A">
            <w:pPr>
              <w:pStyle w:val="ListParagraph"/>
              <w:numPr>
                <w:ilvl w:val="0"/>
                <w:numId w:val="38"/>
              </w:numPr>
              <w:rPr>
                <w:sz w:val="18"/>
                <w:szCs w:val="18"/>
              </w:rPr>
            </w:pPr>
            <w:r w:rsidRPr="001E677A">
              <w:rPr>
                <w:sz w:val="18"/>
                <w:szCs w:val="18"/>
              </w:rPr>
              <w:t>Potential School Staffing Changes</w:t>
            </w:r>
          </w:p>
          <w:p w14:paraId="78DD2D0A" w14:textId="42B3B4BD" w:rsidR="001E677A" w:rsidRPr="001E677A" w:rsidRDefault="001E677A" w:rsidP="001E677A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sz w:val="18"/>
                <w:szCs w:val="18"/>
              </w:rPr>
            </w:pPr>
            <w:r w:rsidRPr="001E677A">
              <w:rPr>
                <w:b/>
                <w:bCs/>
                <w:sz w:val="18"/>
                <w:szCs w:val="18"/>
              </w:rPr>
              <w:t xml:space="preserve">Waiting on </w:t>
            </w:r>
            <w:proofErr w:type="gramStart"/>
            <w:r w:rsidRPr="001E677A">
              <w:rPr>
                <w:b/>
                <w:bCs/>
                <w:sz w:val="18"/>
                <w:szCs w:val="18"/>
              </w:rPr>
              <w:t>10 day</w:t>
            </w:r>
            <w:proofErr w:type="gramEnd"/>
            <w:r w:rsidRPr="001E677A">
              <w:rPr>
                <w:b/>
                <w:bCs/>
                <w:sz w:val="18"/>
                <w:szCs w:val="18"/>
              </w:rPr>
              <w:t xml:space="preserve"> count for how student numbers could </w:t>
            </w:r>
            <w:proofErr w:type="spellStart"/>
            <w:proofErr w:type="gramStart"/>
            <w:r w:rsidRPr="001E677A">
              <w:rPr>
                <w:b/>
                <w:bCs/>
                <w:sz w:val="18"/>
                <w:szCs w:val="18"/>
              </w:rPr>
              <w:t>effect</w:t>
            </w:r>
            <w:proofErr w:type="spellEnd"/>
            <w:proofErr w:type="gramEnd"/>
            <w:r w:rsidRPr="001E677A">
              <w:rPr>
                <w:b/>
                <w:bCs/>
                <w:sz w:val="18"/>
                <w:szCs w:val="18"/>
              </w:rPr>
              <w:t xml:space="preserve"> staff positions</w:t>
            </w:r>
          </w:p>
          <w:p w14:paraId="73E92F38" w14:textId="77777777" w:rsidR="001E677A" w:rsidRDefault="001E677A" w:rsidP="001E677A">
            <w:pPr>
              <w:pStyle w:val="ListParagraph"/>
              <w:numPr>
                <w:ilvl w:val="0"/>
                <w:numId w:val="38"/>
              </w:numPr>
              <w:rPr>
                <w:sz w:val="18"/>
                <w:szCs w:val="18"/>
              </w:rPr>
            </w:pPr>
            <w:r w:rsidRPr="001E677A">
              <w:rPr>
                <w:sz w:val="18"/>
                <w:szCs w:val="18"/>
              </w:rPr>
              <w:t>Shifts in District Policy or School Practices</w:t>
            </w:r>
          </w:p>
          <w:p w14:paraId="6A9F66EE" w14:textId="25257BC5" w:rsidR="001E677A" w:rsidRPr="001E677A" w:rsidRDefault="001E677A" w:rsidP="001E677A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sz w:val="18"/>
                <w:szCs w:val="18"/>
              </w:rPr>
            </w:pPr>
            <w:r w:rsidRPr="001E677A">
              <w:rPr>
                <w:b/>
                <w:bCs/>
                <w:sz w:val="18"/>
                <w:szCs w:val="18"/>
              </w:rPr>
              <w:t>PCD law- smart watches will no longer be allowed</w:t>
            </w:r>
          </w:p>
          <w:p w14:paraId="5AD54B9F" w14:textId="463C7C50" w:rsidR="001E677A" w:rsidRPr="001E677A" w:rsidRDefault="001E677A" w:rsidP="001E677A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sz w:val="18"/>
                <w:szCs w:val="18"/>
              </w:rPr>
            </w:pPr>
            <w:r w:rsidRPr="001E677A">
              <w:rPr>
                <w:b/>
                <w:bCs/>
                <w:sz w:val="18"/>
                <w:szCs w:val="18"/>
              </w:rPr>
              <w:t>Bike safety for students</w:t>
            </w:r>
          </w:p>
          <w:p w14:paraId="7313F452" w14:textId="5A3A0ABC" w:rsidR="001E677A" w:rsidRPr="001E677A" w:rsidRDefault="001E677A" w:rsidP="001E677A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sz w:val="18"/>
                <w:szCs w:val="18"/>
              </w:rPr>
            </w:pPr>
            <w:r w:rsidRPr="001E677A">
              <w:rPr>
                <w:b/>
                <w:bCs/>
                <w:sz w:val="18"/>
                <w:szCs w:val="18"/>
              </w:rPr>
              <w:t>Police officer schedule- not on contract until 8:30</w:t>
            </w:r>
          </w:p>
          <w:p w14:paraId="36BCF94B" w14:textId="77777777" w:rsidR="001E677A" w:rsidRPr="001E677A" w:rsidRDefault="001E677A" w:rsidP="001E677A">
            <w:pPr>
              <w:pStyle w:val="ListParagraph"/>
              <w:numPr>
                <w:ilvl w:val="0"/>
                <w:numId w:val="38"/>
              </w:numPr>
              <w:rPr>
                <w:b/>
                <w:bCs/>
                <w:sz w:val="18"/>
                <w:szCs w:val="18"/>
              </w:rPr>
            </w:pPr>
            <w:r w:rsidRPr="001E677A">
              <w:rPr>
                <w:sz w:val="18"/>
                <w:szCs w:val="18"/>
              </w:rPr>
              <w:t>Review of Strategic Plan</w:t>
            </w:r>
          </w:p>
          <w:p w14:paraId="1308C7FE" w14:textId="77777777" w:rsidR="001E677A" w:rsidRDefault="001E677A" w:rsidP="001E677A">
            <w:pPr>
              <w:pStyle w:val="ListParagraph"/>
              <w:numPr>
                <w:ilvl w:val="0"/>
                <w:numId w:val="4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Increased GMAS scores by 3%</w:t>
            </w:r>
          </w:p>
          <w:p w14:paraId="54CD869A" w14:textId="77777777" w:rsidR="001E677A" w:rsidRDefault="001E677A" w:rsidP="001E677A">
            <w:pPr>
              <w:pStyle w:val="ListParagraph"/>
              <w:numPr>
                <w:ilvl w:val="0"/>
                <w:numId w:val="4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Spent all SGC money</w:t>
            </w:r>
          </w:p>
          <w:p w14:paraId="3BF02723" w14:textId="77777777" w:rsidR="001E677A" w:rsidRDefault="001E677A" w:rsidP="001E677A">
            <w:pPr>
              <w:pStyle w:val="ListParagraph"/>
              <w:numPr>
                <w:ilvl w:val="0"/>
                <w:numId w:val="4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Attendance approved but did not fully meet goal</w:t>
            </w:r>
          </w:p>
          <w:p w14:paraId="7C7A0A99" w14:textId="053F3615" w:rsidR="001E677A" w:rsidRPr="001E677A" w:rsidRDefault="001E677A" w:rsidP="001E677A">
            <w:pPr>
              <w:pStyle w:val="ListParagraph"/>
              <w:numPr>
                <w:ilvl w:val="0"/>
                <w:numId w:val="40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20% increase in parent satisfaction survey, also increased staff satisfaction</w:t>
            </w:r>
          </w:p>
        </w:tc>
        <w:tc>
          <w:tcPr>
            <w:tcW w:w="1710" w:type="dxa"/>
          </w:tcPr>
          <w:p w14:paraId="70F57A5A" w14:textId="491F3C0D" w:rsidR="002E1283" w:rsidRDefault="001E677A" w:rsidP="000733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Mrs. Haga</w:t>
            </w:r>
          </w:p>
        </w:tc>
      </w:tr>
      <w:tr w:rsidR="005105CD" w:rsidRPr="005A43DF" w14:paraId="20D812D0" w14:textId="77777777" w:rsidTr="2C573C97">
        <w:tc>
          <w:tcPr>
            <w:tcW w:w="1543" w:type="dxa"/>
          </w:tcPr>
          <w:p w14:paraId="02689673" w14:textId="52AEA979" w:rsidR="005105CD" w:rsidRPr="005105CD" w:rsidRDefault="001E69E1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</w:t>
            </w:r>
            <w:r w:rsidR="009C6770">
              <w:rPr>
                <w:sz w:val="18"/>
                <w:szCs w:val="18"/>
              </w:rPr>
              <w:t xml:space="preserve"> </w:t>
            </w:r>
            <w:r w:rsidR="0038640E">
              <w:rPr>
                <w:sz w:val="18"/>
                <w:szCs w:val="18"/>
              </w:rPr>
              <w:t>a</w:t>
            </w:r>
            <w:r w:rsidR="009C6770">
              <w:rPr>
                <w:sz w:val="18"/>
                <w:szCs w:val="18"/>
              </w:rPr>
              <w:t>.</w:t>
            </w:r>
            <w:r w:rsidR="0038640E">
              <w:rPr>
                <w:sz w:val="18"/>
                <w:szCs w:val="18"/>
              </w:rPr>
              <w:t>m</w:t>
            </w:r>
            <w:r w:rsidR="009C6770">
              <w:rPr>
                <w:sz w:val="18"/>
                <w:szCs w:val="18"/>
              </w:rPr>
              <w:t>.</w:t>
            </w:r>
          </w:p>
        </w:tc>
        <w:tc>
          <w:tcPr>
            <w:tcW w:w="7637" w:type="dxa"/>
          </w:tcPr>
          <w:p w14:paraId="5D209D22" w14:textId="77777777" w:rsidR="005105CD" w:rsidRDefault="005105CD" w:rsidP="005105CD">
            <w:pPr>
              <w:rPr>
                <w:sz w:val="18"/>
                <w:szCs w:val="18"/>
              </w:rPr>
            </w:pPr>
            <w:r w:rsidRPr="005105CD">
              <w:rPr>
                <w:sz w:val="18"/>
                <w:szCs w:val="18"/>
              </w:rPr>
              <w:t>Discussion Item: Draft Next Meeting Agenda</w:t>
            </w:r>
          </w:p>
          <w:p w14:paraId="76418FCD" w14:textId="77777777" w:rsidR="001E677A" w:rsidRPr="001E677A" w:rsidRDefault="001E677A" w:rsidP="001E677A">
            <w:pPr>
              <w:pStyle w:val="ListParagraph"/>
              <w:numPr>
                <w:ilvl w:val="0"/>
                <w:numId w:val="42"/>
              </w:numPr>
              <w:rPr>
                <w:b/>
                <w:bCs/>
                <w:sz w:val="18"/>
                <w:szCs w:val="18"/>
              </w:rPr>
            </w:pPr>
            <w:r w:rsidRPr="001E677A">
              <w:rPr>
                <w:b/>
                <w:bCs/>
                <w:sz w:val="18"/>
                <w:szCs w:val="18"/>
              </w:rPr>
              <w:t>Look into ‘School of Integrity’ distinction</w:t>
            </w:r>
          </w:p>
          <w:p w14:paraId="01606936" w14:textId="3CB4FD57" w:rsidR="001E677A" w:rsidRPr="001E677A" w:rsidRDefault="001E677A" w:rsidP="001E677A">
            <w:pPr>
              <w:pStyle w:val="ListParagraph"/>
              <w:numPr>
                <w:ilvl w:val="0"/>
                <w:numId w:val="42"/>
              </w:numPr>
              <w:rPr>
                <w:sz w:val="18"/>
                <w:szCs w:val="18"/>
              </w:rPr>
            </w:pPr>
            <w:r w:rsidRPr="001E677A">
              <w:rPr>
                <w:b/>
                <w:bCs/>
                <w:sz w:val="18"/>
                <w:szCs w:val="18"/>
              </w:rPr>
              <w:t>Brainstorm ways to positively impact community</w:t>
            </w:r>
          </w:p>
        </w:tc>
        <w:tc>
          <w:tcPr>
            <w:tcW w:w="1710" w:type="dxa"/>
          </w:tcPr>
          <w:p w14:paraId="6AB0EF45" w14:textId="114C6B45" w:rsidR="005105CD" w:rsidRPr="005A43DF" w:rsidRDefault="00DC72F1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1E677A">
              <w:rPr>
                <w:sz w:val="18"/>
                <w:szCs w:val="18"/>
              </w:rPr>
              <w:t>rs. Hoff</w:t>
            </w:r>
          </w:p>
        </w:tc>
      </w:tr>
      <w:tr w:rsidR="005105CD" w:rsidRPr="005A43DF" w14:paraId="50A4F603" w14:textId="77777777" w:rsidTr="2C573C97">
        <w:tc>
          <w:tcPr>
            <w:tcW w:w="1543" w:type="dxa"/>
          </w:tcPr>
          <w:p w14:paraId="1C5679C0" w14:textId="1FF833FB" w:rsidR="005105CD" w:rsidRPr="005105CD" w:rsidRDefault="00810C15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</w:t>
            </w:r>
            <w:r w:rsidR="0068333C">
              <w:rPr>
                <w:sz w:val="18"/>
                <w:szCs w:val="18"/>
              </w:rPr>
              <w:t>0</w:t>
            </w:r>
            <w:r w:rsidR="000B1B5D">
              <w:rPr>
                <w:sz w:val="18"/>
                <w:szCs w:val="18"/>
              </w:rPr>
              <w:t>6</w:t>
            </w:r>
            <w:r w:rsidR="009C6770">
              <w:rPr>
                <w:sz w:val="18"/>
                <w:szCs w:val="18"/>
              </w:rPr>
              <w:t xml:space="preserve"> </w:t>
            </w:r>
            <w:r w:rsidR="005105CD" w:rsidRPr="005105CD">
              <w:rPr>
                <w:sz w:val="18"/>
                <w:szCs w:val="18"/>
              </w:rPr>
              <w:t>a</w:t>
            </w:r>
            <w:r w:rsidR="009C6770">
              <w:rPr>
                <w:sz w:val="18"/>
                <w:szCs w:val="18"/>
              </w:rPr>
              <w:t>.</w:t>
            </w:r>
            <w:r w:rsidR="005105CD" w:rsidRPr="005105CD">
              <w:rPr>
                <w:sz w:val="18"/>
                <w:szCs w:val="18"/>
              </w:rPr>
              <w:t>m</w:t>
            </w:r>
            <w:r w:rsidR="009C6770">
              <w:rPr>
                <w:sz w:val="18"/>
                <w:szCs w:val="18"/>
              </w:rPr>
              <w:t>.</w:t>
            </w:r>
          </w:p>
        </w:tc>
        <w:tc>
          <w:tcPr>
            <w:tcW w:w="7637" w:type="dxa"/>
          </w:tcPr>
          <w:p w14:paraId="2FE655AF" w14:textId="77777777" w:rsidR="005105CD" w:rsidRDefault="005105CD" w:rsidP="005105CD">
            <w:pPr>
              <w:rPr>
                <w:sz w:val="18"/>
                <w:szCs w:val="18"/>
              </w:rPr>
            </w:pPr>
            <w:r w:rsidRPr="005105CD">
              <w:rPr>
                <w:sz w:val="18"/>
                <w:szCs w:val="18"/>
              </w:rPr>
              <w:t>Action Item: Meeting Adjournment</w:t>
            </w:r>
          </w:p>
          <w:p w14:paraId="3C897977" w14:textId="2DC4D8B1" w:rsidR="00276F1C" w:rsidRPr="005105CD" w:rsidRDefault="00276F1C" w:rsidP="005105CD">
            <w:pPr>
              <w:rPr>
                <w:sz w:val="18"/>
                <w:szCs w:val="18"/>
              </w:rPr>
            </w:pPr>
            <w:r w:rsidRPr="0003246E">
              <w:rPr>
                <w:b/>
                <w:bCs/>
                <w:sz w:val="18"/>
                <w:szCs w:val="16"/>
              </w:rPr>
              <w:t>Motion</w:t>
            </w:r>
            <w:r>
              <w:rPr>
                <w:b/>
                <w:bCs/>
                <w:sz w:val="18"/>
                <w:szCs w:val="16"/>
              </w:rPr>
              <w:t xml:space="preserve">: </w:t>
            </w:r>
            <w:r w:rsidR="0069320E">
              <w:rPr>
                <w:b/>
                <w:bCs/>
                <w:sz w:val="18"/>
                <w:szCs w:val="16"/>
              </w:rPr>
              <w:t>Amy Schroeder</w:t>
            </w:r>
            <w:r w:rsidRPr="0003246E">
              <w:rPr>
                <w:b/>
                <w:bCs/>
                <w:sz w:val="18"/>
                <w:szCs w:val="16"/>
              </w:rPr>
              <w:br/>
              <w:t>Second</w:t>
            </w:r>
            <w:r>
              <w:rPr>
                <w:b/>
                <w:bCs/>
                <w:sz w:val="18"/>
                <w:szCs w:val="16"/>
              </w:rPr>
              <w:t xml:space="preserve">: </w:t>
            </w:r>
            <w:r w:rsidR="001E677A">
              <w:rPr>
                <w:b/>
                <w:bCs/>
                <w:sz w:val="18"/>
                <w:szCs w:val="16"/>
              </w:rPr>
              <w:t>Melanie McCollum</w:t>
            </w:r>
            <w:r w:rsidRPr="0003246E">
              <w:rPr>
                <w:b/>
                <w:bCs/>
                <w:sz w:val="18"/>
                <w:szCs w:val="16"/>
              </w:rPr>
              <w:br/>
              <w:t>All in Favor</w:t>
            </w:r>
            <w:r>
              <w:rPr>
                <w:b/>
                <w:bCs/>
                <w:sz w:val="18"/>
                <w:szCs w:val="16"/>
              </w:rPr>
              <w:t>: Approved</w:t>
            </w:r>
          </w:p>
        </w:tc>
        <w:tc>
          <w:tcPr>
            <w:tcW w:w="1710" w:type="dxa"/>
          </w:tcPr>
          <w:p w14:paraId="0105A559" w14:textId="5C776CCB" w:rsidR="005105CD" w:rsidRDefault="00357EEF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1E677A">
              <w:rPr>
                <w:sz w:val="18"/>
                <w:szCs w:val="18"/>
              </w:rPr>
              <w:t>rs. Hoff</w:t>
            </w:r>
          </w:p>
        </w:tc>
      </w:tr>
    </w:tbl>
    <w:p w14:paraId="3FE6402D" w14:textId="77777777" w:rsidR="00CF5654" w:rsidRDefault="00CF5654" w:rsidP="00CF5654">
      <w:pPr>
        <w:pBdr>
          <w:top w:val="single" w:sz="4" w:space="1" w:color="444D26" w:themeColor="text2"/>
        </w:pBdr>
        <w:spacing w:before="0" w:after="0" w:line="240" w:lineRule="auto"/>
        <w:rPr>
          <w:rStyle w:val="IntenseEmphasis"/>
          <w:i w:val="0"/>
          <w:iCs w:val="0"/>
          <w:color w:val="C00000"/>
        </w:rPr>
      </w:pPr>
      <w:r w:rsidRPr="00C75610">
        <w:rPr>
          <w:rStyle w:val="IntenseEmphasis"/>
          <w:b/>
          <w:bCs/>
          <w:i w:val="0"/>
          <w:iCs w:val="0"/>
          <w:color w:val="C00000"/>
        </w:rPr>
        <w:t>SGC Norms:</w:t>
      </w:r>
      <w:r w:rsidRPr="00C75610">
        <w:rPr>
          <w:rStyle w:val="IntenseEmphasis"/>
          <w:i w:val="0"/>
          <w:iCs w:val="0"/>
          <w:color w:val="C00000"/>
        </w:rPr>
        <w:t xml:space="preserve">   </w:t>
      </w:r>
    </w:p>
    <w:p w14:paraId="7F38D39D" w14:textId="77777777" w:rsidR="00CF5654" w:rsidRDefault="00CF5654" w:rsidP="00CF5654">
      <w:pPr>
        <w:pBdr>
          <w:top w:val="single" w:sz="4" w:space="1" w:color="444D26" w:themeColor="text2"/>
        </w:pBdr>
        <w:spacing w:before="0" w:after="0" w:line="240" w:lineRule="auto"/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Assume Goodwill * Be Mindful of Time * Share the Air * Be Transparent </w:t>
      </w:r>
    </w:p>
    <w:p w14:paraId="421B2300" w14:textId="2DDF1DD5" w:rsidR="00CF5654" w:rsidRPr="00AE7249" w:rsidRDefault="00CF5654" w:rsidP="00CF5654">
      <w:pPr>
        <w:pBdr>
          <w:top w:val="single" w:sz="4" w:space="1" w:color="444D26" w:themeColor="text2"/>
        </w:pBdr>
        <w:spacing w:before="0" w:after="0" w:line="240" w:lineRule="auto"/>
        <w:jc w:val="center"/>
        <w:rPr>
          <w:b/>
          <w:color w:val="0070C0"/>
          <w:sz w:val="28"/>
          <w:szCs w:val="28"/>
        </w:rPr>
      </w:pPr>
      <w:proofErr w:type="gramStart"/>
      <w:r>
        <w:rPr>
          <w:b/>
          <w:color w:val="0070C0"/>
          <w:sz w:val="28"/>
          <w:szCs w:val="28"/>
        </w:rPr>
        <w:t>Be</w:t>
      </w:r>
      <w:proofErr w:type="gramEnd"/>
      <w:r>
        <w:rPr>
          <w:b/>
          <w:color w:val="0070C0"/>
          <w:sz w:val="28"/>
          <w:szCs w:val="28"/>
        </w:rPr>
        <w:t xml:space="preserve"> Student</w:t>
      </w:r>
      <w:r w:rsidR="00420504">
        <w:rPr>
          <w:b/>
          <w:color w:val="0070C0"/>
          <w:sz w:val="28"/>
          <w:szCs w:val="28"/>
        </w:rPr>
        <w:t xml:space="preserve"> and Community</w:t>
      </w:r>
      <w:r>
        <w:rPr>
          <w:b/>
          <w:color w:val="0070C0"/>
          <w:sz w:val="28"/>
          <w:szCs w:val="28"/>
        </w:rPr>
        <w:t>-Focused</w:t>
      </w:r>
    </w:p>
    <w:p w14:paraId="412DCC5A" w14:textId="5CDA5B1D" w:rsidR="00C876C0" w:rsidRPr="0016207F" w:rsidRDefault="00C876C0" w:rsidP="00CF5654">
      <w:pPr>
        <w:pBdr>
          <w:top w:val="single" w:sz="4" w:space="1" w:color="444D26" w:themeColor="text2"/>
        </w:pBdr>
        <w:spacing w:before="0" w:after="0" w:line="240" w:lineRule="auto"/>
        <w:rPr>
          <w:b/>
          <w:color w:val="0070C0"/>
          <w:sz w:val="28"/>
          <w:szCs w:val="28"/>
        </w:rPr>
      </w:pPr>
    </w:p>
    <w:sectPr w:rsidR="00C876C0" w:rsidRPr="0016207F" w:rsidSect="005023F3">
      <w:footerReference w:type="default" r:id="rId12"/>
      <w:pgSz w:w="12240" w:h="15840"/>
      <w:pgMar w:top="270" w:right="630" w:bottom="2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1DC6C" w14:textId="77777777" w:rsidR="008A1911" w:rsidRDefault="008A1911">
      <w:r>
        <w:separator/>
      </w:r>
    </w:p>
  </w:endnote>
  <w:endnote w:type="continuationSeparator" w:id="0">
    <w:p w14:paraId="3F537CE9" w14:textId="77777777" w:rsidR="008A1911" w:rsidRDefault="008A1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5F2CE" w14:textId="4CDDB58A" w:rsidR="008E60D7" w:rsidRDefault="008E60D7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2E669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6DC9D" w14:textId="77777777" w:rsidR="008A1911" w:rsidRDefault="008A1911">
      <w:r>
        <w:separator/>
      </w:r>
    </w:p>
  </w:footnote>
  <w:footnote w:type="continuationSeparator" w:id="0">
    <w:p w14:paraId="56CFEA5B" w14:textId="77777777" w:rsidR="008A1911" w:rsidRDefault="008A1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6442B"/>
    <w:multiLevelType w:val="hybridMultilevel"/>
    <w:tmpl w:val="6F4C4130"/>
    <w:lvl w:ilvl="0" w:tplc="C232869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805E33"/>
    <w:multiLevelType w:val="hybridMultilevel"/>
    <w:tmpl w:val="39468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3C7B1C"/>
    <w:multiLevelType w:val="hybridMultilevel"/>
    <w:tmpl w:val="7EA879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CD0414"/>
    <w:multiLevelType w:val="hybridMultilevel"/>
    <w:tmpl w:val="60B2F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CB3DF1"/>
    <w:multiLevelType w:val="hybridMultilevel"/>
    <w:tmpl w:val="E9EC9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374B74"/>
    <w:multiLevelType w:val="hybridMultilevel"/>
    <w:tmpl w:val="EB84B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9D0B81"/>
    <w:multiLevelType w:val="hybridMultilevel"/>
    <w:tmpl w:val="53AE9D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186C16B0"/>
    <w:multiLevelType w:val="hybridMultilevel"/>
    <w:tmpl w:val="3A94A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727F71"/>
    <w:multiLevelType w:val="hybridMultilevel"/>
    <w:tmpl w:val="13809202"/>
    <w:lvl w:ilvl="0" w:tplc="A6D48A46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1C8F5E79"/>
    <w:multiLevelType w:val="hybridMultilevel"/>
    <w:tmpl w:val="FB9E7A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1D9047A4"/>
    <w:multiLevelType w:val="multilevel"/>
    <w:tmpl w:val="574457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4D83598"/>
    <w:multiLevelType w:val="hybridMultilevel"/>
    <w:tmpl w:val="9EC8CED4"/>
    <w:lvl w:ilvl="0" w:tplc="6DB425D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26CC240B"/>
    <w:multiLevelType w:val="hybridMultilevel"/>
    <w:tmpl w:val="5EAC84E0"/>
    <w:lvl w:ilvl="0" w:tplc="95EC0878">
      <w:start w:val="25"/>
      <w:numFmt w:val="bullet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7CF64B7"/>
    <w:multiLevelType w:val="hybridMultilevel"/>
    <w:tmpl w:val="23863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8164D7"/>
    <w:multiLevelType w:val="hybridMultilevel"/>
    <w:tmpl w:val="A0CAFE76"/>
    <w:lvl w:ilvl="0" w:tplc="3DBE24C2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68B340F"/>
    <w:multiLevelType w:val="hybridMultilevel"/>
    <w:tmpl w:val="8D1AC1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B964BA"/>
    <w:multiLevelType w:val="multilevel"/>
    <w:tmpl w:val="0BFAD6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7CF46BC"/>
    <w:multiLevelType w:val="multilevel"/>
    <w:tmpl w:val="D8C2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0316297"/>
    <w:multiLevelType w:val="hybridMultilevel"/>
    <w:tmpl w:val="29564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26731A"/>
    <w:multiLevelType w:val="multilevel"/>
    <w:tmpl w:val="FFCE3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AD04FEC"/>
    <w:multiLevelType w:val="hybridMultilevel"/>
    <w:tmpl w:val="25C2E650"/>
    <w:lvl w:ilvl="0" w:tplc="F53CB18E">
      <w:start w:val="1"/>
      <w:numFmt w:val="upperLetter"/>
      <w:lvlText w:val="%1."/>
      <w:lvlJc w:val="left"/>
      <w:pPr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35" w15:restartNumberingAfterBreak="0">
    <w:nsid w:val="5E03655E"/>
    <w:multiLevelType w:val="hybridMultilevel"/>
    <w:tmpl w:val="4F6EBF20"/>
    <w:lvl w:ilvl="0" w:tplc="99A6E3AE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DC4801"/>
    <w:multiLevelType w:val="hybridMultilevel"/>
    <w:tmpl w:val="1444B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6445B"/>
    <w:multiLevelType w:val="multilevel"/>
    <w:tmpl w:val="4D44B2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B20777"/>
    <w:multiLevelType w:val="hybridMultilevel"/>
    <w:tmpl w:val="10808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557B33"/>
    <w:multiLevelType w:val="multilevel"/>
    <w:tmpl w:val="566277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8A7A07"/>
    <w:multiLevelType w:val="hybridMultilevel"/>
    <w:tmpl w:val="3A9027B8"/>
    <w:lvl w:ilvl="0" w:tplc="F7FC0CB8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87503291">
    <w:abstractNumId w:val="29"/>
  </w:num>
  <w:num w:numId="2" w16cid:durableId="692223103">
    <w:abstractNumId w:val="36"/>
  </w:num>
  <w:num w:numId="3" w16cid:durableId="582181234">
    <w:abstractNumId w:val="17"/>
  </w:num>
  <w:num w:numId="4" w16cid:durableId="1686981506">
    <w:abstractNumId w:val="11"/>
  </w:num>
  <w:num w:numId="5" w16cid:durableId="429277911">
    <w:abstractNumId w:val="20"/>
  </w:num>
  <w:num w:numId="6" w16cid:durableId="1296057506">
    <w:abstractNumId w:val="9"/>
  </w:num>
  <w:num w:numId="7" w16cid:durableId="996541938">
    <w:abstractNumId w:val="7"/>
  </w:num>
  <w:num w:numId="8" w16cid:durableId="1039741494">
    <w:abstractNumId w:val="6"/>
  </w:num>
  <w:num w:numId="9" w16cid:durableId="1322125820">
    <w:abstractNumId w:val="5"/>
  </w:num>
  <w:num w:numId="10" w16cid:durableId="1575239365">
    <w:abstractNumId w:val="4"/>
  </w:num>
  <w:num w:numId="11" w16cid:durableId="1595819326">
    <w:abstractNumId w:val="8"/>
  </w:num>
  <w:num w:numId="12" w16cid:durableId="982464498">
    <w:abstractNumId w:val="3"/>
  </w:num>
  <w:num w:numId="13" w16cid:durableId="650444901">
    <w:abstractNumId w:val="2"/>
  </w:num>
  <w:num w:numId="14" w16cid:durableId="1770814851">
    <w:abstractNumId w:val="1"/>
  </w:num>
  <w:num w:numId="15" w16cid:durableId="1516846253">
    <w:abstractNumId w:val="0"/>
  </w:num>
  <w:num w:numId="16" w16cid:durableId="1741563388">
    <w:abstractNumId w:val="34"/>
  </w:num>
  <w:num w:numId="17" w16cid:durableId="799151186">
    <w:abstractNumId w:val="27"/>
  </w:num>
  <w:num w:numId="18" w16cid:durableId="1982538780">
    <w:abstractNumId w:val="41"/>
  </w:num>
  <w:num w:numId="19" w16cid:durableId="743257776">
    <w:abstractNumId w:val="35"/>
  </w:num>
  <w:num w:numId="20" w16cid:durableId="1663241249">
    <w:abstractNumId w:val="39"/>
  </w:num>
  <w:num w:numId="21" w16cid:durableId="937103984">
    <w:abstractNumId w:val="21"/>
  </w:num>
  <w:num w:numId="22" w16cid:durableId="1263680697">
    <w:abstractNumId w:val="16"/>
  </w:num>
  <w:num w:numId="23" w16cid:durableId="1707020275">
    <w:abstractNumId w:val="37"/>
  </w:num>
  <w:num w:numId="24" w16cid:durableId="51119524">
    <w:abstractNumId w:val="26"/>
  </w:num>
  <w:num w:numId="25" w16cid:durableId="2000227325">
    <w:abstractNumId w:val="24"/>
  </w:num>
  <w:num w:numId="26" w16cid:durableId="2102020843">
    <w:abstractNumId w:val="15"/>
  </w:num>
  <w:num w:numId="27" w16cid:durableId="1868828800">
    <w:abstractNumId w:val="28"/>
  </w:num>
  <w:num w:numId="28" w16cid:durableId="285965160">
    <w:abstractNumId w:val="12"/>
  </w:num>
  <w:num w:numId="29" w16cid:durableId="620066185">
    <w:abstractNumId w:val="14"/>
  </w:num>
  <w:num w:numId="30" w16cid:durableId="1284918950">
    <w:abstractNumId w:val="33"/>
  </w:num>
  <w:num w:numId="31" w16cid:durableId="1487043197">
    <w:abstractNumId w:val="23"/>
  </w:num>
  <w:num w:numId="32" w16cid:durableId="726337957">
    <w:abstractNumId w:val="38"/>
  </w:num>
  <w:num w:numId="33" w16cid:durableId="2079404325">
    <w:abstractNumId w:val="40"/>
  </w:num>
  <w:num w:numId="34" w16cid:durableId="1157116759">
    <w:abstractNumId w:val="30"/>
  </w:num>
  <w:num w:numId="35" w16cid:durableId="455946545">
    <w:abstractNumId w:val="10"/>
  </w:num>
  <w:num w:numId="36" w16cid:durableId="865411454">
    <w:abstractNumId w:val="31"/>
  </w:num>
  <w:num w:numId="37" w16cid:durableId="1507478047">
    <w:abstractNumId w:val="25"/>
  </w:num>
  <w:num w:numId="38" w16cid:durableId="1865554478">
    <w:abstractNumId w:val="13"/>
  </w:num>
  <w:num w:numId="39" w16cid:durableId="383019282">
    <w:abstractNumId w:val="19"/>
  </w:num>
  <w:num w:numId="40" w16cid:durableId="2086805055">
    <w:abstractNumId w:val="18"/>
  </w:num>
  <w:num w:numId="41" w16cid:durableId="1635866854">
    <w:abstractNumId w:val="32"/>
  </w:num>
  <w:num w:numId="42" w16cid:durableId="8475193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D1"/>
    <w:rsid w:val="00012AC2"/>
    <w:rsid w:val="000161EA"/>
    <w:rsid w:val="00023DD8"/>
    <w:rsid w:val="00023F25"/>
    <w:rsid w:val="00024F36"/>
    <w:rsid w:val="000254C6"/>
    <w:rsid w:val="00027F06"/>
    <w:rsid w:val="0003225F"/>
    <w:rsid w:val="00044026"/>
    <w:rsid w:val="00044C89"/>
    <w:rsid w:val="000504C7"/>
    <w:rsid w:val="00065C82"/>
    <w:rsid w:val="0007751C"/>
    <w:rsid w:val="00082C3B"/>
    <w:rsid w:val="0009184F"/>
    <w:rsid w:val="000918CD"/>
    <w:rsid w:val="0009273C"/>
    <w:rsid w:val="00092DCA"/>
    <w:rsid w:val="000A2B96"/>
    <w:rsid w:val="000B1A93"/>
    <w:rsid w:val="000B1B5D"/>
    <w:rsid w:val="000C002C"/>
    <w:rsid w:val="000C3297"/>
    <w:rsid w:val="000C4AFA"/>
    <w:rsid w:val="000C7F44"/>
    <w:rsid w:val="000D0D3C"/>
    <w:rsid w:val="000D256B"/>
    <w:rsid w:val="000D2ECF"/>
    <w:rsid w:val="000D7628"/>
    <w:rsid w:val="000D7634"/>
    <w:rsid w:val="000D764B"/>
    <w:rsid w:val="000E01CD"/>
    <w:rsid w:val="000E42B7"/>
    <w:rsid w:val="000E74C2"/>
    <w:rsid w:val="000F156B"/>
    <w:rsid w:val="000F29FC"/>
    <w:rsid w:val="000F698D"/>
    <w:rsid w:val="00100529"/>
    <w:rsid w:val="001036B9"/>
    <w:rsid w:val="00104C16"/>
    <w:rsid w:val="00107F52"/>
    <w:rsid w:val="00112193"/>
    <w:rsid w:val="001130B0"/>
    <w:rsid w:val="00113D1A"/>
    <w:rsid w:val="001214D9"/>
    <w:rsid w:val="001242F4"/>
    <w:rsid w:val="0012480B"/>
    <w:rsid w:val="00127742"/>
    <w:rsid w:val="00135235"/>
    <w:rsid w:val="0015041B"/>
    <w:rsid w:val="00156D9D"/>
    <w:rsid w:val="0016028F"/>
    <w:rsid w:val="0016207F"/>
    <w:rsid w:val="00164F9A"/>
    <w:rsid w:val="00167760"/>
    <w:rsid w:val="00171C59"/>
    <w:rsid w:val="00193256"/>
    <w:rsid w:val="001972DA"/>
    <w:rsid w:val="001A041B"/>
    <w:rsid w:val="001B12F8"/>
    <w:rsid w:val="001B4C5B"/>
    <w:rsid w:val="001B4D7F"/>
    <w:rsid w:val="001B6D6C"/>
    <w:rsid w:val="001B724C"/>
    <w:rsid w:val="001C06E6"/>
    <w:rsid w:val="001C478F"/>
    <w:rsid w:val="001C6304"/>
    <w:rsid w:val="001C6933"/>
    <w:rsid w:val="001D0226"/>
    <w:rsid w:val="001D7EA8"/>
    <w:rsid w:val="001E1001"/>
    <w:rsid w:val="001E40B8"/>
    <w:rsid w:val="001E6398"/>
    <w:rsid w:val="001E677A"/>
    <w:rsid w:val="001E69E1"/>
    <w:rsid w:val="001F05C2"/>
    <w:rsid w:val="001F627D"/>
    <w:rsid w:val="00204F21"/>
    <w:rsid w:val="00205297"/>
    <w:rsid w:val="002133D8"/>
    <w:rsid w:val="002170CC"/>
    <w:rsid w:val="00217FA0"/>
    <w:rsid w:val="00230D2F"/>
    <w:rsid w:val="00231682"/>
    <w:rsid w:val="00234D4E"/>
    <w:rsid w:val="0024050A"/>
    <w:rsid w:val="00241DFC"/>
    <w:rsid w:val="00243B8A"/>
    <w:rsid w:val="0024561C"/>
    <w:rsid w:val="0025057F"/>
    <w:rsid w:val="00250827"/>
    <w:rsid w:val="00251D2B"/>
    <w:rsid w:val="00257C83"/>
    <w:rsid w:val="00257F84"/>
    <w:rsid w:val="00257FA3"/>
    <w:rsid w:val="00267B5F"/>
    <w:rsid w:val="00267E72"/>
    <w:rsid w:val="0027098B"/>
    <w:rsid w:val="00273FBA"/>
    <w:rsid w:val="00274CA0"/>
    <w:rsid w:val="00276F1C"/>
    <w:rsid w:val="002829B2"/>
    <w:rsid w:val="00291D09"/>
    <w:rsid w:val="00293091"/>
    <w:rsid w:val="002A3080"/>
    <w:rsid w:val="002A7861"/>
    <w:rsid w:val="002B1E2E"/>
    <w:rsid w:val="002B6426"/>
    <w:rsid w:val="002B6A44"/>
    <w:rsid w:val="002C6183"/>
    <w:rsid w:val="002D3BFB"/>
    <w:rsid w:val="002D4872"/>
    <w:rsid w:val="002D65FD"/>
    <w:rsid w:val="002E1283"/>
    <w:rsid w:val="002E29B1"/>
    <w:rsid w:val="002E42A7"/>
    <w:rsid w:val="002E6692"/>
    <w:rsid w:val="002E6BCC"/>
    <w:rsid w:val="002F4C93"/>
    <w:rsid w:val="002F7D24"/>
    <w:rsid w:val="003024A1"/>
    <w:rsid w:val="00304641"/>
    <w:rsid w:val="0030702E"/>
    <w:rsid w:val="003142C4"/>
    <w:rsid w:val="003153C0"/>
    <w:rsid w:val="00315CC1"/>
    <w:rsid w:val="0032046A"/>
    <w:rsid w:val="00320D14"/>
    <w:rsid w:val="00322AA9"/>
    <w:rsid w:val="00327566"/>
    <w:rsid w:val="003335F8"/>
    <w:rsid w:val="00333BBD"/>
    <w:rsid w:val="00334A45"/>
    <w:rsid w:val="00344C92"/>
    <w:rsid w:val="003457BE"/>
    <w:rsid w:val="00350A59"/>
    <w:rsid w:val="00354D4E"/>
    <w:rsid w:val="00356549"/>
    <w:rsid w:val="00357EEF"/>
    <w:rsid w:val="00360C65"/>
    <w:rsid w:val="00364B54"/>
    <w:rsid w:val="00365C3E"/>
    <w:rsid w:val="003700AD"/>
    <w:rsid w:val="00372C8C"/>
    <w:rsid w:val="00375F95"/>
    <w:rsid w:val="00376005"/>
    <w:rsid w:val="0038077B"/>
    <w:rsid w:val="00380FF0"/>
    <w:rsid w:val="0038640E"/>
    <w:rsid w:val="00391D7A"/>
    <w:rsid w:val="003949C8"/>
    <w:rsid w:val="003954D8"/>
    <w:rsid w:val="003A2B59"/>
    <w:rsid w:val="003A2EDD"/>
    <w:rsid w:val="003A4B0F"/>
    <w:rsid w:val="003A63C6"/>
    <w:rsid w:val="003B0F69"/>
    <w:rsid w:val="003B1B8A"/>
    <w:rsid w:val="003C3E04"/>
    <w:rsid w:val="003C47EB"/>
    <w:rsid w:val="003C714C"/>
    <w:rsid w:val="003C7EA8"/>
    <w:rsid w:val="003D078C"/>
    <w:rsid w:val="003D4F58"/>
    <w:rsid w:val="003D6C09"/>
    <w:rsid w:val="003D79C9"/>
    <w:rsid w:val="003F2301"/>
    <w:rsid w:val="004041B8"/>
    <w:rsid w:val="00406062"/>
    <w:rsid w:val="00407572"/>
    <w:rsid w:val="00407605"/>
    <w:rsid w:val="00407A3F"/>
    <w:rsid w:val="004110E1"/>
    <w:rsid w:val="00420504"/>
    <w:rsid w:val="004220A4"/>
    <w:rsid w:val="0042416F"/>
    <w:rsid w:val="00424AF5"/>
    <w:rsid w:val="004364A0"/>
    <w:rsid w:val="00437604"/>
    <w:rsid w:val="004429DA"/>
    <w:rsid w:val="00443A69"/>
    <w:rsid w:val="00444EE6"/>
    <w:rsid w:val="0045178C"/>
    <w:rsid w:val="00456470"/>
    <w:rsid w:val="0046181A"/>
    <w:rsid w:val="0046324E"/>
    <w:rsid w:val="004643A0"/>
    <w:rsid w:val="004704D8"/>
    <w:rsid w:val="004749BF"/>
    <w:rsid w:val="00482213"/>
    <w:rsid w:val="00482F73"/>
    <w:rsid w:val="00487A55"/>
    <w:rsid w:val="0049237B"/>
    <w:rsid w:val="004936BD"/>
    <w:rsid w:val="00493DBD"/>
    <w:rsid w:val="004977AB"/>
    <w:rsid w:val="004A4A13"/>
    <w:rsid w:val="004B0D2B"/>
    <w:rsid w:val="004B1697"/>
    <w:rsid w:val="004B3E1E"/>
    <w:rsid w:val="004C00CF"/>
    <w:rsid w:val="004C4FEB"/>
    <w:rsid w:val="004C5C1B"/>
    <w:rsid w:val="004D1D5F"/>
    <w:rsid w:val="004E018F"/>
    <w:rsid w:val="004E263F"/>
    <w:rsid w:val="004F49C5"/>
    <w:rsid w:val="00501212"/>
    <w:rsid w:val="005023F3"/>
    <w:rsid w:val="005105CD"/>
    <w:rsid w:val="00510E01"/>
    <w:rsid w:val="00510F2C"/>
    <w:rsid w:val="005134E2"/>
    <w:rsid w:val="00521BA8"/>
    <w:rsid w:val="00522536"/>
    <w:rsid w:val="00526EA7"/>
    <w:rsid w:val="00530F21"/>
    <w:rsid w:val="005335D6"/>
    <w:rsid w:val="00545D07"/>
    <w:rsid w:val="005464B8"/>
    <w:rsid w:val="005519D7"/>
    <w:rsid w:val="00554C62"/>
    <w:rsid w:val="005636D6"/>
    <w:rsid w:val="005636DC"/>
    <w:rsid w:val="00564408"/>
    <w:rsid w:val="005661CD"/>
    <w:rsid w:val="005773DA"/>
    <w:rsid w:val="00592F47"/>
    <w:rsid w:val="005A2045"/>
    <w:rsid w:val="005A43DF"/>
    <w:rsid w:val="005A47BA"/>
    <w:rsid w:val="005A6337"/>
    <w:rsid w:val="005B0AC0"/>
    <w:rsid w:val="005B4024"/>
    <w:rsid w:val="005B5ADF"/>
    <w:rsid w:val="005C0EC3"/>
    <w:rsid w:val="005C1CA5"/>
    <w:rsid w:val="005C3974"/>
    <w:rsid w:val="005C75C2"/>
    <w:rsid w:val="005D022E"/>
    <w:rsid w:val="005D613C"/>
    <w:rsid w:val="005D6DE9"/>
    <w:rsid w:val="005E1D13"/>
    <w:rsid w:val="005E3D66"/>
    <w:rsid w:val="005E5B2E"/>
    <w:rsid w:val="005F78B8"/>
    <w:rsid w:val="006034EE"/>
    <w:rsid w:val="00604FBD"/>
    <w:rsid w:val="0060587F"/>
    <w:rsid w:val="006109E1"/>
    <w:rsid w:val="00625728"/>
    <w:rsid w:val="00633939"/>
    <w:rsid w:val="00636296"/>
    <w:rsid w:val="0064098D"/>
    <w:rsid w:val="00646228"/>
    <w:rsid w:val="00647154"/>
    <w:rsid w:val="00650E24"/>
    <w:rsid w:val="00651C0D"/>
    <w:rsid w:val="006539D9"/>
    <w:rsid w:val="00653D91"/>
    <w:rsid w:val="0066088C"/>
    <w:rsid w:val="006814F2"/>
    <w:rsid w:val="0068333C"/>
    <w:rsid w:val="00684DF3"/>
    <w:rsid w:val="00692F6C"/>
    <w:rsid w:val="00692FA4"/>
    <w:rsid w:val="0069320E"/>
    <w:rsid w:val="00693EBA"/>
    <w:rsid w:val="00696524"/>
    <w:rsid w:val="006A23A4"/>
    <w:rsid w:val="006B141D"/>
    <w:rsid w:val="006B47C5"/>
    <w:rsid w:val="006B61E7"/>
    <w:rsid w:val="006B7020"/>
    <w:rsid w:val="006C0554"/>
    <w:rsid w:val="006C6DCF"/>
    <w:rsid w:val="006D429D"/>
    <w:rsid w:val="006E24CB"/>
    <w:rsid w:val="006E2872"/>
    <w:rsid w:val="006E4598"/>
    <w:rsid w:val="006E4C74"/>
    <w:rsid w:val="006F2555"/>
    <w:rsid w:val="007046E6"/>
    <w:rsid w:val="00707633"/>
    <w:rsid w:val="007079AE"/>
    <w:rsid w:val="0071257A"/>
    <w:rsid w:val="007132DC"/>
    <w:rsid w:val="00721875"/>
    <w:rsid w:val="0072292A"/>
    <w:rsid w:val="00724EFD"/>
    <w:rsid w:val="007279C1"/>
    <w:rsid w:val="00730B00"/>
    <w:rsid w:val="007326A5"/>
    <w:rsid w:val="00736374"/>
    <w:rsid w:val="00752CCE"/>
    <w:rsid w:val="0075381C"/>
    <w:rsid w:val="00757DDC"/>
    <w:rsid w:val="007605F9"/>
    <w:rsid w:val="00761DEA"/>
    <w:rsid w:val="00762982"/>
    <w:rsid w:val="00762A37"/>
    <w:rsid w:val="007706D8"/>
    <w:rsid w:val="00774747"/>
    <w:rsid w:val="00775212"/>
    <w:rsid w:val="00781267"/>
    <w:rsid w:val="00781398"/>
    <w:rsid w:val="007820E7"/>
    <w:rsid w:val="00786B08"/>
    <w:rsid w:val="007871AD"/>
    <w:rsid w:val="00794DFE"/>
    <w:rsid w:val="00797762"/>
    <w:rsid w:val="00797D58"/>
    <w:rsid w:val="007A0A91"/>
    <w:rsid w:val="007A0B46"/>
    <w:rsid w:val="007A0E06"/>
    <w:rsid w:val="007A1D45"/>
    <w:rsid w:val="007A4704"/>
    <w:rsid w:val="007B0F28"/>
    <w:rsid w:val="007C2B70"/>
    <w:rsid w:val="007D0D93"/>
    <w:rsid w:val="007D0F5A"/>
    <w:rsid w:val="007D20DE"/>
    <w:rsid w:val="007D376A"/>
    <w:rsid w:val="007D57CE"/>
    <w:rsid w:val="007D7AC1"/>
    <w:rsid w:val="007E09FF"/>
    <w:rsid w:val="007E11A4"/>
    <w:rsid w:val="00802038"/>
    <w:rsid w:val="00810C15"/>
    <w:rsid w:val="0082376C"/>
    <w:rsid w:val="00824414"/>
    <w:rsid w:val="00830DB3"/>
    <w:rsid w:val="0083295C"/>
    <w:rsid w:val="008339C0"/>
    <w:rsid w:val="00834C95"/>
    <w:rsid w:val="00835F3D"/>
    <w:rsid w:val="0084244D"/>
    <w:rsid w:val="008442DA"/>
    <w:rsid w:val="0084594A"/>
    <w:rsid w:val="008536B9"/>
    <w:rsid w:val="008633E9"/>
    <w:rsid w:val="00866147"/>
    <w:rsid w:val="00873F41"/>
    <w:rsid w:val="008766CA"/>
    <w:rsid w:val="00883B6D"/>
    <w:rsid w:val="008856E3"/>
    <w:rsid w:val="008960F3"/>
    <w:rsid w:val="00896975"/>
    <w:rsid w:val="008A1330"/>
    <w:rsid w:val="008A1911"/>
    <w:rsid w:val="008A4FB3"/>
    <w:rsid w:val="008B0817"/>
    <w:rsid w:val="008B1E35"/>
    <w:rsid w:val="008B5B6E"/>
    <w:rsid w:val="008B6234"/>
    <w:rsid w:val="008B631E"/>
    <w:rsid w:val="008C1C05"/>
    <w:rsid w:val="008C2401"/>
    <w:rsid w:val="008C2843"/>
    <w:rsid w:val="008C6212"/>
    <w:rsid w:val="008C7D41"/>
    <w:rsid w:val="008D004E"/>
    <w:rsid w:val="008D415C"/>
    <w:rsid w:val="008E0A54"/>
    <w:rsid w:val="008E0B01"/>
    <w:rsid w:val="008E1320"/>
    <w:rsid w:val="008E5B33"/>
    <w:rsid w:val="008E60D7"/>
    <w:rsid w:val="008F02B6"/>
    <w:rsid w:val="008F5DA8"/>
    <w:rsid w:val="008F6CA5"/>
    <w:rsid w:val="0090120F"/>
    <w:rsid w:val="00901B56"/>
    <w:rsid w:val="009079EF"/>
    <w:rsid w:val="0092131B"/>
    <w:rsid w:val="0092146D"/>
    <w:rsid w:val="0092489F"/>
    <w:rsid w:val="00927B35"/>
    <w:rsid w:val="0093566C"/>
    <w:rsid w:val="00936EF5"/>
    <w:rsid w:val="00942EB5"/>
    <w:rsid w:val="00951F87"/>
    <w:rsid w:val="0097054B"/>
    <w:rsid w:val="00972A25"/>
    <w:rsid w:val="009853BD"/>
    <w:rsid w:val="00987A96"/>
    <w:rsid w:val="00990402"/>
    <w:rsid w:val="0099052C"/>
    <w:rsid w:val="00997464"/>
    <w:rsid w:val="00997BDA"/>
    <w:rsid w:val="009A2149"/>
    <w:rsid w:val="009A7E55"/>
    <w:rsid w:val="009B0606"/>
    <w:rsid w:val="009B1C55"/>
    <w:rsid w:val="009C4FB6"/>
    <w:rsid w:val="009C6770"/>
    <w:rsid w:val="009D5B04"/>
    <w:rsid w:val="009E5289"/>
    <w:rsid w:val="009E5DBA"/>
    <w:rsid w:val="009E7466"/>
    <w:rsid w:val="009F2ACA"/>
    <w:rsid w:val="009F5682"/>
    <w:rsid w:val="009F748C"/>
    <w:rsid w:val="00A00A52"/>
    <w:rsid w:val="00A042CC"/>
    <w:rsid w:val="00A066E7"/>
    <w:rsid w:val="00A14687"/>
    <w:rsid w:val="00A155D1"/>
    <w:rsid w:val="00A256FE"/>
    <w:rsid w:val="00A25EE6"/>
    <w:rsid w:val="00A322C4"/>
    <w:rsid w:val="00A33DF4"/>
    <w:rsid w:val="00A3517F"/>
    <w:rsid w:val="00A42D11"/>
    <w:rsid w:val="00A44145"/>
    <w:rsid w:val="00A47B6A"/>
    <w:rsid w:val="00A51F61"/>
    <w:rsid w:val="00A55BE7"/>
    <w:rsid w:val="00A565E4"/>
    <w:rsid w:val="00A57424"/>
    <w:rsid w:val="00A57F71"/>
    <w:rsid w:val="00A6091F"/>
    <w:rsid w:val="00A644BE"/>
    <w:rsid w:val="00A667BA"/>
    <w:rsid w:val="00A72465"/>
    <w:rsid w:val="00AA1798"/>
    <w:rsid w:val="00AA1F23"/>
    <w:rsid w:val="00AA42F5"/>
    <w:rsid w:val="00AB696D"/>
    <w:rsid w:val="00AC01EF"/>
    <w:rsid w:val="00AC135C"/>
    <w:rsid w:val="00AC3C31"/>
    <w:rsid w:val="00AD5900"/>
    <w:rsid w:val="00AD596F"/>
    <w:rsid w:val="00AE032A"/>
    <w:rsid w:val="00AE59C5"/>
    <w:rsid w:val="00AE75E2"/>
    <w:rsid w:val="00AF4CC7"/>
    <w:rsid w:val="00AF7F78"/>
    <w:rsid w:val="00B06200"/>
    <w:rsid w:val="00B11DD3"/>
    <w:rsid w:val="00B13718"/>
    <w:rsid w:val="00B16806"/>
    <w:rsid w:val="00B1687C"/>
    <w:rsid w:val="00B16F31"/>
    <w:rsid w:val="00B26380"/>
    <w:rsid w:val="00B458E2"/>
    <w:rsid w:val="00B477F6"/>
    <w:rsid w:val="00B50A22"/>
    <w:rsid w:val="00B50BE4"/>
    <w:rsid w:val="00B6191C"/>
    <w:rsid w:val="00B61D14"/>
    <w:rsid w:val="00B633C0"/>
    <w:rsid w:val="00B65A56"/>
    <w:rsid w:val="00B7182F"/>
    <w:rsid w:val="00B77BD6"/>
    <w:rsid w:val="00B84222"/>
    <w:rsid w:val="00B85E16"/>
    <w:rsid w:val="00B91971"/>
    <w:rsid w:val="00B92912"/>
    <w:rsid w:val="00B94178"/>
    <w:rsid w:val="00B95DB4"/>
    <w:rsid w:val="00BA0028"/>
    <w:rsid w:val="00BA79C2"/>
    <w:rsid w:val="00BB0A66"/>
    <w:rsid w:val="00BC066E"/>
    <w:rsid w:val="00BC2FE2"/>
    <w:rsid w:val="00BC4D8F"/>
    <w:rsid w:val="00BC4E7B"/>
    <w:rsid w:val="00BD159A"/>
    <w:rsid w:val="00BD22B0"/>
    <w:rsid w:val="00BD277A"/>
    <w:rsid w:val="00BE0B15"/>
    <w:rsid w:val="00BE25C8"/>
    <w:rsid w:val="00BF507E"/>
    <w:rsid w:val="00BF7C31"/>
    <w:rsid w:val="00C000CC"/>
    <w:rsid w:val="00C031F0"/>
    <w:rsid w:val="00C03E20"/>
    <w:rsid w:val="00C04764"/>
    <w:rsid w:val="00C051ED"/>
    <w:rsid w:val="00C14753"/>
    <w:rsid w:val="00C1782E"/>
    <w:rsid w:val="00C2172A"/>
    <w:rsid w:val="00C2332C"/>
    <w:rsid w:val="00C256F1"/>
    <w:rsid w:val="00C37283"/>
    <w:rsid w:val="00C4042D"/>
    <w:rsid w:val="00C420B7"/>
    <w:rsid w:val="00C42E0D"/>
    <w:rsid w:val="00C51196"/>
    <w:rsid w:val="00C53A77"/>
    <w:rsid w:val="00C570DD"/>
    <w:rsid w:val="00C57B10"/>
    <w:rsid w:val="00C60EC4"/>
    <w:rsid w:val="00C62E03"/>
    <w:rsid w:val="00C73206"/>
    <w:rsid w:val="00C753B8"/>
    <w:rsid w:val="00C75610"/>
    <w:rsid w:val="00C80BE9"/>
    <w:rsid w:val="00C8570E"/>
    <w:rsid w:val="00C876C0"/>
    <w:rsid w:val="00C92A61"/>
    <w:rsid w:val="00C94052"/>
    <w:rsid w:val="00C9710B"/>
    <w:rsid w:val="00CA0964"/>
    <w:rsid w:val="00CA1942"/>
    <w:rsid w:val="00CA3C4A"/>
    <w:rsid w:val="00CB0BDE"/>
    <w:rsid w:val="00CC4D7E"/>
    <w:rsid w:val="00CC5E63"/>
    <w:rsid w:val="00CD1478"/>
    <w:rsid w:val="00CD2033"/>
    <w:rsid w:val="00CD5F34"/>
    <w:rsid w:val="00CD7D6A"/>
    <w:rsid w:val="00CF23C5"/>
    <w:rsid w:val="00CF5654"/>
    <w:rsid w:val="00D03FA1"/>
    <w:rsid w:val="00D060BA"/>
    <w:rsid w:val="00D07646"/>
    <w:rsid w:val="00D206AC"/>
    <w:rsid w:val="00D214BB"/>
    <w:rsid w:val="00D41BC6"/>
    <w:rsid w:val="00D42554"/>
    <w:rsid w:val="00D45173"/>
    <w:rsid w:val="00D47D99"/>
    <w:rsid w:val="00D600EA"/>
    <w:rsid w:val="00D61165"/>
    <w:rsid w:val="00D61982"/>
    <w:rsid w:val="00D7193D"/>
    <w:rsid w:val="00D722DB"/>
    <w:rsid w:val="00D8278D"/>
    <w:rsid w:val="00D827D1"/>
    <w:rsid w:val="00D8320C"/>
    <w:rsid w:val="00D83A22"/>
    <w:rsid w:val="00D91AAA"/>
    <w:rsid w:val="00D91AF8"/>
    <w:rsid w:val="00D92060"/>
    <w:rsid w:val="00D94076"/>
    <w:rsid w:val="00D96688"/>
    <w:rsid w:val="00DA3226"/>
    <w:rsid w:val="00DA4DC9"/>
    <w:rsid w:val="00DB0ACC"/>
    <w:rsid w:val="00DB2138"/>
    <w:rsid w:val="00DC2C5E"/>
    <w:rsid w:val="00DC3C51"/>
    <w:rsid w:val="00DC68DE"/>
    <w:rsid w:val="00DC72F1"/>
    <w:rsid w:val="00DD54D3"/>
    <w:rsid w:val="00DE3D80"/>
    <w:rsid w:val="00DE52C5"/>
    <w:rsid w:val="00DE5D5B"/>
    <w:rsid w:val="00DF32F7"/>
    <w:rsid w:val="00DF4483"/>
    <w:rsid w:val="00DF4F8E"/>
    <w:rsid w:val="00DF7D14"/>
    <w:rsid w:val="00E02D76"/>
    <w:rsid w:val="00E0653D"/>
    <w:rsid w:val="00E14584"/>
    <w:rsid w:val="00E165FC"/>
    <w:rsid w:val="00E1719A"/>
    <w:rsid w:val="00E17F67"/>
    <w:rsid w:val="00E24F53"/>
    <w:rsid w:val="00E268DF"/>
    <w:rsid w:val="00E31C43"/>
    <w:rsid w:val="00E326D2"/>
    <w:rsid w:val="00E4078D"/>
    <w:rsid w:val="00E43DC8"/>
    <w:rsid w:val="00E4733A"/>
    <w:rsid w:val="00E566AD"/>
    <w:rsid w:val="00E634EA"/>
    <w:rsid w:val="00E63A1A"/>
    <w:rsid w:val="00E72E54"/>
    <w:rsid w:val="00E76AD1"/>
    <w:rsid w:val="00E77147"/>
    <w:rsid w:val="00E802C3"/>
    <w:rsid w:val="00E81039"/>
    <w:rsid w:val="00E85EAF"/>
    <w:rsid w:val="00E86EB9"/>
    <w:rsid w:val="00E90E25"/>
    <w:rsid w:val="00E93662"/>
    <w:rsid w:val="00EA3B6A"/>
    <w:rsid w:val="00EA4347"/>
    <w:rsid w:val="00EA5B70"/>
    <w:rsid w:val="00EA69BF"/>
    <w:rsid w:val="00EA7371"/>
    <w:rsid w:val="00EB03C7"/>
    <w:rsid w:val="00EC7169"/>
    <w:rsid w:val="00ED4014"/>
    <w:rsid w:val="00ED6850"/>
    <w:rsid w:val="00EE00FC"/>
    <w:rsid w:val="00EE3965"/>
    <w:rsid w:val="00EE3B6B"/>
    <w:rsid w:val="00EE5180"/>
    <w:rsid w:val="00EE7207"/>
    <w:rsid w:val="00EF07CF"/>
    <w:rsid w:val="00F03F79"/>
    <w:rsid w:val="00F05C66"/>
    <w:rsid w:val="00F13B5E"/>
    <w:rsid w:val="00F217ED"/>
    <w:rsid w:val="00F247D1"/>
    <w:rsid w:val="00F30D60"/>
    <w:rsid w:val="00F31411"/>
    <w:rsid w:val="00F31D1D"/>
    <w:rsid w:val="00F33FA7"/>
    <w:rsid w:val="00F50B8C"/>
    <w:rsid w:val="00F551A0"/>
    <w:rsid w:val="00F56BA1"/>
    <w:rsid w:val="00F6203F"/>
    <w:rsid w:val="00F623EA"/>
    <w:rsid w:val="00F63141"/>
    <w:rsid w:val="00F64388"/>
    <w:rsid w:val="00F65CD3"/>
    <w:rsid w:val="00F67FEB"/>
    <w:rsid w:val="00F719CC"/>
    <w:rsid w:val="00F7310A"/>
    <w:rsid w:val="00F77B88"/>
    <w:rsid w:val="00F81B71"/>
    <w:rsid w:val="00F81E0A"/>
    <w:rsid w:val="00F85929"/>
    <w:rsid w:val="00F9219F"/>
    <w:rsid w:val="00F921E2"/>
    <w:rsid w:val="00FA15FD"/>
    <w:rsid w:val="00FA533F"/>
    <w:rsid w:val="00FC3EC1"/>
    <w:rsid w:val="00FC657E"/>
    <w:rsid w:val="00FD1304"/>
    <w:rsid w:val="00FD166B"/>
    <w:rsid w:val="00FE135C"/>
    <w:rsid w:val="00FF4950"/>
    <w:rsid w:val="00FF76C0"/>
    <w:rsid w:val="1A391CC2"/>
    <w:rsid w:val="1A4AE76E"/>
    <w:rsid w:val="247BED26"/>
    <w:rsid w:val="2B5FE775"/>
    <w:rsid w:val="2C573C97"/>
    <w:rsid w:val="2E988BE8"/>
    <w:rsid w:val="311A04D1"/>
    <w:rsid w:val="35414A4E"/>
    <w:rsid w:val="3A06DC43"/>
    <w:rsid w:val="457F7D11"/>
    <w:rsid w:val="568FB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B72964"/>
  <w15:chartTrackingRefBased/>
  <w15:docId w15:val="{CB465133-5B3A-4765-91D9-F8E92A52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065C8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C0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Desktop%20Cleanup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D76E5EF5DE461CBB19C9E751834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8EAA-B6D1-4CDF-85AA-C4904A1287EB}"/>
      </w:docPartPr>
      <w:docPartBody>
        <w:p w:rsidR="007647E1" w:rsidRDefault="003537EB">
          <w:pPr>
            <w:pStyle w:val="6ED76E5EF5DE461CBB19C9E7518349F3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BE2A37D4BFA943E29BAD05EE347DD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B7C24-2B8E-4543-B1D4-6286B45A6DE4}"/>
      </w:docPartPr>
      <w:docPartBody>
        <w:p w:rsidR="007647E1" w:rsidRDefault="003537EB">
          <w:pPr>
            <w:pStyle w:val="BE2A37D4BFA943E29BAD05EE347DD841"/>
          </w:pPr>
          <w:r>
            <w:t>Time</w:t>
          </w:r>
        </w:p>
      </w:docPartBody>
    </w:docPart>
    <w:docPart>
      <w:docPartPr>
        <w:name w:val="9D3941AC5DA1461885524763F92BF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AB1D0-8F81-4E87-B908-92B51F025C06}"/>
      </w:docPartPr>
      <w:docPartBody>
        <w:p w:rsidR="007647E1" w:rsidRDefault="003537EB">
          <w:pPr>
            <w:pStyle w:val="9D3941AC5DA1461885524763F92BF507"/>
          </w:pPr>
          <w:r w:rsidRPr="00802038">
            <w:t>Item</w:t>
          </w:r>
        </w:p>
      </w:docPartBody>
    </w:docPart>
    <w:docPart>
      <w:docPartPr>
        <w:name w:val="C7ECA8672F1E4879B8DF838DDBD53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45653-C548-406E-B556-644AD48A2667}"/>
      </w:docPartPr>
      <w:docPartBody>
        <w:p w:rsidR="007647E1" w:rsidRDefault="003537EB">
          <w:pPr>
            <w:pStyle w:val="C7ECA8672F1E4879B8DF838DDBD53822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7EB"/>
    <w:rsid w:val="00001490"/>
    <w:rsid w:val="000113D4"/>
    <w:rsid w:val="0009184F"/>
    <w:rsid w:val="00125DAD"/>
    <w:rsid w:val="001B7844"/>
    <w:rsid w:val="001D0226"/>
    <w:rsid w:val="001F00BD"/>
    <w:rsid w:val="00244001"/>
    <w:rsid w:val="00244BA9"/>
    <w:rsid w:val="00250827"/>
    <w:rsid w:val="00262E3A"/>
    <w:rsid w:val="00262E40"/>
    <w:rsid w:val="00292996"/>
    <w:rsid w:val="002F1D1B"/>
    <w:rsid w:val="003064EA"/>
    <w:rsid w:val="00325668"/>
    <w:rsid w:val="003537EB"/>
    <w:rsid w:val="00357D38"/>
    <w:rsid w:val="00360C65"/>
    <w:rsid w:val="0038077B"/>
    <w:rsid w:val="003B154E"/>
    <w:rsid w:val="003F2301"/>
    <w:rsid w:val="004062E1"/>
    <w:rsid w:val="004220A4"/>
    <w:rsid w:val="0042485C"/>
    <w:rsid w:val="004302E8"/>
    <w:rsid w:val="004C20C5"/>
    <w:rsid w:val="004D1FB6"/>
    <w:rsid w:val="004F0C89"/>
    <w:rsid w:val="005436EA"/>
    <w:rsid w:val="005D022E"/>
    <w:rsid w:val="005D75BD"/>
    <w:rsid w:val="005E6E1C"/>
    <w:rsid w:val="00600FF9"/>
    <w:rsid w:val="00602700"/>
    <w:rsid w:val="00690739"/>
    <w:rsid w:val="006F1394"/>
    <w:rsid w:val="0072292A"/>
    <w:rsid w:val="00757DDC"/>
    <w:rsid w:val="007647E1"/>
    <w:rsid w:val="00784F00"/>
    <w:rsid w:val="008432DD"/>
    <w:rsid w:val="008741E6"/>
    <w:rsid w:val="00880345"/>
    <w:rsid w:val="008C0B52"/>
    <w:rsid w:val="008E298A"/>
    <w:rsid w:val="008F11D4"/>
    <w:rsid w:val="009523BD"/>
    <w:rsid w:val="00985DDA"/>
    <w:rsid w:val="00986B9C"/>
    <w:rsid w:val="009B1C55"/>
    <w:rsid w:val="009B6E50"/>
    <w:rsid w:val="009E4B8E"/>
    <w:rsid w:val="009E5A39"/>
    <w:rsid w:val="00A021B5"/>
    <w:rsid w:val="00A644BE"/>
    <w:rsid w:val="00AC1EEB"/>
    <w:rsid w:val="00AF50D9"/>
    <w:rsid w:val="00B07BD1"/>
    <w:rsid w:val="00B458E2"/>
    <w:rsid w:val="00B801A6"/>
    <w:rsid w:val="00B90011"/>
    <w:rsid w:val="00C35A52"/>
    <w:rsid w:val="00C413A9"/>
    <w:rsid w:val="00C570DD"/>
    <w:rsid w:val="00C9786F"/>
    <w:rsid w:val="00CB7F15"/>
    <w:rsid w:val="00CE52E3"/>
    <w:rsid w:val="00D12315"/>
    <w:rsid w:val="00D41BC6"/>
    <w:rsid w:val="00D5385E"/>
    <w:rsid w:val="00D61982"/>
    <w:rsid w:val="00D661D6"/>
    <w:rsid w:val="00D81CD9"/>
    <w:rsid w:val="00DE4404"/>
    <w:rsid w:val="00DF2103"/>
    <w:rsid w:val="00E17922"/>
    <w:rsid w:val="00E268DF"/>
    <w:rsid w:val="00E802C3"/>
    <w:rsid w:val="00E93662"/>
    <w:rsid w:val="00EC19DE"/>
    <w:rsid w:val="00F52CB0"/>
    <w:rsid w:val="00F81CBA"/>
    <w:rsid w:val="00FA4546"/>
    <w:rsid w:val="00FD50D5"/>
    <w:rsid w:val="00FE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A021B5"/>
    <w:rPr>
      <w:i/>
      <w:iCs/>
      <w:color w:val="80340D" w:themeColor="accent2" w:themeShade="80"/>
    </w:rPr>
  </w:style>
  <w:style w:type="paragraph" w:customStyle="1" w:styleId="6ED76E5EF5DE461CBB19C9E7518349F3">
    <w:name w:val="6ED76E5EF5DE461CBB19C9E7518349F3"/>
  </w:style>
  <w:style w:type="paragraph" w:customStyle="1" w:styleId="BE2A37D4BFA943E29BAD05EE347DD841">
    <w:name w:val="BE2A37D4BFA943E29BAD05EE347DD841"/>
  </w:style>
  <w:style w:type="paragraph" w:customStyle="1" w:styleId="9D3941AC5DA1461885524763F92BF507">
    <w:name w:val="9D3941AC5DA1461885524763F92BF507"/>
  </w:style>
  <w:style w:type="paragraph" w:customStyle="1" w:styleId="C7ECA8672F1E4879B8DF838DDBD53822">
    <w:name w:val="C7ECA8672F1E4879B8DF838DDBD538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48DA78232054583464A84CBFB02E3" ma:contentTypeVersion="13" ma:contentTypeDescription="Create a new document." ma:contentTypeScope="" ma:versionID="dc759575fef8bc02abdc9542caeff2bd">
  <xsd:schema xmlns:xsd="http://www.w3.org/2001/XMLSchema" xmlns:xs="http://www.w3.org/2001/XMLSchema" xmlns:p="http://schemas.microsoft.com/office/2006/metadata/properties" xmlns:ns3="bd384229-0c04-4c4f-94de-a010d2f4a152" xmlns:ns4="d066c165-0492-46fe-8422-b14e4873771a" targetNamespace="http://schemas.microsoft.com/office/2006/metadata/properties" ma:root="true" ma:fieldsID="9222f7f1e300a7826fb13829fb906e31" ns3:_="" ns4:_="">
    <xsd:import namespace="bd384229-0c04-4c4f-94de-a010d2f4a152"/>
    <xsd:import namespace="d066c165-0492-46fe-8422-b14e487377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229-0c04-4c4f-94de-a010d2f4a1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6c165-0492-46fe-8422-b14e487377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8E73967-3E86-432A-8B53-45E27BB4C9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A453F9-6288-47A6-8312-A349A4541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84229-0c04-4c4f-94de-a010d2f4a152"/>
    <ds:schemaRef ds:uri="d066c165-0492-46fe-8422-b14e48737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0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Benschine, Frederick</dc:creator>
  <cp:lastModifiedBy>Haga, Stephanie</cp:lastModifiedBy>
  <cp:revision>2</cp:revision>
  <cp:lastPrinted>2023-07-25T19:09:00Z</cp:lastPrinted>
  <dcterms:created xsi:type="dcterms:W3CDTF">2026-09-08T21:18:00Z</dcterms:created>
  <dcterms:modified xsi:type="dcterms:W3CDTF">2026-09-08T21:18:00Z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0x01010066948DA78232054583464A84CBFB02E3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2025-10-31T11:32:45Z</vt:lpwstr>
  </property>
  <property fmtid="{D5CDD505-2E9C-101B-9397-08002B2CF9AE}" pid="5" name="MSIP_Label_0ee3c538-ec52-435f-ae58-017644bd9513_Method">
    <vt:lpwstr>Privileged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50, 0, 1, 1</vt:lpwstr>
  </property>
</Properties>
</file>