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003865"/>
          <w:sz w:val="36"/>
          <w:szCs w:val="36"/>
          <w:lang w:bidi="ar-SA"/>
        </w:rPr>
        <w:id w:val="10729564"/>
        <w:docPartObj>
          <w:docPartGallery w:val="Cover Pages"/>
          <w:docPartUnique/>
        </w:docPartObj>
      </w:sdtPr>
      <w:sdtEndPr>
        <w:rPr>
          <w:szCs w:val="20"/>
        </w:rPr>
      </w:sdtEndPr>
      <w:sdtContent>
        <w:p w14:paraId="08FD8D11" w14:textId="77777777" w:rsidR="00E20F02" w:rsidRDefault="00F3338D" w:rsidP="008E59D2">
          <w:pPr>
            <w:spacing w:before="0" w:after="120"/>
            <w:rPr>
              <w:b/>
              <w:color w:val="003865"/>
              <w:sz w:val="36"/>
              <w:szCs w:val="20"/>
              <w:lang w:bidi="ar-SA"/>
            </w:rPr>
          </w:pPr>
          <w:r>
            <w:rPr>
              <w:noProof/>
              <w:lang w:bidi="ar-SA"/>
            </w:rPr>
            <w:drawing>
              <wp:inline distT="0" distB="0" distL="0" distR="0" wp14:anchorId="19AE3E2D" wp14:editId="4C93F9C5">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sdtContent>
    </w:sdt>
    <w:p w14:paraId="02196ADE" w14:textId="1D996B2C" w:rsidR="008E59D2" w:rsidRPr="003C50A5" w:rsidRDefault="008E59D2" w:rsidP="00F6296F">
      <w:pPr>
        <w:pStyle w:val="Heading1"/>
        <w:jc w:val="center"/>
      </w:pPr>
      <w:bookmarkStart w:id="0" w:name="_Toc466033839"/>
      <w:r w:rsidRPr="003C50A5">
        <w:t>D</w:t>
      </w:r>
      <w:r w:rsidR="00B90FFF" w:rsidRPr="003C50A5">
        <w:t xml:space="preserve">istrict Policies and </w:t>
      </w:r>
      <w:r w:rsidRPr="003C50A5">
        <w:t>P</w:t>
      </w:r>
      <w:r w:rsidR="00B90FFF" w:rsidRPr="003C50A5">
        <w:t xml:space="preserve">rocedures for </w:t>
      </w:r>
      <w:r w:rsidR="00F6296F">
        <w:br w:type="textWrapping" w:clear="all"/>
      </w:r>
      <w:r w:rsidR="00B90FFF" w:rsidRPr="003C50A5">
        <w:t>Statewide Assessments</w:t>
      </w:r>
      <w:r w:rsidRPr="003C50A5">
        <w:t xml:space="preserve"> T</w:t>
      </w:r>
      <w:bookmarkEnd w:id="0"/>
      <w:r w:rsidR="00B90FFF" w:rsidRPr="003C50A5">
        <w:t>emplate</w:t>
      </w:r>
    </w:p>
    <w:p w14:paraId="24258823" w14:textId="58104825" w:rsidR="008E59D2" w:rsidRDefault="008E59D2" w:rsidP="008E59D2">
      <w:pPr>
        <w:pStyle w:val="Heading2"/>
      </w:pPr>
      <w:bookmarkStart w:id="1" w:name="_Toc353963961"/>
      <w:bookmarkStart w:id="2" w:name="_Toc353887587"/>
      <w:bookmarkStart w:id="3" w:name="_Toc343587001"/>
      <w:bookmarkStart w:id="4" w:name="_Toc343586654"/>
      <w:bookmarkStart w:id="5" w:name="_Toc343586306"/>
      <w:r>
        <w:t xml:space="preserve">District </w:t>
      </w:r>
      <w:r w:rsidR="00B90FFF">
        <w:t>Policies and</w:t>
      </w:r>
      <w:r>
        <w:t xml:space="preserve"> Procedures for </w:t>
      </w:r>
      <w:r w:rsidR="00B03B7B">
        <w:t>Park Rapids Area Schools</w:t>
      </w:r>
      <w:r>
        <w:t xml:space="preserve"> for school year </w:t>
      </w:r>
      <w:r w:rsidR="00915C98">
        <w:t>202</w:t>
      </w:r>
      <w:r w:rsidR="006D2B3C">
        <w:t>6</w:t>
      </w:r>
      <w:r w:rsidR="00915C98">
        <w:t>-2</w:t>
      </w:r>
      <w:r w:rsidR="006D2B3C">
        <w:t>7</w:t>
      </w:r>
    </w:p>
    <w:p w14:paraId="4EE4771D" w14:textId="64F18D65" w:rsidR="008E59D2" w:rsidRDefault="008E59D2" w:rsidP="008E59D2">
      <w:pPr>
        <w:keepNext/>
        <w:spacing w:before="120"/>
        <w:rPr>
          <w:i/>
        </w:rPr>
      </w:pPr>
      <w:r>
        <w:rPr>
          <w:i/>
        </w:rPr>
        <w:t>T</w:t>
      </w:r>
      <w:r w:rsidRPr="00FE4500">
        <w:rPr>
          <w:i/>
        </w:rPr>
        <w:t>his template may be modified or adjusted</w:t>
      </w:r>
      <w:r w:rsidRPr="00B34B3C">
        <w:rPr>
          <w:i/>
        </w:rPr>
        <w:t xml:space="preserve"> </w:t>
      </w:r>
      <w:r>
        <w:rPr>
          <w:i/>
        </w:rPr>
        <w:t>a</w:t>
      </w:r>
      <w:r w:rsidRPr="00FE4500">
        <w:rPr>
          <w:i/>
        </w:rPr>
        <w:t>s needed, including separating procedures by school</w:t>
      </w:r>
      <w:r>
        <w:rPr>
          <w:i/>
        </w:rPr>
        <w:t>, test, adding rows or columns as needed</w:t>
      </w:r>
      <w:r w:rsidR="007E76DB">
        <w:rPr>
          <w:i/>
        </w:rPr>
        <w:t>, and</w:t>
      </w:r>
      <w:r w:rsidR="008C7EDB">
        <w:rPr>
          <w:i/>
        </w:rPr>
        <w:t>/or</w:t>
      </w:r>
      <w:r w:rsidR="007E76DB">
        <w:rPr>
          <w:i/>
        </w:rPr>
        <w:t xml:space="preserve"> replacing the MDE log</w:t>
      </w:r>
      <w:r w:rsidR="008C7EDB">
        <w:rPr>
          <w:i/>
        </w:rPr>
        <w:t>o</w:t>
      </w:r>
      <w:r w:rsidR="007E76DB">
        <w:rPr>
          <w:i/>
        </w:rPr>
        <w:t xml:space="preserve"> with your logo</w:t>
      </w:r>
      <w:r w:rsidRPr="00FE4500">
        <w:rPr>
          <w:i/>
        </w:rPr>
        <w:t xml:space="preserve">. However, all requirements specified in the </w:t>
      </w:r>
      <w:r w:rsidRPr="003072DA">
        <w:t xml:space="preserve">District </w:t>
      </w:r>
      <w:r w:rsidR="00B90FFF">
        <w:t>Policies and Procedures for Statewide Assessments</w:t>
      </w:r>
      <w:r w:rsidRPr="003072DA">
        <w:t xml:space="preserve"> Requirements</w:t>
      </w:r>
      <w:r w:rsidRPr="00FE4500">
        <w:rPr>
          <w:i/>
        </w:rPr>
        <w:t xml:space="preserve"> in the current year’s version of the </w:t>
      </w:r>
      <w:r w:rsidRPr="003072DA">
        <w:t>Procedures Manual</w:t>
      </w:r>
      <w:r w:rsidRPr="00FE4500">
        <w:rPr>
          <w:b/>
          <w:bCs/>
          <w:i/>
        </w:rPr>
        <w:t xml:space="preserve"> </w:t>
      </w:r>
      <w:r w:rsidRPr="00FE4500">
        <w:rPr>
          <w:bCs/>
          <w:i/>
        </w:rPr>
        <w:t>must be included.</w:t>
      </w:r>
      <w:r w:rsidRPr="00FE4500">
        <w:rPr>
          <w:b/>
          <w:bCs/>
          <w:i/>
        </w:rPr>
        <w:t xml:space="preserve"> </w:t>
      </w:r>
      <w:r w:rsidRPr="00FE4500">
        <w:rPr>
          <w:i/>
        </w:rPr>
        <w:t xml:space="preserve">If other district policies and procedures are referenced, they should be included </w:t>
      </w:r>
      <w:proofErr w:type="gramStart"/>
      <w:r w:rsidRPr="00FE4500">
        <w:rPr>
          <w:i/>
        </w:rPr>
        <w:t>with</w:t>
      </w:r>
      <w:proofErr w:type="gramEnd"/>
      <w:r w:rsidRPr="00FE4500">
        <w:rPr>
          <w:i/>
        </w:rPr>
        <w:t xml:space="preserve"> this procedure</w:t>
      </w:r>
      <w:r>
        <w:t xml:space="preserve">. </w:t>
      </w:r>
      <w:r w:rsidRPr="00D77A62">
        <w:rPr>
          <w:i/>
        </w:rPr>
        <w:t>Roles (</w:t>
      </w:r>
      <w:r>
        <w:rPr>
          <w:i/>
        </w:rPr>
        <w:t>for example</w:t>
      </w:r>
      <w:r w:rsidRPr="00D77A62">
        <w:rPr>
          <w:i/>
        </w:rPr>
        <w:t xml:space="preserve">, DAC, principal) or individual staff member names should be included to specify who is responsible for the </w:t>
      </w:r>
      <w:proofErr w:type="gramStart"/>
      <w:r w:rsidRPr="00D77A62">
        <w:rPr>
          <w:i/>
        </w:rPr>
        <w:t>given tasks</w:t>
      </w:r>
      <w:proofErr w:type="gramEnd"/>
      <w:r w:rsidRPr="00D77A62">
        <w:rPr>
          <w:i/>
        </w:rPr>
        <w:t>.</w:t>
      </w:r>
    </w:p>
    <w:p w14:paraId="2DBA808F" w14:textId="65EF7721" w:rsidR="008E59D2" w:rsidRPr="00373DDF" w:rsidRDefault="008E59D2" w:rsidP="008E59D2">
      <w:pPr>
        <w:keepNext/>
        <w:spacing w:before="120"/>
      </w:pPr>
      <w:r w:rsidRPr="00373DDF">
        <w:rPr>
          <w:i/>
        </w:rPr>
        <w:t xml:space="preserve">The </w:t>
      </w:r>
      <w:r w:rsidRPr="00373DDF">
        <w:t xml:space="preserve">District </w:t>
      </w:r>
      <w:r w:rsidR="00B90FFF">
        <w:t xml:space="preserve">Policies and Procedures for Statewide Assessments </w:t>
      </w:r>
      <w:r w:rsidR="00F6296F">
        <w:rPr>
          <w:i/>
          <w:iCs/>
        </w:rPr>
        <w:t>r</w:t>
      </w:r>
      <w:r w:rsidRPr="00F6296F">
        <w:rPr>
          <w:i/>
          <w:iCs/>
        </w:rPr>
        <w:t>equirements</w:t>
      </w:r>
      <w:r w:rsidRPr="00373DDF">
        <w:t xml:space="preserve"> </w:t>
      </w:r>
      <w:proofErr w:type="gramStart"/>
      <w:r w:rsidRPr="00EB6125">
        <w:rPr>
          <w:i/>
        </w:rPr>
        <w:t>i</w:t>
      </w:r>
      <w:r w:rsidRPr="00373DDF">
        <w:rPr>
          <w:i/>
        </w:rPr>
        <w:t>ncludes</w:t>
      </w:r>
      <w:proofErr w:type="gramEnd"/>
      <w:r w:rsidRPr="00373DDF">
        <w:rPr>
          <w:i/>
        </w:rPr>
        <w:t xml:space="preserve"> references to </w:t>
      </w:r>
      <w:r w:rsidRPr="00373DDF">
        <w:t xml:space="preserve">Procedures Manual </w:t>
      </w:r>
      <w:r w:rsidRPr="00373DDF">
        <w:rPr>
          <w:i/>
        </w:rPr>
        <w:t>chapters for more information on the procedures included here.</w:t>
      </w:r>
    </w:p>
    <w:p w14:paraId="66E2AC70" w14:textId="77777777" w:rsidR="008E59D2" w:rsidRPr="008E59D2" w:rsidRDefault="008E59D2" w:rsidP="008E59D2">
      <w:pPr>
        <w:pStyle w:val="Heading3"/>
      </w:pPr>
      <w:r w:rsidRPr="008E59D2">
        <w:t xml:space="preserve">Assessment </w:t>
      </w:r>
      <w:r>
        <w:t>S</w:t>
      </w:r>
      <w:r w:rsidRPr="008E59D2">
        <w:t>taff</w:t>
      </w:r>
    </w:p>
    <w:bookmarkEnd w:id="1"/>
    <w:bookmarkEnd w:id="2"/>
    <w:bookmarkEnd w:id="3"/>
    <w:bookmarkEnd w:id="4"/>
    <w:bookmarkEnd w:id="5"/>
    <w:p w14:paraId="20FE3143" w14:textId="77777777" w:rsidR="008E59D2" w:rsidRPr="007B276D" w:rsidRDefault="008E59D2" w:rsidP="008E59D2">
      <w:pPr>
        <w:keepNext/>
        <w:spacing w:before="120"/>
      </w:pPr>
      <w:r w:rsidRPr="007B276D">
        <w:t xml:space="preserve">The following </w:t>
      </w:r>
      <w:r>
        <w:t>staff member(s)</w:t>
      </w:r>
      <w:r w:rsidRPr="007B276D">
        <w:t xml:space="preserve"> is the District Assessment Coordinator for the school district</w:t>
      </w:r>
      <w:r>
        <w:t xml:space="preserve"> for the current testing year</w:t>
      </w:r>
      <w:r w:rsidRPr="007B276D">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4609888" w14:textId="77777777" w:rsidTr="00780F39">
        <w:trPr>
          <w:tblHeader/>
        </w:trPr>
        <w:tc>
          <w:tcPr>
            <w:tcW w:w="10430" w:type="dxa"/>
          </w:tcPr>
          <w:p w14:paraId="52B49262" w14:textId="45C3E76F" w:rsidR="008E59D2" w:rsidRDefault="00B03B7B" w:rsidP="00780F39">
            <w:r>
              <w:t>S</w:t>
            </w:r>
            <w:r w:rsidR="00237267">
              <w:t>herri Gottsman</w:t>
            </w:r>
          </w:p>
        </w:tc>
      </w:tr>
    </w:tbl>
    <w:p w14:paraId="0385DE51" w14:textId="77777777" w:rsidR="008E59D2" w:rsidRPr="007B276D" w:rsidRDefault="008E59D2" w:rsidP="008E59D2">
      <w:pPr>
        <w:keepNext/>
      </w:pPr>
      <w:r>
        <w:t>The following staff members</w:t>
      </w:r>
      <w:r w:rsidRPr="007B276D">
        <w:t xml:space="preserve"> are the School Assessm</w:t>
      </w:r>
      <w:r>
        <w:t>ent Coordinators for each school for the current testing year:</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73"/>
        <w:gridCol w:w="4837"/>
      </w:tblGrid>
      <w:tr w:rsidR="008E59D2" w14:paraId="309BD6AA" w14:textId="77777777" w:rsidTr="00780F39">
        <w:trPr>
          <w:tblHeader/>
        </w:trPr>
        <w:tc>
          <w:tcPr>
            <w:tcW w:w="5219" w:type="dxa"/>
          </w:tcPr>
          <w:p w14:paraId="41AE7256" w14:textId="1DADAD06" w:rsidR="008E59D2" w:rsidRPr="007B276D" w:rsidRDefault="008E59D2" w:rsidP="00780F39">
            <w:pPr>
              <w:keepNext/>
              <w:spacing w:before="60" w:after="60"/>
              <w:rPr>
                <w:b/>
                <w:bCs/>
              </w:rPr>
            </w:pPr>
            <w:r w:rsidRPr="007B276D">
              <w:rPr>
                <w:b/>
                <w:bCs/>
              </w:rPr>
              <w:t>School Assessment Coordinator</w:t>
            </w:r>
            <w:r w:rsidR="00F75BC3">
              <w:rPr>
                <w:b/>
                <w:bCs/>
              </w:rPr>
              <w:t>(s)</w:t>
            </w:r>
          </w:p>
        </w:tc>
        <w:tc>
          <w:tcPr>
            <w:tcW w:w="5211" w:type="dxa"/>
          </w:tcPr>
          <w:p w14:paraId="5C652DD3" w14:textId="77777777" w:rsidR="008E59D2" w:rsidRPr="007B276D" w:rsidRDefault="008E59D2" w:rsidP="00780F39">
            <w:pPr>
              <w:keepNext/>
              <w:spacing w:before="60" w:after="60"/>
              <w:rPr>
                <w:b/>
                <w:bCs/>
              </w:rPr>
            </w:pPr>
            <w:r>
              <w:rPr>
                <w:b/>
                <w:bCs/>
              </w:rPr>
              <w:t>School(s)</w:t>
            </w:r>
          </w:p>
        </w:tc>
      </w:tr>
      <w:tr w:rsidR="008E59D2" w14:paraId="7B4E610C" w14:textId="77777777" w:rsidTr="00780F39">
        <w:tc>
          <w:tcPr>
            <w:tcW w:w="5219" w:type="dxa"/>
          </w:tcPr>
          <w:p w14:paraId="6586F785" w14:textId="075055A6" w:rsidR="008E59D2" w:rsidRDefault="00B03B7B" w:rsidP="00780F39">
            <w:pPr>
              <w:keepNext/>
            </w:pPr>
            <w:r>
              <w:t xml:space="preserve">None. School contacts are Mark Frank, </w:t>
            </w:r>
            <w:r w:rsidR="00237267">
              <w:t>Sherri Gottsman, Bryan Hirt,</w:t>
            </w:r>
            <w:r>
              <w:t xml:space="preserve"> and Jeff Johnson</w:t>
            </w:r>
          </w:p>
        </w:tc>
        <w:tc>
          <w:tcPr>
            <w:tcW w:w="5211" w:type="dxa"/>
          </w:tcPr>
          <w:p w14:paraId="05D29943" w14:textId="2E18FA6B" w:rsidR="008E59D2" w:rsidRDefault="00B03B7B" w:rsidP="00780F39">
            <w:pPr>
              <w:keepNext/>
            </w:pPr>
            <w:r>
              <w:t>Elementary and High School</w:t>
            </w:r>
          </w:p>
        </w:tc>
      </w:tr>
    </w:tbl>
    <w:p w14:paraId="08EE1508"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(If no School Assessment Coordinators are assigned, indicate that or note other contacts in each school that may assist with testing.)</w:t>
      </w:r>
    </w:p>
    <w:p w14:paraId="30A97733" w14:textId="77777777" w:rsidR="008E59D2" w:rsidRDefault="008E59D2" w:rsidP="008E59D2">
      <w:pPr>
        <w:pStyle w:val="Heading3"/>
      </w:pPr>
      <w:r>
        <w:lastRenderedPageBreak/>
        <w:t>District Monitoring of Test Administration</w:t>
      </w:r>
    </w:p>
    <w:p w14:paraId="704EA835" w14:textId="77777777" w:rsidR="008E59D2" w:rsidRPr="007B276D" w:rsidRDefault="008E59D2" w:rsidP="008E59D2">
      <w:pPr>
        <w:keepNext/>
        <w:spacing w:before="120"/>
      </w:pPr>
      <w:r>
        <w:t xml:space="preserve">The plan for monitoring testing within the district by the District Assessment Coordinator (or other designated staff) is as follows: </w:t>
      </w:r>
      <w:r w:rsidRPr="00966B75">
        <w:t xml:space="preserve">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20A3C4CB" w14:textId="77777777" w:rsidTr="00780F39">
        <w:trPr>
          <w:tblHeader/>
        </w:trPr>
        <w:tc>
          <w:tcPr>
            <w:tcW w:w="10430" w:type="dxa"/>
          </w:tcPr>
          <w:p w14:paraId="1497DA70" w14:textId="18DBD8EC" w:rsidR="008E59D2" w:rsidRDefault="009E1FC5" w:rsidP="00780F39">
            <w:r>
              <w:t>DAC or Administrators will make random visits to testing rooms. They will take notes on how procedures in the room are being followed. Verbal feedback will be given to the test monitors from DAC.</w:t>
            </w:r>
          </w:p>
        </w:tc>
      </w:tr>
    </w:tbl>
    <w:p w14:paraId="45C16BE0" w14:textId="7E5B7A96" w:rsidR="008E59D2" w:rsidRPr="008E59D2" w:rsidRDefault="008E59D2" w:rsidP="007A7F7D">
      <w:pPr>
        <w:pStyle w:val="Tablesubnotes"/>
        <w:ind w:left="0"/>
        <w:rPr>
          <w:rFonts w:asciiTheme="minorHAnsi" w:hAnsiTheme="minorHAnsi" w:cstheme="minorHAnsi"/>
          <w:sz w:val="22"/>
        </w:rPr>
      </w:pPr>
    </w:p>
    <w:p w14:paraId="285438D5" w14:textId="77777777" w:rsidR="008E59D2" w:rsidRDefault="008E59D2" w:rsidP="007A7F7D">
      <w:pPr>
        <w:spacing w:before="0"/>
      </w:pPr>
      <w:r>
        <w:t xml:space="preserve">The following staff members will monitor test </w:t>
      </w:r>
      <w:proofErr w:type="gramStart"/>
      <w:r>
        <w:t>administrations</w:t>
      </w:r>
      <w:proofErr w:type="gramEnd"/>
      <w:r>
        <w:t xml:space="preserve"> in the district and provide information following the monitoring: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D06766D" w14:textId="77777777" w:rsidTr="00780F39">
        <w:trPr>
          <w:tblHeader/>
        </w:trPr>
        <w:tc>
          <w:tcPr>
            <w:tcW w:w="10430" w:type="dxa"/>
          </w:tcPr>
          <w:p w14:paraId="42150FA8" w14:textId="47A9E8A7" w:rsidR="008E59D2" w:rsidRPr="007B276D" w:rsidRDefault="00FE31CD" w:rsidP="00780F39">
            <w:r>
              <w:t>S</w:t>
            </w:r>
            <w:r w:rsidR="00237267">
              <w:t>herri Gottsman, Mark Frank, Bryan Hirt</w:t>
            </w:r>
            <w:r>
              <w:t>, Mike LeMeir and Jeff Johnson</w:t>
            </w:r>
          </w:p>
        </w:tc>
      </w:tr>
    </w:tbl>
    <w:p w14:paraId="3BF9F7A2" w14:textId="77777777" w:rsidR="008E59D2" w:rsidRPr="00B605F7" w:rsidRDefault="008E59D2" w:rsidP="008E59D2">
      <w:pPr>
        <w:pStyle w:val="Heading3"/>
      </w:pPr>
      <w:r>
        <w:t>Testing Calendar</w:t>
      </w:r>
    </w:p>
    <w:p w14:paraId="7F9DD8FD" w14:textId="77777777" w:rsidR="008E59D2" w:rsidRDefault="008E59D2" w:rsidP="008E59D2">
      <w:pPr>
        <w:keepNext/>
        <w:spacing w:before="120"/>
      </w:pPr>
      <w:r>
        <w:t>The following staff members</w:t>
      </w:r>
      <w:r w:rsidRPr="007B276D">
        <w:t xml:space="preserve"> </w:t>
      </w:r>
      <w:r>
        <w:t xml:space="preserve">are responsible for </w:t>
      </w:r>
      <w:r w:rsidRPr="0052415C">
        <w:t>determining</w:t>
      </w:r>
      <w:r>
        <w:t xml:space="preserve"> the annual district testing calendar and updating all required information:</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01FD3EE" w14:textId="77777777" w:rsidTr="00780F39">
        <w:trPr>
          <w:tblHeader/>
        </w:trPr>
        <w:tc>
          <w:tcPr>
            <w:tcW w:w="11016" w:type="dxa"/>
          </w:tcPr>
          <w:p w14:paraId="659A6BA0" w14:textId="02FB3AF3" w:rsidR="008E59D2" w:rsidRDefault="00237267" w:rsidP="00780F39">
            <w:r>
              <w:t>Sherri Gottsman</w:t>
            </w:r>
            <w:r w:rsidR="005E5FFB">
              <w:t xml:space="preserve"> along with staff from each grade level</w:t>
            </w:r>
          </w:p>
        </w:tc>
      </w:tr>
    </w:tbl>
    <w:p w14:paraId="10124681" w14:textId="77777777" w:rsidR="008E59D2" w:rsidRDefault="008E59D2" w:rsidP="008E59D2">
      <w:pPr>
        <w:keepNext/>
      </w:pPr>
      <w:r>
        <w:t>The following staff members ensure that the testing calendar is posted to the district website:</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B614B63" w14:textId="77777777" w:rsidTr="00780F39">
        <w:trPr>
          <w:tblHeader/>
        </w:trPr>
        <w:tc>
          <w:tcPr>
            <w:tcW w:w="11016" w:type="dxa"/>
          </w:tcPr>
          <w:p w14:paraId="28276BDA" w14:textId="6DF055EA" w:rsidR="008E59D2" w:rsidRDefault="00237267" w:rsidP="00780F39">
            <w:r>
              <w:t>Sherri Gottsman</w:t>
            </w:r>
          </w:p>
        </w:tc>
      </w:tr>
    </w:tbl>
    <w:p w14:paraId="2E95C97E" w14:textId="77777777" w:rsidR="008E59D2" w:rsidRDefault="008E59D2" w:rsidP="008E59D2">
      <w:pPr>
        <w:keepNext/>
      </w:pPr>
      <w:r>
        <w:t>The following staff members are responsible for verifying and updating test administration dates on the website:</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7932511" w14:textId="77777777" w:rsidTr="00780F39">
        <w:trPr>
          <w:tblHeader/>
        </w:trPr>
        <w:tc>
          <w:tcPr>
            <w:tcW w:w="11016" w:type="dxa"/>
          </w:tcPr>
          <w:p w14:paraId="435FA6EA" w14:textId="42E7CD3C" w:rsidR="008E59D2" w:rsidRDefault="00237267" w:rsidP="00780F39">
            <w:r>
              <w:t>Sherri Gottsman</w:t>
            </w:r>
          </w:p>
        </w:tc>
      </w:tr>
    </w:tbl>
    <w:p w14:paraId="7301D0A5" w14:textId="77777777" w:rsidR="008E59D2" w:rsidRPr="00E03400" w:rsidRDefault="008E59D2" w:rsidP="008E59D2">
      <w:pPr>
        <w:pStyle w:val="Heading3"/>
      </w:pPr>
      <w:r>
        <w:t>Training and Communication</w:t>
      </w:r>
    </w:p>
    <w:p w14:paraId="27AE311F" w14:textId="77777777" w:rsidR="008E59D2" w:rsidRDefault="008E59D2" w:rsidP="008E59D2">
      <w:pPr>
        <w:keepNext/>
        <w:spacing w:before="120"/>
      </w:pPr>
      <w:r>
        <w:t xml:space="preserve">The following staff members will ensure annual completion of required </w:t>
      </w:r>
      <w:proofErr w:type="gramStart"/>
      <w:r>
        <w:t>trainings</w:t>
      </w:r>
      <w:proofErr w:type="gramEnd"/>
      <w:r>
        <w:t xml:space="preserve"> by staff</w:t>
      </w:r>
      <w:r w:rsidRPr="00B856D4">
        <w:t xml:space="preserve"> via the following method(s)</w:t>
      </w:r>
      <w:r w:rsidRPr="00882680">
        <w:t>:</w:t>
      </w:r>
      <w:r>
        <w:t xml:space="preserve"> </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27"/>
        <w:gridCol w:w="4883"/>
      </w:tblGrid>
      <w:tr w:rsidR="008E59D2" w:rsidRPr="009D61CC" w14:paraId="3FB65C7D" w14:textId="77777777" w:rsidTr="00780F39">
        <w:trPr>
          <w:trHeight w:val="279"/>
          <w:tblHeader/>
        </w:trPr>
        <w:tc>
          <w:tcPr>
            <w:tcW w:w="5204" w:type="dxa"/>
          </w:tcPr>
          <w:p w14:paraId="609F2A62" w14:textId="77777777" w:rsidR="008E59D2" w:rsidRPr="009D61CC" w:rsidRDefault="008E59D2" w:rsidP="00780F39">
            <w:pPr>
              <w:spacing w:before="60" w:after="60"/>
              <w:rPr>
                <w:b/>
                <w:bCs/>
              </w:rPr>
            </w:pPr>
            <w:r>
              <w:rPr>
                <w:b/>
                <w:bCs/>
              </w:rPr>
              <w:t>Staff Member</w:t>
            </w:r>
          </w:p>
        </w:tc>
        <w:tc>
          <w:tcPr>
            <w:tcW w:w="5226" w:type="dxa"/>
          </w:tcPr>
          <w:p w14:paraId="5529CD50" w14:textId="77777777" w:rsidR="008E59D2" w:rsidRPr="009D61CC" w:rsidRDefault="008E59D2" w:rsidP="00780F39">
            <w:pPr>
              <w:spacing w:before="60" w:after="60"/>
              <w:rPr>
                <w:b/>
                <w:bCs/>
              </w:rPr>
            </w:pPr>
            <w:r w:rsidRPr="009D61CC">
              <w:rPr>
                <w:b/>
                <w:bCs/>
              </w:rPr>
              <w:t>Method</w:t>
            </w:r>
            <w:r>
              <w:rPr>
                <w:b/>
                <w:bCs/>
              </w:rPr>
              <w:t>(s) for Verifying Training Completed</w:t>
            </w:r>
          </w:p>
        </w:tc>
      </w:tr>
      <w:tr w:rsidR="008E59D2" w14:paraId="5CA2E52D" w14:textId="77777777" w:rsidTr="00780F39">
        <w:trPr>
          <w:trHeight w:val="278"/>
        </w:trPr>
        <w:tc>
          <w:tcPr>
            <w:tcW w:w="5204" w:type="dxa"/>
          </w:tcPr>
          <w:p w14:paraId="52070CDD" w14:textId="539D9AF0" w:rsidR="008E59D2" w:rsidRDefault="00237267" w:rsidP="00780F39">
            <w:r>
              <w:t>Sherri Gottsman, Mark Frank, Bryan Hirt</w:t>
            </w:r>
          </w:p>
        </w:tc>
        <w:tc>
          <w:tcPr>
            <w:tcW w:w="5226" w:type="dxa"/>
          </w:tcPr>
          <w:p w14:paraId="738551E0" w14:textId="1D662502" w:rsidR="008E59D2" w:rsidRDefault="00CA1A49" w:rsidP="00780F39">
            <w:r>
              <w:t xml:space="preserve">Reports </w:t>
            </w:r>
            <w:proofErr w:type="gramStart"/>
            <w:r>
              <w:t>in</w:t>
            </w:r>
            <w:proofErr w:type="gramEnd"/>
            <w:r>
              <w:t xml:space="preserve"> </w:t>
            </w:r>
            <w:proofErr w:type="spellStart"/>
            <w:r>
              <w:t>PearsonAccess</w:t>
            </w:r>
            <w:proofErr w:type="spellEnd"/>
            <w:r>
              <w:t xml:space="preserve"> Next and LMS, Sign in Sheets and Paper Disclosures when in person.</w:t>
            </w:r>
          </w:p>
        </w:tc>
      </w:tr>
    </w:tbl>
    <w:p w14:paraId="703ED147"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lastRenderedPageBreak/>
        <w:t>(This may include using reports in service provider systems or tracking trainings provided in the district or schools. Separate information by test and/or role as needed.)</w:t>
      </w:r>
    </w:p>
    <w:p w14:paraId="34EF7A25" w14:textId="77777777" w:rsidR="008E59D2" w:rsidRDefault="008E59D2" w:rsidP="008E59D2">
      <w:pPr>
        <w:keepNext/>
      </w:pPr>
      <w:r>
        <w:t xml:space="preserve">The following staff member roles are required to complete the following additional </w:t>
      </w:r>
      <w:proofErr w:type="gramStart"/>
      <w:r>
        <w:t>trainings</w:t>
      </w:r>
      <w:proofErr w:type="gramEnd"/>
      <w:r>
        <w:t>, as required by the district:</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09"/>
        <w:gridCol w:w="4901"/>
      </w:tblGrid>
      <w:tr w:rsidR="008E59D2" w:rsidRPr="007B276D" w14:paraId="6CF08E84" w14:textId="77777777" w:rsidTr="00780F39">
        <w:trPr>
          <w:tblHeader/>
        </w:trPr>
        <w:tc>
          <w:tcPr>
            <w:tcW w:w="5213" w:type="dxa"/>
          </w:tcPr>
          <w:p w14:paraId="622D9FE7" w14:textId="77777777" w:rsidR="008E59D2" w:rsidRPr="007B276D" w:rsidRDefault="008E59D2" w:rsidP="00780F39">
            <w:pPr>
              <w:keepNext/>
              <w:spacing w:before="60" w:after="60"/>
              <w:rPr>
                <w:b/>
                <w:bCs/>
              </w:rPr>
            </w:pPr>
            <w:r>
              <w:rPr>
                <w:b/>
                <w:bCs/>
              </w:rPr>
              <w:t>Role</w:t>
            </w:r>
          </w:p>
        </w:tc>
        <w:tc>
          <w:tcPr>
            <w:tcW w:w="5217" w:type="dxa"/>
          </w:tcPr>
          <w:p w14:paraId="0B5C3F2E" w14:textId="77777777" w:rsidR="008E59D2" w:rsidRPr="007B276D" w:rsidRDefault="008E59D2" w:rsidP="00780F39">
            <w:pPr>
              <w:keepNext/>
              <w:spacing w:before="60" w:after="60"/>
              <w:rPr>
                <w:b/>
                <w:bCs/>
              </w:rPr>
            </w:pPr>
            <w:r>
              <w:rPr>
                <w:b/>
                <w:bCs/>
              </w:rPr>
              <w:t>Additional Trainings</w:t>
            </w:r>
          </w:p>
        </w:tc>
      </w:tr>
      <w:tr w:rsidR="008E59D2" w14:paraId="7295F7D9" w14:textId="77777777" w:rsidTr="00780F39">
        <w:tc>
          <w:tcPr>
            <w:tcW w:w="5213" w:type="dxa"/>
          </w:tcPr>
          <w:p w14:paraId="639850BE" w14:textId="6BF731FD" w:rsidR="008E59D2" w:rsidRDefault="0064284C" w:rsidP="00780F39">
            <w:pPr>
              <w:keepNext/>
            </w:pPr>
            <w:r>
              <w:t>Test Monitors, Support Staff, ELL Staff and MTAS Monitors</w:t>
            </w:r>
          </w:p>
        </w:tc>
        <w:tc>
          <w:tcPr>
            <w:tcW w:w="5217" w:type="dxa"/>
          </w:tcPr>
          <w:p w14:paraId="655E6D5A" w14:textId="2055773E" w:rsidR="008E59D2" w:rsidRDefault="00B97004" w:rsidP="00780F39">
            <w:pPr>
              <w:keepNext/>
            </w:pPr>
            <w:r>
              <w:t xml:space="preserve">Will complete </w:t>
            </w:r>
            <w:proofErr w:type="spellStart"/>
            <w:r>
              <w:t>PearsonAccess</w:t>
            </w:r>
            <w:proofErr w:type="spellEnd"/>
            <w:r>
              <w:t xml:space="preserve">/LMS trainings and WIDA trainings online and/or </w:t>
            </w:r>
            <w:proofErr w:type="spellStart"/>
            <w:r>
              <w:t>inperson</w:t>
            </w:r>
            <w:proofErr w:type="spellEnd"/>
            <w:r>
              <w:t xml:space="preserve"> with DAC</w:t>
            </w:r>
          </w:p>
        </w:tc>
      </w:tr>
    </w:tbl>
    <w:p w14:paraId="7E523E15"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(Document </w:t>
      </w:r>
      <w:proofErr w:type="gramStart"/>
      <w:r w:rsidRPr="008E59D2">
        <w:rPr>
          <w:rFonts w:asciiTheme="minorHAnsi" w:hAnsiTheme="minorHAnsi" w:cstheme="minorHAnsi"/>
          <w:sz w:val="22"/>
        </w:rPr>
        <w:t>trainings</w:t>
      </w:r>
      <w:proofErr w:type="gramEnd"/>
      <w:r w:rsidRPr="008E59D2">
        <w:rPr>
          <w:rFonts w:asciiTheme="minorHAnsi" w:hAnsiTheme="minorHAnsi" w:cstheme="minorHAnsi"/>
          <w:sz w:val="22"/>
        </w:rPr>
        <w:t xml:space="preserve"> required by role, like Test Monitor or staff assisting with test materials.)</w:t>
      </w:r>
    </w:p>
    <w:p w14:paraId="3424AE61" w14:textId="77777777" w:rsidR="008E59D2" w:rsidRDefault="008E59D2" w:rsidP="008E59D2">
      <w:pPr>
        <w:keepNext/>
      </w:pPr>
      <w:r>
        <w:t>District policies and procedures will be provided in the following method(s) listed. The following staff members are responsible for providing this information or training to staff prior to testing:</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63"/>
        <w:gridCol w:w="4847"/>
      </w:tblGrid>
      <w:tr w:rsidR="008E59D2" w14:paraId="7C1B0F8B" w14:textId="77777777" w:rsidTr="00780F39">
        <w:trPr>
          <w:trHeight w:val="279"/>
          <w:tblHeader/>
        </w:trPr>
        <w:tc>
          <w:tcPr>
            <w:tcW w:w="5328" w:type="dxa"/>
          </w:tcPr>
          <w:p w14:paraId="7E4297BA" w14:textId="77777777" w:rsidR="008E59D2" w:rsidRPr="009D61CC" w:rsidRDefault="008E59D2" w:rsidP="00780F39">
            <w:pPr>
              <w:keepLines/>
              <w:spacing w:before="60" w:after="60"/>
              <w:rPr>
                <w:b/>
                <w:bCs/>
              </w:rPr>
            </w:pPr>
            <w:r>
              <w:rPr>
                <w:b/>
                <w:bCs/>
              </w:rPr>
              <w:t xml:space="preserve">Method(s) for Providing District Policies and Procedures </w:t>
            </w:r>
          </w:p>
        </w:tc>
        <w:tc>
          <w:tcPr>
            <w:tcW w:w="5328" w:type="dxa"/>
          </w:tcPr>
          <w:p w14:paraId="5BC3A844" w14:textId="77777777" w:rsidR="008E59D2" w:rsidRPr="009D61CC" w:rsidRDefault="008E59D2" w:rsidP="00780F39">
            <w:pPr>
              <w:keepLines/>
              <w:spacing w:before="60" w:after="60"/>
              <w:rPr>
                <w:b/>
                <w:bCs/>
              </w:rPr>
            </w:pPr>
            <w:r>
              <w:rPr>
                <w:b/>
                <w:bCs/>
              </w:rPr>
              <w:t>Staff Member</w:t>
            </w:r>
            <w:r w:rsidDel="00EB6125">
              <w:rPr>
                <w:b/>
                <w:bCs/>
              </w:rPr>
              <w:t xml:space="preserve"> </w:t>
            </w:r>
          </w:p>
        </w:tc>
      </w:tr>
      <w:tr w:rsidR="008E59D2" w14:paraId="31DB67F2" w14:textId="77777777" w:rsidTr="00780F39">
        <w:trPr>
          <w:trHeight w:val="278"/>
        </w:trPr>
        <w:tc>
          <w:tcPr>
            <w:tcW w:w="5328" w:type="dxa"/>
          </w:tcPr>
          <w:p w14:paraId="35303558" w14:textId="722DFA29" w:rsidR="008E59D2" w:rsidRDefault="00F94062" w:rsidP="00780F39">
            <w:pPr>
              <w:keepLines/>
            </w:pPr>
            <w:r>
              <w:t xml:space="preserve">District Policy is on the website and will be reviewed </w:t>
            </w:r>
            <w:r w:rsidR="00237267">
              <w:t>in person</w:t>
            </w:r>
            <w:r>
              <w:t xml:space="preserve"> by the DAC when meeting with grade levels for training.</w:t>
            </w:r>
          </w:p>
        </w:tc>
        <w:tc>
          <w:tcPr>
            <w:tcW w:w="5328" w:type="dxa"/>
          </w:tcPr>
          <w:p w14:paraId="157B2F89" w14:textId="50245535" w:rsidR="008E59D2" w:rsidRDefault="00237267" w:rsidP="00780F39">
            <w:pPr>
              <w:keepLines/>
            </w:pPr>
            <w:r>
              <w:t>Sherri Gottsman</w:t>
            </w:r>
          </w:p>
        </w:tc>
      </w:tr>
    </w:tbl>
    <w:p w14:paraId="492F8C33" w14:textId="77777777" w:rsidR="008E59D2" w:rsidRDefault="008E59D2" w:rsidP="008E59D2">
      <w:pPr>
        <w:keepNext/>
      </w:pPr>
      <w:r>
        <w:t>The following staff members will provide information on the MDE test security tip line and MDE contact information for reporting test security concerns to all staff via the method(s) indicated: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3"/>
        <w:gridCol w:w="4867"/>
      </w:tblGrid>
      <w:tr w:rsidR="008E59D2" w14:paraId="41BB18B2" w14:textId="77777777" w:rsidTr="00780F39">
        <w:trPr>
          <w:trHeight w:val="279"/>
          <w:tblHeader/>
        </w:trPr>
        <w:tc>
          <w:tcPr>
            <w:tcW w:w="5328" w:type="dxa"/>
          </w:tcPr>
          <w:p w14:paraId="40225FD6" w14:textId="77777777" w:rsidR="008E59D2" w:rsidRPr="009D61CC" w:rsidRDefault="008E59D2" w:rsidP="00780F39">
            <w:pPr>
              <w:spacing w:before="60" w:after="60"/>
              <w:rPr>
                <w:b/>
                <w:bCs/>
              </w:rPr>
            </w:pPr>
            <w:r>
              <w:rPr>
                <w:b/>
                <w:bCs/>
              </w:rPr>
              <w:t>Staff Member</w:t>
            </w:r>
          </w:p>
        </w:tc>
        <w:tc>
          <w:tcPr>
            <w:tcW w:w="5328" w:type="dxa"/>
          </w:tcPr>
          <w:p w14:paraId="01C37062" w14:textId="77777777" w:rsidR="008E59D2" w:rsidRPr="009D61CC" w:rsidRDefault="008E59D2" w:rsidP="00780F39">
            <w:pPr>
              <w:spacing w:before="60" w:after="60"/>
              <w:rPr>
                <w:b/>
                <w:bCs/>
              </w:rPr>
            </w:pPr>
            <w:r w:rsidRPr="009D61CC">
              <w:rPr>
                <w:b/>
                <w:bCs/>
              </w:rPr>
              <w:t>Method</w:t>
            </w:r>
            <w:r>
              <w:rPr>
                <w:b/>
                <w:bCs/>
              </w:rPr>
              <w:t>(s) for Providing Information</w:t>
            </w:r>
          </w:p>
        </w:tc>
      </w:tr>
      <w:tr w:rsidR="008E59D2" w14:paraId="6A06327E" w14:textId="77777777" w:rsidTr="00780F39">
        <w:trPr>
          <w:trHeight w:val="278"/>
        </w:trPr>
        <w:tc>
          <w:tcPr>
            <w:tcW w:w="5328" w:type="dxa"/>
          </w:tcPr>
          <w:p w14:paraId="41AF4E3E" w14:textId="7C68E81F" w:rsidR="008E59D2" w:rsidRDefault="00237267" w:rsidP="00780F39">
            <w:r>
              <w:t>Sherri Gottsman</w:t>
            </w:r>
          </w:p>
        </w:tc>
        <w:tc>
          <w:tcPr>
            <w:tcW w:w="5328" w:type="dxa"/>
          </w:tcPr>
          <w:p w14:paraId="7D596860" w14:textId="5B31343E" w:rsidR="008E59D2" w:rsidRDefault="00F94062" w:rsidP="00780F39">
            <w:r>
              <w:t>During trainings</w:t>
            </w:r>
          </w:p>
        </w:tc>
      </w:tr>
    </w:tbl>
    <w:p w14:paraId="0ACC034A" w14:textId="159881FD" w:rsidR="008E59D2" w:rsidRPr="008D5319" w:rsidRDefault="008E59D2" w:rsidP="008E59D2">
      <w:pPr>
        <w:pStyle w:val="Heading3"/>
      </w:pPr>
      <w:r w:rsidRPr="008D5319">
        <w:t>District Policies and Procedures for</w:t>
      </w:r>
      <w:r w:rsidR="005864A7">
        <w:t xml:space="preserve"> Statewide Assessments</w:t>
      </w:r>
      <w:r w:rsidR="00166BFB">
        <w:t>—</w:t>
      </w:r>
      <w:r w:rsidRPr="008D5319">
        <w:t>Preparation</w:t>
      </w:r>
    </w:p>
    <w:p w14:paraId="4FA6D67E" w14:textId="77777777" w:rsidR="008E59D2" w:rsidRPr="008D5319" w:rsidRDefault="008E59D2" w:rsidP="008E59D2">
      <w:pPr>
        <w:rPr>
          <w:i/>
        </w:rPr>
      </w:pPr>
      <w:r>
        <w:t>The following student resources will be used to prepare students for testing:</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74"/>
        <w:gridCol w:w="4836"/>
      </w:tblGrid>
      <w:tr w:rsidR="008E59D2" w:rsidRPr="009D61CC" w14:paraId="751A14FE" w14:textId="77777777" w:rsidTr="00780F39">
        <w:trPr>
          <w:trHeight w:val="279"/>
          <w:tblHeader/>
        </w:trPr>
        <w:tc>
          <w:tcPr>
            <w:tcW w:w="5328" w:type="dxa"/>
          </w:tcPr>
          <w:p w14:paraId="4E7F8AD8" w14:textId="77777777" w:rsidR="008E59D2" w:rsidRPr="009D61CC" w:rsidRDefault="008E59D2" w:rsidP="00780F39">
            <w:pPr>
              <w:keepNext/>
              <w:spacing w:before="60" w:after="60"/>
              <w:rPr>
                <w:b/>
                <w:bCs/>
              </w:rPr>
            </w:pPr>
            <w:r>
              <w:rPr>
                <w:b/>
                <w:bCs/>
              </w:rPr>
              <w:t>Student Resources</w:t>
            </w:r>
          </w:p>
        </w:tc>
        <w:tc>
          <w:tcPr>
            <w:tcW w:w="5328" w:type="dxa"/>
          </w:tcPr>
          <w:p w14:paraId="0DFE6FF7" w14:textId="77777777" w:rsidR="008E59D2" w:rsidRPr="009D61CC" w:rsidRDefault="008E59D2" w:rsidP="00780F39">
            <w:pPr>
              <w:keepNext/>
              <w:spacing w:before="60" w:after="60"/>
              <w:rPr>
                <w:b/>
                <w:bCs/>
              </w:rPr>
            </w:pPr>
            <w:r>
              <w:rPr>
                <w:b/>
                <w:bCs/>
              </w:rPr>
              <w:t>Grade</w:t>
            </w:r>
          </w:p>
        </w:tc>
      </w:tr>
      <w:tr w:rsidR="008E59D2" w14:paraId="384AB393" w14:textId="77777777" w:rsidTr="00780F39">
        <w:trPr>
          <w:trHeight w:val="278"/>
        </w:trPr>
        <w:tc>
          <w:tcPr>
            <w:tcW w:w="5328" w:type="dxa"/>
          </w:tcPr>
          <w:p w14:paraId="04A4524F" w14:textId="14570BE2" w:rsidR="008E59D2" w:rsidRDefault="009B33B9" w:rsidP="00780F39">
            <w:pPr>
              <w:keepNext/>
            </w:pPr>
            <w:r>
              <w:t xml:space="preserve">Item Samplers and Student Tutorials in </w:t>
            </w:r>
            <w:proofErr w:type="spellStart"/>
            <w:r>
              <w:t>PearsonAccess</w:t>
            </w:r>
            <w:proofErr w:type="spellEnd"/>
            <w:r>
              <w:t xml:space="preserve"> Next</w:t>
            </w:r>
          </w:p>
        </w:tc>
        <w:tc>
          <w:tcPr>
            <w:tcW w:w="5328" w:type="dxa"/>
          </w:tcPr>
          <w:p w14:paraId="2EF641E5" w14:textId="27F6D878" w:rsidR="008E59D2" w:rsidRDefault="009B33B9" w:rsidP="00780F39">
            <w:pPr>
              <w:keepNext/>
            </w:pPr>
            <w:r>
              <w:t>Will be used by all grade levels in classrooms prior to testing</w:t>
            </w:r>
          </w:p>
        </w:tc>
      </w:tr>
    </w:tbl>
    <w:p w14:paraId="0B1A9702" w14:textId="77777777" w:rsidR="008E59D2" w:rsidRDefault="008E59D2" w:rsidP="008E59D2">
      <w:r w:rsidRPr="008D5319">
        <w:rPr>
          <w:iCs/>
        </w:rPr>
        <w:t xml:space="preserve">The following </w:t>
      </w:r>
      <w:r>
        <w:t>staff members</w:t>
      </w:r>
      <w:r w:rsidRPr="008D5319">
        <w:rPr>
          <w:iCs/>
        </w:rPr>
        <w:t xml:space="preserve"> will</w:t>
      </w:r>
      <w:r w:rsidRPr="00033A4C">
        <w:t xml:space="preserve"> ensure that students are reminded </w:t>
      </w:r>
      <w:r w:rsidRPr="0052415C">
        <w:t>of the importance of keeping test content secure and acting with honesty and integrity</w:t>
      </w:r>
      <w:r w:rsidRPr="00033A4C" w:rsidDel="00583526">
        <w:t xml:space="preserve"> </w:t>
      </w:r>
      <w:r>
        <w:t>via the method(s)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19"/>
        <w:gridCol w:w="4891"/>
      </w:tblGrid>
      <w:tr w:rsidR="008E59D2" w:rsidRPr="009D61CC" w14:paraId="2DDFAAF4" w14:textId="77777777" w:rsidTr="00780F39">
        <w:trPr>
          <w:trHeight w:val="279"/>
          <w:tblHeader/>
        </w:trPr>
        <w:tc>
          <w:tcPr>
            <w:tcW w:w="5328" w:type="dxa"/>
          </w:tcPr>
          <w:p w14:paraId="161FDC67" w14:textId="77777777" w:rsidR="008E59D2" w:rsidRPr="009D61CC" w:rsidRDefault="008E59D2" w:rsidP="00780F39">
            <w:pPr>
              <w:keepNext/>
              <w:spacing w:before="60" w:after="60"/>
              <w:rPr>
                <w:b/>
                <w:bCs/>
              </w:rPr>
            </w:pPr>
            <w:r>
              <w:rPr>
                <w:b/>
                <w:bCs/>
              </w:rPr>
              <w:lastRenderedPageBreak/>
              <w:t>Staff Member</w:t>
            </w:r>
          </w:p>
        </w:tc>
        <w:tc>
          <w:tcPr>
            <w:tcW w:w="5328" w:type="dxa"/>
          </w:tcPr>
          <w:p w14:paraId="5F57297E" w14:textId="77777777" w:rsidR="008E59D2" w:rsidRPr="009D61CC" w:rsidRDefault="008E59D2" w:rsidP="00780F39">
            <w:pPr>
              <w:keepNext/>
              <w:spacing w:before="60" w:after="60"/>
              <w:rPr>
                <w:b/>
                <w:bCs/>
              </w:rPr>
            </w:pPr>
            <w:r>
              <w:rPr>
                <w:b/>
                <w:bCs/>
              </w:rPr>
              <w:t>Method(s) for Communicating</w:t>
            </w:r>
          </w:p>
        </w:tc>
      </w:tr>
      <w:tr w:rsidR="008E59D2" w14:paraId="759042B8" w14:textId="77777777" w:rsidTr="00780F39">
        <w:trPr>
          <w:trHeight w:val="278"/>
        </w:trPr>
        <w:tc>
          <w:tcPr>
            <w:tcW w:w="5328" w:type="dxa"/>
          </w:tcPr>
          <w:p w14:paraId="78AE26DB" w14:textId="4D3F52E3" w:rsidR="008E59D2" w:rsidRDefault="00B32924" w:rsidP="00780F39">
            <w:pPr>
              <w:keepNext/>
            </w:pPr>
            <w:r>
              <w:t>All Test Monitors and DAC</w:t>
            </w:r>
          </w:p>
        </w:tc>
        <w:tc>
          <w:tcPr>
            <w:tcW w:w="5328" w:type="dxa"/>
          </w:tcPr>
          <w:p w14:paraId="4C15A60E" w14:textId="71B551B5" w:rsidR="008E59D2" w:rsidRDefault="00B32924" w:rsidP="00780F39">
            <w:pPr>
              <w:keepNext/>
            </w:pPr>
            <w:r>
              <w:t>District website, emails to families and verbally to students</w:t>
            </w:r>
          </w:p>
        </w:tc>
      </w:tr>
    </w:tbl>
    <w:p w14:paraId="3A5C92AB"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(Communication methods can include student handbooks, district and school websites, newsletters, etc.)</w:t>
      </w:r>
    </w:p>
    <w:p w14:paraId="0C736D7C" w14:textId="77777777" w:rsidR="008E59D2" w:rsidRDefault="008E59D2" w:rsidP="008E59D2">
      <w:pPr>
        <w:keepNext/>
      </w:pPr>
      <w:r>
        <w:t>The district’s processes for documenting reasons why students may not be participating in testing and how this information will be communicated to applicable school staff are as follows: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4"/>
        <w:gridCol w:w="4866"/>
      </w:tblGrid>
      <w:tr w:rsidR="008E59D2" w:rsidRPr="009D61CC" w14:paraId="41DB0293" w14:textId="77777777" w:rsidTr="00780F39">
        <w:trPr>
          <w:trHeight w:val="279"/>
          <w:tblHeader/>
        </w:trPr>
        <w:tc>
          <w:tcPr>
            <w:tcW w:w="5203" w:type="dxa"/>
          </w:tcPr>
          <w:p w14:paraId="433BECD6" w14:textId="77777777" w:rsidR="008E59D2" w:rsidRPr="009D61CC" w:rsidRDefault="008E59D2" w:rsidP="00780F39">
            <w:pPr>
              <w:keepNext/>
              <w:spacing w:before="60" w:after="60"/>
              <w:rPr>
                <w:b/>
                <w:bCs/>
              </w:rPr>
            </w:pPr>
            <w:r>
              <w:rPr>
                <w:b/>
                <w:bCs/>
              </w:rPr>
              <w:t>Process for Documentation</w:t>
            </w:r>
          </w:p>
        </w:tc>
        <w:tc>
          <w:tcPr>
            <w:tcW w:w="5227" w:type="dxa"/>
          </w:tcPr>
          <w:p w14:paraId="6CF9AFD2" w14:textId="77777777" w:rsidR="008E59D2" w:rsidRPr="009D61CC" w:rsidRDefault="008E59D2" w:rsidP="00780F39">
            <w:pPr>
              <w:keepNext/>
              <w:spacing w:before="60" w:after="60"/>
              <w:rPr>
                <w:b/>
                <w:bCs/>
              </w:rPr>
            </w:pPr>
            <w:r>
              <w:rPr>
                <w:b/>
                <w:bCs/>
              </w:rPr>
              <w:t>Method(s) for Communicating</w:t>
            </w:r>
          </w:p>
        </w:tc>
      </w:tr>
      <w:tr w:rsidR="008E59D2" w14:paraId="18CF9CEF" w14:textId="77777777" w:rsidTr="00780F39">
        <w:trPr>
          <w:trHeight w:val="278"/>
        </w:trPr>
        <w:tc>
          <w:tcPr>
            <w:tcW w:w="5203" w:type="dxa"/>
          </w:tcPr>
          <w:p w14:paraId="09FEA1D7" w14:textId="6F46C19E" w:rsidR="008E59D2" w:rsidRDefault="00E43B2C" w:rsidP="00780F39">
            <w:pPr>
              <w:keepNext/>
            </w:pPr>
            <w:r>
              <w:t>Spreadsheet documented by DAC</w:t>
            </w:r>
          </w:p>
        </w:tc>
        <w:tc>
          <w:tcPr>
            <w:tcW w:w="5227" w:type="dxa"/>
          </w:tcPr>
          <w:p w14:paraId="08935FD1" w14:textId="19A337DE" w:rsidR="008E59D2" w:rsidRDefault="00E43B2C" w:rsidP="00780F39">
            <w:pPr>
              <w:keepNext/>
            </w:pPr>
            <w:r>
              <w:t xml:space="preserve">DAC will contact staff </w:t>
            </w:r>
            <w:r w:rsidR="00237267">
              <w:t>in person</w:t>
            </w:r>
            <w:r>
              <w:t xml:space="preserve"> and by email</w:t>
            </w:r>
          </w:p>
        </w:tc>
      </w:tr>
    </w:tbl>
    <w:p w14:paraId="6FC445A7"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(The reasons why students may not be participating include parent/guardian refusals and medical excuses.) </w:t>
      </w:r>
    </w:p>
    <w:p w14:paraId="57B106C9" w14:textId="77777777" w:rsidR="008E59D2" w:rsidRDefault="008E59D2" w:rsidP="008E59D2">
      <w:pPr>
        <w:keepNext/>
      </w:pPr>
      <w:r>
        <w:t xml:space="preserve">The district’s process for ensuring that students </w:t>
      </w:r>
      <w:r w:rsidRPr="002C654B">
        <w:t>take the correct assessment and</w:t>
      </w:r>
      <w:r>
        <w:t xml:space="preserve"> receive the universal </w:t>
      </w:r>
      <w:proofErr w:type="gramStart"/>
      <w:r>
        <w:t>supports</w:t>
      </w:r>
      <w:proofErr w:type="gramEnd"/>
      <w:r>
        <w:t xml:space="preserve"> and/or </w:t>
      </w:r>
      <w:proofErr w:type="gramStart"/>
      <w:r>
        <w:t>accommodations</w:t>
      </w:r>
      <w:proofErr w:type="gramEnd"/>
      <w:r>
        <w:t xml:space="preserve"> required is explained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622D7EC3" w14:textId="77777777" w:rsidTr="00780F39">
        <w:trPr>
          <w:tblHeader/>
        </w:trPr>
        <w:tc>
          <w:tcPr>
            <w:tcW w:w="10430" w:type="dxa"/>
          </w:tcPr>
          <w:p w14:paraId="3D5E353F" w14:textId="70CFB7A7" w:rsidR="00672BBA" w:rsidRDefault="009B281B" w:rsidP="00780F39">
            <w:r>
              <w:t>She</w:t>
            </w:r>
            <w:r w:rsidR="00237267">
              <w:t>rri Gottsman</w:t>
            </w:r>
            <w:r>
              <w:t xml:space="preserve"> and the Test Monitors communicate verbally and by email on which students have </w:t>
            </w:r>
            <w:proofErr w:type="gramStart"/>
            <w:r>
              <w:t>accommodations</w:t>
            </w:r>
            <w:proofErr w:type="gramEnd"/>
            <w:r>
              <w:t xml:space="preserve"> and </w:t>
            </w:r>
            <w:proofErr w:type="gramStart"/>
            <w:r>
              <w:t>supports</w:t>
            </w:r>
            <w:proofErr w:type="gramEnd"/>
            <w:r>
              <w:t>. The testing materials are handed out personally by Sheila Longtine to the Test Monitors.</w:t>
            </w:r>
          </w:p>
        </w:tc>
      </w:tr>
    </w:tbl>
    <w:p w14:paraId="67F004D3" w14:textId="77777777" w:rsidR="008E59D2" w:rsidRDefault="008E59D2" w:rsidP="008E59D2">
      <w:pPr>
        <w:keepNext/>
      </w:pPr>
      <w:r>
        <w:t xml:space="preserve">The district’s plan for ensuring </w:t>
      </w:r>
      <w:proofErr w:type="gramStart"/>
      <w:r>
        <w:t>student</w:t>
      </w:r>
      <w:proofErr w:type="gramEnd"/>
      <w:r>
        <w:t xml:space="preserve"> to Test Administrator/Test Monitor ratio requirements </w:t>
      </w:r>
      <w:proofErr w:type="gramStart"/>
      <w:r>
        <w:t>is</w:t>
      </w:r>
      <w:proofErr w:type="gramEnd"/>
      <w:r>
        <w:t xml:space="preserve"> explained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6449ACB6" w14:textId="77777777" w:rsidTr="00780F39">
        <w:trPr>
          <w:tblHeader/>
        </w:trPr>
        <w:tc>
          <w:tcPr>
            <w:tcW w:w="10430" w:type="dxa"/>
          </w:tcPr>
          <w:p w14:paraId="7DF61327" w14:textId="71D9C98B" w:rsidR="008E59D2" w:rsidRDefault="009D2BB7" w:rsidP="00780F39">
            <w:r>
              <w:t xml:space="preserve">Each Test Monitor is responsible for ensuring they are within the required numbers as explained in training. If the numbers are higher than </w:t>
            </w:r>
            <w:proofErr w:type="gramStart"/>
            <w:r>
              <w:t>planned</w:t>
            </w:r>
            <w:proofErr w:type="gramEnd"/>
            <w:r>
              <w:t xml:space="preserve"> they will contact the DAC to </w:t>
            </w:r>
            <w:proofErr w:type="gramStart"/>
            <w:r>
              <w:t>make adjustments</w:t>
            </w:r>
            <w:proofErr w:type="gramEnd"/>
            <w:r>
              <w:t>, examples are such as moving a few students to another testing location or adding a test monitor.</w:t>
            </w:r>
          </w:p>
        </w:tc>
      </w:tr>
    </w:tbl>
    <w:p w14:paraId="666EB26E" w14:textId="77777777" w:rsidR="008E59D2" w:rsidRDefault="008E59D2" w:rsidP="008E59D2">
      <w:pPr>
        <w:keepNext/>
      </w:pPr>
      <w:r>
        <w:t>The district’s procedure for preparing testing rooms is explained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415A986" w14:textId="77777777" w:rsidTr="00780F39">
        <w:trPr>
          <w:tblHeader/>
        </w:trPr>
        <w:tc>
          <w:tcPr>
            <w:tcW w:w="10430" w:type="dxa"/>
          </w:tcPr>
          <w:p w14:paraId="3FC001E6" w14:textId="5844FAAD" w:rsidR="008E59D2" w:rsidRDefault="00630CF0" w:rsidP="00780F39">
            <w:r>
              <w:t xml:space="preserve">Each test monitor is responsible for preparing their testing room as explained in </w:t>
            </w:r>
            <w:proofErr w:type="gramStart"/>
            <w:r>
              <w:t>trainings</w:t>
            </w:r>
            <w:proofErr w:type="gramEnd"/>
            <w:r>
              <w:t>. It is their responsibility to ensure student spacing and seating maintains test security. All instructional materials must be covered or removed from walls and student desks.</w:t>
            </w:r>
          </w:p>
        </w:tc>
      </w:tr>
    </w:tbl>
    <w:p w14:paraId="63152848" w14:textId="77777777" w:rsidR="008E59D2" w:rsidRDefault="008E59D2" w:rsidP="008E59D2">
      <w:pPr>
        <w:keepNext/>
      </w:pPr>
      <w:r>
        <w:lastRenderedPageBreak/>
        <w:t xml:space="preserve">The district’s procedures for ensuring test security </w:t>
      </w:r>
      <w:proofErr w:type="gramStart"/>
      <w:r>
        <w:t>is</w:t>
      </w:r>
      <w:proofErr w:type="gramEnd"/>
      <w:r>
        <w:t xml:space="preserve"> maintained in testing rooms that have security cameras, and the staff verifying these procedures, are as follows:  </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71"/>
        <w:gridCol w:w="4839"/>
      </w:tblGrid>
      <w:tr w:rsidR="008E59D2" w:rsidRPr="009D61CC" w14:paraId="1D2F9798" w14:textId="77777777" w:rsidTr="00780F39">
        <w:trPr>
          <w:cantSplit/>
          <w:trHeight w:val="279"/>
          <w:tblHeader/>
        </w:trPr>
        <w:tc>
          <w:tcPr>
            <w:tcW w:w="5218" w:type="dxa"/>
          </w:tcPr>
          <w:p w14:paraId="3DB72E65" w14:textId="77777777" w:rsidR="008E59D2" w:rsidRPr="009D61CC" w:rsidRDefault="008E59D2" w:rsidP="00780F39">
            <w:pPr>
              <w:keepNext/>
              <w:spacing w:before="60" w:after="60"/>
              <w:rPr>
                <w:b/>
                <w:bCs/>
              </w:rPr>
            </w:pPr>
            <w:r>
              <w:rPr>
                <w:b/>
                <w:bCs/>
              </w:rPr>
              <w:t xml:space="preserve">Procedure </w:t>
            </w:r>
          </w:p>
        </w:tc>
        <w:tc>
          <w:tcPr>
            <w:tcW w:w="5212" w:type="dxa"/>
          </w:tcPr>
          <w:p w14:paraId="377BA32C" w14:textId="77777777" w:rsidR="008E59D2" w:rsidRPr="009D61CC" w:rsidRDefault="008E59D2" w:rsidP="00780F39">
            <w:pPr>
              <w:keepNext/>
              <w:spacing w:before="60" w:after="60"/>
              <w:rPr>
                <w:b/>
                <w:bCs/>
              </w:rPr>
            </w:pPr>
            <w:r>
              <w:rPr>
                <w:b/>
                <w:bCs/>
              </w:rPr>
              <w:t>Staff Member</w:t>
            </w:r>
            <w:r w:rsidDel="00F40D12">
              <w:rPr>
                <w:b/>
                <w:bCs/>
              </w:rPr>
              <w:t xml:space="preserve"> </w:t>
            </w:r>
          </w:p>
        </w:tc>
      </w:tr>
      <w:tr w:rsidR="008E59D2" w14:paraId="37595116" w14:textId="77777777" w:rsidTr="00780F39">
        <w:trPr>
          <w:cantSplit/>
          <w:trHeight w:val="278"/>
        </w:trPr>
        <w:tc>
          <w:tcPr>
            <w:tcW w:w="5218" w:type="dxa"/>
          </w:tcPr>
          <w:p w14:paraId="45D75612" w14:textId="187DEB45" w:rsidR="008E59D2" w:rsidRDefault="00FB36FF" w:rsidP="00780F39">
            <w:r>
              <w:t xml:space="preserve">If security cameras are present in the testing area prior to testing verify no content is visible from any screen on the video, cover the camera if possible and disable the ability to zoom the cameras. If not able to make these </w:t>
            </w:r>
            <w:proofErr w:type="gramStart"/>
            <w:r>
              <w:t>adjustments</w:t>
            </w:r>
            <w:proofErr w:type="gramEnd"/>
            <w:r>
              <w:t xml:space="preserve"> then options to reduce the risk of a security violation will be discussed.</w:t>
            </w:r>
          </w:p>
        </w:tc>
        <w:tc>
          <w:tcPr>
            <w:tcW w:w="5212" w:type="dxa"/>
          </w:tcPr>
          <w:p w14:paraId="710DBEB0" w14:textId="2647ECC3" w:rsidR="008E59D2" w:rsidRDefault="00FB36FF" w:rsidP="00780F39">
            <w:pPr>
              <w:keepNext/>
            </w:pPr>
            <w:r>
              <w:t>Test Monitors and DAC</w:t>
            </w:r>
          </w:p>
        </w:tc>
      </w:tr>
    </w:tbl>
    <w:p w14:paraId="7888893D"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(Include information relevant to the features of the security cameras present, including the ability to control remotely and ensuring no test content is visible on the video feed. If the best practices in the </w:t>
      </w:r>
      <w:r w:rsidRPr="00F75BC3">
        <w:rPr>
          <w:rFonts w:asciiTheme="minorHAnsi" w:hAnsiTheme="minorHAnsi" w:cstheme="minorHAnsi"/>
          <w:i w:val="0"/>
          <w:sz w:val="22"/>
        </w:rPr>
        <w:t xml:space="preserve">Procedures Manual </w:t>
      </w:r>
      <w:r w:rsidRPr="008E59D2">
        <w:rPr>
          <w:rFonts w:asciiTheme="minorHAnsi" w:hAnsiTheme="minorHAnsi" w:cstheme="minorHAnsi"/>
          <w:sz w:val="22"/>
        </w:rPr>
        <w:t xml:space="preserve">cannot be followed, describe the steps that will be taken to mitigate the risk of a security </w:t>
      </w:r>
      <w:proofErr w:type="gramStart"/>
      <w:r w:rsidRPr="008E59D2">
        <w:rPr>
          <w:rFonts w:asciiTheme="minorHAnsi" w:hAnsiTheme="minorHAnsi" w:cstheme="minorHAnsi"/>
          <w:sz w:val="22"/>
        </w:rPr>
        <w:t>violation).</w:t>
      </w:r>
      <w:proofErr w:type="gramEnd"/>
      <w:r w:rsidRPr="008E59D2">
        <w:rPr>
          <w:rFonts w:asciiTheme="minorHAnsi" w:hAnsiTheme="minorHAnsi" w:cstheme="minorHAnsi"/>
          <w:sz w:val="22"/>
        </w:rPr>
        <w:t xml:space="preserve"> </w:t>
      </w:r>
    </w:p>
    <w:p w14:paraId="2905D79B" w14:textId="77777777" w:rsidR="008E59D2" w:rsidRDefault="008E59D2" w:rsidP="008E59D2">
      <w:pPr>
        <w:keepNext/>
      </w:pPr>
      <w:r>
        <w:t>Materials allowed for testing will be gathered by the staff members listed below and will be distributed on the day of testing as follows: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3248"/>
        <w:gridCol w:w="3241"/>
        <w:gridCol w:w="3221"/>
      </w:tblGrid>
      <w:tr w:rsidR="008E59D2" w14:paraId="74DD7C93" w14:textId="77777777" w:rsidTr="00780F39">
        <w:trPr>
          <w:trHeight w:val="314"/>
          <w:tblHeader/>
        </w:trPr>
        <w:tc>
          <w:tcPr>
            <w:tcW w:w="3474" w:type="dxa"/>
          </w:tcPr>
          <w:p w14:paraId="602D2541" w14:textId="77777777" w:rsidR="008E59D2" w:rsidRPr="003E267F" w:rsidRDefault="008E59D2" w:rsidP="00780F39">
            <w:pPr>
              <w:keepNext/>
              <w:spacing w:before="60" w:after="60"/>
              <w:rPr>
                <w:b/>
                <w:bCs/>
              </w:rPr>
            </w:pPr>
            <w:r w:rsidRPr="003E267F">
              <w:rPr>
                <w:b/>
                <w:bCs/>
              </w:rPr>
              <w:t>Materials</w:t>
            </w:r>
          </w:p>
        </w:tc>
        <w:tc>
          <w:tcPr>
            <w:tcW w:w="3494" w:type="dxa"/>
          </w:tcPr>
          <w:p w14:paraId="3EFB278C" w14:textId="77777777" w:rsidR="008E59D2" w:rsidRDefault="008E59D2" w:rsidP="00780F39">
            <w:pPr>
              <w:keepNext/>
              <w:spacing w:before="60" w:after="60"/>
            </w:pPr>
            <w:r w:rsidRPr="003E267F">
              <w:rPr>
                <w:b/>
                <w:bCs/>
              </w:rPr>
              <w:t xml:space="preserve">Staff </w:t>
            </w:r>
            <w:r>
              <w:rPr>
                <w:b/>
                <w:bCs/>
              </w:rPr>
              <w:t>Members</w:t>
            </w:r>
          </w:p>
        </w:tc>
        <w:tc>
          <w:tcPr>
            <w:tcW w:w="3462" w:type="dxa"/>
          </w:tcPr>
          <w:p w14:paraId="44290624" w14:textId="77777777" w:rsidR="008E59D2" w:rsidRDefault="008E59D2" w:rsidP="00780F39">
            <w:pPr>
              <w:keepNext/>
              <w:spacing w:before="60" w:after="60"/>
            </w:pPr>
            <w:r>
              <w:rPr>
                <w:b/>
                <w:bCs/>
              </w:rPr>
              <w:t xml:space="preserve">Collection and </w:t>
            </w:r>
            <w:r w:rsidRPr="003E267F">
              <w:rPr>
                <w:b/>
                <w:bCs/>
              </w:rPr>
              <w:t>Distribution Plan</w:t>
            </w:r>
          </w:p>
        </w:tc>
      </w:tr>
      <w:tr w:rsidR="008E59D2" w14:paraId="1265E583" w14:textId="77777777" w:rsidTr="00780F39">
        <w:trPr>
          <w:trHeight w:val="521"/>
        </w:trPr>
        <w:tc>
          <w:tcPr>
            <w:tcW w:w="3474" w:type="dxa"/>
          </w:tcPr>
          <w:p w14:paraId="70010A03" w14:textId="5DBB9631" w:rsidR="008E59D2" w:rsidRPr="007A7F7D" w:rsidRDefault="006354CA" w:rsidP="00780F39">
            <w:r w:rsidRPr="007A7F7D">
              <w:t>Te</w:t>
            </w:r>
            <w:r>
              <w:t>st Ticket, Formula sheets, Chromebooks and scratch paper</w:t>
            </w:r>
          </w:p>
        </w:tc>
        <w:tc>
          <w:tcPr>
            <w:tcW w:w="3494" w:type="dxa"/>
          </w:tcPr>
          <w:p w14:paraId="72EA039B" w14:textId="24501D93" w:rsidR="008E59D2" w:rsidRDefault="006354CA" w:rsidP="00780F39">
            <w:pPr>
              <w:keepNext/>
            </w:pPr>
            <w:r>
              <w:t>She</w:t>
            </w:r>
            <w:r w:rsidR="00237267">
              <w:t>rri Gottsman</w:t>
            </w:r>
            <w:r>
              <w:t xml:space="preserve"> and Homeroom Teachers</w:t>
            </w:r>
          </w:p>
        </w:tc>
        <w:tc>
          <w:tcPr>
            <w:tcW w:w="3462" w:type="dxa"/>
          </w:tcPr>
          <w:p w14:paraId="16994E84" w14:textId="06CDF315" w:rsidR="006354CA" w:rsidRDefault="006354CA" w:rsidP="00780F39">
            <w:pPr>
              <w:keepNext/>
            </w:pPr>
            <w:r>
              <w:t xml:space="preserve">Will be delivered to each Homeroom Teacher personally, scratch papers </w:t>
            </w:r>
            <w:proofErr w:type="gramStart"/>
            <w:r>
              <w:t>is</w:t>
            </w:r>
            <w:proofErr w:type="gramEnd"/>
            <w:r>
              <w:t xml:space="preserve"> provided by homeroom teachers</w:t>
            </w:r>
          </w:p>
        </w:tc>
      </w:tr>
    </w:tbl>
    <w:p w14:paraId="4C2D0CF0" w14:textId="77777777" w:rsidR="008E59D2" w:rsidRDefault="008E59D2" w:rsidP="008E59D2">
      <w:pPr>
        <w:keepNext/>
      </w:pPr>
      <w:r>
        <w:t>The district’s plan for ensuring students get to the correct locations on test day is explained below. The staff members listed will assist with helping students get to the right locations: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85"/>
        <w:gridCol w:w="4825"/>
      </w:tblGrid>
      <w:tr w:rsidR="008E59D2" w14:paraId="3D3DAAD8" w14:textId="77777777" w:rsidTr="00780F39">
        <w:trPr>
          <w:cantSplit/>
          <w:trHeight w:val="279"/>
          <w:tblHeader/>
        </w:trPr>
        <w:tc>
          <w:tcPr>
            <w:tcW w:w="5328" w:type="dxa"/>
          </w:tcPr>
          <w:p w14:paraId="77563916" w14:textId="77777777" w:rsidR="008E59D2" w:rsidRPr="009D61CC" w:rsidRDefault="008E59D2" w:rsidP="00780F39">
            <w:pPr>
              <w:keepNext/>
              <w:spacing w:before="60" w:after="60"/>
              <w:rPr>
                <w:b/>
                <w:bCs/>
              </w:rPr>
            </w:pPr>
            <w:r>
              <w:rPr>
                <w:b/>
                <w:bCs/>
              </w:rPr>
              <w:t xml:space="preserve">Plan </w:t>
            </w:r>
          </w:p>
        </w:tc>
        <w:tc>
          <w:tcPr>
            <w:tcW w:w="5328" w:type="dxa"/>
          </w:tcPr>
          <w:p w14:paraId="41D90265" w14:textId="77777777" w:rsidR="008E59D2" w:rsidRPr="009D61CC" w:rsidRDefault="008E59D2" w:rsidP="00780F39">
            <w:pPr>
              <w:keepNext/>
              <w:spacing w:before="60" w:after="60"/>
              <w:rPr>
                <w:b/>
                <w:bCs/>
              </w:rPr>
            </w:pPr>
            <w:r>
              <w:rPr>
                <w:b/>
                <w:bCs/>
              </w:rPr>
              <w:t>Staff Member</w:t>
            </w:r>
            <w:r w:rsidDel="00F40D12">
              <w:rPr>
                <w:b/>
                <w:bCs/>
              </w:rPr>
              <w:t xml:space="preserve"> </w:t>
            </w:r>
          </w:p>
        </w:tc>
      </w:tr>
      <w:tr w:rsidR="008E59D2" w14:paraId="0E932CA1" w14:textId="77777777" w:rsidTr="00780F39">
        <w:trPr>
          <w:cantSplit/>
          <w:trHeight w:val="278"/>
        </w:trPr>
        <w:tc>
          <w:tcPr>
            <w:tcW w:w="5328" w:type="dxa"/>
          </w:tcPr>
          <w:p w14:paraId="01CFE542" w14:textId="0F2A0C98" w:rsidR="008E59D2" w:rsidRDefault="00B31454" w:rsidP="007A7F7D">
            <w:pPr>
              <w:spacing w:line="240" w:lineRule="auto"/>
            </w:pPr>
            <w:r w:rsidRPr="00BC5E23">
              <w:t>At Century School: All students will test with their homeroom teachers who will verify them on their student roster. Special Ed staff will collect their students as necessary. Documentation will be made of all students and who they are testing with. At PR High School: Students will test in the Auditorium. They will be called to test over the intercom.</w:t>
            </w:r>
          </w:p>
        </w:tc>
        <w:tc>
          <w:tcPr>
            <w:tcW w:w="5328" w:type="dxa"/>
          </w:tcPr>
          <w:p w14:paraId="1F9ABEB7" w14:textId="38CA43B1" w:rsidR="008E59D2" w:rsidRDefault="00B31454" w:rsidP="00780F39">
            <w:pPr>
              <w:keepNext/>
            </w:pPr>
            <w:r>
              <w:t>Chris Wagner, Shelli Walsh</w:t>
            </w:r>
            <w:r w:rsidR="00237267">
              <w:t>, Nicole Brandt,</w:t>
            </w:r>
            <w:r>
              <w:t xml:space="preserve"> and Sh</w:t>
            </w:r>
            <w:r w:rsidR="00237267">
              <w:t>erri Gottsman</w:t>
            </w:r>
          </w:p>
        </w:tc>
      </w:tr>
    </w:tbl>
    <w:p w14:paraId="3F23E52B" w14:textId="77777777" w:rsidR="008E59D2" w:rsidRDefault="008E59D2" w:rsidP="008E59D2">
      <w:pPr>
        <w:keepNext/>
      </w:pPr>
      <w:r>
        <w:lastRenderedPageBreak/>
        <w:t xml:space="preserve">The following method will be used to track </w:t>
      </w:r>
      <w:bookmarkStart w:id="6" w:name="_Hlk210810321"/>
      <w:r w:rsidRPr="008976E9">
        <w:t>which students test with which Test Monitor</w:t>
      </w:r>
      <w:r>
        <w:t xml:space="preserve"> or Test Administrator, including tracking which other trained s</w:t>
      </w:r>
      <w:bookmarkEnd w:id="6"/>
      <w:r>
        <w:t>taff will be present in the room:</w:t>
      </w:r>
      <w:r w:rsidRPr="008976E9">
        <w:t xml:space="preserve">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D9C3FDE" w14:textId="77777777" w:rsidTr="00780F39">
        <w:trPr>
          <w:tblHeader/>
        </w:trPr>
        <w:tc>
          <w:tcPr>
            <w:tcW w:w="11016" w:type="dxa"/>
          </w:tcPr>
          <w:p w14:paraId="6345059C" w14:textId="77777777" w:rsidR="00FD555B" w:rsidRDefault="00FD555B" w:rsidP="00FD555B">
            <w:pPr>
              <w:spacing w:after="0" w:line="240" w:lineRule="auto"/>
              <w:rPr>
                <w:rFonts w:cs="Calibri"/>
              </w:rPr>
            </w:pPr>
            <w:r>
              <w:rPr>
                <w:rFonts w:cs="Calibri"/>
              </w:rPr>
              <w:t>A student roster will be given to each test monitor.</w:t>
            </w:r>
          </w:p>
          <w:p w14:paraId="69F50B0F" w14:textId="77777777" w:rsidR="00FD555B" w:rsidRDefault="00FD555B" w:rsidP="00FD555B">
            <w:pPr>
              <w:spacing w:before="0" w:after="0" w:line="240" w:lineRule="auto"/>
              <w:rPr>
                <w:rFonts w:cs="Calibri"/>
              </w:rPr>
            </w:pPr>
            <w:r>
              <w:rPr>
                <w:rFonts w:cs="Calibri"/>
              </w:rPr>
              <w:t>Each student must be verified as testing with them.</w:t>
            </w:r>
          </w:p>
          <w:p w14:paraId="78B63309" w14:textId="77777777" w:rsidR="00FD555B" w:rsidRDefault="00FD555B" w:rsidP="00FD555B">
            <w:pPr>
              <w:spacing w:before="0" w:after="0" w:line="240" w:lineRule="auto"/>
              <w:rPr>
                <w:rFonts w:cs="Calibri"/>
              </w:rPr>
            </w:pPr>
            <w:r>
              <w:rPr>
                <w:rFonts w:cs="Calibri"/>
              </w:rPr>
              <w:t xml:space="preserve">It must be documented if a student leaves </w:t>
            </w:r>
            <w:proofErr w:type="gramStart"/>
            <w:r>
              <w:rPr>
                <w:rFonts w:cs="Calibri"/>
              </w:rPr>
              <w:t>to</w:t>
            </w:r>
            <w:proofErr w:type="gramEnd"/>
            <w:r>
              <w:rPr>
                <w:rFonts w:cs="Calibri"/>
              </w:rPr>
              <w:t xml:space="preserve"> test with another monitor (example is with </w:t>
            </w:r>
            <w:proofErr w:type="gramStart"/>
            <w:r>
              <w:rPr>
                <w:rFonts w:cs="Calibri"/>
              </w:rPr>
              <w:t>sped</w:t>
            </w:r>
            <w:proofErr w:type="gramEnd"/>
            <w:r>
              <w:rPr>
                <w:rFonts w:cs="Calibri"/>
              </w:rPr>
              <w:t>).</w:t>
            </w:r>
          </w:p>
          <w:p w14:paraId="00D0D264" w14:textId="77777777" w:rsidR="00FD555B" w:rsidRPr="00FD555B" w:rsidRDefault="00FD555B" w:rsidP="00FD555B">
            <w:pPr>
              <w:spacing w:before="0" w:after="0" w:line="240" w:lineRule="auto"/>
              <w:rPr>
                <w:rFonts w:cs="Calibri"/>
              </w:rPr>
            </w:pPr>
            <w:r w:rsidRPr="004924B8">
              <w:rPr>
                <w:rFonts w:cs="Calibri"/>
              </w:rPr>
              <w:t>All adults who are present in the room must be documented on the Student Roster.</w:t>
            </w:r>
          </w:p>
          <w:p w14:paraId="6623EC04" w14:textId="77777777" w:rsidR="00FD555B" w:rsidRPr="004924B8" w:rsidRDefault="00FD555B" w:rsidP="00FD555B">
            <w:pPr>
              <w:spacing w:before="0" w:after="0" w:line="240" w:lineRule="auto"/>
              <w:rPr>
                <w:rFonts w:cs="Calibri"/>
              </w:rPr>
            </w:pPr>
            <w:r w:rsidRPr="004924B8">
              <w:rPr>
                <w:rFonts w:cs="Calibri"/>
              </w:rPr>
              <w:t xml:space="preserve">The student roster must be returned to </w:t>
            </w:r>
            <w:proofErr w:type="gramStart"/>
            <w:r w:rsidRPr="004924B8">
              <w:rPr>
                <w:rFonts w:cs="Calibri"/>
              </w:rPr>
              <w:t>the DAC</w:t>
            </w:r>
            <w:proofErr w:type="gramEnd"/>
            <w:r w:rsidRPr="004924B8">
              <w:rPr>
                <w:rFonts w:cs="Calibri"/>
              </w:rPr>
              <w:t>.</w:t>
            </w:r>
          </w:p>
          <w:p w14:paraId="5F1B83CD" w14:textId="12E10219" w:rsidR="008E59D2" w:rsidRPr="00FD555B" w:rsidRDefault="00FD555B" w:rsidP="007A7F7D">
            <w:pPr>
              <w:spacing w:before="0" w:line="240" w:lineRule="auto"/>
              <w:rPr>
                <w:rFonts w:cs="Calibri"/>
              </w:rPr>
            </w:pPr>
            <w:r w:rsidRPr="004924B8">
              <w:rPr>
                <w:rFonts w:eastAsia="Aptos" w:cs="Calibri"/>
                <w:kern w:val="2"/>
                <w:lang w:bidi="ar-SA"/>
                <w14:ligatures w14:val="standardContextual"/>
              </w:rPr>
              <w:t>The student roster must be kept on file for 2 years with the DAC.</w:t>
            </w:r>
          </w:p>
        </w:tc>
      </w:tr>
    </w:tbl>
    <w:p w14:paraId="2E4AECCF" w14:textId="77777777" w:rsidR="008E59D2" w:rsidRDefault="008E59D2" w:rsidP="008E59D2">
      <w:pPr>
        <w:keepNext/>
      </w:pPr>
      <w:r>
        <w:t>The procedure for ensuring students do not use or access cell phones or other prohibited devices, including wearable technology, is listed below; actions that</w:t>
      </w:r>
      <w:r w:rsidRPr="002653A0">
        <w:t xml:space="preserve"> will be taken if the procedure is not followed</w:t>
      </w:r>
      <w:r>
        <w:t xml:space="preserve"> are also listed:</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82AD732" w14:textId="77777777" w:rsidTr="00780F39">
        <w:trPr>
          <w:tblHeader/>
        </w:trPr>
        <w:tc>
          <w:tcPr>
            <w:tcW w:w="10656" w:type="dxa"/>
          </w:tcPr>
          <w:p w14:paraId="0B6B8DC8" w14:textId="4DD9E664" w:rsidR="008E59D2" w:rsidRDefault="00C326BD" w:rsidP="00780F39">
            <w:r>
              <w:t xml:space="preserve">Students are verbally </w:t>
            </w:r>
            <w:proofErr w:type="gramStart"/>
            <w:r>
              <w:t>informed</w:t>
            </w:r>
            <w:proofErr w:type="gramEnd"/>
            <w:r>
              <w:t xml:space="preserve"> no phones, wearable devices or other electronics are allowed during testing. Test Monitors must ask for and collect devices before testing begins. If a device is not turned in and is used, it must be collected and a determination made whether it was not used in testing or the test must be invalidated.</w:t>
            </w:r>
          </w:p>
        </w:tc>
      </w:tr>
    </w:tbl>
    <w:p w14:paraId="5E8E7314" w14:textId="0569D2F0" w:rsidR="008E59D2" w:rsidRPr="00355BF1" w:rsidRDefault="008E59D2" w:rsidP="008E59D2">
      <w:pPr>
        <w:pStyle w:val="Heading3"/>
      </w:pPr>
      <w:r w:rsidRPr="00355BF1">
        <w:t xml:space="preserve">District Policies and Procedures for </w:t>
      </w:r>
      <w:r w:rsidR="005864A7">
        <w:t>Statewide Assessments</w:t>
      </w:r>
      <w:r w:rsidR="00166BFB">
        <w:t>—</w:t>
      </w:r>
      <w:r w:rsidRPr="00355BF1">
        <w:t>T</w:t>
      </w:r>
      <w:r>
        <w:t>e</w:t>
      </w:r>
      <w:r w:rsidRPr="00355BF1">
        <w:t xml:space="preserve">st </w:t>
      </w:r>
      <w:r>
        <w:t>A</w:t>
      </w:r>
      <w:r w:rsidRPr="00355BF1">
        <w:t>dministration</w:t>
      </w:r>
    </w:p>
    <w:p w14:paraId="19E19EE9" w14:textId="77777777" w:rsidR="008E59D2" w:rsidRDefault="008E59D2" w:rsidP="008E59D2">
      <w:pPr>
        <w:keepNext/>
        <w:spacing w:before="120"/>
      </w:pPr>
      <w:r>
        <w:t>The following procedure will be used for student breaks for all students during testing, including how test content will be secured during these breaks: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54"/>
        <w:gridCol w:w="4856"/>
      </w:tblGrid>
      <w:tr w:rsidR="008E59D2" w:rsidRPr="009D61CC" w14:paraId="222670F6" w14:textId="77777777" w:rsidTr="00780F39">
        <w:trPr>
          <w:cantSplit/>
          <w:trHeight w:val="279"/>
          <w:tblHeader/>
        </w:trPr>
        <w:tc>
          <w:tcPr>
            <w:tcW w:w="5328" w:type="dxa"/>
          </w:tcPr>
          <w:p w14:paraId="7F99FF8C" w14:textId="77777777" w:rsidR="008E59D2" w:rsidRPr="009D61CC" w:rsidRDefault="008E59D2" w:rsidP="00780F39">
            <w:pPr>
              <w:keepNext/>
              <w:spacing w:before="60" w:after="60"/>
              <w:rPr>
                <w:b/>
                <w:bCs/>
              </w:rPr>
            </w:pPr>
            <w:r>
              <w:rPr>
                <w:b/>
                <w:bCs/>
              </w:rPr>
              <w:t>Procedure for Student Breaks</w:t>
            </w:r>
          </w:p>
        </w:tc>
        <w:tc>
          <w:tcPr>
            <w:tcW w:w="5328" w:type="dxa"/>
          </w:tcPr>
          <w:p w14:paraId="51ED92D2" w14:textId="77777777" w:rsidR="008E59D2" w:rsidRPr="009D61CC" w:rsidRDefault="008E59D2" w:rsidP="00780F39">
            <w:pPr>
              <w:keepNext/>
              <w:spacing w:before="60" w:after="60"/>
              <w:rPr>
                <w:b/>
                <w:bCs/>
              </w:rPr>
            </w:pPr>
            <w:r>
              <w:rPr>
                <w:b/>
                <w:bCs/>
              </w:rPr>
              <w:t>Plan for Securing Test Content</w:t>
            </w:r>
          </w:p>
        </w:tc>
      </w:tr>
      <w:tr w:rsidR="008E59D2" w14:paraId="08F8E89E" w14:textId="77777777" w:rsidTr="00780F39">
        <w:trPr>
          <w:cantSplit/>
          <w:trHeight w:val="278"/>
        </w:trPr>
        <w:tc>
          <w:tcPr>
            <w:tcW w:w="5328" w:type="dxa"/>
          </w:tcPr>
          <w:p w14:paraId="37C84BB5" w14:textId="3D95599C" w:rsidR="008E59D2" w:rsidRDefault="00517DBE" w:rsidP="00780F39">
            <w:pPr>
              <w:keepNext/>
            </w:pPr>
            <w:r>
              <w:t xml:space="preserve">Test Monitors may determine if bathroom breaks or </w:t>
            </w:r>
            <w:proofErr w:type="gramStart"/>
            <w:r>
              <w:t>stretch</w:t>
            </w:r>
            <w:proofErr w:type="gramEnd"/>
            <w:r>
              <w:t xml:space="preserve"> breaks will be taken as a class or if students are sent one at a time.</w:t>
            </w:r>
          </w:p>
        </w:tc>
        <w:tc>
          <w:tcPr>
            <w:tcW w:w="5328" w:type="dxa"/>
          </w:tcPr>
          <w:p w14:paraId="1A0D3D64" w14:textId="1B1E5E5D" w:rsidR="008E59D2" w:rsidRDefault="00517DBE" w:rsidP="00780F39">
            <w:pPr>
              <w:keepNext/>
            </w:pPr>
            <w:r>
              <w:t>For all breaks test content must be covered or turned off. Students must be supervised if more than one student is on break at a time.</w:t>
            </w:r>
          </w:p>
        </w:tc>
      </w:tr>
    </w:tbl>
    <w:p w14:paraId="5000AD38" w14:textId="77777777" w:rsidR="008E59D2" w:rsidRDefault="008E59D2" w:rsidP="008E59D2">
      <w:pPr>
        <w:keepNext/>
      </w:pPr>
      <w:r>
        <w:t xml:space="preserve">The </w:t>
      </w:r>
      <w:proofErr w:type="gramStart"/>
      <w:r>
        <w:t>district’s</w:t>
      </w:r>
      <w:proofErr w:type="gramEnd"/>
      <w:r>
        <w:t xml:space="preserve"> procedure for breaks for use of the restroom or other interruptions during testing is as follows:</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E1A8267" w14:textId="77777777" w:rsidTr="00780F39">
        <w:trPr>
          <w:tblHeader/>
        </w:trPr>
        <w:tc>
          <w:tcPr>
            <w:tcW w:w="10656" w:type="dxa"/>
          </w:tcPr>
          <w:p w14:paraId="4502238C" w14:textId="5A39131D" w:rsidR="008E59D2" w:rsidRDefault="00517DBE" w:rsidP="00780F39">
            <w:r>
              <w:t>Test Monitors may determine if breaks are done as a class or if students are sent one at a time.</w:t>
            </w:r>
          </w:p>
        </w:tc>
      </w:tr>
    </w:tbl>
    <w:p w14:paraId="5A09B3BC" w14:textId="77777777" w:rsidR="008E59D2" w:rsidRDefault="008E59D2" w:rsidP="008E59D2">
      <w:pPr>
        <w:keepNext/>
      </w:pPr>
      <w:r>
        <w:t>The following staff members will monitor students if they leave the testing room (for example, in the hallway):</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96DB4B1" w14:textId="77777777" w:rsidTr="00780F39">
        <w:trPr>
          <w:tblHeader/>
        </w:trPr>
        <w:tc>
          <w:tcPr>
            <w:tcW w:w="10656" w:type="dxa"/>
          </w:tcPr>
          <w:p w14:paraId="41411920" w14:textId="681F7CBA" w:rsidR="008E59D2" w:rsidRDefault="00517DBE" w:rsidP="00780F39">
            <w:r>
              <w:t xml:space="preserve">Students must be supervised if more than one is on break at a time. </w:t>
            </w:r>
          </w:p>
        </w:tc>
      </w:tr>
    </w:tbl>
    <w:p w14:paraId="00B9E2DD" w14:textId="77777777" w:rsidR="008E59D2" w:rsidRDefault="008E59D2" w:rsidP="008E59D2">
      <w:pPr>
        <w:keepNext/>
      </w:pPr>
      <w:r>
        <w:lastRenderedPageBreak/>
        <w:t xml:space="preserve">The staff members listed will answer questions or </w:t>
      </w:r>
      <w:proofErr w:type="gramStart"/>
      <w:r>
        <w:t>provide assistance</w:t>
      </w:r>
      <w:proofErr w:type="gramEnd"/>
      <w:r>
        <w:t xml:space="preserve"> during test administration. Test Monitors and Test Administrators will use the following method to contact others for assistance:</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715"/>
        <w:gridCol w:w="4995"/>
      </w:tblGrid>
      <w:tr w:rsidR="008E59D2" w:rsidRPr="009D61CC" w14:paraId="0B3518DF" w14:textId="77777777" w:rsidTr="00780F39">
        <w:trPr>
          <w:cantSplit/>
          <w:trHeight w:val="279"/>
          <w:tblHeader/>
        </w:trPr>
        <w:tc>
          <w:tcPr>
            <w:tcW w:w="5203" w:type="dxa"/>
          </w:tcPr>
          <w:p w14:paraId="7640F5CC" w14:textId="77777777" w:rsidR="008E59D2" w:rsidRPr="009D61CC" w:rsidRDefault="008E59D2" w:rsidP="00780F39">
            <w:pPr>
              <w:keepNext/>
              <w:spacing w:before="60" w:after="60"/>
              <w:rPr>
                <w:b/>
                <w:bCs/>
              </w:rPr>
            </w:pPr>
            <w:r>
              <w:rPr>
                <w:b/>
                <w:bCs/>
              </w:rPr>
              <w:t>Staff Member to Contact</w:t>
            </w:r>
          </w:p>
        </w:tc>
        <w:tc>
          <w:tcPr>
            <w:tcW w:w="5227" w:type="dxa"/>
          </w:tcPr>
          <w:p w14:paraId="3522982F" w14:textId="77777777" w:rsidR="008E59D2" w:rsidRPr="009D61CC" w:rsidRDefault="008E59D2" w:rsidP="00780F39">
            <w:pPr>
              <w:keepNext/>
              <w:spacing w:before="60" w:after="60"/>
              <w:rPr>
                <w:b/>
                <w:bCs/>
              </w:rPr>
            </w:pPr>
            <w:r>
              <w:rPr>
                <w:b/>
                <w:bCs/>
              </w:rPr>
              <w:t>Communication Method</w:t>
            </w:r>
          </w:p>
        </w:tc>
      </w:tr>
      <w:tr w:rsidR="008E59D2" w14:paraId="2792B139" w14:textId="77777777" w:rsidTr="00780F39">
        <w:trPr>
          <w:cantSplit/>
          <w:trHeight w:val="278"/>
        </w:trPr>
        <w:tc>
          <w:tcPr>
            <w:tcW w:w="5203" w:type="dxa"/>
          </w:tcPr>
          <w:p w14:paraId="0F07D5AB" w14:textId="004251F5" w:rsidR="008E59D2" w:rsidRDefault="00237267" w:rsidP="00780F39">
            <w:r>
              <w:t>Sherri Gottsman</w:t>
            </w:r>
          </w:p>
        </w:tc>
        <w:tc>
          <w:tcPr>
            <w:tcW w:w="5227" w:type="dxa"/>
          </w:tcPr>
          <w:p w14:paraId="3A9CAC81" w14:textId="76407C6F" w:rsidR="00517DBE" w:rsidRDefault="00517DBE" w:rsidP="00780F39">
            <w:pPr>
              <w:keepNext/>
            </w:pPr>
            <w:r>
              <w:t>Phone/text: 218-237-6</w:t>
            </w:r>
            <w:r w:rsidR="00237267">
              <w:t>358</w:t>
            </w:r>
            <w:r>
              <w:t xml:space="preserve"> or email: </w:t>
            </w:r>
            <w:hyperlink r:id="rId12" w:history="1">
              <w:r w:rsidR="00237267" w:rsidRPr="00045324">
                <w:rPr>
                  <w:rStyle w:val="Hyperlink"/>
                </w:rPr>
                <w:t>sgottsman@parkrapids.k12.mn.us</w:t>
              </w:r>
            </w:hyperlink>
            <w:r>
              <w:t xml:space="preserve"> (preferred method) DAC will be on computer monitoring email</w:t>
            </w:r>
          </w:p>
        </w:tc>
      </w:tr>
    </w:tbl>
    <w:p w14:paraId="41A5A1D0" w14:textId="77777777" w:rsidR="008E59D2" w:rsidRDefault="008E59D2" w:rsidP="008E59D2">
      <w:pPr>
        <w:keepNext/>
      </w:pPr>
      <w:r>
        <w:t>The procedure for an unexpected situation arising with students during testing (for example, illness, behavioral issues, early dismissal) is detailed below; Test Monitors and Test Administrators should contact the staff members listed for assistance or in case of emergency:</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58"/>
        <w:gridCol w:w="4852"/>
      </w:tblGrid>
      <w:tr w:rsidR="008E59D2" w:rsidRPr="009D61CC" w14:paraId="42E948C1" w14:textId="77777777" w:rsidTr="00780F39">
        <w:trPr>
          <w:cantSplit/>
          <w:trHeight w:val="279"/>
          <w:tblHeader/>
        </w:trPr>
        <w:tc>
          <w:tcPr>
            <w:tcW w:w="5328" w:type="dxa"/>
          </w:tcPr>
          <w:p w14:paraId="0A3D74B1" w14:textId="77777777" w:rsidR="008E59D2" w:rsidRPr="009D61CC" w:rsidRDefault="008E59D2" w:rsidP="00780F39">
            <w:pPr>
              <w:keepNext/>
              <w:spacing w:before="60" w:after="60"/>
              <w:rPr>
                <w:b/>
                <w:bCs/>
              </w:rPr>
            </w:pPr>
            <w:r>
              <w:rPr>
                <w:b/>
                <w:bCs/>
              </w:rPr>
              <w:t>Procedure</w:t>
            </w:r>
          </w:p>
        </w:tc>
        <w:tc>
          <w:tcPr>
            <w:tcW w:w="5328" w:type="dxa"/>
          </w:tcPr>
          <w:p w14:paraId="72B272C1" w14:textId="77777777" w:rsidR="008E59D2" w:rsidRPr="009D61CC" w:rsidRDefault="008E59D2" w:rsidP="00780F39">
            <w:pPr>
              <w:keepNext/>
              <w:spacing w:before="60" w:after="60"/>
              <w:rPr>
                <w:b/>
                <w:bCs/>
              </w:rPr>
            </w:pPr>
            <w:r>
              <w:rPr>
                <w:b/>
                <w:bCs/>
              </w:rPr>
              <w:t>Staff Member to Contact</w:t>
            </w:r>
          </w:p>
        </w:tc>
      </w:tr>
      <w:tr w:rsidR="008E59D2" w14:paraId="68865243" w14:textId="77777777" w:rsidTr="00780F39">
        <w:trPr>
          <w:cantSplit/>
          <w:trHeight w:val="278"/>
        </w:trPr>
        <w:tc>
          <w:tcPr>
            <w:tcW w:w="5328" w:type="dxa"/>
          </w:tcPr>
          <w:p w14:paraId="0A98EAA9" w14:textId="0B911913" w:rsidR="008E59D2" w:rsidRDefault="00D82750" w:rsidP="00780F39">
            <w:r>
              <w:t>Text or call the DAC who will arrange for assistance as needed.</w:t>
            </w:r>
          </w:p>
        </w:tc>
        <w:tc>
          <w:tcPr>
            <w:tcW w:w="5328" w:type="dxa"/>
          </w:tcPr>
          <w:p w14:paraId="276F0101" w14:textId="6F999EEA" w:rsidR="008E59D2" w:rsidRDefault="00237267" w:rsidP="00780F39">
            <w:pPr>
              <w:keepNext/>
            </w:pPr>
            <w:r>
              <w:t>Sherri Gottsman</w:t>
            </w:r>
          </w:p>
        </w:tc>
      </w:tr>
    </w:tbl>
    <w:p w14:paraId="040EB873" w14:textId="77777777" w:rsidR="008E59D2" w:rsidRDefault="008E59D2" w:rsidP="008E59D2">
      <w:pPr>
        <w:keepNext/>
      </w:pPr>
      <w:r>
        <w:t xml:space="preserve">The procedure for an entire group of students unexpectedly leaving during test administration (for example, </w:t>
      </w:r>
      <w:proofErr w:type="gramStart"/>
      <w:r>
        <w:t>emergency situation</w:t>
      </w:r>
      <w:proofErr w:type="gramEnd"/>
      <w:r>
        <w:t>, fire drill) is detailed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9F3F003" w14:textId="77777777" w:rsidTr="00780F39">
        <w:trPr>
          <w:cantSplit/>
          <w:trHeight w:val="278"/>
          <w:tblHeader/>
        </w:trPr>
        <w:tc>
          <w:tcPr>
            <w:tcW w:w="10430" w:type="dxa"/>
          </w:tcPr>
          <w:p w14:paraId="43C6BAAA" w14:textId="42457EDD" w:rsidR="008E59D2" w:rsidRDefault="00D82750" w:rsidP="00780F39">
            <w:pPr>
              <w:keepNext/>
            </w:pPr>
            <w:r>
              <w:t xml:space="preserve">Safety comes first. If possible, close </w:t>
            </w:r>
            <w:proofErr w:type="spellStart"/>
            <w:r>
              <w:t>chromebooks</w:t>
            </w:r>
            <w:proofErr w:type="spellEnd"/>
            <w:r>
              <w:t xml:space="preserve"> or turn off monitors. Immediately lock and leave room.</w:t>
            </w:r>
          </w:p>
        </w:tc>
      </w:tr>
    </w:tbl>
    <w:p w14:paraId="5E4B7E47" w14:textId="77777777" w:rsidR="008E59D2" w:rsidRDefault="008E59D2" w:rsidP="008E59D2">
      <w:pPr>
        <w:keepNext/>
      </w:pPr>
      <w:r>
        <w:t>If the Test Monitor or Test Administrator becomes ill or needs to leave during testing, the procedure for ensuring students continue to be monitored is as follows:</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6DACBC6" w14:textId="77777777" w:rsidTr="00780F39">
        <w:trPr>
          <w:tblHeader/>
        </w:trPr>
        <w:tc>
          <w:tcPr>
            <w:tcW w:w="10656" w:type="dxa"/>
          </w:tcPr>
          <w:p w14:paraId="113845CF" w14:textId="04B2AEAD" w:rsidR="008E59D2" w:rsidRDefault="00D82750" w:rsidP="00780F39">
            <w:r>
              <w:t>Contact the DAC.</w:t>
            </w:r>
          </w:p>
        </w:tc>
      </w:tr>
    </w:tbl>
    <w:p w14:paraId="02C83FE7" w14:textId="77777777" w:rsidR="008E59D2" w:rsidRDefault="008E59D2" w:rsidP="008E59D2">
      <w:pPr>
        <w:keepNext/>
      </w:pPr>
      <w:r>
        <w:t>If students complete testing early, the procedure is outlined below; if students will remain in the testing room, the following activities are allowed: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76"/>
        <w:gridCol w:w="4834"/>
      </w:tblGrid>
      <w:tr w:rsidR="008E59D2" w14:paraId="6DCF3545" w14:textId="77777777" w:rsidTr="00780F39">
        <w:trPr>
          <w:trHeight w:val="188"/>
          <w:tblHeader/>
        </w:trPr>
        <w:tc>
          <w:tcPr>
            <w:tcW w:w="5328" w:type="dxa"/>
          </w:tcPr>
          <w:p w14:paraId="574833A5" w14:textId="77777777" w:rsidR="008E59D2" w:rsidRPr="009D61CC" w:rsidRDefault="008E59D2" w:rsidP="00780F39">
            <w:pPr>
              <w:keepNext/>
              <w:spacing w:before="60" w:after="60"/>
              <w:rPr>
                <w:b/>
                <w:bCs/>
              </w:rPr>
            </w:pPr>
            <w:r>
              <w:rPr>
                <w:b/>
                <w:bCs/>
              </w:rPr>
              <w:t>Procedure</w:t>
            </w:r>
          </w:p>
        </w:tc>
        <w:tc>
          <w:tcPr>
            <w:tcW w:w="5328" w:type="dxa"/>
          </w:tcPr>
          <w:p w14:paraId="07F219AA" w14:textId="77777777" w:rsidR="008E59D2" w:rsidRPr="009D61CC" w:rsidRDefault="008E59D2" w:rsidP="00780F39">
            <w:pPr>
              <w:keepNext/>
              <w:spacing w:before="60" w:after="60"/>
              <w:rPr>
                <w:b/>
                <w:bCs/>
              </w:rPr>
            </w:pPr>
            <w:r>
              <w:rPr>
                <w:b/>
                <w:bCs/>
              </w:rPr>
              <w:t>Allowable Activities (if applicable)</w:t>
            </w:r>
          </w:p>
        </w:tc>
      </w:tr>
      <w:tr w:rsidR="008E59D2" w14:paraId="13DD1391" w14:textId="77777777" w:rsidTr="00780F39">
        <w:trPr>
          <w:trHeight w:val="187"/>
        </w:trPr>
        <w:tc>
          <w:tcPr>
            <w:tcW w:w="5328" w:type="dxa"/>
          </w:tcPr>
          <w:p w14:paraId="0BBEFB62" w14:textId="77777777" w:rsidR="00D82750" w:rsidRPr="00D82750" w:rsidRDefault="00D82750" w:rsidP="00D82750">
            <w:pPr>
              <w:spacing w:before="120" w:after="0" w:line="240" w:lineRule="auto"/>
              <w:rPr>
                <w:rFonts w:cs="Calibri"/>
              </w:rPr>
            </w:pPr>
            <w:r w:rsidRPr="00D82750">
              <w:rPr>
                <w:rFonts w:cs="Calibri"/>
              </w:rPr>
              <w:t>Student</w:t>
            </w:r>
            <w:r w:rsidRPr="00D82750">
              <w:rPr>
                <w:rFonts w:eastAsia="Aptos" w:cs="Calibri"/>
                <w:kern w:val="2"/>
                <w:lang w:bidi="ar-SA"/>
                <w14:ligatures w14:val="standardContextual"/>
              </w:rPr>
              <w:t>s may remain in the testing room.</w:t>
            </w:r>
          </w:p>
          <w:p w14:paraId="38BE91DA" w14:textId="3C69AB9E" w:rsidR="00D82750" w:rsidRPr="00D82750" w:rsidRDefault="00D82750" w:rsidP="00D82750">
            <w:pPr>
              <w:spacing w:before="0" w:after="0" w:line="240" w:lineRule="auto"/>
              <w:rPr>
                <w:rFonts w:cs="Calibri"/>
              </w:rPr>
            </w:pPr>
            <w:r w:rsidRPr="00D82750">
              <w:rPr>
                <w:rFonts w:cs="Calibri"/>
              </w:rPr>
              <w:t>Students may</w:t>
            </w:r>
            <w:r>
              <w:rPr>
                <w:rFonts w:cs="Calibri"/>
              </w:rPr>
              <w:t xml:space="preserve"> quietly leave to a predetermined destination (example a sped room).</w:t>
            </w:r>
          </w:p>
          <w:p w14:paraId="413B7FD8" w14:textId="6F3C4FBB" w:rsidR="008E59D2" w:rsidRPr="00D82750" w:rsidRDefault="00D82750" w:rsidP="00D82750">
            <w:pPr>
              <w:spacing w:before="0" w:after="120" w:line="240" w:lineRule="auto"/>
              <w:rPr>
                <w:rFonts w:cs="Calibri"/>
              </w:rPr>
            </w:pPr>
            <w:r w:rsidRPr="00D82750">
              <w:rPr>
                <w:rFonts w:cs="Calibri"/>
              </w:rPr>
              <w:t>HS students</w:t>
            </w:r>
            <w:r w:rsidR="00C87838">
              <w:rPr>
                <w:rFonts w:cs="Calibri"/>
              </w:rPr>
              <w:t xml:space="preserve"> may return to their scheduled class.</w:t>
            </w:r>
          </w:p>
        </w:tc>
        <w:tc>
          <w:tcPr>
            <w:tcW w:w="5328" w:type="dxa"/>
          </w:tcPr>
          <w:p w14:paraId="22A44AFA" w14:textId="1CA5E24B" w:rsidR="008E59D2" w:rsidRDefault="00D82750" w:rsidP="00780F39">
            <w:pPr>
              <w:keepNext/>
            </w:pPr>
            <w:r>
              <w:t>When students remain in the room they may read quietly. No electronic devices are to be used.</w:t>
            </w:r>
          </w:p>
        </w:tc>
      </w:tr>
    </w:tbl>
    <w:p w14:paraId="234464BD" w14:textId="77777777" w:rsidR="008E59D2" w:rsidRDefault="008E59D2" w:rsidP="008E59D2">
      <w:pPr>
        <w:keepNext/>
      </w:pPr>
      <w:r>
        <w:lastRenderedPageBreak/>
        <w:t>If students need extra time to test, the procedure below will be followed:</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5DA83CC0" w14:textId="77777777" w:rsidTr="00780F39">
        <w:trPr>
          <w:tblHeader/>
        </w:trPr>
        <w:tc>
          <w:tcPr>
            <w:tcW w:w="10430" w:type="dxa"/>
          </w:tcPr>
          <w:p w14:paraId="11D96FF1" w14:textId="7A7E5CFD" w:rsidR="008E59D2" w:rsidRDefault="00A46F48" w:rsidP="00780F39">
            <w:r>
              <w:t>Students will have as much time as they need to finish testing. If a student needs more time to finish than the regular scheduled time contact the DAC to schedule make-up testing time.</w:t>
            </w:r>
          </w:p>
        </w:tc>
      </w:tr>
    </w:tbl>
    <w:p w14:paraId="1A2F878A" w14:textId="77777777" w:rsidR="008E59D2" w:rsidRDefault="008E59D2" w:rsidP="008E59D2">
      <w:pPr>
        <w:keepNext/>
      </w:pPr>
      <w:r>
        <w:t>If students finish testing on a previous day, the procedure below will be followed to ensure only students who are testing are present in testing rooms:</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CBFCAA6" w14:textId="77777777" w:rsidTr="00780F39">
        <w:trPr>
          <w:tblHeader/>
        </w:trPr>
        <w:tc>
          <w:tcPr>
            <w:tcW w:w="10656" w:type="dxa"/>
          </w:tcPr>
          <w:p w14:paraId="2C6F814A" w14:textId="6F7DDF21" w:rsidR="008E59D2" w:rsidRDefault="00596A5C" w:rsidP="00780F39">
            <w:r>
              <w:t xml:space="preserve">DAC will monitor which students have finished on a previous day and will ensure they are not in the testing room. Each Grade will decide where the students who have finished testing will go. If </w:t>
            </w:r>
            <w:proofErr w:type="gramStart"/>
            <w:r>
              <w:t>necessary</w:t>
            </w:r>
            <w:proofErr w:type="gramEnd"/>
            <w:r>
              <w:t xml:space="preserve"> one classroom will be used for those students who have finished.</w:t>
            </w:r>
          </w:p>
        </w:tc>
      </w:tr>
    </w:tbl>
    <w:p w14:paraId="74CE292E" w14:textId="77777777" w:rsidR="008E59D2" w:rsidRDefault="008E59D2" w:rsidP="008E59D2">
      <w:pPr>
        <w:keepNext/>
      </w:pPr>
      <w:r>
        <w:t>I</w:t>
      </w:r>
      <w:r w:rsidRPr="00E54423">
        <w:t>f a student reports an error or technical issue with a test item</w:t>
      </w:r>
      <w:r>
        <w:t>, the procedure for documenting the issue is outlined below, and issues will be reported to the staff members listed here:</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58"/>
        <w:gridCol w:w="4852"/>
      </w:tblGrid>
      <w:tr w:rsidR="008E59D2" w14:paraId="508E339A" w14:textId="77777777" w:rsidTr="00780F39">
        <w:trPr>
          <w:trHeight w:val="188"/>
          <w:tblHeader/>
        </w:trPr>
        <w:tc>
          <w:tcPr>
            <w:tcW w:w="5328" w:type="dxa"/>
          </w:tcPr>
          <w:p w14:paraId="240EB29D" w14:textId="77777777" w:rsidR="008E59D2" w:rsidRPr="009D61CC" w:rsidRDefault="008E59D2" w:rsidP="00780F39">
            <w:pPr>
              <w:keepNext/>
              <w:spacing w:before="60" w:after="60"/>
              <w:rPr>
                <w:b/>
                <w:bCs/>
              </w:rPr>
            </w:pPr>
            <w:r>
              <w:rPr>
                <w:b/>
                <w:bCs/>
              </w:rPr>
              <w:t>Procedure</w:t>
            </w:r>
          </w:p>
        </w:tc>
        <w:tc>
          <w:tcPr>
            <w:tcW w:w="5328" w:type="dxa"/>
          </w:tcPr>
          <w:p w14:paraId="62E6EFE6" w14:textId="77777777" w:rsidR="008E59D2" w:rsidRPr="009D61CC" w:rsidRDefault="008E59D2" w:rsidP="00780F39">
            <w:pPr>
              <w:keepNext/>
              <w:spacing w:before="60" w:after="60"/>
              <w:rPr>
                <w:b/>
                <w:bCs/>
              </w:rPr>
            </w:pPr>
            <w:r>
              <w:rPr>
                <w:b/>
                <w:bCs/>
              </w:rPr>
              <w:t>Staff Member to Contact</w:t>
            </w:r>
          </w:p>
        </w:tc>
      </w:tr>
      <w:tr w:rsidR="008E59D2" w14:paraId="4E2572BC" w14:textId="77777777" w:rsidTr="00780F39">
        <w:trPr>
          <w:trHeight w:val="187"/>
        </w:trPr>
        <w:tc>
          <w:tcPr>
            <w:tcW w:w="5328" w:type="dxa"/>
          </w:tcPr>
          <w:p w14:paraId="7A5E8E1B" w14:textId="51C7B6BB" w:rsidR="008E59D2" w:rsidRDefault="00596A5C" w:rsidP="00780F39">
            <w:r>
              <w:t>Document the problem and contact the DAC.</w:t>
            </w:r>
          </w:p>
        </w:tc>
        <w:tc>
          <w:tcPr>
            <w:tcW w:w="5328" w:type="dxa"/>
          </w:tcPr>
          <w:p w14:paraId="187EA8FB" w14:textId="0C7B0738" w:rsidR="008E59D2" w:rsidRDefault="00237267" w:rsidP="00780F39">
            <w:pPr>
              <w:keepNext/>
            </w:pPr>
            <w:r>
              <w:t>Sherri Gottsman</w:t>
            </w:r>
          </w:p>
        </w:tc>
      </w:tr>
    </w:tbl>
    <w:p w14:paraId="0DAF7010" w14:textId="77777777" w:rsidR="008E59D2" w:rsidRDefault="008E59D2" w:rsidP="008E59D2">
      <w:pPr>
        <w:keepNext/>
      </w:pPr>
      <w:r>
        <w:t xml:space="preserve">Staff report </w:t>
      </w:r>
      <w:proofErr w:type="spellStart"/>
      <w:r>
        <w:t>misadministrations</w:t>
      </w:r>
      <w:proofErr w:type="spellEnd"/>
      <w:r>
        <w:t xml:space="preserve"> and security violations to the staff members listed below, using the process outlined: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93"/>
        <w:gridCol w:w="4817"/>
      </w:tblGrid>
      <w:tr w:rsidR="008E59D2" w14:paraId="37C27415" w14:textId="77777777" w:rsidTr="00780F39">
        <w:trPr>
          <w:trHeight w:val="188"/>
          <w:tblHeader/>
        </w:trPr>
        <w:tc>
          <w:tcPr>
            <w:tcW w:w="5218" w:type="dxa"/>
          </w:tcPr>
          <w:p w14:paraId="1E6AE085" w14:textId="77777777" w:rsidR="008E59D2" w:rsidRPr="009D61CC" w:rsidRDefault="008E59D2" w:rsidP="00780F39">
            <w:pPr>
              <w:keepNext/>
              <w:spacing w:before="60" w:after="60"/>
              <w:rPr>
                <w:b/>
                <w:bCs/>
              </w:rPr>
            </w:pPr>
            <w:r>
              <w:rPr>
                <w:b/>
                <w:bCs/>
              </w:rPr>
              <w:t>Procedure</w:t>
            </w:r>
          </w:p>
        </w:tc>
        <w:tc>
          <w:tcPr>
            <w:tcW w:w="5212" w:type="dxa"/>
          </w:tcPr>
          <w:p w14:paraId="05340578" w14:textId="77777777" w:rsidR="008E59D2" w:rsidRPr="009D61CC" w:rsidRDefault="008E59D2" w:rsidP="00780F39">
            <w:pPr>
              <w:keepNext/>
              <w:spacing w:before="60" w:after="60"/>
              <w:rPr>
                <w:b/>
                <w:bCs/>
              </w:rPr>
            </w:pPr>
            <w:r>
              <w:rPr>
                <w:b/>
                <w:bCs/>
              </w:rPr>
              <w:t>Staff Member to Contact</w:t>
            </w:r>
          </w:p>
        </w:tc>
      </w:tr>
      <w:tr w:rsidR="008E59D2" w14:paraId="382BAB83" w14:textId="77777777" w:rsidTr="00780F39">
        <w:trPr>
          <w:trHeight w:val="187"/>
        </w:trPr>
        <w:tc>
          <w:tcPr>
            <w:tcW w:w="5218" w:type="dxa"/>
          </w:tcPr>
          <w:p w14:paraId="39EC18E7" w14:textId="73CFEE3B" w:rsidR="008E59D2" w:rsidRDefault="00596A5C" w:rsidP="00780F39">
            <w:pPr>
              <w:keepNext/>
            </w:pPr>
            <w:r>
              <w:t>Any misadministration or security breach needs to be reported to DAC or MDE as soon as possible. It can be verbally or via email.</w:t>
            </w:r>
          </w:p>
        </w:tc>
        <w:tc>
          <w:tcPr>
            <w:tcW w:w="5212" w:type="dxa"/>
          </w:tcPr>
          <w:p w14:paraId="31843680" w14:textId="362E1DDE" w:rsidR="008E59D2" w:rsidRDefault="00237267" w:rsidP="00780F39">
            <w:pPr>
              <w:keepNext/>
            </w:pPr>
            <w:r>
              <w:t>Sherri Gottsman</w:t>
            </w:r>
          </w:p>
        </w:tc>
      </w:tr>
    </w:tbl>
    <w:p w14:paraId="30CBECA4" w14:textId="419AA1AA" w:rsidR="008E59D2" w:rsidRDefault="008E59D2" w:rsidP="008E59D2">
      <w:pPr>
        <w:pStyle w:val="Heading3"/>
      </w:pPr>
      <w:r>
        <w:t xml:space="preserve">District Policies and Procedures for </w:t>
      </w:r>
      <w:r w:rsidR="005864A7">
        <w:t>Statewide Assessments</w:t>
      </w:r>
      <w:r w:rsidR="00166BFB">
        <w:t>—</w:t>
      </w:r>
      <w:r>
        <w:t>After Testing</w:t>
      </w:r>
    </w:p>
    <w:p w14:paraId="1A421171" w14:textId="77777777" w:rsidR="008E59D2" w:rsidRDefault="008E59D2" w:rsidP="008E59D2">
      <w:pPr>
        <w:keepNext/>
        <w:spacing w:before="120"/>
      </w:pPr>
      <w:r>
        <w:t>The following is the district’s policy for discussing the test administration experience with students after test administration:</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22BB3DF" w14:textId="77777777" w:rsidTr="00780F39">
        <w:trPr>
          <w:tblHeader/>
        </w:trPr>
        <w:tc>
          <w:tcPr>
            <w:tcW w:w="10656" w:type="dxa"/>
          </w:tcPr>
          <w:p w14:paraId="73A3E8ED" w14:textId="05DB3308" w:rsidR="008E59D2" w:rsidRDefault="003D74FF" w:rsidP="00780F39">
            <w:r>
              <w:t xml:space="preserve">Testing content </w:t>
            </w:r>
            <w:proofErr w:type="spellStart"/>
            <w:r>
              <w:t>my</w:t>
            </w:r>
            <w:proofErr w:type="spellEnd"/>
            <w:r>
              <w:t xml:space="preserve"> not be discussed at any time.</w:t>
            </w:r>
          </w:p>
        </w:tc>
      </w:tr>
    </w:tbl>
    <w:p w14:paraId="50D7D5EB" w14:textId="19CA6D00" w:rsidR="008E59D2" w:rsidRDefault="008E59D2" w:rsidP="008E59D2">
      <w:pPr>
        <w:keepNext/>
      </w:pPr>
      <w:r>
        <w:lastRenderedPageBreak/>
        <w:t xml:space="preserve">The staff members listed below are responsible for entering student responses from MCA paper test materials: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5E298C5C" w14:textId="77777777" w:rsidTr="00780F39">
        <w:trPr>
          <w:cantSplit/>
          <w:tblHeader/>
        </w:trPr>
        <w:tc>
          <w:tcPr>
            <w:tcW w:w="10430" w:type="dxa"/>
          </w:tcPr>
          <w:p w14:paraId="033688C4" w14:textId="36398208" w:rsidR="008E59D2" w:rsidRDefault="003D74FF" w:rsidP="00780F39">
            <w:pPr>
              <w:keepNext/>
            </w:pPr>
            <w:r>
              <w:t>She</w:t>
            </w:r>
            <w:r w:rsidR="00237267">
              <w:t>rri Gottsman</w:t>
            </w:r>
          </w:p>
        </w:tc>
      </w:tr>
    </w:tbl>
    <w:p w14:paraId="7AB40AB0" w14:textId="4FEBB3FA" w:rsidR="008E59D2" w:rsidRDefault="008E59D2" w:rsidP="008E59D2">
      <w:pPr>
        <w:keepNext/>
      </w:pPr>
      <w:r>
        <w:t xml:space="preserve">The staff members listed below are responsible for entering </w:t>
      </w:r>
      <w:r w:rsidR="00DE13C2">
        <w:t xml:space="preserve">MTAS/Alt MCA data and student responses from the applicable Data Collection Forms into </w:t>
      </w:r>
      <w:proofErr w:type="spellStart"/>
      <w:r w:rsidR="00DE13C2">
        <w:t>PearsonAccess</w:t>
      </w:r>
      <w:proofErr w:type="spellEnd"/>
      <w:r w:rsidR="00DE13C2">
        <w:t xml:space="preserve"> Next (</w:t>
      </w:r>
      <w:r>
        <w:t>MTAS</w:t>
      </w:r>
      <w:r w:rsidR="00DE13C2">
        <w:t>) or TestNav</w:t>
      </w:r>
      <w:r>
        <w:t xml:space="preserve"> </w:t>
      </w:r>
      <w:r w:rsidR="00DE13C2">
        <w:t>(Alt MCA)</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8050059" w14:textId="77777777" w:rsidTr="00780F39">
        <w:trPr>
          <w:tblHeader/>
        </w:trPr>
        <w:tc>
          <w:tcPr>
            <w:tcW w:w="10430" w:type="dxa"/>
          </w:tcPr>
          <w:p w14:paraId="680AF925" w14:textId="3D85DC83" w:rsidR="008E59D2" w:rsidRDefault="003D74FF" w:rsidP="00780F39">
            <w:r>
              <w:t>She</w:t>
            </w:r>
            <w:r w:rsidR="00237267">
              <w:t>rri Gottsman</w:t>
            </w:r>
          </w:p>
        </w:tc>
      </w:tr>
    </w:tbl>
    <w:p w14:paraId="4E3D37DD" w14:textId="2BED74BB" w:rsidR="008E59D2" w:rsidRPr="00FD29C8" w:rsidRDefault="008E59D2" w:rsidP="008E59D2">
      <w:pPr>
        <w:pStyle w:val="Heading3"/>
        <w:rPr>
          <w:bCs/>
        </w:rPr>
      </w:pPr>
      <w:r>
        <w:t xml:space="preserve">District Policies and Procedures for </w:t>
      </w:r>
      <w:r w:rsidR="005864A7">
        <w:t>Statewide Assessments</w:t>
      </w:r>
      <w:r w:rsidR="00166BFB">
        <w:t>—</w:t>
      </w:r>
      <w:r>
        <w:t xml:space="preserve">Secure Test Materials </w:t>
      </w:r>
    </w:p>
    <w:p w14:paraId="1D94E604" w14:textId="77777777" w:rsidR="008E59D2" w:rsidRPr="00725DB8" w:rsidRDefault="008E59D2" w:rsidP="008E59D2">
      <w:pPr>
        <w:pStyle w:val="Heading4"/>
      </w:pPr>
      <w:r w:rsidRPr="00725DB8">
        <w:t xml:space="preserve">Receipt and Organization of Secure Test Materials </w:t>
      </w:r>
    </w:p>
    <w:p w14:paraId="7448DAED" w14:textId="77777777" w:rsidR="008E59D2" w:rsidRDefault="008E59D2" w:rsidP="008E59D2">
      <w:pPr>
        <w:keepNext/>
        <w:spacing w:before="120"/>
      </w:pPr>
      <w:r>
        <w:t xml:space="preserve">The following is a list of each secure, locked location at each school within the district where test materials for online and paper administrations will be kept: </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5"/>
        <w:gridCol w:w="4865"/>
      </w:tblGrid>
      <w:tr w:rsidR="008E59D2" w14:paraId="20D331FE" w14:textId="77777777" w:rsidTr="00780F39">
        <w:trPr>
          <w:trHeight w:val="236"/>
          <w:tblHeader/>
        </w:trPr>
        <w:tc>
          <w:tcPr>
            <w:tcW w:w="5209" w:type="dxa"/>
          </w:tcPr>
          <w:p w14:paraId="2A03AE22" w14:textId="77777777" w:rsidR="008E59D2" w:rsidRPr="00D83260" w:rsidRDefault="008E59D2" w:rsidP="00780F39">
            <w:pPr>
              <w:keepNext/>
              <w:spacing w:before="60" w:after="60"/>
              <w:rPr>
                <w:b/>
              </w:rPr>
            </w:pPr>
            <w:r>
              <w:rPr>
                <w:b/>
              </w:rPr>
              <w:t>School</w:t>
            </w:r>
          </w:p>
        </w:tc>
        <w:tc>
          <w:tcPr>
            <w:tcW w:w="5221" w:type="dxa"/>
          </w:tcPr>
          <w:p w14:paraId="6A3C27E3" w14:textId="77777777" w:rsidR="008E59D2" w:rsidRPr="00D83260" w:rsidRDefault="008E59D2" w:rsidP="00780F39">
            <w:pPr>
              <w:keepNext/>
              <w:spacing w:before="60" w:after="60"/>
              <w:rPr>
                <w:b/>
              </w:rPr>
            </w:pPr>
            <w:r w:rsidRPr="00D83260">
              <w:rPr>
                <w:b/>
              </w:rPr>
              <w:t>Secure Location</w:t>
            </w:r>
            <w:r>
              <w:rPr>
                <w:b/>
              </w:rPr>
              <w:t>(</w:t>
            </w:r>
            <w:r w:rsidRPr="00D83260">
              <w:rPr>
                <w:b/>
              </w:rPr>
              <w:t>s</w:t>
            </w:r>
            <w:r>
              <w:rPr>
                <w:b/>
              </w:rPr>
              <w:t>)</w:t>
            </w:r>
          </w:p>
        </w:tc>
      </w:tr>
      <w:tr w:rsidR="008E59D2" w14:paraId="2BB9783A" w14:textId="77777777" w:rsidTr="00780F39">
        <w:trPr>
          <w:trHeight w:val="236"/>
        </w:trPr>
        <w:tc>
          <w:tcPr>
            <w:tcW w:w="5209" w:type="dxa"/>
          </w:tcPr>
          <w:p w14:paraId="704E4FF5" w14:textId="77777777" w:rsidR="00F624E2" w:rsidRDefault="00F624E2" w:rsidP="00F624E2">
            <w:pPr>
              <w:spacing w:before="120" w:after="0" w:line="240" w:lineRule="auto"/>
              <w:rPr>
                <w:rFonts w:cs="Calibri"/>
              </w:rPr>
            </w:pPr>
            <w:r>
              <w:rPr>
                <w:rFonts w:cs="Calibri"/>
              </w:rPr>
              <w:t>Century Elementary School</w:t>
            </w:r>
          </w:p>
          <w:p w14:paraId="6131A0C8" w14:textId="4B93193E" w:rsidR="008E59D2" w:rsidRPr="00F624E2" w:rsidRDefault="00F624E2" w:rsidP="00F624E2">
            <w:pPr>
              <w:spacing w:before="0" w:after="120" w:line="240" w:lineRule="auto"/>
              <w:rPr>
                <w:rFonts w:cs="Calibri"/>
              </w:rPr>
            </w:pPr>
            <w:r>
              <w:rPr>
                <w:rFonts w:cs="Calibri"/>
              </w:rPr>
              <w:t>Park Rapids Area High School</w:t>
            </w:r>
          </w:p>
        </w:tc>
        <w:tc>
          <w:tcPr>
            <w:tcW w:w="5221" w:type="dxa"/>
          </w:tcPr>
          <w:p w14:paraId="47F20BBF" w14:textId="018CB39B" w:rsidR="008E59D2" w:rsidRDefault="00F624E2" w:rsidP="00780F39">
            <w:r>
              <w:t>Locked filing cabinets in the DAC’s offices</w:t>
            </w:r>
            <w:r w:rsidR="006D2B3C">
              <w:t>/vault</w:t>
            </w:r>
            <w:r>
              <w:t xml:space="preserve"> at Century School or the District Office</w:t>
            </w:r>
          </w:p>
        </w:tc>
      </w:tr>
    </w:tbl>
    <w:p w14:paraId="05461ABF" w14:textId="77777777" w:rsidR="008E59D2" w:rsidRDefault="008E59D2" w:rsidP="008E59D2">
      <w:pPr>
        <w:keepNext/>
        <w:spacing w:before="240"/>
      </w:pPr>
      <w:r>
        <w:t xml:space="preserve">Listed below are staff members </w:t>
      </w:r>
      <w:r w:rsidRPr="00192A8D">
        <w:t xml:space="preserve">who have access to </w:t>
      </w:r>
      <w:r>
        <w:t>these locations where secure test materials are stored:</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6687E4BB" w14:textId="77777777" w:rsidTr="00780F39">
        <w:trPr>
          <w:tblHeader/>
        </w:trPr>
        <w:tc>
          <w:tcPr>
            <w:tcW w:w="10430" w:type="dxa"/>
          </w:tcPr>
          <w:p w14:paraId="6D7CC469" w14:textId="127CF8C0" w:rsidR="008E59D2" w:rsidRDefault="00F624E2" w:rsidP="00780F39">
            <w:r>
              <w:t>Only the DAC has keys to open the filing cabinets.</w:t>
            </w:r>
          </w:p>
        </w:tc>
      </w:tr>
    </w:tbl>
    <w:p w14:paraId="065ECC0E" w14:textId="77777777" w:rsidR="008E59D2" w:rsidRDefault="008E59D2" w:rsidP="008E59D2">
      <w:pPr>
        <w:keepNext/>
      </w:pPr>
      <w:r>
        <w:t>If test materials are delivered to the district, t</w:t>
      </w:r>
      <w:r w:rsidRPr="00192A8D">
        <w:t xml:space="preserve">he </w:t>
      </w:r>
      <w:r>
        <w:t>staff members listed below will distribute secure test materials to each school following the procedure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8"/>
        <w:gridCol w:w="4862"/>
      </w:tblGrid>
      <w:tr w:rsidR="008E59D2" w:rsidRPr="007B276D" w14:paraId="1340F03E" w14:textId="77777777" w:rsidTr="00780F39">
        <w:trPr>
          <w:trHeight w:val="395"/>
          <w:tblHeader/>
        </w:trPr>
        <w:tc>
          <w:tcPr>
            <w:tcW w:w="5212" w:type="dxa"/>
          </w:tcPr>
          <w:p w14:paraId="7DC6DAB2" w14:textId="77777777" w:rsidR="008E59D2" w:rsidRPr="007B276D" w:rsidRDefault="008E59D2" w:rsidP="00780F39">
            <w:pPr>
              <w:keepNext/>
              <w:keepLines/>
              <w:spacing w:before="60" w:after="60"/>
              <w:rPr>
                <w:b/>
                <w:bCs/>
              </w:rPr>
            </w:pPr>
            <w:r>
              <w:rPr>
                <w:b/>
                <w:bCs/>
              </w:rPr>
              <w:t xml:space="preserve">Staff Member </w:t>
            </w:r>
          </w:p>
        </w:tc>
        <w:tc>
          <w:tcPr>
            <w:tcW w:w="5218" w:type="dxa"/>
          </w:tcPr>
          <w:p w14:paraId="50C0E5E9" w14:textId="77777777" w:rsidR="008E59D2" w:rsidRPr="007B276D" w:rsidRDefault="008E59D2" w:rsidP="00780F39">
            <w:pPr>
              <w:keepNext/>
              <w:keepLines/>
              <w:spacing w:before="60" w:after="60"/>
              <w:rPr>
                <w:b/>
                <w:bCs/>
              </w:rPr>
            </w:pPr>
            <w:r>
              <w:rPr>
                <w:b/>
                <w:bCs/>
              </w:rPr>
              <w:t>Procedure</w:t>
            </w:r>
          </w:p>
        </w:tc>
      </w:tr>
      <w:tr w:rsidR="008E59D2" w14:paraId="3490F8D4" w14:textId="77777777" w:rsidTr="00780F39">
        <w:trPr>
          <w:trHeight w:val="552"/>
        </w:trPr>
        <w:tc>
          <w:tcPr>
            <w:tcW w:w="5212" w:type="dxa"/>
          </w:tcPr>
          <w:p w14:paraId="3D4D30C6" w14:textId="3808133D" w:rsidR="008E59D2" w:rsidRPr="009034A8" w:rsidRDefault="006D2B3C" w:rsidP="00780F39">
            <w:pPr>
              <w:keepNext/>
              <w:keepLines/>
              <w:spacing w:before="60" w:after="60"/>
            </w:pPr>
            <w:r>
              <w:t>Sherri Gottsman</w:t>
            </w:r>
          </w:p>
        </w:tc>
        <w:tc>
          <w:tcPr>
            <w:tcW w:w="5218" w:type="dxa"/>
          </w:tcPr>
          <w:p w14:paraId="5554E2E3" w14:textId="47AF95EB" w:rsidR="008E59D2" w:rsidRPr="009034A8" w:rsidRDefault="009034A8" w:rsidP="00780F39">
            <w:pPr>
              <w:keepNext/>
              <w:keepLines/>
              <w:spacing w:before="60" w:after="60"/>
            </w:pPr>
            <w:r w:rsidRPr="009034A8">
              <w:t>Mate</w:t>
            </w:r>
            <w:r>
              <w:t xml:space="preserve">rials are delivered to the District Office where </w:t>
            </w:r>
            <w:r w:rsidR="006D2B3C">
              <w:t>Angela Larson</w:t>
            </w:r>
            <w:r>
              <w:t xml:space="preserve"> secures the boxes and contacts She</w:t>
            </w:r>
            <w:r w:rsidR="006D2B3C">
              <w:t>rri Gottsman</w:t>
            </w:r>
            <w:r>
              <w:t>. She</w:t>
            </w:r>
            <w:r w:rsidR="006D2B3C">
              <w:t>rri Gottsman</w:t>
            </w:r>
            <w:r>
              <w:t xml:space="preserve"> then moves them to her Office to inventory and store until they are distributed to each </w:t>
            </w:r>
            <w:proofErr w:type="gramStart"/>
            <w:r>
              <w:t>schools</w:t>
            </w:r>
            <w:proofErr w:type="gramEnd"/>
            <w:r>
              <w:t xml:space="preserve"> test monitors.</w:t>
            </w:r>
          </w:p>
        </w:tc>
      </w:tr>
    </w:tbl>
    <w:p w14:paraId="6F17FD59" w14:textId="77777777" w:rsidR="008E59D2" w:rsidRDefault="008E59D2" w:rsidP="008E59D2">
      <w:pPr>
        <w:keepNext/>
      </w:pPr>
      <w:r>
        <w:t xml:space="preserve">The staff members listed below </w:t>
      </w:r>
      <w:r w:rsidRPr="00192A8D">
        <w:t xml:space="preserve">will </w:t>
      </w:r>
      <w:r>
        <w:t xml:space="preserve">receive and store </w:t>
      </w:r>
      <w:r w:rsidRPr="00192A8D">
        <w:t>all materials</w:t>
      </w:r>
      <w:r>
        <w:t xml:space="preserve"> in a pre-determined secure locked location:</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DBC4C0A" w14:textId="77777777" w:rsidTr="00780F39">
        <w:trPr>
          <w:tblHeader/>
        </w:trPr>
        <w:tc>
          <w:tcPr>
            <w:tcW w:w="10656" w:type="dxa"/>
          </w:tcPr>
          <w:p w14:paraId="065F368C" w14:textId="5CC21DF6" w:rsidR="008E59D2" w:rsidRDefault="009034A8" w:rsidP="00780F39">
            <w:r>
              <w:t>She</w:t>
            </w:r>
            <w:r w:rsidR="006D2B3C">
              <w:t>rri Gottsman</w:t>
            </w:r>
          </w:p>
        </w:tc>
      </w:tr>
    </w:tbl>
    <w:p w14:paraId="0BBDD16F" w14:textId="77777777" w:rsidR="008E59D2" w:rsidRDefault="008E59D2" w:rsidP="008E59D2">
      <w:r>
        <w:lastRenderedPageBreak/>
        <w:t xml:space="preserve">The staff members listed below </w:t>
      </w:r>
      <w:r w:rsidRPr="00192A8D">
        <w:t>will inventory materials using the security checklists. Any discrepancies will be</w:t>
      </w:r>
      <w:r>
        <w:t xml:space="preserve"> reported immediately following the procedure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6"/>
        <w:gridCol w:w="4864"/>
      </w:tblGrid>
      <w:tr w:rsidR="008E59D2" w:rsidRPr="007B276D" w14:paraId="4501DD6F" w14:textId="77777777" w:rsidTr="00780F39">
        <w:trPr>
          <w:trHeight w:val="395"/>
          <w:tblHeader/>
        </w:trPr>
        <w:tc>
          <w:tcPr>
            <w:tcW w:w="5328" w:type="dxa"/>
          </w:tcPr>
          <w:p w14:paraId="0C1852D7" w14:textId="77777777" w:rsidR="008E59D2" w:rsidRPr="007B276D" w:rsidRDefault="008E59D2" w:rsidP="00780F39">
            <w:pPr>
              <w:spacing w:before="60" w:after="60"/>
              <w:rPr>
                <w:b/>
                <w:bCs/>
              </w:rPr>
            </w:pPr>
            <w:r>
              <w:rPr>
                <w:b/>
                <w:bCs/>
              </w:rPr>
              <w:t>Staff Member Inventorying Materials</w:t>
            </w:r>
          </w:p>
        </w:tc>
        <w:tc>
          <w:tcPr>
            <w:tcW w:w="5328" w:type="dxa"/>
          </w:tcPr>
          <w:p w14:paraId="1C2EA879" w14:textId="77777777" w:rsidR="008E59D2" w:rsidRPr="007B276D" w:rsidRDefault="008E59D2" w:rsidP="00780F39">
            <w:pPr>
              <w:spacing w:before="60" w:after="60"/>
              <w:rPr>
                <w:b/>
                <w:bCs/>
              </w:rPr>
            </w:pPr>
            <w:r>
              <w:rPr>
                <w:b/>
                <w:bCs/>
              </w:rPr>
              <w:t>Procedure for Discrepancies</w:t>
            </w:r>
          </w:p>
        </w:tc>
      </w:tr>
      <w:tr w:rsidR="008E59D2" w:rsidRPr="007B276D" w14:paraId="5AB246D7" w14:textId="77777777" w:rsidTr="00780F39">
        <w:trPr>
          <w:trHeight w:val="552"/>
        </w:trPr>
        <w:tc>
          <w:tcPr>
            <w:tcW w:w="5328" w:type="dxa"/>
          </w:tcPr>
          <w:p w14:paraId="7398BCFE" w14:textId="53E9781E" w:rsidR="008E59D2" w:rsidRPr="006D5AEF" w:rsidRDefault="006D2B3C" w:rsidP="00780F39">
            <w:pPr>
              <w:spacing w:before="60" w:after="60"/>
            </w:pPr>
            <w:r>
              <w:t>Sherri Gottsman</w:t>
            </w:r>
          </w:p>
        </w:tc>
        <w:tc>
          <w:tcPr>
            <w:tcW w:w="5328" w:type="dxa"/>
          </w:tcPr>
          <w:p w14:paraId="45975C07" w14:textId="7668E4DE" w:rsidR="008E59D2" w:rsidRPr="006D5AEF" w:rsidRDefault="006D5AEF" w:rsidP="00780F39">
            <w:pPr>
              <w:spacing w:before="60" w:after="60"/>
            </w:pPr>
            <w:r w:rsidRPr="006D5AEF">
              <w:t>Conta</w:t>
            </w:r>
            <w:r>
              <w:t xml:space="preserve">ct </w:t>
            </w:r>
            <w:proofErr w:type="spellStart"/>
            <w:r>
              <w:t>PearsonAccess</w:t>
            </w:r>
            <w:proofErr w:type="spellEnd"/>
            <w:r>
              <w:t xml:space="preserve"> or DRC.</w:t>
            </w:r>
          </w:p>
        </w:tc>
      </w:tr>
    </w:tbl>
    <w:p w14:paraId="04549F32" w14:textId="77777777" w:rsidR="008E59D2" w:rsidRDefault="008E59D2" w:rsidP="00166BFB">
      <w:r>
        <w:t>The staff members</w:t>
      </w:r>
      <w:r w:rsidRPr="00991DEF">
        <w:t xml:space="preserve"> </w:t>
      </w:r>
      <w:r>
        <w:t>listed below will organize t</w:t>
      </w:r>
      <w:r w:rsidRPr="00192A8D">
        <w:t xml:space="preserve">est materials for each Test Monitor and Test Administrator, </w:t>
      </w:r>
      <w:r>
        <w:t>following the procedures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52"/>
        <w:gridCol w:w="4858"/>
      </w:tblGrid>
      <w:tr w:rsidR="008E59D2" w:rsidRPr="007B276D" w14:paraId="1B8D6FE2" w14:textId="77777777" w:rsidTr="00780F39">
        <w:trPr>
          <w:trHeight w:val="395"/>
          <w:tblHeader/>
        </w:trPr>
        <w:tc>
          <w:tcPr>
            <w:tcW w:w="5210" w:type="dxa"/>
          </w:tcPr>
          <w:p w14:paraId="3D6BE2A8" w14:textId="77777777" w:rsidR="008E59D2" w:rsidRPr="007B276D" w:rsidRDefault="008E59D2" w:rsidP="00780F39">
            <w:pPr>
              <w:spacing w:before="60" w:after="60"/>
              <w:rPr>
                <w:b/>
                <w:bCs/>
              </w:rPr>
            </w:pPr>
            <w:r>
              <w:rPr>
                <w:b/>
                <w:bCs/>
              </w:rPr>
              <w:t>Staff Member Organizing Materials</w:t>
            </w:r>
          </w:p>
        </w:tc>
        <w:tc>
          <w:tcPr>
            <w:tcW w:w="5220" w:type="dxa"/>
          </w:tcPr>
          <w:p w14:paraId="6EE32849" w14:textId="77777777" w:rsidR="008E59D2" w:rsidRPr="007B276D" w:rsidRDefault="008E59D2" w:rsidP="00780F39">
            <w:pPr>
              <w:spacing w:before="60" w:after="60"/>
              <w:rPr>
                <w:b/>
                <w:bCs/>
              </w:rPr>
            </w:pPr>
            <w:r>
              <w:rPr>
                <w:b/>
                <w:bCs/>
              </w:rPr>
              <w:t>Procedure</w:t>
            </w:r>
          </w:p>
        </w:tc>
      </w:tr>
      <w:tr w:rsidR="008E59D2" w14:paraId="7BD5912D" w14:textId="77777777" w:rsidTr="00780F39">
        <w:trPr>
          <w:trHeight w:val="552"/>
        </w:trPr>
        <w:tc>
          <w:tcPr>
            <w:tcW w:w="5210" w:type="dxa"/>
          </w:tcPr>
          <w:p w14:paraId="1C09F237" w14:textId="5CA3EC15" w:rsidR="008E59D2" w:rsidRPr="006D5AEF" w:rsidRDefault="006D2B3C" w:rsidP="00780F39">
            <w:pPr>
              <w:spacing w:before="60" w:after="60"/>
            </w:pPr>
            <w:r>
              <w:t>Sherri Gottsman</w:t>
            </w:r>
          </w:p>
        </w:tc>
        <w:tc>
          <w:tcPr>
            <w:tcW w:w="5220" w:type="dxa"/>
          </w:tcPr>
          <w:p w14:paraId="449DFBE6" w14:textId="0CC9E320" w:rsidR="008E59D2" w:rsidRPr="006D5AEF" w:rsidRDefault="006D5AEF" w:rsidP="00780F39">
            <w:pPr>
              <w:spacing w:before="60" w:after="60"/>
            </w:pPr>
            <w:r>
              <w:t>She will organize and distribute materials personally to the test monitors.</w:t>
            </w:r>
          </w:p>
        </w:tc>
      </w:tr>
    </w:tbl>
    <w:p w14:paraId="4B2F5765" w14:textId="28CAB522" w:rsidR="008E59D2" w:rsidRPr="00473943" w:rsidRDefault="008E59D2" w:rsidP="00A3039D">
      <w:pPr>
        <w:pStyle w:val="Heading4"/>
        <w:keepNext/>
      </w:pPr>
      <w:r w:rsidRPr="00473943">
        <w:t xml:space="preserve">Distribution of Materials to Test Monitors </w:t>
      </w:r>
      <w:r w:rsidR="00B90FFF">
        <w:t>and/or</w:t>
      </w:r>
      <w:r w:rsidRPr="00473943">
        <w:t xml:space="preserve"> Test Administrators</w:t>
      </w:r>
    </w:p>
    <w:p w14:paraId="723894D5" w14:textId="77777777" w:rsidR="008E59D2" w:rsidRDefault="008E59D2" w:rsidP="008E59D2">
      <w:pPr>
        <w:keepNext/>
        <w:spacing w:before="120"/>
      </w:pPr>
      <w:r w:rsidRPr="00192A8D">
        <w:t>Th</w:t>
      </w:r>
      <w:r>
        <w:t xml:space="preserve">e procedure for distributing test materials </w:t>
      </w:r>
      <w:r w:rsidRPr="00192A8D">
        <w:t xml:space="preserve">to the Test Monitors and Test Administrators </w:t>
      </w:r>
      <w:r>
        <w:t>is listed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0B40ABF" w14:textId="77777777" w:rsidTr="00780F39">
        <w:trPr>
          <w:trHeight w:val="343"/>
          <w:tblHeader/>
        </w:trPr>
        <w:tc>
          <w:tcPr>
            <w:tcW w:w="10430" w:type="dxa"/>
          </w:tcPr>
          <w:p w14:paraId="7FB292BB" w14:textId="7EAAA976" w:rsidR="008E59D2" w:rsidRDefault="006D5AEF" w:rsidP="00780F39">
            <w:pPr>
              <w:keepLines/>
            </w:pPr>
            <w:r>
              <w:t>She</w:t>
            </w:r>
            <w:r w:rsidR="006D2B3C">
              <w:t>rri Gottsman</w:t>
            </w:r>
            <w:r>
              <w:t xml:space="preserve"> will distribute materials to the test monitors personally.</w:t>
            </w:r>
          </w:p>
        </w:tc>
      </w:tr>
    </w:tbl>
    <w:p w14:paraId="0871271A" w14:textId="77777777" w:rsidR="008E59D2" w:rsidRPr="00192A8D" w:rsidRDefault="008E59D2" w:rsidP="008E59D2">
      <w:pPr>
        <w:keepNext/>
      </w:pPr>
      <w:r>
        <w:t xml:space="preserve">Test Monitors and Test Administrators report any discrepancies in test materials received immediately to the staff members listed below: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2B7C8A0F" w14:textId="77777777" w:rsidTr="00780F39">
        <w:trPr>
          <w:tblHeader/>
        </w:trPr>
        <w:tc>
          <w:tcPr>
            <w:tcW w:w="11016" w:type="dxa"/>
          </w:tcPr>
          <w:p w14:paraId="77F5CB13" w14:textId="3A83F595" w:rsidR="008E59D2" w:rsidRDefault="006D5AEF" w:rsidP="00780F39">
            <w:r>
              <w:t>She</w:t>
            </w:r>
            <w:r w:rsidR="006D2B3C">
              <w:t>rri Gottsman</w:t>
            </w:r>
          </w:p>
        </w:tc>
      </w:tr>
    </w:tbl>
    <w:p w14:paraId="63C91DC4" w14:textId="77777777" w:rsidR="008E59D2" w:rsidRDefault="008E59D2" w:rsidP="008E59D2">
      <w:pPr>
        <w:keepNext/>
      </w:pPr>
      <w:r w:rsidRPr="00192A8D">
        <w:t xml:space="preserve">If students are taking the tests </w:t>
      </w:r>
      <w:r>
        <w:t>over</w:t>
      </w:r>
      <w:r w:rsidRPr="00192A8D">
        <w:t xml:space="preserve"> multiple days, </w:t>
      </w:r>
      <w:r>
        <w:t>the</w:t>
      </w:r>
      <w:r w:rsidRPr="00192A8D">
        <w:t xml:space="preserve"> </w:t>
      </w:r>
      <w:r>
        <w:t xml:space="preserve">procedure for collecting and storing </w:t>
      </w:r>
      <w:r w:rsidRPr="00192A8D">
        <w:t xml:space="preserve">test materials </w:t>
      </w:r>
      <w:r>
        <w:t>between test sessions is as follows:</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570C30E" w14:textId="77777777" w:rsidTr="00780F39">
        <w:trPr>
          <w:tblHeader/>
        </w:trPr>
        <w:tc>
          <w:tcPr>
            <w:tcW w:w="10430" w:type="dxa"/>
          </w:tcPr>
          <w:p w14:paraId="3587CA83" w14:textId="06BD91BB" w:rsidR="008E59D2" w:rsidRDefault="006D5AEF" w:rsidP="00780F39">
            <w:r>
              <w:t>Test Monitors will collect testing tickets and scratch paper, then securely lock them until the next test session.</w:t>
            </w:r>
          </w:p>
        </w:tc>
      </w:tr>
    </w:tbl>
    <w:p w14:paraId="592D04BA" w14:textId="77777777" w:rsidR="008E59D2" w:rsidRPr="00473943" w:rsidRDefault="008E59D2" w:rsidP="008E59D2">
      <w:pPr>
        <w:pStyle w:val="Heading4"/>
      </w:pPr>
      <w:r w:rsidRPr="00473943">
        <w:t>Return of Materials</w:t>
      </w:r>
    </w:p>
    <w:p w14:paraId="2F1B3760" w14:textId="77777777" w:rsidR="008E59D2" w:rsidRDefault="008E59D2" w:rsidP="008E59D2">
      <w:pPr>
        <w:spacing w:before="120"/>
      </w:pPr>
      <w:r w:rsidRPr="00E23A12">
        <w:t>After testing, Test Monitors and Test Administrators will return test materials and</w:t>
      </w:r>
      <w:r>
        <w:rPr>
          <w:i/>
        </w:rPr>
        <w:t xml:space="preserve"> </w:t>
      </w:r>
      <w:r w:rsidRPr="00192A8D">
        <w:rPr>
          <w:i/>
        </w:rPr>
        <w:t>Test Materials</w:t>
      </w:r>
      <w:r>
        <w:rPr>
          <w:i/>
        </w:rPr>
        <w:t xml:space="preserve"> Assigned to Students </w:t>
      </w:r>
      <w:r w:rsidRPr="00192A8D">
        <w:rPr>
          <w:i/>
        </w:rPr>
        <w:t>Checklists</w:t>
      </w:r>
      <w:r w:rsidRPr="00192A8D">
        <w:t xml:space="preserve"> </w:t>
      </w:r>
      <w:r>
        <w:t xml:space="preserve">(or other checklists used in the district) </w:t>
      </w:r>
      <w:r w:rsidRPr="00192A8D">
        <w:t>to</w:t>
      </w:r>
      <w:r>
        <w:t xml:space="preserve"> the staff members listed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1B9DBCC7" w14:textId="77777777" w:rsidTr="00780F39">
        <w:trPr>
          <w:tblHeader/>
        </w:trPr>
        <w:tc>
          <w:tcPr>
            <w:tcW w:w="11016" w:type="dxa"/>
          </w:tcPr>
          <w:p w14:paraId="4228359E" w14:textId="778610B4" w:rsidR="008E59D2" w:rsidRDefault="006D5AEF" w:rsidP="00780F39">
            <w:r>
              <w:t>She</w:t>
            </w:r>
            <w:r w:rsidR="006D2B3C">
              <w:t>rri Gottsman</w:t>
            </w:r>
          </w:p>
        </w:tc>
      </w:tr>
    </w:tbl>
    <w:p w14:paraId="0D5FD19F" w14:textId="77777777" w:rsidR="008E59D2" w:rsidRDefault="008E59D2" w:rsidP="008E59D2">
      <w:pPr>
        <w:spacing w:before="240"/>
      </w:pPr>
      <w:r w:rsidRPr="00192A8D">
        <w:t>When the test materials are returned to</w:t>
      </w:r>
      <w:r>
        <w:t xml:space="preserve"> the staff members</w:t>
      </w:r>
      <w:r w:rsidRPr="007B276D">
        <w:t xml:space="preserve"> </w:t>
      </w:r>
      <w:r>
        <w:t>listed below</w:t>
      </w:r>
      <w:r w:rsidRPr="00192A8D">
        <w:t>, they will be</w:t>
      </w:r>
      <w:r>
        <w:t xml:space="preserve"> inventoried and secured in the following locations</w:t>
      </w:r>
      <w:r w:rsidRPr="00192A8D">
        <w:t xml:space="preserve">, until </w:t>
      </w:r>
      <w:r>
        <w:t>returned to the district (if applicable) or</w:t>
      </w:r>
      <w:r w:rsidRPr="00192A8D">
        <w:t xml:space="preserve"> shipped back to the service provider. </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7"/>
        <w:gridCol w:w="4863"/>
      </w:tblGrid>
      <w:tr w:rsidR="008E59D2" w14:paraId="0FB49C0C" w14:textId="77777777" w:rsidTr="00780F39">
        <w:trPr>
          <w:trHeight w:val="384"/>
          <w:tblHeader/>
        </w:trPr>
        <w:tc>
          <w:tcPr>
            <w:tcW w:w="5328" w:type="dxa"/>
          </w:tcPr>
          <w:p w14:paraId="2FF98480" w14:textId="77777777" w:rsidR="008E59D2" w:rsidRPr="00FE70AF" w:rsidRDefault="008E59D2" w:rsidP="00780F39">
            <w:pPr>
              <w:spacing w:before="60" w:after="60"/>
              <w:rPr>
                <w:b/>
                <w:bCs/>
              </w:rPr>
            </w:pPr>
            <w:r w:rsidRPr="00FE70AF">
              <w:rPr>
                <w:b/>
                <w:bCs/>
              </w:rPr>
              <w:lastRenderedPageBreak/>
              <w:t>Staff Member</w:t>
            </w:r>
          </w:p>
        </w:tc>
        <w:tc>
          <w:tcPr>
            <w:tcW w:w="5328" w:type="dxa"/>
          </w:tcPr>
          <w:p w14:paraId="125CDDC5" w14:textId="77777777" w:rsidR="008E59D2" w:rsidRPr="00FE70AF" w:rsidRDefault="008E59D2" w:rsidP="00780F39">
            <w:pPr>
              <w:spacing w:before="60" w:after="60"/>
              <w:rPr>
                <w:b/>
                <w:bCs/>
              </w:rPr>
            </w:pPr>
            <w:r w:rsidRPr="00FE70AF">
              <w:rPr>
                <w:b/>
                <w:bCs/>
              </w:rPr>
              <w:t>Secured Location</w:t>
            </w:r>
          </w:p>
        </w:tc>
      </w:tr>
      <w:tr w:rsidR="008E59D2" w14:paraId="55CE142D" w14:textId="77777777" w:rsidTr="00780F39">
        <w:trPr>
          <w:trHeight w:val="383"/>
        </w:trPr>
        <w:tc>
          <w:tcPr>
            <w:tcW w:w="5328" w:type="dxa"/>
          </w:tcPr>
          <w:p w14:paraId="1ED324CB" w14:textId="48083519" w:rsidR="008E59D2" w:rsidRDefault="006D5AEF" w:rsidP="00780F39">
            <w:r>
              <w:t>She</w:t>
            </w:r>
            <w:r w:rsidR="006D2B3C">
              <w:t>rri Gottsman</w:t>
            </w:r>
          </w:p>
        </w:tc>
        <w:tc>
          <w:tcPr>
            <w:tcW w:w="5328" w:type="dxa"/>
          </w:tcPr>
          <w:p w14:paraId="25374E93" w14:textId="62903113" w:rsidR="008E59D2" w:rsidRDefault="006D5AEF" w:rsidP="00780F39">
            <w:r>
              <w:t xml:space="preserve">DAC office </w:t>
            </w:r>
            <w:r w:rsidR="006D2B3C">
              <w:t>at Century Elementary</w:t>
            </w:r>
          </w:p>
        </w:tc>
      </w:tr>
    </w:tbl>
    <w:p w14:paraId="5DE8D3B8" w14:textId="77777777" w:rsidR="008E59D2" w:rsidRDefault="008E59D2" w:rsidP="008E59D2">
      <w:r>
        <w:t>The staff members</w:t>
      </w:r>
      <w:r w:rsidRPr="007B276D">
        <w:t xml:space="preserve"> </w:t>
      </w:r>
      <w:r>
        <w:t xml:space="preserve">listed below </w:t>
      </w:r>
      <w:r w:rsidRPr="00192A8D">
        <w:t>will prepare the materials for their return to the district (if applicable) or</w:t>
      </w:r>
      <w:r>
        <w:t xml:space="preserve"> for shipment to</w:t>
      </w:r>
      <w:r w:rsidRPr="00192A8D">
        <w:t xml:space="preserve"> the service provider</w:t>
      </w:r>
      <w:r>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6F420EC" w14:textId="77777777" w:rsidTr="00780F39">
        <w:trPr>
          <w:tblHeader/>
        </w:trPr>
        <w:tc>
          <w:tcPr>
            <w:tcW w:w="11016" w:type="dxa"/>
          </w:tcPr>
          <w:p w14:paraId="480F1DB9" w14:textId="3F5E1294" w:rsidR="008E59D2" w:rsidRDefault="00CF5B80" w:rsidP="00780F39">
            <w:r>
              <w:t>She</w:t>
            </w:r>
            <w:r w:rsidR="006D2B3C">
              <w:t>rri Gottsman</w:t>
            </w:r>
          </w:p>
        </w:tc>
      </w:tr>
    </w:tbl>
    <w:p w14:paraId="5E9FA1A0" w14:textId="050A27BD" w:rsidR="008E59D2" w:rsidRDefault="008E59D2" w:rsidP="00A3039D">
      <w:pPr>
        <w:keepNext/>
      </w:pPr>
      <w:r>
        <w:t>The following staff members</w:t>
      </w:r>
      <w:r w:rsidRPr="007B276D">
        <w:t xml:space="preserve"> </w:t>
      </w:r>
      <w:r>
        <w:t>will securely destroy s</w:t>
      </w:r>
      <w:r w:rsidRPr="00192A8D">
        <w:t xml:space="preserve">tudent </w:t>
      </w:r>
      <w:r>
        <w:t xml:space="preserve">testing tickets </w:t>
      </w:r>
      <w:r w:rsidRPr="00192A8D">
        <w:t xml:space="preserve">and any </w:t>
      </w:r>
      <w:r>
        <w:t xml:space="preserve">other </w:t>
      </w:r>
      <w:r w:rsidR="00A3039D">
        <w:t>paper</w:t>
      </w:r>
      <w:r>
        <w:t xml:space="preserve"> materials provided to students during test</w:t>
      </w:r>
      <w:r w:rsidRPr="00192A8D">
        <w:t xml:space="preserve"> at the end of test administration</w:t>
      </w:r>
      <w:r>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31F8504" w14:textId="77777777" w:rsidTr="00780F39">
        <w:trPr>
          <w:tblHeader/>
        </w:trPr>
        <w:tc>
          <w:tcPr>
            <w:tcW w:w="11016" w:type="dxa"/>
          </w:tcPr>
          <w:p w14:paraId="2D085131" w14:textId="4E037565" w:rsidR="008E59D2" w:rsidRDefault="00CF5B80" w:rsidP="00780F39">
            <w:r>
              <w:t>She</w:t>
            </w:r>
            <w:r w:rsidR="006D2B3C">
              <w:t>rri Gottsman</w:t>
            </w:r>
          </w:p>
        </w:tc>
      </w:tr>
    </w:tbl>
    <w:p w14:paraId="5B3EB77A" w14:textId="1D892241" w:rsidR="008E59D2" w:rsidRPr="00FD29C8" w:rsidRDefault="008E59D2" w:rsidP="008E59D2">
      <w:pPr>
        <w:pStyle w:val="Heading3"/>
        <w:rPr>
          <w:bCs/>
        </w:rPr>
      </w:pPr>
      <w:r>
        <w:t xml:space="preserve">District Policies and Procedures for </w:t>
      </w:r>
      <w:r w:rsidR="005864A7">
        <w:t>Statewide Assessments</w:t>
      </w:r>
      <w:r w:rsidR="00166BFB">
        <w:t>—</w:t>
      </w:r>
      <w:r>
        <w:t>Test Results</w:t>
      </w:r>
    </w:p>
    <w:p w14:paraId="1011B909" w14:textId="77777777" w:rsidR="008E59D2" w:rsidRDefault="008E59D2" w:rsidP="008E59D2">
      <w:pPr>
        <w:spacing w:before="120"/>
      </w:pPr>
      <w:r>
        <w:t>The district’s policy about providing preliminary test results is detailed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1991664" w14:textId="77777777" w:rsidTr="00780F39">
        <w:trPr>
          <w:tblHeader/>
        </w:trPr>
        <w:tc>
          <w:tcPr>
            <w:tcW w:w="10430" w:type="dxa"/>
          </w:tcPr>
          <w:p w14:paraId="12F44F76" w14:textId="7157B9FD" w:rsidR="008E59D2" w:rsidRDefault="00FF4AEE" w:rsidP="00780F39">
            <w:r>
              <w:t>Preliminary test results will be shared with Administration, Students, Parents and necessary Staff.</w:t>
            </w:r>
          </w:p>
        </w:tc>
      </w:tr>
    </w:tbl>
    <w:p w14:paraId="28FCE0D5" w14:textId="77777777" w:rsidR="008E59D2" w:rsidRDefault="008E59D2" w:rsidP="008E59D2">
      <w:r>
        <w:t>The following information is communicated if preliminary results are provided:</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1C8BC929" w14:textId="77777777" w:rsidTr="00780F39">
        <w:trPr>
          <w:tblHeader/>
        </w:trPr>
        <w:tc>
          <w:tcPr>
            <w:tcW w:w="10430" w:type="dxa"/>
          </w:tcPr>
          <w:p w14:paraId="084A1171" w14:textId="36927319" w:rsidR="008E59D2" w:rsidRDefault="00FF4AEE" w:rsidP="00780F39">
            <w:r w:rsidRPr="00FF4AEE">
              <w:t xml:space="preserve">These results are preliminary and may change. Data Privacy Only those who have a legitimate educational interest in the assessment results should have access to preliminary assessment results or embargoed final assessment and accountability results in any form, including summary results. This includes classroom teachers, school/district staff, and school board members, or other school officials. Schools should limit the number of individuals who have access to preliminary results or final embargoed assessment </w:t>
            </w:r>
            <w:proofErr w:type="gramStart"/>
            <w:r w:rsidRPr="00FF4AEE">
              <w:t>results, and</w:t>
            </w:r>
            <w:proofErr w:type="gramEnd"/>
            <w:r w:rsidRPr="00FF4AEE">
              <w:t xml:space="preserve"> must collect and retain data privacy and nondisclosure agreements for all school officials who have access to assessment results in any form. Important Reminders If preliminary or embargoed assessment data will be shared, it cannot be discussed in public forums, posted online, or reflected in public meeting minutes until the embargo has ended. Be sure to remind building principals and any other staff that have access to preliminary data of this policy regarding sharing preliminary or embargoed data. </w:t>
            </w:r>
            <w:proofErr w:type="gramStart"/>
            <w:r w:rsidRPr="00FF4AEE">
              <w:t>Individually-identifying</w:t>
            </w:r>
            <w:proofErr w:type="gramEnd"/>
            <w:r w:rsidRPr="00FF4AEE">
              <w:t xml:space="preserve"> student results should not be shared publicly at any point as required under FERPA regulations. Student-level results should only be shared with those who have a legitimate educational interest or others who are permitted by the Minnesota Government Data Practices Act or FERPA to access private educational data.</w:t>
            </w:r>
          </w:p>
        </w:tc>
      </w:tr>
    </w:tbl>
    <w:p w14:paraId="5329002A" w14:textId="77777777" w:rsidR="008E59D2" w:rsidRDefault="008E59D2" w:rsidP="008E59D2">
      <w:r>
        <w:t>Final embargoed results will be provided to the following staff members through the following methods: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94"/>
        <w:gridCol w:w="4816"/>
      </w:tblGrid>
      <w:tr w:rsidR="008E59D2" w14:paraId="420001F0" w14:textId="77777777" w:rsidTr="00780F39">
        <w:trPr>
          <w:trHeight w:val="344"/>
          <w:tblHeader/>
        </w:trPr>
        <w:tc>
          <w:tcPr>
            <w:tcW w:w="5232" w:type="dxa"/>
          </w:tcPr>
          <w:p w14:paraId="66F82000" w14:textId="77777777" w:rsidR="008E59D2" w:rsidRPr="00E66BD2" w:rsidRDefault="008E59D2" w:rsidP="00780F39">
            <w:pPr>
              <w:spacing w:before="60" w:after="60"/>
              <w:rPr>
                <w:b/>
                <w:bCs/>
              </w:rPr>
            </w:pPr>
            <w:r>
              <w:rPr>
                <w:b/>
                <w:bCs/>
              </w:rPr>
              <w:lastRenderedPageBreak/>
              <w:t>Staff Members</w:t>
            </w:r>
          </w:p>
        </w:tc>
        <w:tc>
          <w:tcPr>
            <w:tcW w:w="5198" w:type="dxa"/>
          </w:tcPr>
          <w:p w14:paraId="57F08A8C" w14:textId="77777777" w:rsidR="008E59D2" w:rsidRPr="00E66BD2" w:rsidRDefault="008E59D2" w:rsidP="00780F39">
            <w:pPr>
              <w:spacing w:before="60" w:after="60"/>
              <w:rPr>
                <w:b/>
                <w:bCs/>
              </w:rPr>
            </w:pPr>
            <w:r>
              <w:rPr>
                <w:b/>
                <w:bCs/>
              </w:rPr>
              <w:t>Methods</w:t>
            </w:r>
          </w:p>
        </w:tc>
      </w:tr>
      <w:tr w:rsidR="008E59D2" w14:paraId="4128E383" w14:textId="77777777" w:rsidTr="00780F39">
        <w:trPr>
          <w:trHeight w:val="343"/>
        </w:trPr>
        <w:tc>
          <w:tcPr>
            <w:tcW w:w="5232" w:type="dxa"/>
          </w:tcPr>
          <w:p w14:paraId="15572F4E" w14:textId="38683923" w:rsidR="008E59D2" w:rsidRDefault="004D26F0" w:rsidP="00780F39">
            <w:r>
              <w:t>Administration</w:t>
            </w:r>
          </w:p>
        </w:tc>
        <w:tc>
          <w:tcPr>
            <w:tcW w:w="5198" w:type="dxa"/>
          </w:tcPr>
          <w:p w14:paraId="4CBE7204" w14:textId="0583889B" w:rsidR="008E59D2" w:rsidRDefault="004D26F0" w:rsidP="00780F39">
            <w:r>
              <w:t>Through MDE secure reports</w:t>
            </w:r>
          </w:p>
        </w:tc>
      </w:tr>
    </w:tbl>
    <w:p w14:paraId="7D1400AF" w14:textId="77777777" w:rsidR="008E59D2" w:rsidRDefault="008E59D2" w:rsidP="008E59D2">
      <w:r>
        <w:t>The following information is communicated to staff about abiding by the embargo:</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0BFF9A1" w14:textId="77777777" w:rsidTr="00780F39">
        <w:trPr>
          <w:tblHeader/>
        </w:trPr>
        <w:tc>
          <w:tcPr>
            <w:tcW w:w="10430" w:type="dxa"/>
          </w:tcPr>
          <w:p w14:paraId="036B26E6" w14:textId="27A6D797" w:rsidR="008E59D2" w:rsidRDefault="004D26F0" w:rsidP="00780F39">
            <w:r w:rsidRPr="004D26F0">
              <w:t xml:space="preserve">Preliminary student assessment results can be shared with students, families, and staff for instructional purposes. Similarly, summary-level data may also be used for instructional and planning purposes. However, for other purposes, like teacher evaluation, the final assessment results provided by MDE must be used. Preliminary student assessment results should not be discussed in public forums, reflected in public meeting minutes (e.g., school board meetings), or shared with the </w:t>
            </w:r>
            <w:proofErr w:type="gramStart"/>
            <w:r w:rsidRPr="004D26F0">
              <w:t>general public</w:t>
            </w:r>
            <w:proofErr w:type="gramEnd"/>
            <w:r w:rsidRPr="004D26F0">
              <w:t xml:space="preserve"> or media until the final assessment results have been released publicly. This includes any summarization, growth, or accountability calculations determined by the district.</w:t>
            </w:r>
          </w:p>
        </w:tc>
      </w:tr>
    </w:tbl>
    <w:p w14:paraId="4E954B48" w14:textId="77777777" w:rsidR="008E59D2" w:rsidRPr="001A5544" w:rsidRDefault="008E59D2" w:rsidP="008E59D2">
      <w:r>
        <w:t>Individual Student Reports (ISRs) will be provided to families as described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5447912E" w14:textId="77777777" w:rsidTr="00780F39">
        <w:trPr>
          <w:tblHeader/>
        </w:trPr>
        <w:tc>
          <w:tcPr>
            <w:tcW w:w="10430" w:type="dxa"/>
          </w:tcPr>
          <w:p w14:paraId="5075DA61" w14:textId="2C28D267" w:rsidR="008E59D2" w:rsidRDefault="00EE38DF" w:rsidP="00780F39">
            <w:r w:rsidRPr="00EE38DF">
              <w:t xml:space="preserve">ISR’s for grades </w:t>
            </w:r>
            <w:r w:rsidR="006D2B3C">
              <w:t>3</w:t>
            </w:r>
            <w:r w:rsidRPr="00EE38DF">
              <w:t xml:space="preserve">-12 will be uploaded into </w:t>
            </w:r>
            <w:proofErr w:type="spellStart"/>
            <w:r>
              <w:t>ParentVue</w:t>
            </w:r>
            <w:proofErr w:type="spellEnd"/>
            <w:r w:rsidRPr="00EE38DF">
              <w:t xml:space="preserve"> for parents to access. A district email will be sent to parents on where to securely locate results. ISR’s will be kept by </w:t>
            </w:r>
            <w:r>
              <w:t>She</w:t>
            </w:r>
            <w:r w:rsidR="006D2B3C">
              <w:t>rri Gottsman</w:t>
            </w:r>
            <w:r>
              <w:t xml:space="preserve"> </w:t>
            </w:r>
            <w:r w:rsidRPr="00EE38DF">
              <w:t>in a locked location in her office until mailed or destroyed.</w:t>
            </w:r>
          </w:p>
        </w:tc>
      </w:tr>
    </w:tbl>
    <w:p w14:paraId="12B6DB44" w14:textId="5802E480" w:rsidR="008E59D2" w:rsidRDefault="008E59D2" w:rsidP="00EE38DF">
      <w:pPr>
        <w:pStyle w:val="Tablesubnotes"/>
      </w:pPr>
    </w:p>
    <w:sectPr w:rsidR="008E59D2" w:rsidSect="00A3039D">
      <w:footerReference w:type="default" r:id="rId13"/>
      <w:footerReference w:type="first" r:id="rId14"/>
      <w:type w:val="continuous"/>
      <w:pgSz w:w="12240" w:h="15840" w:code="1"/>
      <w:pgMar w:top="1440" w:right="1080" w:bottom="1440" w:left="1080" w:header="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27B06" w14:textId="77777777" w:rsidR="00B019F3" w:rsidRDefault="00B019F3" w:rsidP="00D91FF4">
      <w:r>
        <w:separator/>
      </w:r>
    </w:p>
  </w:endnote>
  <w:endnote w:type="continuationSeparator" w:id="0">
    <w:p w14:paraId="370C07C7" w14:textId="77777777" w:rsidR="00B019F3" w:rsidRDefault="00B019F3"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3026" w14:textId="5EF6BAF3" w:rsidR="00A3039D" w:rsidRDefault="00915C98">
    <w:pPr>
      <w:pStyle w:val="Footer"/>
    </w:pPr>
    <w:r w:rsidRPr="00A3039D">
      <w:rPr>
        <w:i/>
      </w:rPr>
      <w:ptab w:relativeTo="margin" w:alignment="center" w:leader="none"/>
    </w:r>
    <w:r w:rsidRPr="00A3039D">
      <w:fldChar w:fldCharType="begin"/>
    </w:r>
    <w:r w:rsidRPr="00A3039D">
      <w:instrText xml:space="preserve"> PAGE   \* MERGEFORMAT </w:instrText>
    </w:r>
    <w:r w:rsidRPr="00A3039D">
      <w:fldChar w:fldCharType="separate"/>
    </w:r>
    <w:r>
      <w:rPr>
        <w:noProof/>
      </w:rPr>
      <w:t>9</w:t>
    </w:r>
    <w:r w:rsidRPr="00A3039D">
      <w:rPr>
        <w:noProof/>
      </w:rPr>
      <w:fldChar w:fldCharType="end"/>
    </w:r>
    <w:r w:rsidRPr="00A3039D">
      <w:rPr>
        <w:i/>
      </w:rPr>
      <w:ptab w:relativeTo="margin" w:alignment="right" w:leader="none"/>
    </w:r>
    <w:r w:rsidRPr="00A3039D">
      <w:rPr>
        <w:i/>
      </w:rPr>
      <w:t>20</w:t>
    </w:r>
    <w:r>
      <w:rPr>
        <w:i/>
      </w:rPr>
      <w:t>25</w:t>
    </w:r>
    <w:r w:rsidR="00A3039D" w:rsidRPr="00A3039D">
      <w:rPr>
        <w:i/>
      </w:rPr>
      <w:t>-</w:t>
    </w:r>
    <w:r>
      <w:rPr>
        <w:i/>
      </w:rPr>
      <w:t>26</w:t>
    </w:r>
    <w:r w:rsidRPr="00A3039D">
      <w:rPr>
        <w:i/>
      </w:rPr>
      <w:t xml:space="preserve"> </w:t>
    </w:r>
    <w:r w:rsidR="00A3039D" w:rsidRPr="00A3039D">
      <w:rPr>
        <w:i/>
      </w:rPr>
      <w:t>School Year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CE1B"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3E1ED" w14:textId="77777777" w:rsidR="00B019F3" w:rsidRDefault="00B019F3" w:rsidP="00D91FF4">
      <w:r>
        <w:separator/>
      </w:r>
    </w:p>
  </w:footnote>
  <w:footnote w:type="continuationSeparator" w:id="0">
    <w:p w14:paraId="26F7EB15" w14:textId="77777777" w:rsidR="00B019F3" w:rsidRDefault="00B019F3"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30.6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1A5EEDBE"/>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E208EE"/>
    <w:multiLevelType w:val="multilevel"/>
    <w:tmpl w:val="5800720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decimal"/>
      <w:lvlText w:val="%8."/>
      <w:lvlJc w:val="left"/>
      <w:pPr>
        <w:tabs>
          <w:tab w:val="num" w:pos="360"/>
        </w:tabs>
        <w:ind w:left="720" w:hanging="360"/>
      </w:pPr>
    </w:lvl>
    <w:lvl w:ilvl="8">
      <w:start w:val="1"/>
      <w:numFmt w:val="none"/>
      <w:lvlText w:val=""/>
      <w:lvlJc w:val="left"/>
      <w:pPr>
        <w:ind w:left="0" w:firstLine="0"/>
      </w:pPr>
    </w:lvl>
  </w:abstractNum>
  <w:abstractNum w:abstractNumId="15"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8008C6"/>
    <w:multiLevelType w:val="hybridMultilevel"/>
    <w:tmpl w:val="50647C1C"/>
    <w:lvl w:ilvl="0" w:tplc="D256B30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0370537">
    <w:abstractNumId w:val="9"/>
  </w:num>
  <w:num w:numId="2" w16cid:durableId="1846280701">
    <w:abstractNumId w:val="12"/>
  </w:num>
  <w:num w:numId="3" w16cid:durableId="739061775">
    <w:abstractNumId w:val="29"/>
  </w:num>
  <w:num w:numId="4" w16cid:durableId="1558080197">
    <w:abstractNumId w:val="26"/>
  </w:num>
  <w:num w:numId="5" w16cid:durableId="1946961095">
    <w:abstractNumId w:val="23"/>
  </w:num>
  <w:num w:numId="6" w16cid:durableId="107284811">
    <w:abstractNumId w:val="10"/>
  </w:num>
  <w:num w:numId="7" w16cid:durableId="641270836">
    <w:abstractNumId w:val="20"/>
  </w:num>
  <w:num w:numId="8" w16cid:durableId="2056005787">
    <w:abstractNumId w:val="15"/>
  </w:num>
  <w:num w:numId="9" w16cid:durableId="656811082">
    <w:abstractNumId w:val="18"/>
  </w:num>
  <w:num w:numId="10" w16cid:durableId="527839336">
    <w:abstractNumId w:val="8"/>
  </w:num>
  <w:num w:numId="11" w16cid:durableId="1382443274">
    <w:abstractNumId w:val="8"/>
  </w:num>
  <w:num w:numId="12" w16cid:durableId="2077392300">
    <w:abstractNumId w:val="30"/>
  </w:num>
  <w:num w:numId="13" w16cid:durableId="2065523103">
    <w:abstractNumId w:val="31"/>
  </w:num>
  <w:num w:numId="14" w16cid:durableId="1863795">
    <w:abstractNumId w:val="22"/>
  </w:num>
  <w:num w:numId="15" w16cid:durableId="808011128">
    <w:abstractNumId w:val="8"/>
  </w:num>
  <w:num w:numId="16" w16cid:durableId="2041005296">
    <w:abstractNumId w:val="31"/>
  </w:num>
  <w:num w:numId="17" w16cid:durableId="1704478731">
    <w:abstractNumId w:val="22"/>
  </w:num>
  <w:num w:numId="18" w16cid:durableId="1527521478">
    <w:abstractNumId w:val="17"/>
  </w:num>
  <w:num w:numId="19" w16cid:durableId="877276041">
    <w:abstractNumId w:val="11"/>
  </w:num>
  <w:num w:numId="20" w16cid:durableId="658727246">
    <w:abstractNumId w:val="1"/>
  </w:num>
  <w:num w:numId="21" w16cid:durableId="612132741">
    <w:abstractNumId w:val="0"/>
  </w:num>
  <w:num w:numId="22" w16cid:durableId="990672707">
    <w:abstractNumId w:val="16"/>
  </w:num>
  <w:num w:numId="23" w16cid:durableId="1446073286">
    <w:abstractNumId w:val="25"/>
  </w:num>
  <w:num w:numId="24" w16cid:durableId="491917235">
    <w:abstractNumId w:val="27"/>
  </w:num>
  <w:num w:numId="25" w16cid:durableId="424378233">
    <w:abstractNumId w:val="27"/>
  </w:num>
  <w:num w:numId="26" w16cid:durableId="1353654211">
    <w:abstractNumId w:val="28"/>
  </w:num>
  <w:num w:numId="27" w16cid:durableId="1754861038">
    <w:abstractNumId w:val="19"/>
  </w:num>
  <w:num w:numId="28" w16cid:durableId="739206420">
    <w:abstractNumId w:val="13"/>
  </w:num>
  <w:num w:numId="29" w16cid:durableId="1391418883">
    <w:abstractNumId w:val="21"/>
  </w:num>
  <w:num w:numId="30" w16cid:durableId="120466127">
    <w:abstractNumId w:val="7"/>
  </w:num>
  <w:num w:numId="31" w16cid:durableId="1409574602">
    <w:abstractNumId w:val="6"/>
  </w:num>
  <w:num w:numId="32" w16cid:durableId="1027827818">
    <w:abstractNumId w:val="5"/>
  </w:num>
  <w:num w:numId="33" w16cid:durableId="869491852">
    <w:abstractNumId w:val="4"/>
  </w:num>
  <w:num w:numId="34" w16cid:durableId="773672197">
    <w:abstractNumId w:val="3"/>
  </w:num>
  <w:num w:numId="35" w16cid:durableId="545113">
    <w:abstractNumId w:val="2"/>
  </w:num>
  <w:num w:numId="36" w16cid:durableId="210195349">
    <w:abstractNumId w:val="13"/>
  </w:num>
  <w:num w:numId="37" w16cid:durableId="17312653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0333696">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9D2"/>
    <w:rsid w:val="000003C4"/>
    <w:rsid w:val="00002DEC"/>
    <w:rsid w:val="0000522E"/>
    <w:rsid w:val="000065AC"/>
    <w:rsid w:val="00006A0A"/>
    <w:rsid w:val="000136DE"/>
    <w:rsid w:val="00021F9D"/>
    <w:rsid w:val="0003384B"/>
    <w:rsid w:val="00040C79"/>
    <w:rsid w:val="00064B90"/>
    <w:rsid w:val="000722DA"/>
    <w:rsid w:val="00073127"/>
    <w:rsid w:val="0007374A"/>
    <w:rsid w:val="000763D1"/>
    <w:rsid w:val="00077A06"/>
    <w:rsid w:val="00080404"/>
    <w:rsid w:val="00084742"/>
    <w:rsid w:val="000B0A75"/>
    <w:rsid w:val="000B2E68"/>
    <w:rsid w:val="000C3708"/>
    <w:rsid w:val="000C3761"/>
    <w:rsid w:val="000C7373"/>
    <w:rsid w:val="000E313B"/>
    <w:rsid w:val="000E3E9D"/>
    <w:rsid w:val="000F4BB1"/>
    <w:rsid w:val="00135082"/>
    <w:rsid w:val="00135DC7"/>
    <w:rsid w:val="00147ED1"/>
    <w:rsid w:val="001500D6"/>
    <w:rsid w:val="00157C41"/>
    <w:rsid w:val="0016050A"/>
    <w:rsid w:val="0016451B"/>
    <w:rsid w:val="001661D9"/>
    <w:rsid w:val="00166BFB"/>
    <w:rsid w:val="001708EC"/>
    <w:rsid w:val="001859DD"/>
    <w:rsid w:val="001925A8"/>
    <w:rsid w:val="0019673D"/>
    <w:rsid w:val="00197518"/>
    <w:rsid w:val="00197F44"/>
    <w:rsid w:val="001A46BB"/>
    <w:rsid w:val="001B6FD0"/>
    <w:rsid w:val="001B7D48"/>
    <w:rsid w:val="001C3208"/>
    <w:rsid w:val="001C55E0"/>
    <w:rsid w:val="001D1B7B"/>
    <w:rsid w:val="001E5573"/>
    <w:rsid w:val="001E5ECF"/>
    <w:rsid w:val="002048FC"/>
    <w:rsid w:val="00211CA3"/>
    <w:rsid w:val="00213F61"/>
    <w:rsid w:val="00222A49"/>
    <w:rsid w:val="0022552E"/>
    <w:rsid w:val="00227E68"/>
    <w:rsid w:val="00232F7C"/>
    <w:rsid w:val="00236CB0"/>
    <w:rsid w:val="00237267"/>
    <w:rsid w:val="00257AF5"/>
    <w:rsid w:val="00261247"/>
    <w:rsid w:val="00264652"/>
    <w:rsid w:val="0026674F"/>
    <w:rsid w:val="00280071"/>
    <w:rsid w:val="002807DF"/>
    <w:rsid w:val="00282084"/>
    <w:rsid w:val="002904FE"/>
    <w:rsid w:val="00291052"/>
    <w:rsid w:val="002A12EA"/>
    <w:rsid w:val="002B57CC"/>
    <w:rsid w:val="002B5E79"/>
    <w:rsid w:val="002C0859"/>
    <w:rsid w:val="002C4D0D"/>
    <w:rsid w:val="002D5A05"/>
    <w:rsid w:val="002E5234"/>
    <w:rsid w:val="002E7098"/>
    <w:rsid w:val="002F1947"/>
    <w:rsid w:val="00306D94"/>
    <w:rsid w:val="003125DF"/>
    <w:rsid w:val="00330A0B"/>
    <w:rsid w:val="00335736"/>
    <w:rsid w:val="00355DCC"/>
    <w:rsid w:val="003563D2"/>
    <w:rsid w:val="00376FA5"/>
    <w:rsid w:val="00377086"/>
    <w:rsid w:val="00377673"/>
    <w:rsid w:val="003A1479"/>
    <w:rsid w:val="003A1813"/>
    <w:rsid w:val="003A49E1"/>
    <w:rsid w:val="003B2B0A"/>
    <w:rsid w:val="003B7D82"/>
    <w:rsid w:val="003C03D3"/>
    <w:rsid w:val="003C27ED"/>
    <w:rsid w:val="003C4644"/>
    <w:rsid w:val="003C50A5"/>
    <w:rsid w:val="003C5BE3"/>
    <w:rsid w:val="003D74FF"/>
    <w:rsid w:val="003F557A"/>
    <w:rsid w:val="003F5F5F"/>
    <w:rsid w:val="00413A7C"/>
    <w:rsid w:val="004141DD"/>
    <w:rsid w:val="00443DC4"/>
    <w:rsid w:val="00452B8A"/>
    <w:rsid w:val="00461804"/>
    <w:rsid w:val="004643F7"/>
    <w:rsid w:val="00466810"/>
    <w:rsid w:val="0047706A"/>
    <w:rsid w:val="004816B5"/>
    <w:rsid w:val="0048358B"/>
    <w:rsid w:val="00483616"/>
    <w:rsid w:val="00483DD2"/>
    <w:rsid w:val="00494E6F"/>
    <w:rsid w:val="00497F99"/>
    <w:rsid w:val="004A1B4D"/>
    <w:rsid w:val="004A58DD"/>
    <w:rsid w:val="004A6119"/>
    <w:rsid w:val="004B47DC"/>
    <w:rsid w:val="004B4DDA"/>
    <w:rsid w:val="004C3961"/>
    <w:rsid w:val="004D26F0"/>
    <w:rsid w:val="004E3DF6"/>
    <w:rsid w:val="004E75B3"/>
    <w:rsid w:val="004F04BA"/>
    <w:rsid w:val="004F0EFF"/>
    <w:rsid w:val="0050093F"/>
    <w:rsid w:val="00514788"/>
    <w:rsid w:val="00517DBE"/>
    <w:rsid w:val="00534E0F"/>
    <w:rsid w:val="0054371B"/>
    <w:rsid w:val="00547E68"/>
    <w:rsid w:val="00555E9A"/>
    <w:rsid w:val="0056615E"/>
    <w:rsid w:val="005666F2"/>
    <w:rsid w:val="0057515F"/>
    <w:rsid w:val="005764FB"/>
    <w:rsid w:val="0058227B"/>
    <w:rsid w:val="005864A7"/>
    <w:rsid w:val="00596A5C"/>
    <w:rsid w:val="005B2DDF"/>
    <w:rsid w:val="005B4AE7"/>
    <w:rsid w:val="005B53B0"/>
    <w:rsid w:val="005B7F98"/>
    <w:rsid w:val="005C16D8"/>
    <w:rsid w:val="005D4207"/>
    <w:rsid w:val="005D4525"/>
    <w:rsid w:val="005D45B3"/>
    <w:rsid w:val="005D5716"/>
    <w:rsid w:val="005E3FC1"/>
    <w:rsid w:val="005E5FFB"/>
    <w:rsid w:val="005F5DEF"/>
    <w:rsid w:val="005F6005"/>
    <w:rsid w:val="005F6EB8"/>
    <w:rsid w:val="00601B3F"/>
    <w:rsid w:val="006064AB"/>
    <w:rsid w:val="00621BD2"/>
    <w:rsid w:val="00622BB5"/>
    <w:rsid w:val="00630CF0"/>
    <w:rsid w:val="006354CA"/>
    <w:rsid w:val="0064284C"/>
    <w:rsid w:val="00652D74"/>
    <w:rsid w:val="00655345"/>
    <w:rsid w:val="0065683E"/>
    <w:rsid w:val="00661A0A"/>
    <w:rsid w:val="00670ABA"/>
    <w:rsid w:val="00671CE0"/>
    <w:rsid w:val="00672536"/>
    <w:rsid w:val="00672BBA"/>
    <w:rsid w:val="00681EDC"/>
    <w:rsid w:val="00682A53"/>
    <w:rsid w:val="00683D66"/>
    <w:rsid w:val="00685C54"/>
    <w:rsid w:val="0068649F"/>
    <w:rsid w:val="00687189"/>
    <w:rsid w:val="00697CCC"/>
    <w:rsid w:val="006B13B7"/>
    <w:rsid w:val="006B2942"/>
    <w:rsid w:val="006B3994"/>
    <w:rsid w:val="006C0E45"/>
    <w:rsid w:val="006C4E48"/>
    <w:rsid w:val="006D2B3C"/>
    <w:rsid w:val="006D4829"/>
    <w:rsid w:val="006D5AEF"/>
    <w:rsid w:val="006E18EC"/>
    <w:rsid w:val="006F3B38"/>
    <w:rsid w:val="00703012"/>
    <w:rsid w:val="007042C3"/>
    <w:rsid w:val="007137A4"/>
    <w:rsid w:val="00716A1B"/>
    <w:rsid w:val="0074778B"/>
    <w:rsid w:val="0077225E"/>
    <w:rsid w:val="007857F7"/>
    <w:rsid w:val="00787A63"/>
    <w:rsid w:val="00793F48"/>
    <w:rsid w:val="007A7F7D"/>
    <w:rsid w:val="007B35B2"/>
    <w:rsid w:val="007D1FFF"/>
    <w:rsid w:val="007D42A0"/>
    <w:rsid w:val="007E685C"/>
    <w:rsid w:val="007E76DB"/>
    <w:rsid w:val="007F6108"/>
    <w:rsid w:val="007F7097"/>
    <w:rsid w:val="00806376"/>
    <w:rsid w:val="00806678"/>
    <w:rsid w:val="008067A6"/>
    <w:rsid w:val="00813E30"/>
    <w:rsid w:val="008140CC"/>
    <w:rsid w:val="008251B3"/>
    <w:rsid w:val="00844F1D"/>
    <w:rsid w:val="00846F64"/>
    <w:rsid w:val="0084731A"/>
    <w:rsid w:val="0084749F"/>
    <w:rsid w:val="00864202"/>
    <w:rsid w:val="008A6BA9"/>
    <w:rsid w:val="008A76FD"/>
    <w:rsid w:val="008B47D2"/>
    <w:rsid w:val="008B5443"/>
    <w:rsid w:val="008B7A1E"/>
    <w:rsid w:val="008C7EDB"/>
    <w:rsid w:val="008C7EEB"/>
    <w:rsid w:val="008D0DEF"/>
    <w:rsid w:val="008D2256"/>
    <w:rsid w:val="008D5E3D"/>
    <w:rsid w:val="008E09D4"/>
    <w:rsid w:val="008E3EE8"/>
    <w:rsid w:val="008E59D2"/>
    <w:rsid w:val="008F7133"/>
    <w:rsid w:val="009034A8"/>
    <w:rsid w:val="00905BC6"/>
    <w:rsid w:val="0090737A"/>
    <w:rsid w:val="00914898"/>
    <w:rsid w:val="00915C98"/>
    <w:rsid w:val="00945101"/>
    <w:rsid w:val="0094786F"/>
    <w:rsid w:val="0096108C"/>
    <w:rsid w:val="00963BA0"/>
    <w:rsid w:val="00967764"/>
    <w:rsid w:val="009758B2"/>
    <w:rsid w:val="009810EE"/>
    <w:rsid w:val="009837DB"/>
    <w:rsid w:val="00984CC9"/>
    <w:rsid w:val="00990E51"/>
    <w:rsid w:val="00991ED5"/>
    <w:rsid w:val="0099233F"/>
    <w:rsid w:val="009B281B"/>
    <w:rsid w:val="009B33B9"/>
    <w:rsid w:val="009B54A0"/>
    <w:rsid w:val="009C6405"/>
    <w:rsid w:val="009D2BB7"/>
    <w:rsid w:val="009D68AB"/>
    <w:rsid w:val="009E1FC5"/>
    <w:rsid w:val="009F370E"/>
    <w:rsid w:val="009F6B2C"/>
    <w:rsid w:val="009F6D79"/>
    <w:rsid w:val="00A073F4"/>
    <w:rsid w:val="00A11DFE"/>
    <w:rsid w:val="00A3039D"/>
    <w:rsid w:val="00A30799"/>
    <w:rsid w:val="00A46F48"/>
    <w:rsid w:val="00A476C1"/>
    <w:rsid w:val="00A57FE8"/>
    <w:rsid w:val="00A626AF"/>
    <w:rsid w:val="00A63AFF"/>
    <w:rsid w:val="00A64ECE"/>
    <w:rsid w:val="00A66185"/>
    <w:rsid w:val="00A71CAD"/>
    <w:rsid w:val="00A731A2"/>
    <w:rsid w:val="00A827B0"/>
    <w:rsid w:val="00A827C1"/>
    <w:rsid w:val="00A835DA"/>
    <w:rsid w:val="00A8368F"/>
    <w:rsid w:val="00A92AFF"/>
    <w:rsid w:val="00A93F40"/>
    <w:rsid w:val="00A96F93"/>
    <w:rsid w:val="00AB1F46"/>
    <w:rsid w:val="00AB65FF"/>
    <w:rsid w:val="00AD122F"/>
    <w:rsid w:val="00AD39DA"/>
    <w:rsid w:val="00AD5DFE"/>
    <w:rsid w:val="00AE5772"/>
    <w:rsid w:val="00AF22AD"/>
    <w:rsid w:val="00AF5107"/>
    <w:rsid w:val="00AF6C27"/>
    <w:rsid w:val="00AF7F14"/>
    <w:rsid w:val="00B019F3"/>
    <w:rsid w:val="00B03B7B"/>
    <w:rsid w:val="00B06264"/>
    <w:rsid w:val="00B07C8F"/>
    <w:rsid w:val="00B275D4"/>
    <w:rsid w:val="00B31454"/>
    <w:rsid w:val="00B32924"/>
    <w:rsid w:val="00B437C8"/>
    <w:rsid w:val="00B61640"/>
    <w:rsid w:val="00B75051"/>
    <w:rsid w:val="00B77CC5"/>
    <w:rsid w:val="00B859DE"/>
    <w:rsid w:val="00B90FFF"/>
    <w:rsid w:val="00B97004"/>
    <w:rsid w:val="00BC588A"/>
    <w:rsid w:val="00BD0E59"/>
    <w:rsid w:val="00BE0288"/>
    <w:rsid w:val="00BE3444"/>
    <w:rsid w:val="00BF0522"/>
    <w:rsid w:val="00C05A8E"/>
    <w:rsid w:val="00C12441"/>
    <w:rsid w:val="00C12D2F"/>
    <w:rsid w:val="00C277A8"/>
    <w:rsid w:val="00C309AE"/>
    <w:rsid w:val="00C326BD"/>
    <w:rsid w:val="00C365CE"/>
    <w:rsid w:val="00C417EB"/>
    <w:rsid w:val="00C528AE"/>
    <w:rsid w:val="00C87838"/>
    <w:rsid w:val="00C90830"/>
    <w:rsid w:val="00CA1A49"/>
    <w:rsid w:val="00CA5D23"/>
    <w:rsid w:val="00CD0A18"/>
    <w:rsid w:val="00CE0FEE"/>
    <w:rsid w:val="00CE45B0"/>
    <w:rsid w:val="00CF1393"/>
    <w:rsid w:val="00CF4F3A"/>
    <w:rsid w:val="00CF5B80"/>
    <w:rsid w:val="00D0014D"/>
    <w:rsid w:val="00D059F7"/>
    <w:rsid w:val="00D22819"/>
    <w:rsid w:val="00D33929"/>
    <w:rsid w:val="00D511F0"/>
    <w:rsid w:val="00D54EE5"/>
    <w:rsid w:val="00D57C16"/>
    <w:rsid w:val="00D63F82"/>
    <w:rsid w:val="00D640FC"/>
    <w:rsid w:val="00D70F7D"/>
    <w:rsid w:val="00D7136B"/>
    <w:rsid w:val="00D761F7"/>
    <w:rsid w:val="00D82750"/>
    <w:rsid w:val="00D91FF4"/>
    <w:rsid w:val="00D92929"/>
    <w:rsid w:val="00D93C2E"/>
    <w:rsid w:val="00D970A5"/>
    <w:rsid w:val="00DB1469"/>
    <w:rsid w:val="00DB4967"/>
    <w:rsid w:val="00DC1A1C"/>
    <w:rsid w:val="00DC22CF"/>
    <w:rsid w:val="00DE13C2"/>
    <w:rsid w:val="00DE4DAA"/>
    <w:rsid w:val="00DE50CB"/>
    <w:rsid w:val="00E07A43"/>
    <w:rsid w:val="00E206AE"/>
    <w:rsid w:val="00E20F02"/>
    <w:rsid w:val="00E21D72"/>
    <w:rsid w:val="00E229C1"/>
    <w:rsid w:val="00E23397"/>
    <w:rsid w:val="00E24A0A"/>
    <w:rsid w:val="00E32CD7"/>
    <w:rsid w:val="00E32E4C"/>
    <w:rsid w:val="00E37DF5"/>
    <w:rsid w:val="00E4065C"/>
    <w:rsid w:val="00E43B2C"/>
    <w:rsid w:val="00E44EE1"/>
    <w:rsid w:val="00E5241D"/>
    <w:rsid w:val="00E55EE8"/>
    <w:rsid w:val="00E5680C"/>
    <w:rsid w:val="00E61A16"/>
    <w:rsid w:val="00E6522A"/>
    <w:rsid w:val="00E66DA5"/>
    <w:rsid w:val="00E7358D"/>
    <w:rsid w:val="00E76267"/>
    <w:rsid w:val="00E908FE"/>
    <w:rsid w:val="00EA535B"/>
    <w:rsid w:val="00EC579D"/>
    <w:rsid w:val="00ED5BDC"/>
    <w:rsid w:val="00ED7DAC"/>
    <w:rsid w:val="00EE38DF"/>
    <w:rsid w:val="00EE6AA1"/>
    <w:rsid w:val="00F013EF"/>
    <w:rsid w:val="00F067A6"/>
    <w:rsid w:val="00F07B2C"/>
    <w:rsid w:val="00F20B25"/>
    <w:rsid w:val="00F212F3"/>
    <w:rsid w:val="00F278C3"/>
    <w:rsid w:val="00F3338D"/>
    <w:rsid w:val="00F40550"/>
    <w:rsid w:val="00F429F8"/>
    <w:rsid w:val="00F624E2"/>
    <w:rsid w:val="00F6296F"/>
    <w:rsid w:val="00F70C03"/>
    <w:rsid w:val="00F75BC3"/>
    <w:rsid w:val="00F8678E"/>
    <w:rsid w:val="00F9084A"/>
    <w:rsid w:val="00F94062"/>
    <w:rsid w:val="00FB36FF"/>
    <w:rsid w:val="00FB6E40"/>
    <w:rsid w:val="00FD1CCB"/>
    <w:rsid w:val="00FD555B"/>
    <w:rsid w:val="00FD5BF8"/>
    <w:rsid w:val="00FE31CD"/>
    <w:rsid w:val="00FF4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664959"/>
  <w15:chartTrackingRefBased/>
  <w15:docId w15:val="{6874DF56-03F6-4658-A9F8-A43531E5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1" w:qFormat="1"/>
    <w:lsdException w:name="heading 4" w:uiPriority="9"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E68"/>
    <w:pPr>
      <w:spacing w:before="200" w:after="200"/>
    </w:pPr>
  </w:style>
  <w:style w:type="paragraph" w:styleId="Heading1">
    <w:name w:val="heading 1"/>
    <w:aliases w:val="Heading 1 - PPM"/>
    <w:next w:val="Normal"/>
    <w:link w:val="Heading1Char"/>
    <w:uiPriority w:val="9"/>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aliases w:val="Heading 2 - PPM"/>
    <w:next w:val="Normal"/>
    <w:link w:val="Heading2Char"/>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aliases w:val="Heading 3 - PPM"/>
    <w:next w:val="Normal"/>
    <w:link w:val="Heading3Char"/>
    <w:uiPriority w:val="1"/>
    <w:qFormat/>
    <w:rsid w:val="008E59D2"/>
    <w:pPr>
      <w:keepNext/>
      <w:spacing w:before="240" w:after="120"/>
      <w:outlineLvl w:val="2"/>
    </w:pPr>
    <w:rPr>
      <w:rFonts w:asciiTheme="minorHAnsi" w:eastAsiaTheme="majorEastAsia" w:hAnsiTheme="minorHAnsi" w:cs="Arial"/>
      <w:b/>
      <w:color w:val="003865" w:themeColor="accent1"/>
      <w:sz w:val="26"/>
      <w:szCs w:val="24"/>
      <w:lang w:bidi="ar-SA"/>
    </w:rPr>
  </w:style>
  <w:style w:type="paragraph" w:styleId="Heading4">
    <w:name w:val="heading 4"/>
    <w:aliases w:val="Heading 4 - PPM"/>
    <w:basedOn w:val="Normal"/>
    <w:next w:val="Normal"/>
    <w:link w:val="Heading4Char"/>
    <w:uiPriority w:val="9"/>
    <w:qFormat/>
    <w:rsid w:val="008B47D2"/>
    <w:pPr>
      <w:outlineLvl w:val="3"/>
    </w:pPr>
    <w:rPr>
      <w:b/>
      <w:color w:val="003865"/>
      <w:sz w:val="24"/>
      <w:szCs w:val="24"/>
    </w:rPr>
  </w:style>
  <w:style w:type="paragraph" w:styleId="Heading5">
    <w:name w:val="heading 5"/>
    <w:aliases w:val="Heading 5 - Bullet - PPM"/>
    <w:basedOn w:val="Normal"/>
    <w:next w:val="Normal"/>
    <w:link w:val="Heading5Char"/>
    <w:uiPriority w:val="9"/>
    <w:unhideWhenUsed/>
    <w:qFormat/>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aliases w:val="Heading 8 - Number List - PPM"/>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PPM Char"/>
    <w:basedOn w:val="DefaultParagraphFont"/>
    <w:link w:val="Heading1"/>
    <w:uiPriority w:val="1"/>
    <w:rsid w:val="003B2B0A"/>
    <w:rPr>
      <w:b/>
      <w:color w:val="003865"/>
      <w:sz w:val="36"/>
      <w:szCs w:val="36"/>
      <w:lang w:bidi="ar-SA"/>
    </w:rPr>
  </w:style>
  <w:style w:type="character" w:customStyle="1" w:styleId="Heading2Char">
    <w:name w:val="Heading 2 Char"/>
    <w:aliases w:val="Heading 2 - PPM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aliases w:val="Heading 3 - PPM Char"/>
    <w:basedOn w:val="DefaultParagraphFont"/>
    <w:link w:val="Heading3"/>
    <w:uiPriority w:val="1"/>
    <w:rsid w:val="008E59D2"/>
    <w:rPr>
      <w:rFonts w:asciiTheme="minorHAnsi" w:eastAsiaTheme="majorEastAsia" w:hAnsiTheme="minorHAnsi" w:cs="Arial"/>
      <w:b/>
      <w:color w:val="003865" w:themeColor="accent1"/>
      <w:sz w:val="26"/>
      <w:szCs w:val="24"/>
      <w:lang w:bidi="ar-SA"/>
    </w:rPr>
  </w:style>
  <w:style w:type="character" w:customStyle="1" w:styleId="Heading4Char">
    <w:name w:val="Heading 4 Char"/>
    <w:aliases w:val="Heading 4 - PPM Char"/>
    <w:basedOn w:val="DefaultParagraphFont"/>
    <w:link w:val="Heading4"/>
    <w:uiPriority w:val="9"/>
    <w:rsid w:val="008B47D2"/>
    <w:rPr>
      <w:b/>
      <w:color w:val="003865"/>
      <w:sz w:val="24"/>
      <w:szCs w:val="24"/>
    </w:rPr>
  </w:style>
  <w:style w:type="character" w:customStyle="1" w:styleId="Heading5Char">
    <w:name w:val="Heading 5 Char"/>
    <w:aliases w:val="Heading 5 - Bullet - PPM Char"/>
    <w:basedOn w:val="DefaultParagraphFont"/>
    <w:link w:val="Heading5"/>
    <w:uiPriority w:val="9"/>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aliases w:val="Heading 8 - Number List - PPM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Bulleted List"/>
    <w:basedOn w:val="Normal"/>
    <w:link w:val="ListParagraphChar"/>
    <w:uiPriority w:val="34"/>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8B47D2"/>
    <w:pPr>
      <w:numPr>
        <w:numId w:val="28"/>
      </w:numPr>
      <w:spacing w:before="120" w:after="120" w:line="240" w:lineRule="auto"/>
    </w:pPr>
  </w:style>
  <w:style w:type="paragraph" w:customStyle="1" w:styleId="BulletListLevel2">
    <w:name w:val="Bullet List Level 2"/>
    <w:basedOn w:val="ListParagraph"/>
    <w:link w:val="BulletListLevel2Char"/>
    <w:qFormat/>
    <w:rsid w:val="008B47D2"/>
    <w:pPr>
      <w:numPr>
        <w:ilvl w:val="1"/>
        <w:numId w:val="36"/>
      </w:numPr>
      <w:spacing w:before="120" w:after="120" w:line="240" w:lineRule="auto"/>
    </w:pPr>
  </w:style>
  <w:style w:type="character" w:customStyle="1" w:styleId="ListParagraphChar">
    <w:name w:val="List Paragraph Char"/>
    <w:aliases w:val="Indented Paragraph Char,Bulleted List Char"/>
    <w:basedOn w:val="DefaultParagraphFont"/>
    <w:link w:val="ListParagraph"/>
    <w:semiHidden/>
    <w:rsid w:val="00547E68"/>
  </w:style>
  <w:style w:type="character" w:customStyle="1" w:styleId="BulletListLevel1Char">
    <w:name w:val="Bullet List Level 1 Char"/>
    <w:basedOn w:val="ListParagraphChar"/>
    <w:link w:val="BulletListLevel1"/>
    <w:rsid w:val="008B47D2"/>
  </w:style>
  <w:style w:type="paragraph" w:customStyle="1" w:styleId="BulletListLevel3">
    <w:name w:val="Bullet List Level 3"/>
    <w:basedOn w:val="ListParagraph"/>
    <w:link w:val="BulletListLevel3Char"/>
    <w:qFormat/>
    <w:rsid w:val="008B47D2"/>
    <w:pPr>
      <w:numPr>
        <w:ilvl w:val="2"/>
        <w:numId w:val="36"/>
      </w:numPr>
      <w:spacing w:before="120" w:after="120" w:line="240" w:lineRule="auto"/>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8B47D2"/>
    <w:pPr>
      <w:numPr>
        <w:ilvl w:val="3"/>
        <w:numId w:val="36"/>
      </w:numPr>
      <w:spacing w:before="120" w:after="120" w:line="240" w:lineRule="auto"/>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character" w:customStyle="1" w:styleId="CommentTextChar">
    <w:name w:val="Comment Text Char"/>
    <w:aliases w:val="Char Char, Char Char"/>
    <w:basedOn w:val="DefaultParagraphFont"/>
    <w:link w:val="CommentText"/>
    <w:uiPriority w:val="99"/>
    <w:locked/>
    <w:rsid w:val="008E59D2"/>
    <w:rPr>
      <w:rFonts w:ascii="Arial" w:hAnsi="Arial" w:cs="Arial"/>
      <w:sz w:val="20"/>
      <w:szCs w:val="20"/>
    </w:rPr>
  </w:style>
  <w:style w:type="paragraph" w:styleId="CommentText">
    <w:name w:val="annotation text"/>
    <w:aliases w:val="Char, Char"/>
    <w:basedOn w:val="Normal"/>
    <w:link w:val="CommentTextChar"/>
    <w:uiPriority w:val="99"/>
    <w:unhideWhenUsed/>
    <w:rsid w:val="008E59D2"/>
    <w:pPr>
      <w:spacing w:before="120" w:after="240" w:line="240" w:lineRule="auto"/>
    </w:pPr>
    <w:rPr>
      <w:rFonts w:ascii="Arial" w:hAnsi="Arial" w:cs="Arial"/>
      <w:sz w:val="20"/>
      <w:szCs w:val="20"/>
    </w:rPr>
  </w:style>
  <w:style w:type="character" w:customStyle="1" w:styleId="CommentTextChar1">
    <w:name w:val="Comment Text Char1"/>
    <w:basedOn w:val="DefaultParagraphFont"/>
    <w:semiHidden/>
    <w:rsid w:val="008E59D2"/>
    <w:rPr>
      <w:sz w:val="20"/>
      <w:szCs w:val="20"/>
    </w:rPr>
  </w:style>
  <w:style w:type="paragraph" w:customStyle="1" w:styleId="Heading2-PPMAllcapsCentered">
    <w:name w:val="Heading 2 - PPM + All caps Centered"/>
    <w:basedOn w:val="Heading2"/>
    <w:rsid w:val="008E59D2"/>
    <w:pPr>
      <w:numPr>
        <w:ilvl w:val="1"/>
      </w:numPr>
      <w:shd w:val="clear" w:color="auto" w:fill="FFFFFF" w:themeFill="background1"/>
      <w:spacing w:after="120" w:line="276" w:lineRule="auto"/>
      <w:jc w:val="center"/>
    </w:pPr>
    <w:rPr>
      <w:rFonts w:ascii="Arial" w:eastAsia="Times New Roman" w:hAnsi="Arial" w:cs="Times New Roman"/>
      <w:bCs/>
      <w:caps/>
      <w:color w:val="000000" w:themeColor="text2"/>
      <w:sz w:val="26"/>
      <w:szCs w:val="20"/>
      <w:lang w:bidi="ar-SA"/>
    </w:rPr>
  </w:style>
  <w:style w:type="character" w:styleId="CommentReference">
    <w:name w:val="annotation reference"/>
    <w:basedOn w:val="DefaultParagraphFont"/>
    <w:unhideWhenUsed/>
    <w:rsid w:val="008E59D2"/>
    <w:rPr>
      <w:sz w:val="16"/>
      <w:szCs w:val="16"/>
    </w:rPr>
  </w:style>
  <w:style w:type="paragraph" w:customStyle="1" w:styleId="Tablesubnotes">
    <w:name w:val="Table subnotes"/>
    <w:basedOn w:val="Normal"/>
    <w:qFormat/>
    <w:rsid w:val="008E59D2"/>
    <w:pPr>
      <w:spacing w:before="60" w:after="60" w:line="276" w:lineRule="auto"/>
      <w:ind w:left="360"/>
    </w:pPr>
    <w:rPr>
      <w:rFonts w:ascii="Arial" w:eastAsiaTheme="minorHAnsi" w:hAnsi="Arial" w:cs="Arial"/>
      <w:i/>
      <w:iCs/>
      <w:sz w:val="20"/>
      <w:szCs w:val="20"/>
      <w:lang w:bidi="ar-SA"/>
    </w:rPr>
  </w:style>
  <w:style w:type="paragraph" w:styleId="BalloonText">
    <w:name w:val="Balloon Text"/>
    <w:basedOn w:val="Normal"/>
    <w:link w:val="BalloonTextChar"/>
    <w:semiHidden/>
    <w:unhideWhenUsed/>
    <w:rsid w:val="008E59D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9D2"/>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F013EF"/>
    <w:pPr>
      <w:spacing w:before="200" w:after="200"/>
    </w:pPr>
    <w:rPr>
      <w:rFonts w:ascii="Calibri" w:hAnsi="Calibri" w:cs="Times New Roman"/>
      <w:b/>
      <w:bCs/>
    </w:rPr>
  </w:style>
  <w:style w:type="character" w:customStyle="1" w:styleId="CommentSubjectChar">
    <w:name w:val="Comment Subject Char"/>
    <w:basedOn w:val="CommentTextChar"/>
    <w:link w:val="CommentSubject"/>
    <w:semiHidden/>
    <w:rsid w:val="00F013EF"/>
    <w:rPr>
      <w:rFonts w:ascii="Arial" w:hAnsi="Arial" w:cs="Arial"/>
      <w:b/>
      <w:bCs/>
      <w:sz w:val="20"/>
      <w:szCs w:val="20"/>
    </w:rPr>
  </w:style>
  <w:style w:type="paragraph" w:styleId="Header">
    <w:name w:val="header"/>
    <w:basedOn w:val="Normal"/>
    <w:link w:val="HeaderChar"/>
    <w:uiPriority w:val="99"/>
    <w:unhideWhenUsed/>
    <w:rsid w:val="00A3039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3039D"/>
  </w:style>
  <w:style w:type="paragraph" w:customStyle="1" w:styleId="StyleHeading2Heading2-PPMItalicCentered">
    <w:name w:val="Style Heading 2Heading 2 - PPM + Italic Centered"/>
    <w:basedOn w:val="Heading2"/>
    <w:rsid w:val="003C50A5"/>
    <w:pPr>
      <w:spacing w:line="360" w:lineRule="auto"/>
      <w:jc w:val="center"/>
    </w:pPr>
    <w:rPr>
      <w:rFonts w:eastAsia="Times New Roman" w:cs="Times New Roman"/>
      <w:bCs/>
      <w:i/>
      <w:iCs/>
      <w:szCs w:val="20"/>
    </w:rPr>
  </w:style>
  <w:style w:type="paragraph" w:styleId="Revision">
    <w:name w:val="Revision"/>
    <w:hidden/>
    <w:uiPriority w:val="99"/>
    <w:semiHidden/>
    <w:rsid w:val="003C50A5"/>
    <w:pPr>
      <w:spacing w:before="0" w:line="240" w:lineRule="auto"/>
    </w:pPr>
  </w:style>
  <w:style w:type="character" w:customStyle="1" w:styleId="cf01">
    <w:name w:val="cf01"/>
    <w:basedOn w:val="DefaultParagraphFont"/>
    <w:rsid w:val="00DE13C2"/>
    <w:rPr>
      <w:rFonts w:ascii="Segoe UI" w:hAnsi="Segoe UI" w:cs="Segoe UI" w:hint="default"/>
      <w:sz w:val="18"/>
      <w:szCs w:val="18"/>
    </w:rPr>
  </w:style>
  <w:style w:type="character" w:styleId="UnresolvedMention">
    <w:name w:val="Unresolved Mention"/>
    <w:basedOn w:val="DefaultParagraphFont"/>
    <w:uiPriority w:val="99"/>
    <w:semiHidden/>
    <w:unhideWhenUsed/>
    <w:rsid w:val="00517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gottsman@parkrapids.k12.mn.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1234988\appdata\local\microsoft\office\MDE_Templates_W10_O2016\0_Blank%20with%20logo.dotm"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669786-DEA2-403B-BD47-E14AA8CDDC6D}">
  <ds:schemaRefs>
    <ds:schemaRef ds:uri="http://schemas.openxmlformats.org/officeDocument/2006/bibliography"/>
  </ds:schemaRefs>
</ds:datastoreItem>
</file>

<file path=customXml/itemProps2.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0986A74-A640-4013-81F8-4476B995B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0_Blank with logo</Template>
  <TotalTime>1</TotalTime>
  <Pages>12</Pages>
  <Words>3030</Words>
  <Characters>17272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Minnesota Department Of Education</Company>
  <LinksUpToDate>false</LinksUpToDate>
  <CharactersWithSpaces>20262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Jennifer</dc:creator>
  <cp:keywords/>
  <dc:description/>
  <cp:lastModifiedBy>Sherill Miller</cp:lastModifiedBy>
  <cp:revision>2</cp:revision>
  <dcterms:created xsi:type="dcterms:W3CDTF">2026-09-11T16:31:00Z</dcterms:created>
  <dcterms:modified xsi:type="dcterms:W3CDTF">2026-09-11T16:31:00Z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a0891f09-44a0-4adb-b439-0a2c6e7273aa</vt:lpwstr>
  </property>
</Properties>
</file>