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856"/>
      </w:tblGrid>
      <w:tr w:rsidR="001D3F27" w:rsidRPr="001D3F27" w:rsidTr="004B078A">
        <w:trPr>
          <w:jc w:val="center"/>
        </w:trPr>
        <w:tc>
          <w:tcPr>
            <w:tcW w:w="8856" w:type="dxa"/>
            <w:shd w:val="clear" w:color="auto" w:fill="FFFFFF"/>
            <w:vAlign w:val="bottom"/>
          </w:tcPr>
          <w:p w:rsidR="00F34996" w:rsidRPr="001D3F27" w:rsidRDefault="0048756A" w:rsidP="001D3F27">
            <w:pPr>
              <w:pStyle w:val="Heading1"/>
            </w:pPr>
            <w:r w:rsidRPr="001D3F27">
              <w:t xml:space="preserve">Reimbursement </w:t>
            </w:r>
            <w:r w:rsidR="004945FA" w:rsidRPr="001D3F27">
              <w:t>Voucher</w:t>
            </w:r>
          </w:p>
        </w:tc>
      </w:tr>
    </w:tbl>
    <w:p w:rsidR="00CC43B9" w:rsidRPr="001D3F27" w:rsidRDefault="001D3F27" w:rsidP="001D3F27">
      <w:r w:rsidRPr="001D3F27">
        <w:t>Once payment has been approved, the check will be disbursed after the next School Board Meeting.</w:t>
      </w:r>
    </w:p>
    <w:p w:rsidR="001D3F27" w:rsidRPr="001D3F27" w:rsidRDefault="001D3F27" w:rsidP="001D3F27">
      <w:r w:rsidRPr="001D3F27"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5172075</wp:posOffset>
            </wp:positionH>
            <wp:positionV relativeFrom="paragraph">
              <wp:posOffset>865505</wp:posOffset>
            </wp:positionV>
            <wp:extent cx="1009650" cy="10096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keviewLogo BW (3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8856" w:type="dxa"/>
        <w:shd w:val="clear" w:color="auto" w:fill="FFFFFF"/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5875"/>
        <w:gridCol w:w="2981"/>
      </w:tblGrid>
      <w:tr w:rsidR="001D3F27" w:rsidRPr="001D3F27" w:rsidTr="0048756A">
        <w:trPr>
          <w:cantSplit/>
          <w:trHeight w:val="152"/>
        </w:trPr>
        <w:tc>
          <w:tcPr>
            <w:tcW w:w="5875" w:type="dxa"/>
            <w:shd w:val="clear" w:color="auto" w:fill="FFFFFF"/>
          </w:tcPr>
          <w:sdt>
            <w:sdtPr>
              <w:rPr>
                <w:color w:val="auto"/>
              </w:rPr>
              <w:id w:val="1063590090"/>
              <w:placeholder>
                <w:docPart w:val="BE7E0030CA134989B95C39DA50CC0E2B"/>
              </w:placeholder>
            </w:sdtPr>
            <w:sdtEndPr/>
            <w:sdtContent>
              <w:p w:rsidR="0048756A" w:rsidRPr="001D3F27" w:rsidRDefault="0048756A" w:rsidP="001D3F27">
                <w:pPr>
                  <w:pStyle w:val="leftalignedgraytext"/>
                  <w:rPr>
                    <w:color w:val="auto"/>
                  </w:rPr>
                </w:pPr>
                <w:r w:rsidRPr="001D3F27">
                  <w:rPr>
                    <w:color w:val="auto"/>
                  </w:rPr>
                  <w:t>Claimant</w:t>
                </w:r>
              </w:p>
            </w:sdtContent>
          </w:sdt>
          <w:sdt>
            <w:sdtPr>
              <w:rPr>
                <w:color w:val="auto"/>
              </w:rPr>
              <w:id w:val="1063590115"/>
              <w:placeholder>
                <w:docPart w:val="F78763BEAB6E41A2AD722A7AC23BE6A2"/>
              </w:placeholder>
            </w:sdtPr>
            <w:sdtEndPr/>
            <w:sdtContent>
              <w:p w:rsidR="0048756A" w:rsidRPr="001D3F27" w:rsidRDefault="0048756A" w:rsidP="001D3F27">
                <w:pPr>
                  <w:pStyle w:val="leftalignedgraytext"/>
                  <w:rPr>
                    <w:color w:val="auto"/>
                  </w:rPr>
                </w:pPr>
                <w:r w:rsidRPr="001D3F27">
                  <w:rPr>
                    <w:color w:val="auto"/>
                  </w:rPr>
                  <w:t>Name</w:t>
                </w:r>
              </w:p>
              <w:p w:rsidR="0048756A" w:rsidRPr="001D3F27" w:rsidRDefault="0048756A" w:rsidP="001D3F27">
                <w:pPr>
                  <w:pStyle w:val="leftalignedgraytext"/>
                  <w:rPr>
                    <w:color w:val="auto"/>
                  </w:rPr>
                </w:pPr>
                <w:r w:rsidRPr="001D3F27">
                  <w:rPr>
                    <w:color w:val="auto"/>
                  </w:rPr>
                  <w:t>__________________________________________</w:t>
                </w:r>
              </w:p>
            </w:sdtContent>
          </w:sdt>
          <w:sdt>
            <w:sdtPr>
              <w:rPr>
                <w:color w:val="auto"/>
              </w:rPr>
              <w:id w:val="-1322201063"/>
              <w:placeholder>
                <w:docPart w:val="8C4D129D8EBE4E659286692F9FAA7752"/>
              </w:placeholder>
            </w:sdtPr>
            <w:sdtEndPr/>
            <w:sdtContent>
              <w:p w:rsidR="0048756A" w:rsidRPr="001D3F27" w:rsidRDefault="0048756A" w:rsidP="001D3F27">
                <w:pPr>
                  <w:pStyle w:val="leftalignedgraytext"/>
                  <w:rPr>
                    <w:color w:val="auto"/>
                  </w:rPr>
                </w:pPr>
                <w:r w:rsidRPr="001D3F27">
                  <w:rPr>
                    <w:color w:val="auto"/>
                    <w:sz w:val="20"/>
                  </w:rPr>
                  <w:t>Address</w:t>
                </w:r>
                <w:r w:rsidRPr="001D3F27">
                  <w:rPr>
                    <w:color w:val="auto"/>
                  </w:rPr>
                  <w:t xml:space="preserve"> __________________________________________</w:t>
                </w:r>
              </w:p>
            </w:sdtContent>
          </w:sdt>
          <w:p w:rsidR="0048756A" w:rsidRPr="001D3F27" w:rsidRDefault="0048756A" w:rsidP="001D3F27">
            <w:pPr>
              <w:pStyle w:val="leftalignedgraytext"/>
              <w:rPr>
                <w:color w:val="auto"/>
              </w:rPr>
            </w:pPr>
            <w:r w:rsidRPr="001D3F27">
              <w:rPr>
                <w:color w:val="auto"/>
              </w:rPr>
              <w:t>__________________________________________</w:t>
            </w:r>
          </w:p>
          <w:p w:rsidR="0048756A" w:rsidRPr="001D3F27" w:rsidRDefault="0048756A" w:rsidP="001D3F27">
            <w:pPr>
              <w:pStyle w:val="leftalignedgraytext"/>
              <w:rPr>
                <w:color w:val="auto"/>
              </w:rPr>
            </w:pPr>
          </w:p>
        </w:tc>
        <w:tc>
          <w:tcPr>
            <w:tcW w:w="2981" w:type="dxa"/>
            <w:shd w:val="clear" w:color="auto" w:fill="FFFFFF"/>
          </w:tcPr>
          <w:sdt>
            <w:sdtPr>
              <w:rPr>
                <w:color w:val="auto"/>
                <w:sz w:val="20"/>
              </w:rPr>
              <w:id w:val="1063590129"/>
              <w:placeholder>
                <w:docPart w:val="FF4086EFBBDB47D58F4A36D271CB3907"/>
              </w:placeholder>
            </w:sdtPr>
            <w:sdtEndPr/>
            <w:sdtContent>
              <w:p w:rsidR="0048756A" w:rsidRPr="001D3F27" w:rsidRDefault="0048756A" w:rsidP="001D3F27">
                <w:pPr>
                  <w:pStyle w:val="leftalignedgraytext"/>
                  <w:rPr>
                    <w:color w:val="auto"/>
                    <w:sz w:val="20"/>
                  </w:rPr>
                </w:pPr>
                <w:r w:rsidRPr="001D3F27">
                  <w:rPr>
                    <w:color w:val="auto"/>
                    <w:sz w:val="20"/>
                  </w:rPr>
                  <w:t xml:space="preserve">In Account With </w:t>
                </w:r>
              </w:p>
            </w:sdtContent>
          </w:sdt>
          <w:sdt>
            <w:sdtPr>
              <w:rPr>
                <w:color w:val="auto"/>
                <w:sz w:val="20"/>
              </w:rPr>
              <w:id w:val="1063590337"/>
              <w:placeholder>
                <w:docPart w:val="BF958B65E56A472DBFAD5769860195F0"/>
              </w:placeholder>
            </w:sdtPr>
            <w:sdtEndPr/>
            <w:sdtContent>
              <w:p w:rsidR="00D7441A" w:rsidRPr="001D3F27" w:rsidRDefault="0048756A" w:rsidP="001D3F27">
                <w:pPr>
                  <w:pStyle w:val="leftalignedgraytext"/>
                  <w:rPr>
                    <w:color w:val="auto"/>
                    <w:sz w:val="20"/>
                  </w:rPr>
                </w:pPr>
                <w:r w:rsidRPr="001D3F27">
                  <w:rPr>
                    <w:color w:val="auto"/>
                    <w:sz w:val="20"/>
                  </w:rPr>
                  <w:t xml:space="preserve">Lakeview Independent School </w:t>
                </w:r>
                <w:r w:rsidR="00D7441A" w:rsidRPr="001D3F27">
                  <w:rPr>
                    <w:color w:val="auto"/>
                    <w:sz w:val="20"/>
                  </w:rPr>
                  <w:t xml:space="preserve"> </w:t>
                </w:r>
              </w:p>
              <w:p w:rsidR="0048756A" w:rsidRPr="001D3F27" w:rsidRDefault="00D7441A" w:rsidP="001D3F27">
                <w:pPr>
                  <w:pStyle w:val="leftalignedgraytext"/>
                  <w:rPr>
                    <w:color w:val="auto"/>
                    <w:sz w:val="20"/>
                  </w:rPr>
                </w:pPr>
                <w:r w:rsidRPr="001D3F27">
                  <w:rPr>
                    <w:color w:val="auto"/>
                    <w:sz w:val="20"/>
                  </w:rPr>
                  <w:t xml:space="preserve">    </w:t>
                </w:r>
                <w:r w:rsidR="0048756A" w:rsidRPr="001D3F27">
                  <w:rPr>
                    <w:color w:val="auto"/>
                    <w:sz w:val="20"/>
                  </w:rPr>
                  <w:t xml:space="preserve">District </w:t>
                </w:r>
                <w:r w:rsidR="00A56615" w:rsidRPr="001D3F27">
                  <w:rPr>
                    <w:color w:val="auto"/>
                    <w:sz w:val="20"/>
                  </w:rPr>
                  <w:t>#</w:t>
                </w:r>
                <w:r w:rsidR="0048756A" w:rsidRPr="001D3F27">
                  <w:rPr>
                    <w:color w:val="auto"/>
                    <w:sz w:val="20"/>
                  </w:rPr>
                  <w:t>2167</w:t>
                </w:r>
              </w:p>
            </w:sdtContent>
          </w:sdt>
          <w:sdt>
            <w:sdtPr>
              <w:rPr>
                <w:color w:val="auto"/>
                <w:sz w:val="20"/>
              </w:rPr>
              <w:id w:val="1063590339"/>
              <w:placeholder>
                <w:docPart w:val="94965ABB506E4B02A73FE197E8720F33"/>
              </w:placeholder>
            </w:sdtPr>
            <w:sdtEndPr/>
            <w:sdtContent>
              <w:p w:rsidR="001D3F27" w:rsidRPr="001D3F27" w:rsidRDefault="0048756A" w:rsidP="001D3F27">
                <w:pPr>
                  <w:pStyle w:val="leftalignedgraytext"/>
                  <w:rPr>
                    <w:color w:val="auto"/>
                    <w:sz w:val="20"/>
                  </w:rPr>
                </w:pPr>
                <w:r w:rsidRPr="001D3F27">
                  <w:rPr>
                    <w:color w:val="auto"/>
                    <w:sz w:val="20"/>
                  </w:rPr>
                  <w:t xml:space="preserve">875 </w:t>
                </w:r>
                <w:proofErr w:type="spellStart"/>
                <w:r w:rsidRPr="001D3F27">
                  <w:rPr>
                    <w:color w:val="auto"/>
                    <w:sz w:val="20"/>
                  </w:rPr>
                  <w:t>Barstad</w:t>
                </w:r>
                <w:proofErr w:type="spellEnd"/>
                <w:r w:rsidRPr="001D3F27">
                  <w:rPr>
                    <w:color w:val="auto"/>
                    <w:sz w:val="20"/>
                  </w:rPr>
                  <w:t xml:space="preserve"> Road, </w:t>
                </w:r>
              </w:p>
              <w:p w:rsidR="0048756A" w:rsidRPr="001D3F27" w:rsidRDefault="0048756A" w:rsidP="001D3F27">
                <w:pPr>
                  <w:pStyle w:val="leftalignedgraytext"/>
                  <w:rPr>
                    <w:color w:val="auto"/>
                    <w:sz w:val="20"/>
                  </w:rPr>
                </w:pPr>
                <w:r w:rsidRPr="001D3F27">
                  <w:rPr>
                    <w:color w:val="auto"/>
                    <w:sz w:val="20"/>
                  </w:rPr>
                  <w:t>P O Box 107</w:t>
                </w:r>
              </w:p>
            </w:sdtContent>
          </w:sdt>
          <w:sdt>
            <w:sdtPr>
              <w:rPr>
                <w:color w:val="auto"/>
                <w:sz w:val="20"/>
              </w:rPr>
              <w:id w:val="1063590329"/>
              <w:placeholder>
                <w:docPart w:val="0D7F6F90E8C44F95BA4DFB07D06C0D91"/>
              </w:placeholder>
            </w:sdtPr>
            <w:sdtEndPr/>
            <w:sdtContent>
              <w:p w:rsidR="0048756A" w:rsidRPr="001D3F27" w:rsidRDefault="0048756A" w:rsidP="001D3F27">
                <w:pPr>
                  <w:pStyle w:val="leftalignedgraytext"/>
                  <w:rPr>
                    <w:color w:val="auto"/>
                    <w:sz w:val="20"/>
                  </w:rPr>
                </w:pPr>
                <w:r w:rsidRPr="001D3F27">
                  <w:rPr>
                    <w:color w:val="auto"/>
                    <w:sz w:val="20"/>
                  </w:rPr>
                  <w:t>Cottonwood, MN  56229</w:t>
                </w:r>
              </w:p>
            </w:sdtContent>
          </w:sdt>
          <w:p w:rsidR="0048756A" w:rsidRPr="001D3F27" w:rsidRDefault="0048756A" w:rsidP="001D3F27">
            <w:pPr>
              <w:pStyle w:val="leftalignedgraytext"/>
              <w:rPr>
                <w:color w:val="auto"/>
                <w:sz w:val="20"/>
              </w:rPr>
            </w:pPr>
            <w:r w:rsidRPr="001D3F27">
              <w:rPr>
                <w:color w:val="auto"/>
                <w:sz w:val="20"/>
              </w:rPr>
              <w:t xml:space="preserve">Phone: </w:t>
            </w:r>
            <w:sdt>
              <w:sdtPr>
                <w:rPr>
                  <w:color w:val="auto"/>
                  <w:sz w:val="20"/>
                </w:rPr>
                <w:id w:val="1063590131"/>
                <w:placeholder>
                  <w:docPart w:val="11250F11DCED4F50B630B5A73025C31F"/>
                </w:placeholder>
              </w:sdtPr>
              <w:sdtEndPr/>
              <w:sdtContent>
                <w:r w:rsidRPr="001D3F27">
                  <w:rPr>
                    <w:color w:val="auto"/>
                    <w:sz w:val="20"/>
                  </w:rPr>
                  <w:t>507-423-5164</w:t>
                </w:r>
              </w:sdtContent>
            </w:sdt>
          </w:p>
          <w:p w:rsidR="0048756A" w:rsidRPr="001D3F27" w:rsidRDefault="001D3F27" w:rsidP="001D3F27">
            <w:pPr>
              <w:pStyle w:val="leftalignedgraytext"/>
              <w:rPr>
                <w:color w:val="auto"/>
              </w:rPr>
            </w:pPr>
            <w:sdt>
              <w:sdtPr>
                <w:rPr>
                  <w:color w:val="auto"/>
                  <w:sz w:val="20"/>
                </w:rPr>
                <w:id w:val="1063590157"/>
                <w:placeholder>
                  <w:docPart w:val="D9F45B0079A9491288A9DFED37E6E3A1"/>
                </w:placeholder>
              </w:sdtPr>
              <w:sdtEndPr/>
              <w:sdtContent>
                <w:r w:rsidR="0048756A" w:rsidRPr="001D3F27">
                  <w:rPr>
                    <w:color w:val="auto"/>
                    <w:sz w:val="20"/>
                  </w:rPr>
                  <w:t>Fax: 507-423-5568</w:t>
                </w:r>
              </w:sdtContent>
            </w:sdt>
          </w:p>
        </w:tc>
        <w:bookmarkStart w:id="0" w:name="_GoBack"/>
        <w:bookmarkEnd w:id="0"/>
      </w:tr>
    </w:tbl>
    <w:p w:rsidR="00FB5E85" w:rsidRPr="001D3F27" w:rsidRDefault="00FB5E85" w:rsidP="001D3F27"/>
    <w:tbl>
      <w:tblPr>
        <w:tblpPr w:leftFromText="180" w:rightFromText="180" w:vertAnchor="text" w:horzAnchor="margin" w:tblpY="61"/>
        <w:tblW w:w="8870" w:type="dxa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6" w:space="0" w:color="984806" w:themeColor="accent6" w:themeShade="80"/>
          <w:insideV w:val="single" w:sz="6" w:space="0" w:color="984806" w:themeColor="accent6" w:themeShade="80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40"/>
        <w:gridCol w:w="3845"/>
        <w:gridCol w:w="2211"/>
        <w:gridCol w:w="1774"/>
      </w:tblGrid>
      <w:tr w:rsidR="001D3F27" w:rsidRPr="001D3F27" w:rsidTr="000369BB">
        <w:trPr>
          <w:cantSplit/>
          <w:trHeight w:val="146"/>
        </w:trPr>
        <w:tc>
          <w:tcPr>
            <w:tcW w:w="1040" w:type="dxa"/>
            <w:shd w:val="clear" w:color="auto" w:fill="FFFFFF" w:themeFill="background1"/>
            <w:vAlign w:val="center"/>
          </w:tcPr>
          <w:p w:rsidR="000369BB" w:rsidRPr="001D3F27" w:rsidRDefault="000369BB" w:rsidP="001D3F27">
            <w:pPr>
              <w:pStyle w:val="Columnheadings"/>
              <w:framePr w:hSpace="0" w:wrap="auto" w:vAnchor="margin" w:hAnchor="text" w:yAlign="inline"/>
              <w:rPr>
                <w:b w:val="0"/>
                <w:color w:val="auto"/>
              </w:rPr>
            </w:pPr>
            <w:r w:rsidRPr="001D3F27">
              <w:rPr>
                <w:b w:val="0"/>
                <w:color w:val="auto"/>
              </w:rPr>
              <w:t>Date</w:t>
            </w:r>
          </w:p>
        </w:tc>
        <w:tc>
          <w:tcPr>
            <w:tcW w:w="3845" w:type="dxa"/>
            <w:shd w:val="clear" w:color="auto" w:fill="FFFFFF" w:themeFill="background1"/>
            <w:vAlign w:val="center"/>
          </w:tcPr>
          <w:p w:rsidR="000369BB" w:rsidRPr="001D3F27" w:rsidRDefault="000369BB" w:rsidP="001D3F27">
            <w:pPr>
              <w:pStyle w:val="Columnheadings"/>
              <w:framePr w:hSpace="0" w:wrap="auto" w:vAnchor="margin" w:hAnchor="text" w:yAlign="inline"/>
              <w:rPr>
                <w:b w:val="0"/>
                <w:color w:val="auto"/>
              </w:rPr>
            </w:pPr>
            <w:r w:rsidRPr="001D3F27">
              <w:rPr>
                <w:b w:val="0"/>
                <w:color w:val="auto"/>
              </w:rPr>
              <w:t>Item / Description</w:t>
            </w:r>
          </w:p>
        </w:tc>
        <w:tc>
          <w:tcPr>
            <w:tcW w:w="2211" w:type="dxa"/>
            <w:shd w:val="clear" w:color="auto" w:fill="FFFFFF" w:themeFill="background1"/>
          </w:tcPr>
          <w:p w:rsidR="000369BB" w:rsidRPr="001D3F27" w:rsidRDefault="000369BB" w:rsidP="001D3F27">
            <w:pPr>
              <w:pStyle w:val="Columnheadings"/>
              <w:framePr w:hSpace="0" w:wrap="auto" w:vAnchor="margin" w:hAnchor="text" w:yAlign="inline"/>
              <w:rPr>
                <w:b w:val="0"/>
                <w:color w:val="auto"/>
              </w:rPr>
            </w:pPr>
            <w:r w:rsidRPr="001D3F27">
              <w:rPr>
                <w:b w:val="0"/>
                <w:color w:val="auto"/>
              </w:rPr>
              <w:t>Funding Account</w:t>
            </w:r>
          </w:p>
        </w:tc>
        <w:tc>
          <w:tcPr>
            <w:tcW w:w="1774" w:type="dxa"/>
            <w:shd w:val="clear" w:color="auto" w:fill="FFFFFF" w:themeFill="background1"/>
            <w:vAlign w:val="center"/>
          </w:tcPr>
          <w:p w:rsidR="000369BB" w:rsidRPr="001D3F27" w:rsidRDefault="000369BB" w:rsidP="001D3F27">
            <w:pPr>
              <w:pStyle w:val="Columnheadings"/>
              <w:framePr w:hSpace="0" w:wrap="auto" w:vAnchor="margin" w:hAnchor="text" w:yAlign="inline"/>
              <w:rPr>
                <w:b w:val="0"/>
                <w:color w:val="auto"/>
              </w:rPr>
            </w:pPr>
            <w:r w:rsidRPr="001D3F27">
              <w:rPr>
                <w:b w:val="0"/>
                <w:color w:val="auto"/>
              </w:rPr>
              <w:t>Amount</w:t>
            </w:r>
          </w:p>
        </w:tc>
      </w:tr>
      <w:tr w:rsidR="001D3F27" w:rsidRPr="001D3F27" w:rsidTr="000369BB">
        <w:trPr>
          <w:cantSplit/>
          <w:trHeight w:val="146"/>
        </w:trPr>
        <w:tc>
          <w:tcPr>
            <w:tcW w:w="1040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DE9D9" w:themeFill="accent6" w:themeFillTint="33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DE9D9" w:themeFill="accent6" w:themeFillTint="33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rPr>
          <w:cantSplit/>
          <w:trHeight w:val="146"/>
        </w:trPr>
        <w:tc>
          <w:tcPr>
            <w:tcW w:w="1040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FFFFF" w:themeFill="background1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FFFFF" w:themeFill="background1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DE9D9" w:themeFill="accent6" w:themeFillTint="33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DE9D9" w:themeFill="accent6" w:themeFillTint="33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FFFFF" w:themeFill="background1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FFFFF" w:themeFill="background1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DE9D9" w:themeFill="accent6" w:themeFillTint="33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DE9D9" w:themeFill="accent6" w:themeFillTint="33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FFFFF" w:themeFill="background1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FFFFF" w:themeFill="background1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DE9D9" w:themeFill="accent6" w:themeFillTint="33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DE9D9" w:themeFill="accent6" w:themeFillTint="33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FFFFF" w:themeFill="background1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FFFFF" w:themeFill="background1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DE9D9" w:themeFill="accent6" w:themeFillTint="33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DE9D9" w:themeFill="accent6" w:themeFillTint="33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FFFFF" w:themeFill="background1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FFFFF" w:themeFill="background1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DE9D9" w:themeFill="accent6" w:themeFillTint="33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DE9D9" w:themeFill="accent6" w:themeFillTint="33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DE9D9" w:themeFill="accent6" w:themeFillTint="33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  <w:tr w:rsidR="001D3F27" w:rsidRPr="001D3F27" w:rsidTr="000369BB">
        <w:tblPrEx>
          <w:shd w:val="clear" w:color="auto" w:fill="FFFFFF"/>
        </w:tblPrEx>
        <w:trPr>
          <w:cantSplit/>
          <w:trHeight w:val="146"/>
        </w:trPr>
        <w:tc>
          <w:tcPr>
            <w:tcW w:w="1040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3845" w:type="dxa"/>
            <w:shd w:val="clear" w:color="auto" w:fill="FFFFFF" w:themeFill="background1"/>
            <w:vAlign w:val="center"/>
          </w:tcPr>
          <w:p w:rsidR="000369BB" w:rsidRPr="001D3F27" w:rsidRDefault="000369BB" w:rsidP="001D3F27"/>
        </w:tc>
        <w:tc>
          <w:tcPr>
            <w:tcW w:w="2211" w:type="dxa"/>
            <w:shd w:val="clear" w:color="auto" w:fill="FFFFFF" w:themeFill="background1"/>
          </w:tcPr>
          <w:p w:rsidR="000369BB" w:rsidRPr="001D3F27" w:rsidRDefault="000369BB" w:rsidP="001D3F27">
            <w:pPr>
              <w:pStyle w:val="Amount"/>
            </w:pPr>
          </w:p>
        </w:tc>
        <w:tc>
          <w:tcPr>
            <w:tcW w:w="1774" w:type="dxa"/>
            <w:shd w:val="clear" w:color="auto" w:fill="FFFFFF" w:themeFill="background1"/>
            <w:tcMar>
              <w:left w:w="216" w:type="dxa"/>
              <w:right w:w="216" w:type="dxa"/>
            </w:tcMar>
            <w:vAlign w:val="center"/>
          </w:tcPr>
          <w:p w:rsidR="000369BB" w:rsidRPr="001D3F27" w:rsidRDefault="000369BB" w:rsidP="001D3F27">
            <w:pPr>
              <w:pStyle w:val="Amount"/>
            </w:pPr>
          </w:p>
        </w:tc>
      </w:tr>
    </w:tbl>
    <w:p w:rsidR="004D048F" w:rsidRPr="001D3F27" w:rsidRDefault="004D048F" w:rsidP="001D3F27"/>
    <w:p w:rsidR="002A3B15" w:rsidRPr="001D3F27" w:rsidRDefault="002A3B15" w:rsidP="001D3F27"/>
    <w:p w:rsidR="00534A21" w:rsidRPr="001D3F27" w:rsidRDefault="004D048F" w:rsidP="001D3F27">
      <w:r w:rsidRPr="001D3F27">
        <w:t>Date Submitted:_______________</w:t>
      </w:r>
      <w:r w:rsidR="0048756A" w:rsidRPr="001D3F27">
        <w:t xml:space="preserve">   Total Due to Claimant</w:t>
      </w:r>
      <w:r w:rsidRPr="001D3F27">
        <w:t xml:space="preserve">: </w:t>
      </w:r>
      <w:r w:rsidR="0048756A" w:rsidRPr="001D3F27">
        <w:t>_________________</w:t>
      </w:r>
    </w:p>
    <w:tbl>
      <w:tblPr>
        <w:tblpPr w:leftFromText="180" w:rightFromText="180" w:vertAnchor="text" w:horzAnchor="margin" w:tblpY="85"/>
        <w:tblW w:w="8827" w:type="dxa"/>
        <w:tblBorders>
          <w:insideH w:val="single" w:sz="4" w:space="0" w:color="C0C0C0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8827"/>
      </w:tblGrid>
      <w:tr w:rsidR="001D3F27" w:rsidRPr="001D3F27" w:rsidTr="00A56615">
        <w:trPr>
          <w:cantSplit/>
          <w:trHeight w:val="1217"/>
        </w:trPr>
        <w:tc>
          <w:tcPr>
            <w:tcW w:w="8827" w:type="dxa"/>
            <w:tcBorders>
              <w:top w:val="nil"/>
              <w:bottom w:val="nil"/>
            </w:tcBorders>
            <w:shd w:val="clear" w:color="auto" w:fill="FFFFFF"/>
          </w:tcPr>
          <w:p w:rsidR="002A3B15" w:rsidRPr="001D3F27" w:rsidRDefault="002A3B15" w:rsidP="001D3F27">
            <w:pPr>
              <w:pStyle w:val="SmallType"/>
              <w:rPr>
                <w:color w:val="auto"/>
              </w:rPr>
            </w:pPr>
          </w:p>
          <w:p w:rsidR="00A56615" w:rsidRPr="001D3F27" w:rsidRDefault="00A56615" w:rsidP="001D3F27">
            <w:pPr>
              <w:pStyle w:val="SmallType"/>
              <w:rPr>
                <w:color w:val="auto"/>
              </w:rPr>
            </w:pPr>
            <w:r w:rsidRPr="001D3F27">
              <w:rPr>
                <w:color w:val="auto"/>
              </w:rPr>
              <w:t>I declare under the penalties of law that this claim is just and correct and that no part of it has been paid.</w:t>
            </w:r>
          </w:p>
          <w:p w:rsidR="002A3B15" w:rsidRPr="001D3F27" w:rsidRDefault="002A3B15" w:rsidP="001D3F27">
            <w:pPr>
              <w:pStyle w:val="SmallType"/>
              <w:rPr>
                <w:color w:val="auto"/>
              </w:rPr>
            </w:pPr>
          </w:p>
          <w:p w:rsidR="00A56615" w:rsidRPr="001D3F27" w:rsidRDefault="00A56615" w:rsidP="001D3F27">
            <w:pPr>
              <w:pStyle w:val="SmallType"/>
              <w:rPr>
                <w:color w:val="auto"/>
              </w:rPr>
            </w:pPr>
            <w:r w:rsidRPr="001D3F27">
              <w:rPr>
                <w:color w:val="auto"/>
              </w:rPr>
              <w:t xml:space="preserve">Signature of Claimant: </w:t>
            </w:r>
            <w:r w:rsidRPr="001D3F27">
              <w:rPr>
                <w:color w:val="auto"/>
              </w:rPr>
              <w:tab/>
            </w:r>
          </w:p>
        </w:tc>
      </w:tr>
    </w:tbl>
    <w:p w:rsidR="00432875" w:rsidRPr="001D3F27" w:rsidRDefault="00432875" w:rsidP="001D3F27"/>
    <w:p w:rsidR="00432875" w:rsidRPr="001D3F27" w:rsidRDefault="00432875" w:rsidP="001D3F27"/>
    <w:p w:rsidR="00432875" w:rsidRPr="001D3F27" w:rsidRDefault="000B1B79" w:rsidP="001D3F27">
      <w:pPr>
        <w:pStyle w:val="Thankyou"/>
      </w:pPr>
      <w:r w:rsidRPr="001D3F27">
        <w:t>Thank You!</w:t>
      </w:r>
    </w:p>
    <w:sectPr w:rsidR="00432875" w:rsidRPr="001D3F27" w:rsidSect="00A56615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5FA"/>
    <w:rsid w:val="00010191"/>
    <w:rsid w:val="000369BB"/>
    <w:rsid w:val="00086736"/>
    <w:rsid w:val="000B1B79"/>
    <w:rsid w:val="000B56C7"/>
    <w:rsid w:val="000C65FE"/>
    <w:rsid w:val="000D03C0"/>
    <w:rsid w:val="000D120F"/>
    <w:rsid w:val="000D2015"/>
    <w:rsid w:val="000E042A"/>
    <w:rsid w:val="000E6F20"/>
    <w:rsid w:val="000E7C74"/>
    <w:rsid w:val="000F6B47"/>
    <w:rsid w:val="000F7D4F"/>
    <w:rsid w:val="00140EA0"/>
    <w:rsid w:val="00175D3B"/>
    <w:rsid w:val="001C21A2"/>
    <w:rsid w:val="001D3F27"/>
    <w:rsid w:val="00202E66"/>
    <w:rsid w:val="00204CDB"/>
    <w:rsid w:val="002A3B15"/>
    <w:rsid w:val="002B27BB"/>
    <w:rsid w:val="002D2892"/>
    <w:rsid w:val="003401EA"/>
    <w:rsid w:val="003F2201"/>
    <w:rsid w:val="004125B8"/>
    <w:rsid w:val="00432875"/>
    <w:rsid w:val="004352CE"/>
    <w:rsid w:val="0044096C"/>
    <w:rsid w:val="0047193D"/>
    <w:rsid w:val="00472EE8"/>
    <w:rsid w:val="00486AD7"/>
    <w:rsid w:val="0048756A"/>
    <w:rsid w:val="004945FA"/>
    <w:rsid w:val="004A48FE"/>
    <w:rsid w:val="004B078A"/>
    <w:rsid w:val="004D048F"/>
    <w:rsid w:val="004E755D"/>
    <w:rsid w:val="004F0846"/>
    <w:rsid w:val="004F202D"/>
    <w:rsid w:val="00507F01"/>
    <w:rsid w:val="005209B5"/>
    <w:rsid w:val="00527018"/>
    <w:rsid w:val="00531401"/>
    <w:rsid w:val="00534A21"/>
    <w:rsid w:val="00581AD8"/>
    <w:rsid w:val="005B724D"/>
    <w:rsid w:val="005C4AA6"/>
    <w:rsid w:val="005F35F7"/>
    <w:rsid w:val="00643F2B"/>
    <w:rsid w:val="00667E8B"/>
    <w:rsid w:val="006A4E1C"/>
    <w:rsid w:val="006D4CC1"/>
    <w:rsid w:val="006E2E87"/>
    <w:rsid w:val="00704C33"/>
    <w:rsid w:val="00735C87"/>
    <w:rsid w:val="00790575"/>
    <w:rsid w:val="00792D5C"/>
    <w:rsid w:val="007B38EB"/>
    <w:rsid w:val="007C2E47"/>
    <w:rsid w:val="007D129A"/>
    <w:rsid w:val="00811DF7"/>
    <w:rsid w:val="00835678"/>
    <w:rsid w:val="00842C75"/>
    <w:rsid w:val="0087007A"/>
    <w:rsid w:val="00890064"/>
    <w:rsid w:val="00891C90"/>
    <w:rsid w:val="008C5A0E"/>
    <w:rsid w:val="008E45DF"/>
    <w:rsid w:val="009637B0"/>
    <w:rsid w:val="009B1A94"/>
    <w:rsid w:val="009E7915"/>
    <w:rsid w:val="009F3F0A"/>
    <w:rsid w:val="009F7D1D"/>
    <w:rsid w:val="00A472D4"/>
    <w:rsid w:val="00A56615"/>
    <w:rsid w:val="00A6529A"/>
    <w:rsid w:val="00A72462"/>
    <w:rsid w:val="00A82370"/>
    <w:rsid w:val="00A87BAC"/>
    <w:rsid w:val="00AE2F50"/>
    <w:rsid w:val="00B1732F"/>
    <w:rsid w:val="00B233FE"/>
    <w:rsid w:val="00B23ECF"/>
    <w:rsid w:val="00B86341"/>
    <w:rsid w:val="00BC4C0F"/>
    <w:rsid w:val="00C50F0E"/>
    <w:rsid w:val="00C8146C"/>
    <w:rsid w:val="00CC43B9"/>
    <w:rsid w:val="00CC652E"/>
    <w:rsid w:val="00CF1C90"/>
    <w:rsid w:val="00D410BA"/>
    <w:rsid w:val="00D70A3C"/>
    <w:rsid w:val="00D719AB"/>
    <w:rsid w:val="00D7441A"/>
    <w:rsid w:val="00DB0D25"/>
    <w:rsid w:val="00DB3ABF"/>
    <w:rsid w:val="00E14493"/>
    <w:rsid w:val="00ED567B"/>
    <w:rsid w:val="00F34996"/>
    <w:rsid w:val="00FB5E85"/>
    <w:rsid w:val="00FE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o:colormru v:ext="edit" colors="#ce7a26,#f5f0e7,#bf956b,#e3eed2,#f9faf0,#fad99e,#ebd5ad,#ded5ad"/>
    </o:shapedefaults>
    <o:shapelayout v:ext="edit">
      <o:idmap v:ext="edit" data="1"/>
    </o:shapelayout>
  </w:shapeDefaults>
  <w:decimalSymbol w:val="."/>
  <w:listSeparator w:val=","/>
  <w14:docId w14:val="060BE615"/>
  <w15:docId w15:val="{7238D2F6-D363-4D96-A9D6-44D8B52E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1D3F27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1D3F27"/>
    <w:pPr>
      <w:keepNext/>
      <w:spacing w:line="600" w:lineRule="exact"/>
      <w:jc w:val="center"/>
      <w:outlineLvl w:val="0"/>
    </w:pPr>
    <w:rPr>
      <w:rFonts w:asciiTheme="majorHAnsi" w:hAnsiTheme="majorHAnsi" w:cs="Arial"/>
      <w:bCs/>
      <w:kern w:val="44"/>
      <w:sz w:val="60"/>
      <w:szCs w:val="60"/>
    </w:rPr>
  </w:style>
  <w:style w:type="paragraph" w:styleId="Heading2">
    <w:name w:val="heading 2"/>
    <w:basedOn w:val="Normal"/>
    <w:next w:val="Normal"/>
    <w:qFormat/>
    <w:rsid w:val="00FE17F9"/>
    <w:pPr>
      <w:keepNext/>
      <w:spacing w:before="240" w:after="60"/>
      <w:outlineLvl w:val="1"/>
    </w:pPr>
    <w:rPr>
      <w:rFonts w:asciiTheme="majorHAnsi" w:hAnsiTheme="majorHAnsi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E17F9"/>
    <w:pPr>
      <w:keepNext/>
      <w:spacing w:before="240" w:after="60"/>
      <w:outlineLvl w:val="2"/>
    </w:pPr>
    <w:rPr>
      <w:rFonts w:asciiTheme="majorHAnsi" w:hAnsiTheme="majorHAnsi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tenumber">
    <w:name w:val="Date &amp; number"/>
    <w:basedOn w:val="Normal"/>
    <w:link w:val="DatenumberCharChar"/>
    <w:rsid w:val="00891C90"/>
    <w:pPr>
      <w:spacing w:line="264" w:lineRule="auto"/>
      <w:jc w:val="right"/>
    </w:pPr>
  </w:style>
  <w:style w:type="character" w:customStyle="1" w:styleId="DatenumberCharChar">
    <w:name w:val="Date &amp; number Char Char"/>
    <w:basedOn w:val="DefaultParagraphFont"/>
    <w:link w:val="Datenumber"/>
    <w:rsid w:val="00891C90"/>
    <w:rPr>
      <w:rFonts w:ascii="Microsoft Sans Serif" w:hAnsi="Microsoft Sans Serif"/>
      <w:sz w:val="16"/>
      <w:szCs w:val="24"/>
      <w:lang w:val="en-US" w:eastAsia="en-US" w:bidi="ar-SA"/>
    </w:rPr>
  </w:style>
  <w:style w:type="paragraph" w:customStyle="1" w:styleId="Columnheadings">
    <w:name w:val="Column headings"/>
    <w:basedOn w:val="Normal"/>
    <w:autoRedefine/>
    <w:rsid w:val="00A56615"/>
    <w:pPr>
      <w:framePr w:hSpace="180" w:wrap="around" w:vAnchor="text" w:hAnchor="margin" w:y="61"/>
    </w:pPr>
    <w:rPr>
      <w:rFonts w:asciiTheme="majorHAnsi" w:hAnsiTheme="majorHAnsi"/>
      <w:b/>
      <w:color w:val="808080" w:themeColor="background1" w:themeShade="80"/>
      <w:sz w:val="22"/>
      <w:szCs w:val="22"/>
    </w:rPr>
  </w:style>
  <w:style w:type="paragraph" w:customStyle="1" w:styleId="slogan">
    <w:name w:val="slogan"/>
    <w:basedOn w:val="Normal"/>
    <w:rsid w:val="006D4CC1"/>
    <w:rPr>
      <w:i/>
    </w:rPr>
  </w:style>
  <w:style w:type="paragraph" w:customStyle="1" w:styleId="Thankyou">
    <w:name w:val="Thank you"/>
    <w:basedOn w:val="Normal"/>
    <w:autoRedefine/>
    <w:rsid w:val="00FE17F9"/>
    <w:pPr>
      <w:spacing w:before="360" w:line="288" w:lineRule="auto"/>
      <w:jc w:val="center"/>
    </w:pPr>
    <w:rPr>
      <w:b/>
      <w:bCs/>
      <w:i/>
      <w:iCs/>
      <w:sz w:val="20"/>
      <w:szCs w:val="20"/>
    </w:rPr>
  </w:style>
  <w:style w:type="paragraph" w:customStyle="1" w:styleId="SmallType">
    <w:name w:val="Small Type"/>
    <w:basedOn w:val="Normal"/>
    <w:rsid w:val="00FE17F9"/>
    <w:pPr>
      <w:tabs>
        <w:tab w:val="right" w:leader="underscore" w:pos="9360"/>
      </w:tabs>
      <w:spacing w:after="120" w:line="264" w:lineRule="auto"/>
    </w:pPr>
    <w:rPr>
      <w:color w:val="7F7F7F" w:themeColor="text1" w:themeTint="80"/>
      <w:spacing w:val="4"/>
      <w:szCs w:val="18"/>
    </w:rPr>
  </w:style>
  <w:style w:type="paragraph" w:customStyle="1" w:styleId="labels">
    <w:name w:val="labels"/>
    <w:basedOn w:val="Datenumber"/>
    <w:link w:val="labelsChar"/>
    <w:rsid w:val="00FE17F9"/>
    <w:rPr>
      <w:color w:val="7F7F7F" w:themeColor="text1" w:themeTint="80"/>
    </w:rPr>
  </w:style>
  <w:style w:type="character" w:customStyle="1" w:styleId="labelsChar">
    <w:name w:val="labels Char"/>
    <w:basedOn w:val="DatenumberCharChar"/>
    <w:link w:val="labels"/>
    <w:rsid w:val="00FE17F9"/>
    <w:rPr>
      <w:rFonts w:asciiTheme="minorHAnsi" w:hAnsiTheme="minorHAnsi"/>
      <w:color w:val="7F7F7F" w:themeColor="text1" w:themeTint="80"/>
      <w:sz w:val="16"/>
      <w:szCs w:val="16"/>
      <w:lang w:val="en-US" w:eastAsia="en-US" w:bidi="ar-SA"/>
    </w:rPr>
  </w:style>
  <w:style w:type="paragraph" w:customStyle="1" w:styleId="Amount">
    <w:name w:val="Amount"/>
    <w:basedOn w:val="Normal"/>
    <w:rsid w:val="00CC43B9"/>
    <w:pPr>
      <w:jc w:val="right"/>
    </w:pPr>
  </w:style>
  <w:style w:type="paragraph" w:customStyle="1" w:styleId="leftalignedgraytext">
    <w:name w:val="left aligned gray text"/>
    <w:basedOn w:val="Normal"/>
    <w:rsid w:val="00FE17F9"/>
    <w:pPr>
      <w:spacing w:line="312" w:lineRule="auto"/>
    </w:pPr>
    <w:rPr>
      <w:color w:val="7F7F7F" w:themeColor="text1" w:themeTint="80"/>
      <w:szCs w:val="20"/>
    </w:rPr>
  </w:style>
  <w:style w:type="paragraph" w:customStyle="1" w:styleId="rightalignedorangetext">
    <w:name w:val="right aligned orange text"/>
    <w:basedOn w:val="Normal"/>
    <w:link w:val="rightalignedorangetextChar"/>
    <w:rsid w:val="00FE17F9"/>
    <w:pPr>
      <w:spacing w:line="264" w:lineRule="auto"/>
      <w:jc w:val="right"/>
    </w:pPr>
    <w:rPr>
      <w:color w:val="984806" w:themeColor="accent6" w:themeShade="80"/>
    </w:rPr>
  </w:style>
  <w:style w:type="paragraph" w:customStyle="1" w:styleId="rightalignedgraytext">
    <w:name w:val="right aligned gray text"/>
    <w:basedOn w:val="leftalignedgraytext"/>
    <w:rsid w:val="00CC43B9"/>
    <w:pPr>
      <w:jc w:val="right"/>
    </w:pPr>
  </w:style>
  <w:style w:type="character" w:customStyle="1" w:styleId="rightalignedorangetextChar">
    <w:name w:val="right aligned orange text Char"/>
    <w:basedOn w:val="DefaultParagraphFont"/>
    <w:link w:val="rightalignedorangetext"/>
    <w:rsid w:val="00FE17F9"/>
    <w:rPr>
      <w:rFonts w:asciiTheme="minorHAnsi" w:hAnsiTheme="minorHAnsi"/>
      <w:color w:val="984806" w:themeColor="accent6" w:themeShade="80"/>
      <w:sz w:val="16"/>
      <w:szCs w:val="16"/>
    </w:rPr>
  </w:style>
  <w:style w:type="table" w:styleId="TableGrid">
    <w:name w:val="Table Grid"/>
    <w:basedOn w:val="TableNormal"/>
    <w:rsid w:val="00F34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401EA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rsid w:val="003401EA"/>
    <w:rPr>
      <w:rFonts w:ascii="Tahoma" w:hAnsi="Tahoma" w:cs="Tahoma"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E17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beck\AppData\Roaming\Microsoft\Templates\Rust_QuoteServic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E7E0030CA134989B95C39DA50CC0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363D1-94DB-4C56-AAE9-4EC30F808CF5}"/>
      </w:docPartPr>
      <w:docPartBody>
        <w:p w:rsidR="00FA17D1" w:rsidRDefault="00C621F5" w:rsidP="00C621F5">
          <w:pPr>
            <w:pStyle w:val="BE7E0030CA134989B95C39DA50CC0E2B"/>
          </w:pPr>
          <w:r>
            <w:t>[Your Company Name]</w:t>
          </w:r>
        </w:p>
      </w:docPartBody>
    </w:docPart>
    <w:docPart>
      <w:docPartPr>
        <w:name w:val="F78763BEAB6E41A2AD722A7AC23BE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7A256-DD88-4389-A14E-77295A32DF1F}"/>
      </w:docPartPr>
      <w:docPartBody>
        <w:p w:rsidR="00FA17D1" w:rsidRDefault="00C621F5" w:rsidP="00C621F5">
          <w:pPr>
            <w:pStyle w:val="F78763BEAB6E41A2AD722A7AC23BE6A2"/>
          </w:pPr>
          <w:r>
            <w:rPr>
              <w:rStyle w:val="PlaceholderText"/>
            </w:rPr>
            <w:t>[Street Address]</w:t>
          </w:r>
        </w:p>
      </w:docPartBody>
    </w:docPart>
    <w:docPart>
      <w:docPartPr>
        <w:name w:val="FF4086EFBBDB47D58F4A36D271CB3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4C982-8371-471A-AA43-9D93D4B428DE}"/>
      </w:docPartPr>
      <w:docPartBody>
        <w:p w:rsidR="00FA17D1" w:rsidRDefault="00C621F5" w:rsidP="00C621F5">
          <w:pPr>
            <w:pStyle w:val="FF4086EFBBDB47D58F4A36D271CB3907"/>
          </w:pPr>
          <w:r w:rsidRPr="005C7D0F">
            <w:t>[Name]</w:t>
          </w:r>
        </w:p>
      </w:docPartBody>
    </w:docPart>
    <w:docPart>
      <w:docPartPr>
        <w:name w:val="BF958B65E56A472DBFAD576986019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53224-5C40-4F5F-A230-28CD15EEDD34}"/>
      </w:docPartPr>
      <w:docPartBody>
        <w:p w:rsidR="00FA17D1" w:rsidRDefault="00C621F5" w:rsidP="00C621F5">
          <w:pPr>
            <w:pStyle w:val="BF958B65E56A472DBFAD5769860195F0"/>
          </w:pPr>
          <w:r>
            <w:t>[Company Name]</w:t>
          </w:r>
        </w:p>
      </w:docPartBody>
    </w:docPart>
    <w:docPart>
      <w:docPartPr>
        <w:name w:val="94965ABB506E4B02A73FE197E8720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62DE4-54AC-434F-9E28-52CD552EDFB9}"/>
      </w:docPartPr>
      <w:docPartBody>
        <w:p w:rsidR="00FA17D1" w:rsidRDefault="00C621F5" w:rsidP="00C621F5">
          <w:pPr>
            <w:pStyle w:val="94965ABB506E4B02A73FE197E8720F33"/>
          </w:pPr>
          <w:r>
            <w:t>[Street Address]</w:t>
          </w:r>
        </w:p>
      </w:docPartBody>
    </w:docPart>
    <w:docPart>
      <w:docPartPr>
        <w:name w:val="0D7F6F90E8C44F95BA4DFB07D06C0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924D3-3C4A-43FC-BF47-40061A232913}"/>
      </w:docPartPr>
      <w:docPartBody>
        <w:p w:rsidR="00FA17D1" w:rsidRDefault="00C621F5" w:rsidP="00C621F5">
          <w:pPr>
            <w:pStyle w:val="0D7F6F90E8C44F95BA4DFB07D06C0D91"/>
          </w:pPr>
          <w:r w:rsidRPr="009F05D4">
            <w:t>[City, ST  ZIP Code]</w:t>
          </w:r>
        </w:p>
      </w:docPartBody>
    </w:docPart>
    <w:docPart>
      <w:docPartPr>
        <w:name w:val="11250F11DCED4F50B630B5A73025C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FCC39-007D-4102-BBA9-477D6CCB3A28}"/>
      </w:docPartPr>
      <w:docPartBody>
        <w:p w:rsidR="00FA17D1" w:rsidRDefault="00C621F5" w:rsidP="00C621F5">
          <w:pPr>
            <w:pStyle w:val="11250F11DCED4F50B630B5A73025C31F"/>
          </w:pPr>
          <w:r w:rsidRPr="005C7D0F">
            <w:t>[000-000-0000]</w:t>
          </w:r>
        </w:p>
      </w:docPartBody>
    </w:docPart>
    <w:docPart>
      <w:docPartPr>
        <w:name w:val="D9F45B0079A9491288A9DFED37E6E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31468-EEF8-4D1F-B6F0-027172D3915D}"/>
      </w:docPartPr>
      <w:docPartBody>
        <w:p w:rsidR="00FA17D1" w:rsidRDefault="00C621F5" w:rsidP="00C621F5">
          <w:pPr>
            <w:pStyle w:val="D9F45B0079A9491288A9DFED37E6E3A1"/>
          </w:pPr>
          <w:r w:rsidRPr="005C7D0F">
            <w:t>[ABC123]</w:t>
          </w:r>
        </w:p>
      </w:docPartBody>
    </w:docPart>
    <w:docPart>
      <w:docPartPr>
        <w:name w:val="8C4D129D8EBE4E659286692F9FAA7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DB0A1-22A8-4155-B9D9-3EF191AD992B}"/>
      </w:docPartPr>
      <w:docPartBody>
        <w:p w:rsidR="00FA17D1" w:rsidRDefault="00C621F5" w:rsidP="00C621F5">
          <w:pPr>
            <w:pStyle w:val="8C4D129D8EBE4E659286692F9FAA7752"/>
          </w:pPr>
          <w:r>
            <w:rPr>
              <w:rStyle w:val="PlaceholderText"/>
            </w:rPr>
            <w:t>[Street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1F5"/>
    <w:rsid w:val="00C621F5"/>
    <w:rsid w:val="00FA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B3B4F3E0D624095BDFB0FADB9363CAE">
    <w:name w:val="6B3B4F3E0D624095BDFB0FADB9363CAE"/>
  </w:style>
  <w:style w:type="paragraph" w:customStyle="1" w:styleId="B215376547304BE48053F1D79C1EC7D2">
    <w:name w:val="B215376547304BE48053F1D79C1EC7D2"/>
  </w:style>
  <w:style w:type="paragraph" w:customStyle="1" w:styleId="EBAEEDF62F584933A4BD80FDA3D239D3">
    <w:name w:val="EBAEEDF62F584933A4BD80FDA3D239D3"/>
  </w:style>
  <w:style w:type="paragraph" w:customStyle="1" w:styleId="9C79CDEA51AC4999B1DA4A8099E22638">
    <w:name w:val="9C79CDEA51AC4999B1DA4A8099E22638"/>
  </w:style>
  <w:style w:type="paragraph" w:customStyle="1" w:styleId="781DB23667524E5C9CBBCCA16A7A5D4B">
    <w:name w:val="781DB23667524E5C9CBBCCA16A7A5D4B"/>
  </w:style>
  <w:style w:type="character" w:styleId="PlaceholderText">
    <w:name w:val="Placeholder Text"/>
    <w:basedOn w:val="DefaultParagraphFont"/>
    <w:uiPriority w:val="99"/>
    <w:semiHidden/>
    <w:rsid w:val="00C621F5"/>
    <w:rPr>
      <w:color w:val="808080"/>
    </w:rPr>
  </w:style>
  <w:style w:type="paragraph" w:customStyle="1" w:styleId="58AB6595710E4630A7729223FD754298">
    <w:name w:val="58AB6595710E4630A7729223FD754298"/>
  </w:style>
  <w:style w:type="paragraph" w:customStyle="1" w:styleId="88D4F9AAD62349E2877D987802BE1A4D">
    <w:name w:val="88D4F9AAD62349E2877D987802BE1A4D"/>
  </w:style>
  <w:style w:type="paragraph" w:customStyle="1" w:styleId="56C8B2DABA4B43518BA036356B4ADBB6">
    <w:name w:val="56C8B2DABA4B43518BA036356B4ADBB6"/>
  </w:style>
  <w:style w:type="paragraph" w:customStyle="1" w:styleId="B30B69F7F4074B28893AA6CB9EE452A7">
    <w:name w:val="B30B69F7F4074B28893AA6CB9EE452A7"/>
  </w:style>
  <w:style w:type="paragraph" w:customStyle="1" w:styleId="B8B50B80B9AA4EA39A7E235ADC4D15D4">
    <w:name w:val="B8B50B80B9AA4EA39A7E235ADC4D15D4"/>
  </w:style>
  <w:style w:type="paragraph" w:customStyle="1" w:styleId="3E757CC290D442A7A7E8254F37BB0FCF">
    <w:name w:val="3E757CC290D442A7A7E8254F37BB0FCF"/>
  </w:style>
  <w:style w:type="paragraph" w:customStyle="1" w:styleId="1C45F734761745C7898904EEDA12CB81">
    <w:name w:val="1C45F734761745C7898904EEDA12CB81"/>
  </w:style>
  <w:style w:type="paragraph" w:customStyle="1" w:styleId="049D9026148D4A0EB221543DB2F4CEBB">
    <w:name w:val="049D9026148D4A0EB221543DB2F4CEBB"/>
  </w:style>
  <w:style w:type="paragraph" w:customStyle="1" w:styleId="DE1108F8E5D142F28AA0FA1E4A12D765">
    <w:name w:val="DE1108F8E5D142F28AA0FA1E4A12D765"/>
  </w:style>
  <w:style w:type="paragraph" w:customStyle="1" w:styleId="D6DA4FB80E1F4AE28A75E898ADFE4F91">
    <w:name w:val="D6DA4FB80E1F4AE28A75E898ADFE4F91"/>
  </w:style>
  <w:style w:type="paragraph" w:customStyle="1" w:styleId="4597B4045CE441C9B8D38881AA9146BC">
    <w:name w:val="4597B4045CE441C9B8D38881AA9146BC"/>
  </w:style>
  <w:style w:type="paragraph" w:customStyle="1" w:styleId="BE7E0030CA134989B95C39DA50CC0E2B">
    <w:name w:val="BE7E0030CA134989B95C39DA50CC0E2B"/>
    <w:rsid w:val="00C621F5"/>
  </w:style>
  <w:style w:type="paragraph" w:customStyle="1" w:styleId="F78763BEAB6E41A2AD722A7AC23BE6A2">
    <w:name w:val="F78763BEAB6E41A2AD722A7AC23BE6A2"/>
    <w:rsid w:val="00C621F5"/>
  </w:style>
  <w:style w:type="paragraph" w:customStyle="1" w:styleId="FF4086EFBBDB47D58F4A36D271CB3907">
    <w:name w:val="FF4086EFBBDB47D58F4A36D271CB3907"/>
    <w:rsid w:val="00C621F5"/>
  </w:style>
  <w:style w:type="paragraph" w:customStyle="1" w:styleId="BF958B65E56A472DBFAD5769860195F0">
    <w:name w:val="BF958B65E56A472DBFAD5769860195F0"/>
    <w:rsid w:val="00C621F5"/>
  </w:style>
  <w:style w:type="paragraph" w:customStyle="1" w:styleId="94965ABB506E4B02A73FE197E8720F33">
    <w:name w:val="94965ABB506E4B02A73FE197E8720F33"/>
    <w:rsid w:val="00C621F5"/>
  </w:style>
  <w:style w:type="paragraph" w:customStyle="1" w:styleId="0D7F6F90E8C44F95BA4DFB07D06C0D91">
    <w:name w:val="0D7F6F90E8C44F95BA4DFB07D06C0D91"/>
    <w:rsid w:val="00C621F5"/>
  </w:style>
  <w:style w:type="paragraph" w:customStyle="1" w:styleId="11250F11DCED4F50B630B5A73025C31F">
    <w:name w:val="11250F11DCED4F50B630B5A73025C31F"/>
    <w:rsid w:val="00C621F5"/>
  </w:style>
  <w:style w:type="paragraph" w:customStyle="1" w:styleId="D9F45B0079A9491288A9DFED37E6E3A1">
    <w:name w:val="D9F45B0079A9491288A9DFED37E6E3A1"/>
    <w:rsid w:val="00C621F5"/>
  </w:style>
  <w:style w:type="paragraph" w:customStyle="1" w:styleId="8C4D129D8EBE4E659286692F9FAA7752">
    <w:name w:val="8C4D129D8EBE4E659286692F9FAA7752"/>
    <w:rsid w:val="00C621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4">
      <a:majorFont>
        <a:latin typeface="Microsoft Sans Serif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E0B5FDA-21FD-4937-AE18-BFCB653BF8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Rust_QuoteService</Template>
  <TotalTime>73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Beck</dc:creator>
  <cp:lastModifiedBy>Heidi Beck</cp:lastModifiedBy>
  <cp:revision>6</cp:revision>
  <cp:lastPrinted>2021-11-11T14:50:00Z</cp:lastPrinted>
  <dcterms:created xsi:type="dcterms:W3CDTF">2014-12-16T16:03:00Z</dcterms:created>
  <dcterms:modified xsi:type="dcterms:W3CDTF">2021-11-11T14:50:00Z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TC103862399990</vt:lpwstr>
  </property>
</Properties>
</file>