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809B" w14:textId="7094E41B" w:rsidR="002E6692" w:rsidRPr="00636296" w:rsidRDefault="002E6692">
      <w:pPr>
        <w:pStyle w:val="Subtitle"/>
        <w:rPr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636296">
        <w:rPr>
          <w:b/>
          <w:noProof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5FFF8958" wp14:editId="4516FE0A">
            <wp:simplePos x="0" y="0"/>
            <wp:positionH relativeFrom="column">
              <wp:posOffset>190500</wp:posOffset>
            </wp:positionH>
            <wp:positionV relativeFrom="paragraph">
              <wp:posOffset>66441</wp:posOffset>
            </wp:positionV>
            <wp:extent cx="908428" cy="1017775"/>
            <wp:effectExtent l="0" t="0" r="635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428" cy="101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5FD">
        <w:rPr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6B32DB">
        <w:rPr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rgbClr w14:val="000000"/>
            </w14:solidFill>
            <w14:prstDash w14:val="solid"/>
            <w14:round/>
          </w14:textOutline>
        </w:rPr>
        <w:t>MINUTES</w:t>
      </w:r>
    </w:p>
    <w:p w14:paraId="37B0042E" w14:textId="76190DAF" w:rsidR="00604FBD" w:rsidRPr="00AA1F23" w:rsidRDefault="00C14753" w:rsidP="00636296">
      <w:pPr>
        <w:pStyle w:val="Subtitle"/>
        <w:ind w:left="2160"/>
        <w:jc w:val="left"/>
        <w:rPr>
          <w:color w:val="0070C0"/>
        </w:rPr>
      </w:pPr>
      <w:r>
        <w:rPr>
          <w:color w:val="0070C0"/>
        </w:rPr>
        <w:t>Crabapple MS</w:t>
      </w:r>
      <w:r w:rsidR="00A042CC" w:rsidRPr="00AA1F23">
        <w:rPr>
          <w:color w:val="0070C0"/>
        </w:rPr>
        <w:t xml:space="preserve"> </w:t>
      </w:r>
      <w:r w:rsidR="0024050A" w:rsidRPr="00AA1F23">
        <w:rPr>
          <w:color w:val="0070C0"/>
        </w:rPr>
        <w:t>School Governance Council</w:t>
      </w:r>
    </w:p>
    <w:p w14:paraId="769D3518" w14:textId="16C2EB52" w:rsidR="00604FBD" w:rsidRPr="005A43DF" w:rsidRDefault="00000000" w:rsidP="00A14687">
      <w:pPr>
        <w:pBdr>
          <w:top w:val="single" w:sz="4" w:space="1" w:color="444D26" w:themeColor="text2"/>
        </w:pBdr>
        <w:spacing w:before="0" w:after="0" w:line="240" w:lineRule="auto"/>
        <w:jc w:val="right"/>
        <w:rPr>
          <w:sz w:val="20"/>
        </w:rPr>
      </w:pPr>
      <w:sdt>
        <w:sdtPr>
          <w:rPr>
            <w:rStyle w:val="IntenseEmphasis"/>
            <w:color w:val="C00000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Content>
          <w:r w:rsidR="0092131B" w:rsidRPr="00AA1F23">
            <w:rPr>
              <w:rStyle w:val="IntenseEmphasis"/>
              <w:color w:val="0070C0"/>
              <w:sz w:val="20"/>
            </w:rPr>
            <w:t>Date | time</w:t>
          </w:r>
        </w:sdtContent>
      </w:sdt>
      <w:r w:rsidR="00A066E7">
        <w:rPr>
          <w:sz w:val="20"/>
        </w:rPr>
        <w:t xml:space="preserve"> </w:t>
      </w:r>
      <w:r w:rsidR="003429DC">
        <w:rPr>
          <w:sz w:val="20"/>
        </w:rPr>
        <w:t>0</w:t>
      </w:r>
      <w:r w:rsidR="004C7FC9">
        <w:rPr>
          <w:sz w:val="20"/>
        </w:rPr>
        <w:t>3</w:t>
      </w:r>
      <w:r w:rsidR="00522536">
        <w:rPr>
          <w:sz w:val="20"/>
        </w:rPr>
        <w:t>/</w:t>
      </w:r>
      <w:r w:rsidR="004C7FC9">
        <w:rPr>
          <w:sz w:val="20"/>
        </w:rPr>
        <w:t>18</w:t>
      </w:r>
      <w:r w:rsidR="00522536">
        <w:rPr>
          <w:sz w:val="20"/>
        </w:rPr>
        <w:t>/2</w:t>
      </w:r>
      <w:r w:rsidR="003429DC">
        <w:rPr>
          <w:sz w:val="20"/>
        </w:rPr>
        <w:t>6</w:t>
      </w:r>
      <w:r w:rsidR="00E63A1A" w:rsidRPr="005A43DF">
        <w:rPr>
          <w:sz w:val="20"/>
        </w:rPr>
        <w:t xml:space="preserve">| </w:t>
      </w:r>
      <w:r w:rsidR="00810C15">
        <w:rPr>
          <w:sz w:val="20"/>
        </w:rPr>
        <w:t>8</w:t>
      </w:r>
      <w:r w:rsidR="00304641">
        <w:rPr>
          <w:sz w:val="20"/>
        </w:rPr>
        <w:t xml:space="preserve">:00 </w:t>
      </w:r>
      <w:r w:rsidR="00FF76C0">
        <w:rPr>
          <w:sz w:val="20"/>
        </w:rPr>
        <w:t>a</w:t>
      </w:r>
      <w:r w:rsidR="004F49C5">
        <w:rPr>
          <w:sz w:val="20"/>
        </w:rPr>
        <w:t>.</w:t>
      </w:r>
      <w:r w:rsidR="0024050A" w:rsidRPr="005A43DF">
        <w:rPr>
          <w:sz w:val="20"/>
        </w:rPr>
        <w:t>m</w:t>
      </w:r>
      <w:r w:rsidR="004F49C5">
        <w:rPr>
          <w:sz w:val="20"/>
        </w:rPr>
        <w:t>.</w:t>
      </w:r>
      <w:r w:rsidR="001C478F" w:rsidRPr="005A43DF">
        <w:rPr>
          <w:sz w:val="20"/>
        </w:rPr>
        <w:t xml:space="preserve"> | </w:t>
      </w:r>
      <w:r w:rsidR="0024050A" w:rsidRPr="00AA1F23">
        <w:rPr>
          <w:rStyle w:val="IntenseEmphasis"/>
          <w:color w:val="0070C0"/>
          <w:sz w:val="20"/>
        </w:rPr>
        <w:t>Location</w:t>
      </w:r>
      <w:r w:rsidR="0024050A" w:rsidRPr="00F50B8C">
        <w:rPr>
          <w:rStyle w:val="IntenseEmphasis"/>
          <w:color w:val="309032"/>
          <w:sz w:val="20"/>
        </w:rPr>
        <w:t xml:space="preserve"> </w:t>
      </w:r>
      <w:r w:rsidR="00C14753">
        <w:rPr>
          <w:sz w:val="20"/>
        </w:rPr>
        <w:t>Crabapple MS</w:t>
      </w:r>
    </w:p>
    <w:p w14:paraId="232066DE" w14:textId="77777777" w:rsidR="00604FBD" w:rsidRPr="00AA1F23" w:rsidRDefault="0024050A" w:rsidP="00A14687">
      <w:pPr>
        <w:pStyle w:val="Heading1"/>
        <w:spacing w:before="0" w:after="0" w:line="240" w:lineRule="auto"/>
        <w:rPr>
          <w:color w:val="0070C0"/>
        </w:rPr>
      </w:pPr>
      <w:r w:rsidRPr="00AA1F23">
        <w:rPr>
          <w:color w:val="0070C0"/>
        </w:rPr>
        <w:t>SGC Members</w:t>
      </w:r>
    </w:p>
    <w:p w14:paraId="6DC64ED1" w14:textId="35E2731E" w:rsidR="0064098D" w:rsidRPr="007706D8" w:rsidRDefault="003949C8" w:rsidP="004B1697">
      <w:pPr>
        <w:spacing w:after="120" w:line="240" w:lineRule="auto"/>
        <w:rPr>
          <w:color w:val="000000" w:themeColor="text1"/>
          <w:sz w:val="16"/>
          <w:szCs w:val="16"/>
        </w:rPr>
      </w:pPr>
      <w:r w:rsidRPr="007706D8">
        <w:rPr>
          <w:color w:val="000000" w:themeColor="text1"/>
          <w:sz w:val="16"/>
          <w:szCs w:val="16"/>
        </w:rPr>
        <w:t xml:space="preserve">Amy Schroeder, Appointed Staff         </w:t>
      </w:r>
      <w:r>
        <w:rPr>
          <w:color w:val="000000" w:themeColor="text1"/>
          <w:sz w:val="16"/>
          <w:szCs w:val="16"/>
        </w:rPr>
        <w:t xml:space="preserve">     </w:t>
      </w:r>
      <w:r w:rsidR="00407572" w:rsidRPr="00C14753">
        <w:rPr>
          <w:color w:val="EE0000"/>
          <w:sz w:val="16"/>
          <w:szCs w:val="16"/>
        </w:rPr>
        <w:tab/>
      </w:r>
      <w:r w:rsidR="00D96688" w:rsidRPr="007706D8">
        <w:rPr>
          <w:color w:val="000000" w:themeColor="text1"/>
          <w:sz w:val="16"/>
          <w:szCs w:val="16"/>
        </w:rPr>
        <w:t>Erin Athey</w:t>
      </w:r>
      <w:r w:rsidR="00012AC2" w:rsidRPr="007706D8">
        <w:rPr>
          <w:color w:val="000000" w:themeColor="text1"/>
          <w:sz w:val="16"/>
          <w:szCs w:val="16"/>
        </w:rPr>
        <w:t xml:space="preserve">, Parent       </w:t>
      </w:r>
      <w:r w:rsidR="00407572" w:rsidRPr="007706D8"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 xml:space="preserve">   </w:t>
      </w:r>
      <w:r w:rsidR="00D96688" w:rsidRPr="007706D8">
        <w:rPr>
          <w:color w:val="000000" w:themeColor="text1"/>
          <w:sz w:val="16"/>
          <w:szCs w:val="16"/>
        </w:rPr>
        <w:t>Shanna Allison</w:t>
      </w:r>
      <w:r w:rsidR="00012AC2" w:rsidRPr="007706D8">
        <w:rPr>
          <w:color w:val="000000" w:themeColor="text1"/>
          <w:sz w:val="16"/>
          <w:szCs w:val="16"/>
        </w:rPr>
        <w:t>, Parent</w:t>
      </w:r>
      <w:proofErr w:type="gramStart"/>
      <w:r w:rsidR="00012AC2" w:rsidRPr="007706D8">
        <w:rPr>
          <w:color w:val="000000" w:themeColor="text1"/>
          <w:sz w:val="16"/>
          <w:szCs w:val="16"/>
        </w:rPr>
        <w:tab/>
        <w:t xml:space="preserve">  </w:t>
      </w:r>
      <w:r w:rsidR="00407572" w:rsidRPr="007706D8">
        <w:rPr>
          <w:color w:val="000000" w:themeColor="text1"/>
          <w:sz w:val="16"/>
          <w:szCs w:val="16"/>
        </w:rPr>
        <w:tab/>
      </w:r>
      <w:proofErr w:type="gramEnd"/>
      <w:r w:rsidR="00C14753" w:rsidRPr="007706D8">
        <w:rPr>
          <w:color w:val="000000" w:themeColor="text1"/>
          <w:sz w:val="16"/>
          <w:szCs w:val="16"/>
        </w:rPr>
        <w:t xml:space="preserve"> Heather Oaks</w:t>
      </w:r>
      <w:r w:rsidR="00012AC2" w:rsidRPr="007706D8">
        <w:rPr>
          <w:color w:val="000000" w:themeColor="text1"/>
          <w:sz w:val="16"/>
          <w:szCs w:val="16"/>
        </w:rPr>
        <w:t xml:space="preserve">, </w:t>
      </w:r>
      <w:r w:rsidR="005E5B2E" w:rsidRPr="007706D8">
        <w:rPr>
          <w:color w:val="000000" w:themeColor="text1"/>
          <w:sz w:val="16"/>
          <w:szCs w:val="16"/>
        </w:rPr>
        <w:t>Teacher</w:t>
      </w:r>
      <w:r w:rsidR="00012AC2" w:rsidRPr="007706D8">
        <w:rPr>
          <w:color w:val="000000" w:themeColor="text1"/>
          <w:sz w:val="16"/>
          <w:szCs w:val="16"/>
        </w:rPr>
        <w:t xml:space="preserve">         </w:t>
      </w:r>
      <w:r w:rsidR="007A0B46" w:rsidRPr="007706D8">
        <w:rPr>
          <w:color w:val="000000" w:themeColor="text1"/>
          <w:sz w:val="16"/>
          <w:szCs w:val="16"/>
        </w:rPr>
        <w:tab/>
      </w:r>
      <w:r w:rsidR="00407572" w:rsidRPr="007706D8">
        <w:rPr>
          <w:color w:val="000000" w:themeColor="text1"/>
          <w:sz w:val="16"/>
          <w:szCs w:val="16"/>
        </w:rPr>
        <w:t xml:space="preserve">             </w:t>
      </w:r>
    </w:p>
    <w:p w14:paraId="6A56EDAC" w14:textId="1C36576A" w:rsidR="00012AC2" w:rsidRPr="007706D8" w:rsidRDefault="00F65CD3" w:rsidP="004B1697">
      <w:pPr>
        <w:spacing w:after="120" w:line="240" w:lineRule="auto"/>
        <w:rPr>
          <w:color w:val="000000" w:themeColor="text1"/>
          <w:sz w:val="16"/>
          <w:szCs w:val="16"/>
        </w:rPr>
      </w:pPr>
      <w:r w:rsidRPr="007706D8">
        <w:rPr>
          <w:color w:val="000000" w:themeColor="text1"/>
          <w:sz w:val="16"/>
          <w:szCs w:val="16"/>
        </w:rPr>
        <w:t>Melanie McCollum</w:t>
      </w:r>
      <w:r w:rsidR="00012AC2" w:rsidRPr="007706D8">
        <w:rPr>
          <w:color w:val="000000" w:themeColor="text1"/>
          <w:sz w:val="16"/>
          <w:szCs w:val="16"/>
        </w:rPr>
        <w:t>, Appointed Staff</w:t>
      </w:r>
      <w:proofErr w:type="gramStart"/>
      <w:r w:rsidR="00012AC2" w:rsidRPr="007706D8">
        <w:rPr>
          <w:color w:val="000000" w:themeColor="text1"/>
          <w:sz w:val="16"/>
          <w:szCs w:val="16"/>
        </w:rPr>
        <w:tab/>
      </w:r>
      <w:r w:rsidR="00D96688" w:rsidRPr="007706D8">
        <w:rPr>
          <w:color w:val="000000" w:themeColor="text1"/>
          <w:sz w:val="16"/>
          <w:szCs w:val="16"/>
        </w:rPr>
        <w:t xml:space="preserve"> </w:t>
      </w:r>
      <w:r w:rsidR="00012AC2" w:rsidRPr="007706D8">
        <w:rPr>
          <w:color w:val="000000" w:themeColor="text1"/>
          <w:sz w:val="16"/>
          <w:szCs w:val="16"/>
        </w:rPr>
        <w:t xml:space="preserve"> </w:t>
      </w:r>
      <w:r w:rsidR="004936BD">
        <w:rPr>
          <w:color w:val="000000" w:themeColor="text1"/>
          <w:sz w:val="16"/>
          <w:szCs w:val="16"/>
        </w:rPr>
        <w:tab/>
      </w:r>
      <w:proofErr w:type="gramEnd"/>
      <w:r w:rsidR="00D96688" w:rsidRPr="007706D8">
        <w:rPr>
          <w:color w:val="000000" w:themeColor="text1"/>
          <w:sz w:val="16"/>
          <w:szCs w:val="16"/>
        </w:rPr>
        <w:t>Kathleen Davis</w:t>
      </w:r>
      <w:r w:rsidR="00012AC2" w:rsidRPr="007706D8">
        <w:rPr>
          <w:color w:val="000000" w:themeColor="text1"/>
          <w:sz w:val="16"/>
          <w:szCs w:val="16"/>
        </w:rPr>
        <w:t xml:space="preserve">, Parent     </w:t>
      </w:r>
      <w:r w:rsidR="005E5B2E" w:rsidRPr="007706D8">
        <w:rPr>
          <w:color w:val="000000" w:themeColor="text1"/>
          <w:sz w:val="16"/>
          <w:szCs w:val="16"/>
        </w:rPr>
        <w:t xml:space="preserve">     </w:t>
      </w:r>
      <w:r w:rsidR="003949C8">
        <w:rPr>
          <w:color w:val="000000" w:themeColor="text1"/>
          <w:sz w:val="16"/>
          <w:szCs w:val="16"/>
        </w:rPr>
        <w:t xml:space="preserve">  </w:t>
      </w:r>
      <w:r w:rsidR="004936BD">
        <w:rPr>
          <w:color w:val="000000" w:themeColor="text1"/>
          <w:sz w:val="16"/>
          <w:szCs w:val="16"/>
        </w:rPr>
        <w:t xml:space="preserve">   </w:t>
      </w:r>
      <w:r w:rsidR="005E5B2E" w:rsidRPr="007706D8">
        <w:rPr>
          <w:color w:val="000000" w:themeColor="text1"/>
          <w:sz w:val="16"/>
          <w:szCs w:val="16"/>
        </w:rPr>
        <w:t xml:space="preserve"> </w:t>
      </w:r>
      <w:r w:rsidR="0009273C">
        <w:rPr>
          <w:color w:val="000000" w:themeColor="text1"/>
          <w:sz w:val="16"/>
          <w:szCs w:val="16"/>
        </w:rPr>
        <w:t>Carrie Weatherford</w:t>
      </w:r>
      <w:r w:rsidR="007706D8">
        <w:rPr>
          <w:color w:val="000000" w:themeColor="text1"/>
          <w:sz w:val="16"/>
          <w:szCs w:val="16"/>
        </w:rPr>
        <w:t>,</w:t>
      </w:r>
      <w:r w:rsidR="003949C8">
        <w:rPr>
          <w:color w:val="000000" w:themeColor="text1"/>
          <w:sz w:val="16"/>
          <w:szCs w:val="16"/>
        </w:rPr>
        <w:t xml:space="preserve"> </w:t>
      </w:r>
      <w:r w:rsidR="005E5B2E" w:rsidRPr="003949C8">
        <w:rPr>
          <w:sz w:val="16"/>
          <w:szCs w:val="16"/>
        </w:rPr>
        <w:t xml:space="preserve">Community Member       </w:t>
      </w:r>
    </w:p>
    <w:p w14:paraId="23E8DDAA" w14:textId="563BF87A" w:rsidR="00012AC2" w:rsidRPr="007706D8" w:rsidRDefault="00E17F67" w:rsidP="004B1697">
      <w:pPr>
        <w:spacing w:after="120" w:line="240" w:lineRule="auto"/>
        <w:rPr>
          <w:color w:val="000000" w:themeColor="text1"/>
          <w:sz w:val="16"/>
          <w:szCs w:val="16"/>
        </w:rPr>
      </w:pPr>
      <w:r w:rsidRPr="007706D8">
        <w:rPr>
          <w:color w:val="000000" w:themeColor="text1"/>
          <w:sz w:val="16"/>
          <w:szCs w:val="16"/>
        </w:rPr>
        <w:t>Emily Mimbs</w:t>
      </w:r>
      <w:r w:rsidR="008442DA" w:rsidRPr="007706D8">
        <w:rPr>
          <w:color w:val="000000" w:themeColor="text1"/>
          <w:sz w:val="16"/>
          <w:szCs w:val="16"/>
        </w:rPr>
        <w:t>, Teacher</w:t>
      </w:r>
      <w:r w:rsidR="00012AC2" w:rsidRPr="007706D8">
        <w:rPr>
          <w:color w:val="000000" w:themeColor="text1"/>
          <w:sz w:val="16"/>
          <w:szCs w:val="16"/>
        </w:rPr>
        <w:t xml:space="preserve">      </w:t>
      </w:r>
      <w:r w:rsidR="005E5B2E" w:rsidRPr="007706D8">
        <w:rPr>
          <w:color w:val="000000" w:themeColor="text1"/>
          <w:sz w:val="16"/>
          <w:szCs w:val="16"/>
        </w:rPr>
        <w:t xml:space="preserve"> </w:t>
      </w:r>
      <w:r w:rsidR="008442DA" w:rsidRPr="007706D8">
        <w:rPr>
          <w:color w:val="000000" w:themeColor="text1"/>
          <w:sz w:val="16"/>
          <w:szCs w:val="16"/>
        </w:rPr>
        <w:tab/>
      </w:r>
      <w:r w:rsidR="00407572" w:rsidRPr="007706D8">
        <w:rPr>
          <w:color w:val="000000" w:themeColor="text1"/>
          <w:sz w:val="16"/>
          <w:szCs w:val="16"/>
        </w:rPr>
        <w:tab/>
      </w:r>
      <w:r w:rsidR="004936BD">
        <w:rPr>
          <w:color w:val="000000" w:themeColor="text1"/>
          <w:sz w:val="16"/>
          <w:szCs w:val="16"/>
        </w:rPr>
        <w:tab/>
      </w:r>
      <w:r w:rsidR="00407572" w:rsidRPr="007706D8">
        <w:rPr>
          <w:color w:val="000000" w:themeColor="text1"/>
          <w:sz w:val="16"/>
          <w:szCs w:val="16"/>
        </w:rPr>
        <w:t>Stephanie</w:t>
      </w:r>
      <w:r w:rsidR="00012AC2" w:rsidRPr="007706D8">
        <w:rPr>
          <w:color w:val="000000" w:themeColor="text1"/>
          <w:sz w:val="16"/>
          <w:szCs w:val="16"/>
        </w:rPr>
        <w:t xml:space="preserve"> Haga, Principal          </w:t>
      </w:r>
      <w:r w:rsidR="0092489F">
        <w:rPr>
          <w:color w:val="000000" w:themeColor="text1"/>
          <w:sz w:val="16"/>
          <w:szCs w:val="16"/>
        </w:rPr>
        <w:t xml:space="preserve"> </w:t>
      </w:r>
      <w:r w:rsidR="003949C8" w:rsidRPr="003949C8">
        <w:rPr>
          <w:sz w:val="16"/>
          <w:szCs w:val="16"/>
        </w:rPr>
        <w:t xml:space="preserve">Dr. Louis </w:t>
      </w:r>
      <w:proofErr w:type="gramStart"/>
      <w:r w:rsidR="003949C8" w:rsidRPr="003949C8">
        <w:rPr>
          <w:sz w:val="16"/>
          <w:szCs w:val="16"/>
        </w:rPr>
        <w:t>Guiden ,</w:t>
      </w:r>
      <w:proofErr w:type="gramEnd"/>
      <w:r w:rsidR="003949C8" w:rsidRPr="003949C8">
        <w:rPr>
          <w:sz w:val="16"/>
          <w:szCs w:val="16"/>
        </w:rPr>
        <w:t xml:space="preserve"> Community Member</w:t>
      </w:r>
      <w:r w:rsidR="003949C8" w:rsidRPr="007706D8">
        <w:rPr>
          <w:color w:val="000000" w:themeColor="text1"/>
          <w:sz w:val="16"/>
          <w:szCs w:val="16"/>
        </w:rPr>
        <w:t xml:space="preserve">                                </w:t>
      </w:r>
      <w:r w:rsidR="00012AC2" w:rsidRPr="007706D8">
        <w:rPr>
          <w:color w:val="000000" w:themeColor="text1"/>
          <w:sz w:val="16"/>
          <w:szCs w:val="16"/>
        </w:rPr>
        <w:t xml:space="preserve">      </w:t>
      </w:r>
    </w:p>
    <w:p w14:paraId="4B103AED" w14:textId="77777777" w:rsidR="00F33FA7" w:rsidRDefault="00F33FA7" w:rsidP="00C1782E">
      <w:pPr>
        <w:spacing w:before="0" w:after="0"/>
        <w:rPr>
          <w:sz w:val="16"/>
          <w:szCs w:val="19"/>
        </w:rPr>
      </w:pPr>
    </w:p>
    <w:p w14:paraId="0BEA0C61" w14:textId="6D8F4D67" w:rsidR="00604FBD" w:rsidRPr="000D1B65" w:rsidRDefault="00C14753" w:rsidP="00C1782E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>CMS</w:t>
      </w:r>
      <w:r w:rsidR="003024A1">
        <w:rPr>
          <w:sz w:val="28"/>
          <w:szCs w:val="28"/>
        </w:rPr>
        <w:t xml:space="preserve"> </w:t>
      </w:r>
      <w:r w:rsidR="004C7FC9">
        <w:rPr>
          <w:sz w:val="28"/>
          <w:szCs w:val="28"/>
        </w:rPr>
        <w:t xml:space="preserve">Front Office </w:t>
      </w:r>
      <w:r w:rsidR="000D1B65">
        <w:rPr>
          <w:sz w:val="28"/>
          <w:szCs w:val="28"/>
        </w:rPr>
        <w:t>Conference Room</w:t>
      </w:r>
    </w:p>
    <w:tbl>
      <w:tblPr>
        <w:tblStyle w:val="ListTable6Colorful"/>
        <w:tblW w:w="5000" w:type="pct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43"/>
        <w:gridCol w:w="7637"/>
        <w:gridCol w:w="1710"/>
      </w:tblGrid>
      <w:tr w:rsidR="00604FBD" w14:paraId="03CE4C60" w14:textId="77777777" w:rsidTr="00C2332C">
        <w:trPr>
          <w:tblHeader/>
        </w:trPr>
        <w:tc>
          <w:tcPr>
            <w:tcW w:w="1543" w:type="dxa"/>
          </w:tcPr>
          <w:sdt>
            <w:sdtPr>
              <w:rPr>
                <w:color w:val="0070C0"/>
              </w:rPr>
              <w:alias w:val="Time:"/>
              <w:tag w:val="Time:"/>
              <w:id w:val="-718661838"/>
              <w:placeholder>
                <w:docPart w:val="BE2A37D4BFA943E29BAD05EE347DD841"/>
              </w:placeholder>
              <w:temporary/>
              <w:showingPlcHdr/>
              <w15:appearance w15:val="hidden"/>
            </w:sdtPr>
            <w:sdtContent>
              <w:p w14:paraId="2CE9A381" w14:textId="77777777" w:rsidR="00604FBD" w:rsidRPr="00AA1F23" w:rsidRDefault="0092131B">
                <w:pPr>
                  <w:pStyle w:val="Heading2"/>
                  <w:rPr>
                    <w:color w:val="0070C0"/>
                  </w:rPr>
                </w:pPr>
                <w:r w:rsidRPr="00AA1F23">
                  <w:rPr>
                    <w:color w:val="0070C0"/>
                  </w:rPr>
                  <w:t>Time</w:t>
                </w:r>
              </w:p>
            </w:sdtContent>
          </w:sdt>
        </w:tc>
        <w:tc>
          <w:tcPr>
            <w:tcW w:w="7637" w:type="dxa"/>
          </w:tcPr>
          <w:sdt>
            <w:sdtPr>
              <w:rPr>
                <w:color w:val="0070C0"/>
              </w:rPr>
              <w:alias w:val="Item:"/>
              <w:tag w:val="Item:"/>
              <w:id w:val="614954302"/>
              <w:placeholder>
                <w:docPart w:val="9D3941AC5DA1461885524763F92BF507"/>
              </w:placeholder>
              <w:temporary/>
              <w:showingPlcHdr/>
              <w15:appearance w15:val="hidden"/>
            </w:sdtPr>
            <w:sdtContent>
              <w:p w14:paraId="1A326388" w14:textId="77777777" w:rsidR="00604FBD" w:rsidRPr="00AA1F23" w:rsidRDefault="0092131B" w:rsidP="00802038">
                <w:pPr>
                  <w:pStyle w:val="Heading2"/>
                  <w:rPr>
                    <w:color w:val="0070C0"/>
                  </w:rPr>
                </w:pPr>
                <w:r w:rsidRPr="00AA1F23">
                  <w:rPr>
                    <w:color w:val="0070C0"/>
                  </w:rPr>
                  <w:t>Item</w:t>
                </w:r>
              </w:p>
            </w:sdtContent>
          </w:sdt>
        </w:tc>
        <w:tc>
          <w:tcPr>
            <w:tcW w:w="1710" w:type="dxa"/>
          </w:tcPr>
          <w:sdt>
            <w:sdtPr>
              <w:rPr>
                <w:color w:val="0070C0"/>
              </w:rPr>
              <w:alias w:val="Owner:"/>
              <w:tag w:val="Owner:"/>
              <w:id w:val="355778012"/>
              <w:placeholder>
                <w:docPart w:val="C7ECA8672F1E4879B8DF838DDBD53822"/>
              </w:placeholder>
              <w:temporary/>
              <w:showingPlcHdr/>
              <w15:appearance w15:val="hidden"/>
            </w:sdtPr>
            <w:sdtContent>
              <w:p w14:paraId="1A211FD1" w14:textId="77777777" w:rsidR="00604FBD" w:rsidRPr="00AA1F23" w:rsidRDefault="0092131B">
                <w:pPr>
                  <w:pStyle w:val="Heading2"/>
                  <w:rPr>
                    <w:color w:val="0070C0"/>
                  </w:rPr>
                </w:pPr>
                <w:r w:rsidRPr="00AA1F23">
                  <w:rPr>
                    <w:color w:val="0070C0"/>
                  </w:rPr>
                  <w:t>Owner</w:t>
                </w:r>
              </w:p>
            </w:sdtContent>
          </w:sdt>
        </w:tc>
      </w:tr>
      <w:tr w:rsidR="00604FBD" w:rsidRPr="005A43DF" w14:paraId="028B726C" w14:textId="77777777" w:rsidTr="00C2332C">
        <w:tc>
          <w:tcPr>
            <w:tcW w:w="1543" w:type="dxa"/>
          </w:tcPr>
          <w:p w14:paraId="1C54C23D" w14:textId="55013E8E" w:rsidR="00604FBD" w:rsidRPr="005A43DF" w:rsidRDefault="00810C15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F4483">
              <w:rPr>
                <w:sz w:val="18"/>
                <w:szCs w:val="18"/>
              </w:rPr>
              <w:t>:</w:t>
            </w:r>
            <w:r w:rsidR="00AD596F">
              <w:rPr>
                <w:sz w:val="18"/>
                <w:szCs w:val="18"/>
              </w:rPr>
              <w:t>0</w:t>
            </w:r>
            <w:r w:rsidR="00DF4483">
              <w:rPr>
                <w:sz w:val="18"/>
                <w:szCs w:val="18"/>
              </w:rPr>
              <w:t>0</w:t>
            </w:r>
            <w:r w:rsidR="004F49C5">
              <w:rPr>
                <w:sz w:val="18"/>
                <w:szCs w:val="18"/>
              </w:rPr>
              <w:t xml:space="preserve"> </w:t>
            </w:r>
            <w:r w:rsidR="00FF76C0">
              <w:rPr>
                <w:sz w:val="18"/>
                <w:szCs w:val="18"/>
              </w:rPr>
              <w:t>a</w:t>
            </w:r>
            <w:r w:rsidR="00FD166B">
              <w:rPr>
                <w:sz w:val="18"/>
                <w:szCs w:val="18"/>
              </w:rPr>
              <w:t>.m</w:t>
            </w:r>
            <w:r w:rsidR="004F49C5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099EF661" w14:textId="77777777" w:rsidR="00604FBD" w:rsidRDefault="00873F41" w:rsidP="007D376A">
            <w:pPr>
              <w:rPr>
                <w:sz w:val="18"/>
                <w:szCs w:val="18"/>
              </w:rPr>
            </w:pPr>
            <w:r w:rsidRPr="005A43DF">
              <w:rPr>
                <w:sz w:val="18"/>
                <w:szCs w:val="18"/>
              </w:rPr>
              <w:t>Call to Order</w:t>
            </w:r>
            <w:r w:rsidR="005134E2">
              <w:rPr>
                <w:sz w:val="18"/>
                <w:szCs w:val="18"/>
              </w:rPr>
              <w:t xml:space="preserve"> </w:t>
            </w:r>
          </w:p>
          <w:p w14:paraId="7AAC5CF2" w14:textId="4C240437" w:rsidR="00C22222" w:rsidRPr="005A43DF" w:rsidRDefault="00C22222" w:rsidP="007D376A">
            <w:pPr>
              <w:rPr>
                <w:sz w:val="18"/>
                <w:szCs w:val="18"/>
              </w:rPr>
            </w:pPr>
            <w:r w:rsidRPr="007C21A4">
              <w:rPr>
                <w:b/>
                <w:bCs/>
                <w:sz w:val="18"/>
                <w:szCs w:val="16"/>
              </w:rPr>
              <w:t>Meeting called to order at</w:t>
            </w:r>
            <w:r>
              <w:rPr>
                <w:b/>
                <w:bCs/>
                <w:sz w:val="18"/>
                <w:szCs w:val="16"/>
              </w:rPr>
              <w:t xml:space="preserve"> 8:08</w:t>
            </w:r>
          </w:p>
        </w:tc>
        <w:tc>
          <w:tcPr>
            <w:tcW w:w="1710" w:type="dxa"/>
          </w:tcPr>
          <w:p w14:paraId="4176B85C" w14:textId="2995825F" w:rsidR="00604FBD" w:rsidRPr="005A43DF" w:rsidRDefault="003457BE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A066E7">
              <w:rPr>
                <w:sz w:val="18"/>
                <w:szCs w:val="18"/>
              </w:rPr>
              <w:t>s. Mimbs</w:t>
            </w:r>
          </w:p>
        </w:tc>
      </w:tr>
      <w:tr w:rsidR="00C04764" w:rsidRPr="005A43DF" w14:paraId="19FB1828" w14:textId="77777777" w:rsidTr="00C2332C">
        <w:tc>
          <w:tcPr>
            <w:tcW w:w="1543" w:type="dxa"/>
          </w:tcPr>
          <w:p w14:paraId="3AB15A46" w14:textId="72511075" w:rsidR="00C04764" w:rsidRPr="005A43DF" w:rsidRDefault="00810C15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DF4483">
              <w:rPr>
                <w:sz w:val="18"/>
                <w:szCs w:val="18"/>
              </w:rPr>
              <w:t>:</w:t>
            </w:r>
            <w:r w:rsidR="001214D9">
              <w:rPr>
                <w:sz w:val="18"/>
                <w:szCs w:val="18"/>
              </w:rPr>
              <w:t>02</w:t>
            </w:r>
            <w:r w:rsidR="004F49C5">
              <w:rPr>
                <w:sz w:val="18"/>
                <w:szCs w:val="18"/>
              </w:rPr>
              <w:t xml:space="preserve"> </w:t>
            </w:r>
            <w:r w:rsidR="00FF76C0">
              <w:rPr>
                <w:sz w:val="18"/>
                <w:szCs w:val="18"/>
              </w:rPr>
              <w:t>a</w:t>
            </w:r>
            <w:r w:rsidR="00FD166B">
              <w:rPr>
                <w:sz w:val="18"/>
                <w:szCs w:val="18"/>
              </w:rPr>
              <w:t>.m</w:t>
            </w:r>
            <w:r w:rsidR="004F49C5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576285DE" w14:textId="77777777" w:rsidR="00C04764" w:rsidRDefault="00C04764" w:rsidP="007D376A">
            <w:pPr>
              <w:rPr>
                <w:sz w:val="18"/>
                <w:szCs w:val="18"/>
              </w:rPr>
            </w:pPr>
            <w:r w:rsidRPr="005A43DF">
              <w:rPr>
                <w:sz w:val="18"/>
                <w:szCs w:val="18"/>
              </w:rPr>
              <w:t>Action Item:</w:t>
            </w:r>
            <w:r w:rsidR="0093566C">
              <w:rPr>
                <w:sz w:val="18"/>
                <w:szCs w:val="18"/>
              </w:rPr>
              <w:t xml:space="preserve">  </w:t>
            </w:r>
            <w:r w:rsidRPr="005A43DF">
              <w:rPr>
                <w:sz w:val="18"/>
                <w:szCs w:val="18"/>
              </w:rPr>
              <w:t xml:space="preserve">Approve </w:t>
            </w:r>
            <w:r w:rsidR="004C7FC9">
              <w:rPr>
                <w:sz w:val="18"/>
                <w:szCs w:val="18"/>
              </w:rPr>
              <w:t>March</w:t>
            </w:r>
            <w:r w:rsidR="00F03F79">
              <w:rPr>
                <w:color w:val="auto"/>
                <w:sz w:val="18"/>
                <w:szCs w:val="18"/>
              </w:rPr>
              <w:t xml:space="preserve"> </w:t>
            </w:r>
            <w:r w:rsidRPr="005A43DF">
              <w:rPr>
                <w:sz w:val="18"/>
                <w:szCs w:val="18"/>
              </w:rPr>
              <w:t>Agenda</w:t>
            </w:r>
          </w:p>
          <w:p w14:paraId="40E0FC62" w14:textId="016254C8" w:rsidR="0080228A" w:rsidRPr="005A43DF" w:rsidRDefault="0080228A" w:rsidP="007D376A">
            <w:pPr>
              <w:rPr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bookmarkStart w:id="0" w:name="_Hlk208383912"/>
            <w:r>
              <w:rPr>
                <w:b/>
                <w:bCs/>
                <w:sz w:val="18"/>
                <w:szCs w:val="16"/>
              </w:rPr>
              <w:t xml:space="preserve">: </w:t>
            </w:r>
            <w:bookmarkEnd w:id="0"/>
            <w:r>
              <w:rPr>
                <w:b/>
                <w:bCs/>
                <w:sz w:val="18"/>
                <w:szCs w:val="16"/>
              </w:rPr>
              <w:t>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>: Carrie Weatherford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123F1AFD" w14:textId="7625289E" w:rsidR="00C04764" w:rsidRPr="005A43DF" w:rsidRDefault="007D7AC1" w:rsidP="007D376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3457BE">
              <w:rPr>
                <w:sz w:val="18"/>
                <w:szCs w:val="18"/>
              </w:rPr>
              <w:t xml:space="preserve">s. </w:t>
            </w:r>
            <w:r w:rsidR="00A066E7">
              <w:rPr>
                <w:sz w:val="18"/>
                <w:szCs w:val="18"/>
              </w:rPr>
              <w:t>Mimbs</w:t>
            </w:r>
          </w:p>
        </w:tc>
      </w:tr>
      <w:tr w:rsidR="0082376C" w:rsidRPr="005A43DF" w14:paraId="46DF21B2" w14:textId="77777777" w:rsidTr="00C2332C">
        <w:tc>
          <w:tcPr>
            <w:tcW w:w="1543" w:type="dxa"/>
          </w:tcPr>
          <w:p w14:paraId="50DA6B81" w14:textId="34C56C78" w:rsidR="0082376C" w:rsidRPr="005A43DF" w:rsidRDefault="00810C15" w:rsidP="0082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82376C">
              <w:rPr>
                <w:sz w:val="18"/>
                <w:szCs w:val="18"/>
              </w:rPr>
              <w:t>:</w:t>
            </w:r>
            <w:r w:rsidR="001214D9">
              <w:rPr>
                <w:sz w:val="18"/>
                <w:szCs w:val="18"/>
              </w:rPr>
              <w:t>0</w:t>
            </w:r>
            <w:r w:rsidR="0038640E">
              <w:rPr>
                <w:sz w:val="18"/>
                <w:szCs w:val="18"/>
              </w:rPr>
              <w:t>3</w:t>
            </w:r>
            <w:r w:rsidR="000B1A93">
              <w:rPr>
                <w:sz w:val="18"/>
                <w:szCs w:val="18"/>
              </w:rPr>
              <w:t xml:space="preserve"> </w:t>
            </w:r>
            <w:r w:rsidR="00FF76C0">
              <w:rPr>
                <w:sz w:val="18"/>
                <w:szCs w:val="18"/>
              </w:rPr>
              <w:t>a</w:t>
            </w:r>
            <w:r w:rsidR="0082376C">
              <w:rPr>
                <w:sz w:val="18"/>
                <w:szCs w:val="18"/>
              </w:rPr>
              <w:t>.m.</w:t>
            </w:r>
          </w:p>
        </w:tc>
        <w:tc>
          <w:tcPr>
            <w:tcW w:w="7637" w:type="dxa"/>
          </w:tcPr>
          <w:p w14:paraId="26A92FAC" w14:textId="77777777" w:rsidR="001214D9" w:rsidRDefault="0082376C" w:rsidP="0082376C">
            <w:pPr>
              <w:rPr>
                <w:sz w:val="18"/>
                <w:szCs w:val="18"/>
              </w:rPr>
            </w:pPr>
            <w:r w:rsidRPr="005A43DF">
              <w:rPr>
                <w:sz w:val="18"/>
                <w:szCs w:val="18"/>
              </w:rPr>
              <w:t>Action Item:</w:t>
            </w:r>
            <w:r>
              <w:rPr>
                <w:sz w:val="18"/>
                <w:szCs w:val="18"/>
              </w:rPr>
              <w:t xml:space="preserve">  Approve </w:t>
            </w:r>
            <w:r w:rsidR="004C7FC9">
              <w:rPr>
                <w:sz w:val="18"/>
                <w:szCs w:val="18"/>
              </w:rPr>
              <w:t>February</w:t>
            </w:r>
            <w:r w:rsidR="008E5B33">
              <w:rPr>
                <w:sz w:val="18"/>
                <w:szCs w:val="18"/>
              </w:rPr>
              <w:t xml:space="preserve"> </w:t>
            </w:r>
            <w:r w:rsidRPr="005A43DF">
              <w:rPr>
                <w:sz w:val="18"/>
                <w:szCs w:val="18"/>
              </w:rPr>
              <w:t>Meeting Minutes</w:t>
            </w:r>
          </w:p>
          <w:p w14:paraId="665B1DCF" w14:textId="294D64EC" w:rsidR="0080228A" w:rsidRPr="005A43DF" w:rsidRDefault="0080228A" w:rsidP="0082376C">
            <w:pPr>
              <w:rPr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r>
              <w:rPr>
                <w:b/>
                <w:bCs/>
                <w:sz w:val="18"/>
                <w:szCs w:val="16"/>
              </w:rPr>
              <w:t>: 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>: Amy Schro</w:t>
            </w:r>
            <w:r w:rsidR="00747CB6">
              <w:rPr>
                <w:b/>
                <w:bCs/>
                <w:sz w:val="18"/>
                <w:szCs w:val="16"/>
              </w:rPr>
              <w:t>e</w:t>
            </w:r>
            <w:r>
              <w:rPr>
                <w:b/>
                <w:bCs/>
                <w:sz w:val="18"/>
                <w:szCs w:val="16"/>
              </w:rPr>
              <w:t xml:space="preserve">der 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50938842" w14:textId="0A941A8E" w:rsidR="0082376C" w:rsidRPr="005A43DF" w:rsidRDefault="003457BE" w:rsidP="008237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Ms. </w:t>
            </w:r>
            <w:r w:rsidR="00A066E7">
              <w:rPr>
                <w:sz w:val="18"/>
                <w:szCs w:val="18"/>
              </w:rPr>
              <w:t>Mimbs</w:t>
            </w:r>
          </w:p>
        </w:tc>
      </w:tr>
      <w:tr w:rsidR="005105CD" w:rsidRPr="005A43DF" w14:paraId="216A5C96" w14:textId="77777777" w:rsidTr="00C2332C">
        <w:tc>
          <w:tcPr>
            <w:tcW w:w="1543" w:type="dxa"/>
          </w:tcPr>
          <w:p w14:paraId="4B69C6EB" w14:textId="5BBFBA82" w:rsidR="005105CD" w:rsidRPr="005105CD" w:rsidRDefault="00FC3EC1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</w:t>
            </w:r>
            <w:r w:rsidR="0007751C">
              <w:rPr>
                <w:sz w:val="18"/>
                <w:szCs w:val="18"/>
              </w:rPr>
              <w:t>04</w:t>
            </w:r>
            <w:r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1EEEDCA6" w14:textId="77777777" w:rsidR="005C1CA5" w:rsidRDefault="005105CD" w:rsidP="001972DA">
            <w:pPr>
              <w:rPr>
                <w:sz w:val="18"/>
                <w:szCs w:val="18"/>
              </w:rPr>
            </w:pPr>
            <w:r w:rsidRPr="005105CD">
              <w:rPr>
                <w:sz w:val="18"/>
                <w:szCs w:val="18"/>
              </w:rPr>
              <w:t>Informational Item: Principal’s Update</w:t>
            </w:r>
          </w:p>
          <w:p w14:paraId="3400F984" w14:textId="2CE2B600" w:rsidR="00982CC1" w:rsidRPr="00982CC1" w:rsidRDefault="00982CC1" w:rsidP="001972DA">
            <w:pPr>
              <w:rPr>
                <w:b/>
                <w:bCs/>
                <w:sz w:val="18"/>
                <w:szCs w:val="18"/>
              </w:rPr>
            </w:pPr>
            <w:r w:rsidRPr="00982CC1">
              <w:rPr>
                <w:b/>
                <w:bCs/>
                <w:sz w:val="18"/>
                <w:szCs w:val="18"/>
              </w:rPr>
              <w:t xml:space="preserve">Mrs. Haga updated on staffing that right now we do not have </w:t>
            </w:r>
            <w:r w:rsidR="00562BB0" w:rsidRPr="00982CC1">
              <w:rPr>
                <w:b/>
                <w:bCs/>
                <w:sz w:val="18"/>
                <w:szCs w:val="18"/>
              </w:rPr>
              <w:t>a</w:t>
            </w:r>
            <w:r w:rsidRPr="00982CC1">
              <w:rPr>
                <w:b/>
                <w:bCs/>
                <w:sz w:val="18"/>
                <w:szCs w:val="18"/>
              </w:rPr>
              <w:t xml:space="preserve"> need for surplus</w:t>
            </w:r>
            <w:r w:rsidR="0082794C">
              <w:rPr>
                <w:b/>
                <w:bCs/>
                <w:sz w:val="18"/>
                <w:szCs w:val="18"/>
              </w:rPr>
              <w:t xml:space="preserve"> teachers</w:t>
            </w:r>
            <w:r w:rsidRPr="00982CC1">
              <w:rPr>
                <w:b/>
                <w:bCs/>
                <w:sz w:val="18"/>
                <w:szCs w:val="18"/>
              </w:rPr>
              <w:t>.</w:t>
            </w:r>
            <w:r w:rsidR="0082794C">
              <w:rPr>
                <w:b/>
                <w:bCs/>
                <w:sz w:val="18"/>
                <w:szCs w:val="18"/>
              </w:rPr>
              <w:t xml:space="preserve"> All positions have been filled </w:t>
            </w:r>
            <w:r w:rsidR="006E11D1">
              <w:rPr>
                <w:b/>
                <w:bCs/>
                <w:sz w:val="18"/>
                <w:szCs w:val="18"/>
              </w:rPr>
              <w:t xml:space="preserve">with transfers. </w:t>
            </w:r>
            <w:r w:rsidRPr="00982CC1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</w:tcPr>
          <w:p w14:paraId="2471161F" w14:textId="7ADCC1EC" w:rsidR="005105CD" w:rsidRDefault="00942EB5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Mrs. Haga</w:t>
            </w:r>
          </w:p>
        </w:tc>
      </w:tr>
      <w:tr w:rsidR="00AC01EF" w:rsidRPr="005A43DF" w14:paraId="63F421F9" w14:textId="77777777" w:rsidTr="00C750F2">
        <w:tc>
          <w:tcPr>
            <w:tcW w:w="1543" w:type="dxa"/>
          </w:tcPr>
          <w:p w14:paraId="29424DDE" w14:textId="56B2D1D5" w:rsidR="00AC01EF" w:rsidRDefault="00C256F1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</w:t>
            </w:r>
            <w:r w:rsidR="00C03E20">
              <w:rPr>
                <w:sz w:val="18"/>
                <w:szCs w:val="18"/>
              </w:rPr>
              <w:t>15</w:t>
            </w:r>
            <w:r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42984411" w14:textId="25A9B8F2" w:rsidR="00AC01EF" w:rsidRDefault="00730B00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Discussion Item: Council Initiative</w:t>
            </w:r>
          </w:p>
          <w:p w14:paraId="0340BD3F" w14:textId="77777777" w:rsidR="00856D1A" w:rsidRDefault="00684DF3" w:rsidP="004075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444EE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26 Initiative: CMS SGC </w:t>
            </w:r>
            <w:r w:rsidR="003C3E04">
              <w:rPr>
                <w:sz w:val="18"/>
                <w:szCs w:val="18"/>
              </w:rPr>
              <w:t>will e</w:t>
            </w:r>
            <w:r w:rsidR="00B13718">
              <w:rPr>
                <w:sz w:val="18"/>
                <w:szCs w:val="18"/>
              </w:rPr>
              <w:t xml:space="preserve">nhance our school community through </w:t>
            </w:r>
            <w:r w:rsidR="003C3E04">
              <w:rPr>
                <w:sz w:val="18"/>
                <w:szCs w:val="18"/>
              </w:rPr>
              <w:t>b</w:t>
            </w:r>
            <w:r w:rsidR="00797D58">
              <w:rPr>
                <w:sz w:val="18"/>
                <w:szCs w:val="18"/>
              </w:rPr>
              <w:t>uilding</w:t>
            </w:r>
            <w:r w:rsidR="004E018F">
              <w:rPr>
                <w:sz w:val="18"/>
                <w:szCs w:val="18"/>
              </w:rPr>
              <w:t xml:space="preserve"> meaningful</w:t>
            </w:r>
            <w:r w:rsidR="00797D58">
              <w:rPr>
                <w:sz w:val="18"/>
                <w:szCs w:val="18"/>
              </w:rPr>
              <w:t xml:space="preserve"> </w:t>
            </w:r>
            <w:r w:rsidR="003C3E04">
              <w:rPr>
                <w:sz w:val="18"/>
                <w:szCs w:val="18"/>
              </w:rPr>
              <w:t>p</w:t>
            </w:r>
            <w:r w:rsidR="00291D09">
              <w:rPr>
                <w:sz w:val="18"/>
                <w:szCs w:val="18"/>
              </w:rPr>
              <w:t>artnership</w:t>
            </w:r>
            <w:r w:rsidR="00797D58">
              <w:rPr>
                <w:sz w:val="18"/>
                <w:szCs w:val="18"/>
              </w:rPr>
              <w:t>s</w:t>
            </w:r>
            <w:r w:rsidR="003C3E04">
              <w:rPr>
                <w:sz w:val="18"/>
                <w:szCs w:val="18"/>
              </w:rPr>
              <w:t>.</w:t>
            </w:r>
            <w:r w:rsidR="00291D09">
              <w:rPr>
                <w:sz w:val="18"/>
                <w:szCs w:val="18"/>
              </w:rPr>
              <w:t xml:space="preserve"> </w:t>
            </w:r>
          </w:p>
          <w:p w14:paraId="6EDDF535" w14:textId="4B8E8FF1" w:rsidR="00982CC1" w:rsidRPr="00C51E41" w:rsidRDefault="00C51E41" w:rsidP="004075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Ms. Schro</w:t>
            </w:r>
            <w:r w:rsidR="00747CB6">
              <w:rPr>
                <w:b/>
                <w:bCs/>
                <w:sz w:val="18"/>
                <w:szCs w:val="18"/>
              </w:rPr>
              <w:t>e</w:t>
            </w:r>
            <w:r>
              <w:rPr>
                <w:b/>
                <w:bCs/>
                <w:sz w:val="18"/>
                <w:szCs w:val="18"/>
              </w:rPr>
              <w:t>der</w:t>
            </w:r>
            <w:r w:rsidR="00EF0599" w:rsidRPr="00C51E41">
              <w:rPr>
                <w:b/>
                <w:bCs/>
                <w:sz w:val="18"/>
                <w:szCs w:val="18"/>
              </w:rPr>
              <w:t xml:space="preserve"> presented on an RHS partnership and having seniors come in the last 2 weeks of school to speak to the 8</w:t>
            </w:r>
            <w:r w:rsidR="00EF0599" w:rsidRPr="00C51E41">
              <w:rPr>
                <w:b/>
                <w:bCs/>
                <w:sz w:val="18"/>
                <w:szCs w:val="18"/>
                <w:vertAlign w:val="superscript"/>
              </w:rPr>
              <w:t>th</w:t>
            </w:r>
            <w:r w:rsidR="00EF0599" w:rsidRPr="00C51E41">
              <w:rPr>
                <w:b/>
                <w:bCs/>
                <w:sz w:val="18"/>
                <w:szCs w:val="18"/>
              </w:rPr>
              <w:t xml:space="preserve"> graders about RHS. </w:t>
            </w:r>
          </w:p>
          <w:p w14:paraId="6FB20A99" w14:textId="74C5CD28" w:rsidR="00C51E41" w:rsidRPr="00C51E41" w:rsidRDefault="00C51E41" w:rsidP="00407543">
            <w:pPr>
              <w:rPr>
                <w:sz w:val="18"/>
                <w:szCs w:val="18"/>
              </w:rPr>
            </w:pPr>
            <w:r w:rsidRPr="00C51E41">
              <w:rPr>
                <w:b/>
                <w:bCs/>
                <w:sz w:val="18"/>
                <w:szCs w:val="18"/>
              </w:rPr>
              <w:t xml:space="preserve">Mrs. Davis sent an update about reaching out to the author of </w:t>
            </w:r>
            <w:r w:rsidRPr="00C51E41">
              <w:rPr>
                <w:b/>
                <w:bCs/>
                <w:i/>
                <w:iCs/>
                <w:sz w:val="18"/>
                <w:szCs w:val="18"/>
              </w:rPr>
              <w:t xml:space="preserve">Tangled </w:t>
            </w:r>
            <w:r w:rsidRPr="00C51E41">
              <w:rPr>
                <w:b/>
                <w:bCs/>
                <w:sz w:val="18"/>
                <w:szCs w:val="18"/>
              </w:rPr>
              <w:t>who recommended some resources for us. SGC will review the resources and continue the discussion at the May meeting.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</w:tcPr>
          <w:p w14:paraId="1C4D7E54" w14:textId="0F06F4F0" w:rsidR="00AC01EF" w:rsidRDefault="00730B00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Members</w:t>
            </w:r>
          </w:p>
        </w:tc>
      </w:tr>
      <w:tr w:rsidR="008B1E35" w:rsidRPr="005A43DF" w14:paraId="53618942" w14:textId="77777777" w:rsidTr="00C750F2">
        <w:tc>
          <w:tcPr>
            <w:tcW w:w="1543" w:type="dxa"/>
          </w:tcPr>
          <w:p w14:paraId="118FC511" w14:textId="0A79C463" w:rsidR="008B1E35" w:rsidRDefault="008B1E35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8:3</w:t>
            </w:r>
            <w:r w:rsidR="004364A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790EFFC3" w14:textId="77777777" w:rsidR="001C0EE4" w:rsidRDefault="003B0F69" w:rsidP="004075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Discussion Item: Charter Dollar Expenditure Proposals</w:t>
            </w:r>
          </w:p>
          <w:p w14:paraId="5387CDBA" w14:textId="5B27123E" w:rsidR="008B3F40" w:rsidRPr="000D2F13" w:rsidRDefault="000D2F13" w:rsidP="00407543">
            <w:pPr>
              <w:rPr>
                <w:b/>
                <w:bCs/>
                <w:sz w:val="18"/>
                <w:szCs w:val="18"/>
              </w:rPr>
            </w:pPr>
            <w:r w:rsidRPr="000D2F13">
              <w:rPr>
                <w:b/>
                <w:bCs/>
                <w:sz w:val="18"/>
                <w:szCs w:val="18"/>
              </w:rPr>
              <w:t xml:space="preserve">Reviewed two proposals </w:t>
            </w:r>
          </w:p>
        </w:tc>
        <w:tc>
          <w:tcPr>
            <w:tcW w:w="1710" w:type="dxa"/>
          </w:tcPr>
          <w:p w14:paraId="1BEC4D63" w14:textId="70CC0467" w:rsidR="008B1E35" w:rsidRDefault="003B0F69" w:rsidP="00C750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Members</w:t>
            </w:r>
          </w:p>
        </w:tc>
      </w:tr>
      <w:tr w:rsidR="00467348" w:rsidRPr="005A43DF" w14:paraId="30A221A7" w14:textId="77777777" w:rsidTr="00C2332C">
        <w:tc>
          <w:tcPr>
            <w:tcW w:w="1543" w:type="dxa"/>
          </w:tcPr>
          <w:p w14:paraId="4D6661CD" w14:textId="77777777" w:rsidR="00467348" w:rsidRDefault="00467348" w:rsidP="005105CD">
            <w:pPr>
              <w:rPr>
                <w:sz w:val="18"/>
                <w:szCs w:val="18"/>
              </w:rPr>
            </w:pPr>
          </w:p>
        </w:tc>
        <w:tc>
          <w:tcPr>
            <w:tcW w:w="7637" w:type="dxa"/>
          </w:tcPr>
          <w:p w14:paraId="12B46020" w14:textId="77777777" w:rsidR="00467348" w:rsidRDefault="00407543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Discussion Item: </w:t>
            </w:r>
            <w:r w:rsidR="003429DC">
              <w:rPr>
                <w:sz w:val="18"/>
                <w:szCs w:val="18"/>
              </w:rPr>
              <w:t xml:space="preserve">Planning for upcoming </w:t>
            </w:r>
            <w:r w:rsidR="00F061EA">
              <w:rPr>
                <w:sz w:val="18"/>
                <w:szCs w:val="18"/>
              </w:rPr>
              <w:t>E</w:t>
            </w:r>
            <w:r w:rsidR="003429DC">
              <w:rPr>
                <w:sz w:val="18"/>
                <w:szCs w:val="18"/>
              </w:rPr>
              <w:t xml:space="preserve">lections </w:t>
            </w:r>
            <w:r w:rsidR="00F061EA">
              <w:rPr>
                <w:sz w:val="18"/>
                <w:szCs w:val="18"/>
              </w:rPr>
              <w:t>&amp; Recruitment</w:t>
            </w:r>
          </w:p>
          <w:p w14:paraId="6BC2D59A" w14:textId="698847ED" w:rsidR="000D2F13" w:rsidRPr="002E5851" w:rsidRDefault="002E5851" w:rsidP="005105CD">
            <w:pPr>
              <w:rPr>
                <w:b/>
                <w:bCs/>
                <w:sz w:val="18"/>
                <w:szCs w:val="18"/>
              </w:rPr>
            </w:pPr>
            <w:r w:rsidRPr="002E5851">
              <w:rPr>
                <w:b/>
                <w:bCs/>
                <w:sz w:val="18"/>
                <w:szCs w:val="18"/>
              </w:rPr>
              <w:t xml:space="preserve">SGC will send out more invitations for parent representatives this week. </w:t>
            </w:r>
          </w:p>
        </w:tc>
        <w:tc>
          <w:tcPr>
            <w:tcW w:w="1710" w:type="dxa"/>
          </w:tcPr>
          <w:p w14:paraId="2C8976DF" w14:textId="377AF5BD" w:rsidR="00467348" w:rsidRDefault="003429DC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Members</w:t>
            </w:r>
          </w:p>
        </w:tc>
      </w:tr>
      <w:tr w:rsidR="00023F25" w:rsidRPr="005A43DF" w14:paraId="029EEE18" w14:textId="77777777" w:rsidTr="00C2332C">
        <w:tc>
          <w:tcPr>
            <w:tcW w:w="1543" w:type="dxa"/>
          </w:tcPr>
          <w:p w14:paraId="2BF40243" w14:textId="61EDFDDC" w:rsidR="00023F25" w:rsidRDefault="004364A0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8:35 </w:t>
            </w:r>
            <w:r w:rsidR="009C6770">
              <w:rPr>
                <w:sz w:val="18"/>
                <w:szCs w:val="18"/>
              </w:rPr>
              <w:t>a.m.</w:t>
            </w:r>
          </w:p>
        </w:tc>
        <w:tc>
          <w:tcPr>
            <w:tcW w:w="7637" w:type="dxa"/>
          </w:tcPr>
          <w:p w14:paraId="1FC0F9E6" w14:textId="77777777" w:rsidR="007D4B6D" w:rsidRDefault="00693EBA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Action Item: Approve Charter Dollar Expenditure</w:t>
            </w:r>
            <w:r w:rsidR="007D4B6D">
              <w:rPr>
                <w:sz w:val="18"/>
                <w:szCs w:val="18"/>
              </w:rPr>
              <w:t xml:space="preserve"> </w:t>
            </w:r>
          </w:p>
          <w:p w14:paraId="1FC27F08" w14:textId="77777777" w:rsidR="002E5851" w:rsidRDefault="002E5851" w:rsidP="005105CD">
            <w:pPr>
              <w:rPr>
                <w:b/>
                <w:bCs/>
                <w:sz w:val="18"/>
                <w:szCs w:val="18"/>
              </w:rPr>
            </w:pPr>
            <w:r w:rsidRPr="002E5851">
              <w:rPr>
                <w:b/>
                <w:bCs/>
                <w:sz w:val="18"/>
                <w:szCs w:val="18"/>
              </w:rPr>
              <w:t>$1,650 for grant leaving a balance of $4,024.92</w:t>
            </w:r>
          </w:p>
          <w:p w14:paraId="4B078620" w14:textId="065575E1" w:rsidR="00747CB6" w:rsidRPr="002E5851" w:rsidRDefault="00747CB6" w:rsidP="005105CD">
            <w:pPr>
              <w:rPr>
                <w:b/>
                <w:bCs/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r>
              <w:rPr>
                <w:b/>
                <w:bCs/>
                <w:sz w:val="18"/>
                <w:szCs w:val="16"/>
              </w:rPr>
              <w:t>: Carrie Weatherford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 xml:space="preserve">: Amy Schroeder 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7AB165E5" w14:textId="1AA405A3" w:rsidR="00023F25" w:rsidRDefault="00693EBA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Ms. Mimbs</w:t>
            </w:r>
          </w:p>
        </w:tc>
      </w:tr>
      <w:tr w:rsidR="00E02D76" w:rsidRPr="005A43DF" w14:paraId="409D70D5" w14:textId="77777777" w:rsidTr="000733CC">
        <w:tc>
          <w:tcPr>
            <w:tcW w:w="1543" w:type="dxa"/>
          </w:tcPr>
          <w:p w14:paraId="31E13942" w14:textId="68411329" w:rsidR="00E02D76" w:rsidRDefault="004364A0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8:40</w:t>
            </w:r>
            <w:r w:rsidR="009C6770"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109811E5" w14:textId="77777777" w:rsidR="00E02D76" w:rsidRDefault="00E02D76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Discussion Item: Debrief Superintendent’s Council Report </w:t>
            </w:r>
          </w:p>
          <w:p w14:paraId="285E7657" w14:textId="2EDF8C3C" w:rsidR="00EF4CE3" w:rsidRPr="00040AE8" w:rsidRDefault="00EF4CE3" w:rsidP="000733CC">
            <w:pPr>
              <w:rPr>
                <w:b/>
                <w:bCs/>
                <w:sz w:val="18"/>
                <w:szCs w:val="18"/>
              </w:rPr>
            </w:pPr>
            <w:r w:rsidRPr="00040AE8">
              <w:rPr>
                <w:b/>
                <w:bCs/>
                <w:sz w:val="18"/>
                <w:szCs w:val="18"/>
              </w:rPr>
              <w:lastRenderedPageBreak/>
              <w:t>Will move to next meeting when Dr. Guiden is in a</w:t>
            </w:r>
            <w:r w:rsidR="00A61760" w:rsidRPr="00040AE8">
              <w:rPr>
                <w:b/>
                <w:bCs/>
                <w:sz w:val="18"/>
                <w:szCs w:val="18"/>
              </w:rPr>
              <w:t xml:space="preserve">ttendance </w:t>
            </w:r>
          </w:p>
        </w:tc>
        <w:tc>
          <w:tcPr>
            <w:tcW w:w="1710" w:type="dxa"/>
          </w:tcPr>
          <w:p w14:paraId="4AEEA785" w14:textId="77777777" w:rsidR="00E02D76" w:rsidRDefault="00E02D76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Dr. Guiden</w:t>
            </w:r>
          </w:p>
        </w:tc>
      </w:tr>
      <w:tr w:rsidR="0007751C" w:rsidRPr="005A43DF" w14:paraId="2348ACC1" w14:textId="77777777" w:rsidTr="000733CC">
        <w:tc>
          <w:tcPr>
            <w:tcW w:w="1543" w:type="dxa"/>
          </w:tcPr>
          <w:p w14:paraId="6703F081" w14:textId="205A96FE" w:rsidR="0007751C" w:rsidRDefault="0007751C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</w:t>
            </w:r>
            <w:r w:rsidR="004364A0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 xml:space="preserve"> a.m.</w:t>
            </w:r>
          </w:p>
        </w:tc>
        <w:tc>
          <w:tcPr>
            <w:tcW w:w="7637" w:type="dxa"/>
          </w:tcPr>
          <w:p w14:paraId="3AF4AC9E" w14:textId="77777777" w:rsidR="00D206AC" w:rsidRDefault="0007751C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Public Comment</w:t>
            </w:r>
          </w:p>
          <w:p w14:paraId="1D2E67EC" w14:textId="3EADCE15" w:rsidR="00040AE8" w:rsidRPr="00040AE8" w:rsidRDefault="00040AE8" w:rsidP="000733CC">
            <w:pPr>
              <w:rPr>
                <w:b/>
                <w:bCs/>
                <w:sz w:val="18"/>
                <w:szCs w:val="18"/>
              </w:rPr>
            </w:pPr>
            <w:r w:rsidRPr="00040AE8">
              <w:rPr>
                <w:b/>
                <w:bCs/>
                <w:sz w:val="18"/>
                <w:szCs w:val="18"/>
              </w:rPr>
              <w:t xml:space="preserve">None </w:t>
            </w:r>
            <w:proofErr w:type="gramStart"/>
            <w:r w:rsidRPr="00040AE8">
              <w:rPr>
                <w:b/>
                <w:bCs/>
                <w:sz w:val="18"/>
                <w:szCs w:val="18"/>
              </w:rPr>
              <w:t>at this time</w:t>
            </w:r>
            <w:proofErr w:type="gramEnd"/>
          </w:p>
        </w:tc>
        <w:tc>
          <w:tcPr>
            <w:tcW w:w="1710" w:type="dxa"/>
          </w:tcPr>
          <w:p w14:paraId="18558128" w14:textId="77777777" w:rsidR="0007751C" w:rsidRDefault="0007751C" w:rsidP="000733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Members</w:t>
            </w:r>
          </w:p>
        </w:tc>
      </w:tr>
      <w:tr w:rsidR="005105CD" w:rsidRPr="005A43DF" w14:paraId="20D812D0" w14:textId="77777777" w:rsidTr="00C2332C">
        <w:tc>
          <w:tcPr>
            <w:tcW w:w="1543" w:type="dxa"/>
          </w:tcPr>
          <w:p w14:paraId="02689673" w14:textId="3EE9C2B0" w:rsidR="005105CD" w:rsidRPr="005105CD" w:rsidRDefault="0038640E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8:55</w:t>
            </w:r>
            <w:r w:rsidR="009C67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 w:rsidR="009C6770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m</w:t>
            </w:r>
            <w:r w:rsidR="009C6770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01606936" w14:textId="7FD1F26E" w:rsidR="005105CD" w:rsidRPr="005105CD" w:rsidRDefault="005105CD" w:rsidP="005105CD">
            <w:pPr>
              <w:rPr>
                <w:sz w:val="18"/>
                <w:szCs w:val="18"/>
              </w:rPr>
            </w:pPr>
            <w:r w:rsidRPr="005105CD">
              <w:rPr>
                <w:sz w:val="18"/>
                <w:szCs w:val="18"/>
              </w:rPr>
              <w:t>Discussion Item: Draft Next Meeting Agenda</w:t>
            </w:r>
          </w:p>
        </w:tc>
        <w:tc>
          <w:tcPr>
            <w:tcW w:w="1710" w:type="dxa"/>
          </w:tcPr>
          <w:p w14:paraId="6AB0EF45" w14:textId="6ECB7573" w:rsidR="005105CD" w:rsidRPr="005A43DF" w:rsidRDefault="00DC72F1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Ms. Mimbs</w:t>
            </w:r>
          </w:p>
        </w:tc>
      </w:tr>
      <w:tr w:rsidR="005105CD" w:rsidRPr="005A43DF" w14:paraId="50A4F603" w14:textId="77777777" w:rsidTr="00C2332C">
        <w:tc>
          <w:tcPr>
            <w:tcW w:w="1543" w:type="dxa"/>
          </w:tcPr>
          <w:p w14:paraId="1C5679C0" w14:textId="388E9002" w:rsidR="005105CD" w:rsidRPr="005105CD" w:rsidRDefault="00810C15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9:</w:t>
            </w:r>
            <w:r w:rsidR="0068333C">
              <w:rPr>
                <w:sz w:val="18"/>
                <w:szCs w:val="18"/>
              </w:rPr>
              <w:t>0</w:t>
            </w:r>
            <w:r w:rsidR="0038640E">
              <w:rPr>
                <w:sz w:val="18"/>
                <w:szCs w:val="18"/>
              </w:rPr>
              <w:t>0</w:t>
            </w:r>
            <w:r w:rsidR="009C6770">
              <w:rPr>
                <w:sz w:val="18"/>
                <w:szCs w:val="18"/>
              </w:rPr>
              <w:t xml:space="preserve"> </w:t>
            </w:r>
            <w:r w:rsidR="005105CD" w:rsidRPr="005105CD">
              <w:rPr>
                <w:sz w:val="18"/>
                <w:szCs w:val="18"/>
              </w:rPr>
              <w:t>a</w:t>
            </w:r>
            <w:r w:rsidR="009C6770">
              <w:rPr>
                <w:sz w:val="18"/>
                <w:szCs w:val="18"/>
              </w:rPr>
              <w:t>.</w:t>
            </w:r>
            <w:r w:rsidR="005105CD" w:rsidRPr="005105CD">
              <w:rPr>
                <w:sz w:val="18"/>
                <w:szCs w:val="18"/>
              </w:rPr>
              <w:t>m</w:t>
            </w:r>
            <w:r w:rsidR="009C6770">
              <w:rPr>
                <w:sz w:val="18"/>
                <w:szCs w:val="18"/>
              </w:rPr>
              <w:t>.</w:t>
            </w:r>
          </w:p>
        </w:tc>
        <w:tc>
          <w:tcPr>
            <w:tcW w:w="7637" w:type="dxa"/>
          </w:tcPr>
          <w:p w14:paraId="0A6EE198" w14:textId="77777777" w:rsidR="005105CD" w:rsidRDefault="005105CD" w:rsidP="005105CD">
            <w:pPr>
              <w:rPr>
                <w:sz w:val="18"/>
                <w:szCs w:val="18"/>
              </w:rPr>
            </w:pPr>
            <w:r w:rsidRPr="005105CD">
              <w:rPr>
                <w:sz w:val="18"/>
                <w:szCs w:val="18"/>
              </w:rPr>
              <w:t>Action Item: Meeting Adjournment</w:t>
            </w:r>
          </w:p>
          <w:p w14:paraId="27572672" w14:textId="77777777" w:rsidR="00040AE8" w:rsidRDefault="00040AE8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8:46 a.m.</w:t>
            </w:r>
          </w:p>
          <w:p w14:paraId="3C897977" w14:textId="340E0D7F" w:rsidR="00040AE8" w:rsidRPr="005105CD" w:rsidRDefault="00040AE8" w:rsidP="005105CD">
            <w:pPr>
              <w:rPr>
                <w:sz w:val="18"/>
                <w:szCs w:val="18"/>
              </w:rPr>
            </w:pPr>
            <w:r w:rsidRPr="0003246E">
              <w:rPr>
                <w:b/>
                <w:bCs/>
                <w:sz w:val="18"/>
                <w:szCs w:val="16"/>
              </w:rPr>
              <w:t>Motion</w:t>
            </w:r>
            <w:r>
              <w:rPr>
                <w:b/>
                <w:bCs/>
                <w:sz w:val="18"/>
                <w:szCs w:val="16"/>
              </w:rPr>
              <w:t>: Melanie McCollum</w:t>
            </w:r>
            <w:r w:rsidRPr="0003246E">
              <w:rPr>
                <w:b/>
                <w:bCs/>
                <w:sz w:val="18"/>
                <w:szCs w:val="16"/>
              </w:rPr>
              <w:br/>
              <w:t>Second</w:t>
            </w:r>
            <w:r>
              <w:rPr>
                <w:b/>
                <w:bCs/>
                <w:sz w:val="18"/>
                <w:szCs w:val="16"/>
              </w:rPr>
              <w:t xml:space="preserve">: Amy Schroeder  </w:t>
            </w:r>
            <w:r w:rsidRPr="0003246E">
              <w:rPr>
                <w:b/>
                <w:bCs/>
                <w:sz w:val="18"/>
                <w:szCs w:val="16"/>
              </w:rPr>
              <w:br/>
              <w:t>All in Favor</w:t>
            </w:r>
            <w:r>
              <w:rPr>
                <w:b/>
                <w:bCs/>
                <w:sz w:val="18"/>
                <w:szCs w:val="16"/>
              </w:rPr>
              <w:t>: Approved</w:t>
            </w:r>
          </w:p>
        </w:tc>
        <w:tc>
          <w:tcPr>
            <w:tcW w:w="1710" w:type="dxa"/>
          </w:tcPr>
          <w:p w14:paraId="0105A559" w14:textId="556C0351" w:rsidR="005105CD" w:rsidRDefault="00357EEF" w:rsidP="005105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Ms. Mimbs</w:t>
            </w:r>
          </w:p>
        </w:tc>
      </w:tr>
    </w:tbl>
    <w:p w14:paraId="3FE6402D" w14:textId="77777777" w:rsidR="00CF5654" w:rsidRDefault="00CF5654" w:rsidP="00CF5654">
      <w:pPr>
        <w:pBdr>
          <w:top w:val="single" w:sz="4" w:space="1" w:color="444D26" w:themeColor="text2"/>
        </w:pBdr>
        <w:spacing w:before="0" w:after="0" w:line="240" w:lineRule="auto"/>
        <w:rPr>
          <w:rStyle w:val="IntenseEmphasis"/>
          <w:i w:val="0"/>
          <w:iCs w:val="0"/>
          <w:color w:val="C00000"/>
        </w:rPr>
      </w:pPr>
      <w:r w:rsidRPr="00C75610">
        <w:rPr>
          <w:rStyle w:val="IntenseEmphasis"/>
          <w:b/>
          <w:bCs/>
          <w:i w:val="0"/>
          <w:iCs w:val="0"/>
          <w:color w:val="C00000"/>
        </w:rPr>
        <w:t>SGC Norms:</w:t>
      </w:r>
      <w:r w:rsidRPr="00C75610">
        <w:rPr>
          <w:rStyle w:val="IntenseEmphasis"/>
          <w:i w:val="0"/>
          <w:iCs w:val="0"/>
          <w:color w:val="C00000"/>
        </w:rPr>
        <w:t xml:space="preserve">   </w:t>
      </w:r>
    </w:p>
    <w:p w14:paraId="7F38D39D" w14:textId="77777777" w:rsidR="00CF5654" w:rsidRDefault="00CF5654" w:rsidP="00CF5654">
      <w:pPr>
        <w:pBdr>
          <w:top w:val="single" w:sz="4" w:space="1" w:color="444D26" w:themeColor="text2"/>
        </w:pBdr>
        <w:spacing w:before="0" w:after="0" w:line="240" w:lineRule="auto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Assume Goodwill * Be Mindful of Time * Share the Air * Be Transparent </w:t>
      </w:r>
    </w:p>
    <w:p w14:paraId="421B2300" w14:textId="77777777" w:rsidR="00CF5654" w:rsidRPr="00AE7249" w:rsidRDefault="00CF5654" w:rsidP="00CF5654">
      <w:pPr>
        <w:pBdr>
          <w:top w:val="single" w:sz="4" w:space="1" w:color="444D26" w:themeColor="text2"/>
        </w:pBdr>
        <w:spacing w:before="0" w:after="0" w:line="240" w:lineRule="auto"/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Be Student-Focused</w:t>
      </w:r>
    </w:p>
    <w:p w14:paraId="412DCC5A" w14:textId="5CDA5B1D" w:rsidR="00C876C0" w:rsidRPr="0016207F" w:rsidRDefault="00C876C0" w:rsidP="00CF5654">
      <w:pPr>
        <w:pBdr>
          <w:top w:val="single" w:sz="4" w:space="1" w:color="444D26" w:themeColor="text2"/>
        </w:pBdr>
        <w:spacing w:before="0" w:after="0" w:line="240" w:lineRule="auto"/>
        <w:rPr>
          <w:b/>
          <w:color w:val="0070C0"/>
          <w:sz w:val="28"/>
          <w:szCs w:val="28"/>
        </w:rPr>
      </w:pPr>
    </w:p>
    <w:sectPr w:rsidR="00C876C0" w:rsidRPr="0016207F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68E0" w14:textId="77777777" w:rsidR="00357F60" w:rsidRDefault="00357F60">
      <w:r>
        <w:separator/>
      </w:r>
    </w:p>
  </w:endnote>
  <w:endnote w:type="continuationSeparator" w:id="0">
    <w:p w14:paraId="63B2CC9F" w14:textId="77777777" w:rsidR="00357F60" w:rsidRDefault="00357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F2CE" w14:textId="4CDDB58A" w:rsidR="008E60D7" w:rsidRDefault="008E60D7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E669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6C9A" w14:textId="77777777" w:rsidR="00357F60" w:rsidRDefault="00357F60">
      <w:r>
        <w:separator/>
      </w:r>
    </w:p>
  </w:footnote>
  <w:footnote w:type="continuationSeparator" w:id="0">
    <w:p w14:paraId="7DF948C1" w14:textId="77777777" w:rsidR="00357F60" w:rsidRDefault="00357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6442B"/>
    <w:multiLevelType w:val="hybridMultilevel"/>
    <w:tmpl w:val="6F4C4130"/>
    <w:lvl w:ilvl="0" w:tplc="C232869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805E33"/>
    <w:multiLevelType w:val="hybridMultilevel"/>
    <w:tmpl w:val="3946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D0414"/>
    <w:multiLevelType w:val="hybridMultilevel"/>
    <w:tmpl w:val="60B2F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CB3DF1"/>
    <w:multiLevelType w:val="hybridMultilevel"/>
    <w:tmpl w:val="E9EC9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374B74"/>
    <w:multiLevelType w:val="hybridMultilevel"/>
    <w:tmpl w:val="EB84B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727F71"/>
    <w:multiLevelType w:val="hybridMultilevel"/>
    <w:tmpl w:val="13809202"/>
    <w:lvl w:ilvl="0" w:tplc="A6D48A46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1D9047A4"/>
    <w:multiLevelType w:val="multilevel"/>
    <w:tmpl w:val="574457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26CC240B"/>
    <w:multiLevelType w:val="hybridMultilevel"/>
    <w:tmpl w:val="5EAC84E0"/>
    <w:lvl w:ilvl="0" w:tplc="95EC0878">
      <w:start w:val="25"/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CF64B7"/>
    <w:multiLevelType w:val="hybridMultilevel"/>
    <w:tmpl w:val="2386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68B340F"/>
    <w:multiLevelType w:val="hybridMultilevel"/>
    <w:tmpl w:val="8D1AC1F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B964BA"/>
    <w:multiLevelType w:val="multilevel"/>
    <w:tmpl w:val="0BFAD6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CF46BC"/>
    <w:multiLevelType w:val="multilevel"/>
    <w:tmpl w:val="D8C2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926731A"/>
    <w:multiLevelType w:val="multilevel"/>
    <w:tmpl w:val="FFCE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0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C4801"/>
    <w:multiLevelType w:val="hybridMultilevel"/>
    <w:tmpl w:val="1444B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6445B"/>
    <w:multiLevelType w:val="multilevel"/>
    <w:tmpl w:val="4D44B2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B20777"/>
    <w:multiLevelType w:val="hybridMultilevel"/>
    <w:tmpl w:val="10808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557B33"/>
    <w:multiLevelType w:val="multilevel"/>
    <w:tmpl w:val="566277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87503291">
    <w:abstractNumId w:val="25"/>
  </w:num>
  <w:num w:numId="2" w16cid:durableId="692223103">
    <w:abstractNumId w:val="31"/>
  </w:num>
  <w:num w:numId="3" w16cid:durableId="582181234">
    <w:abstractNumId w:val="16"/>
  </w:num>
  <w:num w:numId="4" w16cid:durableId="1686981506">
    <w:abstractNumId w:val="11"/>
  </w:num>
  <w:num w:numId="5" w16cid:durableId="429277911">
    <w:abstractNumId w:val="17"/>
  </w:num>
  <w:num w:numId="6" w16cid:durableId="1296057506">
    <w:abstractNumId w:val="9"/>
  </w:num>
  <w:num w:numId="7" w16cid:durableId="996541938">
    <w:abstractNumId w:val="7"/>
  </w:num>
  <w:num w:numId="8" w16cid:durableId="1039741494">
    <w:abstractNumId w:val="6"/>
  </w:num>
  <w:num w:numId="9" w16cid:durableId="1322125820">
    <w:abstractNumId w:val="5"/>
  </w:num>
  <w:num w:numId="10" w16cid:durableId="1575239365">
    <w:abstractNumId w:val="4"/>
  </w:num>
  <w:num w:numId="11" w16cid:durableId="1595819326">
    <w:abstractNumId w:val="8"/>
  </w:num>
  <w:num w:numId="12" w16cid:durableId="982464498">
    <w:abstractNumId w:val="3"/>
  </w:num>
  <w:num w:numId="13" w16cid:durableId="650444901">
    <w:abstractNumId w:val="2"/>
  </w:num>
  <w:num w:numId="14" w16cid:durableId="1770814851">
    <w:abstractNumId w:val="1"/>
  </w:num>
  <w:num w:numId="15" w16cid:durableId="1516846253">
    <w:abstractNumId w:val="0"/>
  </w:num>
  <w:num w:numId="16" w16cid:durableId="1741563388">
    <w:abstractNumId w:val="29"/>
  </w:num>
  <w:num w:numId="17" w16cid:durableId="799151186">
    <w:abstractNumId w:val="23"/>
  </w:num>
  <w:num w:numId="18" w16cid:durableId="1982538780">
    <w:abstractNumId w:val="36"/>
  </w:num>
  <w:num w:numId="19" w16cid:durableId="743257776">
    <w:abstractNumId w:val="30"/>
  </w:num>
  <w:num w:numId="20" w16cid:durableId="1663241249">
    <w:abstractNumId w:val="34"/>
  </w:num>
  <w:num w:numId="21" w16cid:durableId="937103984">
    <w:abstractNumId w:val="18"/>
  </w:num>
  <w:num w:numId="22" w16cid:durableId="1263680697">
    <w:abstractNumId w:val="15"/>
  </w:num>
  <w:num w:numId="23" w16cid:durableId="1707020275">
    <w:abstractNumId w:val="32"/>
  </w:num>
  <w:num w:numId="24" w16cid:durableId="51119524">
    <w:abstractNumId w:val="22"/>
  </w:num>
  <w:num w:numId="25" w16cid:durableId="2000227325">
    <w:abstractNumId w:val="20"/>
  </w:num>
  <w:num w:numId="26" w16cid:durableId="2102020843">
    <w:abstractNumId w:val="14"/>
  </w:num>
  <w:num w:numId="27" w16cid:durableId="1868828800">
    <w:abstractNumId w:val="24"/>
  </w:num>
  <w:num w:numId="28" w16cid:durableId="285965160">
    <w:abstractNumId w:val="12"/>
  </w:num>
  <w:num w:numId="29" w16cid:durableId="620066185">
    <w:abstractNumId w:val="13"/>
  </w:num>
  <w:num w:numId="30" w16cid:durableId="1284918950">
    <w:abstractNumId w:val="28"/>
  </w:num>
  <w:num w:numId="31" w16cid:durableId="1487043197">
    <w:abstractNumId w:val="19"/>
  </w:num>
  <w:num w:numId="32" w16cid:durableId="726337957">
    <w:abstractNumId w:val="33"/>
  </w:num>
  <w:num w:numId="33" w16cid:durableId="2079404325">
    <w:abstractNumId w:val="35"/>
  </w:num>
  <w:num w:numId="34" w16cid:durableId="1157116759">
    <w:abstractNumId w:val="26"/>
  </w:num>
  <w:num w:numId="35" w16cid:durableId="455946545">
    <w:abstractNumId w:val="10"/>
  </w:num>
  <w:num w:numId="36" w16cid:durableId="865411454">
    <w:abstractNumId w:val="27"/>
  </w:num>
  <w:num w:numId="37" w16cid:durableId="15074780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12AC2"/>
    <w:rsid w:val="000161EA"/>
    <w:rsid w:val="00023F25"/>
    <w:rsid w:val="00024F36"/>
    <w:rsid w:val="000254C6"/>
    <w:rsid w:val="00027F06"/>
    <w:rsid w:val="0003225F"/>
    <w:rsid w:val="00040AE8"/>
    <w:rsid w:val="00044026"/>
    <w:rsid w:val="00044C89"/>
    <w:rsid w:val="000504C7"/>
    <w:rsid w:val="00065C82"/>
    <w:rsid w:val="0007751C"/>
    <w:rsid w:val="00082C3B"/>
    <w:rsid w:val="0009184F"/>
    <w:rsid w:val="000918CD"/>
    <w:rsid w:val="0009273C"/>
    <w:rsid w:val="00092DCA"/>
    <w:rsid w:val="000966A6"/>
    <w:rsid w:val="000A0549"/>
    <w:rsid w:val="000A2B96"/>
    <w:rsid w:val="000B1A93"/>
    <w:rsid w:val="000C002C"/>
    <w:rsid w:val="000C3297"/>
    <w:rsid w:val="000C4AFA"/>
    <w:rsid w:val="000C7F44"/>
    <w:rsid w:val="000D0D3C"/>
    <w:rsid w:val="000D1B65"/>
    <w:rsid w:val="000D256B"/>
    <w:rsid w:val="000D2ECF"/>
    <w:rsid w:val="000D2F13"/>
    <w:rsid w:val="000D7628"/>
    <w:rsid w:val="000D7634"/>
    <w:rsid w:val="000D764B"/>
    <w:rsid w:val="000E01CD"/>
    <w:rsid w:val="000E47E1"/>
    <w:rsid w:val="000F156B"/>
    <w:rsid w:val="000F29FC"/>
    <w:rsid w:val="000F698D"/>
    <w:rsid w:val="00100529"/>
    <w:rsid w:val="001036B9"/>
    <w:rsid w:val="00104C16"/>
    <w:rsid w:val="00107F52"/>
    <w:rsid w:val="00112193"/>
    <w:rsid w:val="001130B0"/>
    <w:rsid w:val="00113D1A"/>
    <w:rsid w:val="001214D9"/>
    <w:rsid w:val="0012480B"/>
    <w:rsid w:val="00127742"/>
    <w:rsid w:val="00135235"/>
    <w:rsid w:val="0015041B"/>
    <w:rsid w:val="00156D9D"/>
    <w:rsid w:val="0016028F"/>
    <w:rsid w:val="0016207F"/>
    <w:rsid w:val="00164F9A"/>
    <w:rsid w:val="00167760"/>
    <w:rsid w:val="00171C59"/>
    <w:rsid w:val="00193256"/>
    <w:rsid w:val="001972DA"/>
    <w:rsid w:val="001A041B"/>
    <w:rsid w:val="001B12DE"/>
    <w:rsid w:val="001B12F8"/>
    <w:rsid w:val="001B4C5B"/>
    <w:rsid w:val="001B4D7F"/>
    <w:rsid w:val="001C06E6"/>
    <w:rsid w:val="001C0EE4"/>
    <w:rsid w:val="001C478F"/>
    <w:rsid w:val="001C6304"/>
    <w:rsid w:val="001C6933"/>
    <w:rsid w:val="001D0226"/>
    <w:rsid w:val="001D74E9"/>
    <w:rsid w:val="001E1001"/>
    <w:rsid w:val="001E40B8"/>
    <w:rsid w:val="001E6398"/>
    <w:rsid w:val="001F05C2"/>
    <w:rsid w:val="001F627D"/>
    <w:rsid w:val="00204F21"/>
    <w:rsid w:val="00205297"/>
    <w:rsid w:val="002133D8"/>
    <w:rsid w:val="002170CC"/>
    <w:rsid w:val="00217FA0"/>
    <w:rsid w:val="00223FB0"/>
    <w:rsid w:val="00231682"/>
    <w:rsid w:val="00234D4E"/>
    <w:rsid w:val="0024050A"/>
    <w:rsid w:val="00241DFC"/>
    <w:rsid w:val="00243B8A"/>
    <w:rsid w:val="0024561C"/>
    <w:rsid w:val="0025057F"/>
    <w:rsid w:val="00250827"/>
    <w:rsid w:val="00257C83"/>
    <w:rsid w:val="00257F84"/>
    <w:rsid w:val="00257FA3"/>
    <w:rsid w:val="00267B5F"/>
    <w:rsid w:val="00267E72"/>
    <w:rsid w:val="00273FBA"/>
    <w:rsid w:val="00274CA0"/>
    <w:rsid w:val="002829B2"/>
    <w:rsid w:val="002913C4"/>
    <w:rsid w:val="00291D09"/>
    <w:rsid w:val="00293091"/>
    <w:rsid w:val="002A3080"/>
    <w:rsid w:val="002B1E2E"/>
    <w:rsid w:val="002B6426"/>
    <w:rsid w:val="002B6A44"/>
    <w:rsid w:val="002C77F9"/>
    <w:rsid w:val="002D4872"/>
    <w:rsid w:val="002D65FD"/>
    <w:rsid w:val="002E1283"/>
    <w:rsid w:val="002E42A7"/>
    <w:rsid w:val="002E5851"/>
    <w:rsid w:val="002E6692"/>
    <w:rsid w:val="002E6BCC"/>
    <w:rsid w:val="002F4C93"/>
    <w:rsid w:val="002F7D24"/>
    <w:rsid w:val="003024A1"/>
    <w:rsid w:val="00304641"/>
    <w:rsid w:val="0030702E"/>
    <w:rsid w:val="003153C0"/>
    <w:rsid w:val="00315CC1"/>
    <w:rsid w:val="0032046A"/>
    <w:rsid w:val="00320D14"/>
    <w:rsid w:val="00322AA9"/>
    <w:rsid w:val="00327566"/>
    <w:rsid w:val="003335F8"/>
    <w:rsid w:val="00333BBD"/>
    <w:rsid w:val="00334A45"/>
    <w:rsid w:val="003429DC"/>
    <w:rsid w:val="00344C92"/>
    <w:rsid w:val="003457BE"/>
    <w:rsid w:val="00350A59"/>
    <w:rsid w:val="00354D4E"/>
    <w:rsid w:val="00356549"/>
    <w:rsid w:val="00357EEF"/>
    <w:rsid w:val="00357F60"/>
    <w:rsid w:val="00360C65"/>
    <w:rsid w:val="00364B54"/>
    <w:rsid w:val="00365C3E"/>
    <w:rsid w:val="003700AD"/>
    <w:rsid w:val="00372C8C"/>
    <w:rsid w:val="00375F95"/>
    <w:rsid w:val="00376005"/>
    <w:rsid w:val="0038077B"/>
    <w:rsid w:val="00380FF0"/>
    <w:rsid w:val="0038640E"/>
    <w:rsid w:val="00391D7A"/>
    <w:rsid w:val="003949C8"/>
    <w:rsid w:val="003954D8"/>
    <w:rsid w:val="003A2B59"/>
    <w:rsid w:val="003A4B0F"/>
    <w:rsid w:val="003A63C6"/>
    <w:rsid w:val="003B0F69"/>
    <w:rsid w:val="003B1B8A"/>
    <w:rsid w:val="003C3E04"/>
    <w:rsid w:val="003C47EB"/>
    <w:rsid w:val="003C714C"/>
    <w:rsid w:val="003C7EA8"/>
    <w:rsid w:val="003D4F58"/>
    <w:rsid w:val="003D6C09"/>
    <w:rsid w:val="003D79C9"/>
    <w:rsid w:val="004041B8"/>
    <w:rsid w:val="00406062"/>
    <w:rsid w:val="00407543"/>
    <w:rsid w:val="00407572"/>
    <w:rsid w:val="00407605"/>
    <w:rsid w:val="00407A3F"/>
    <w:rsid w:val="004110E1"/>
    <w:rsid w:val="004220A4"/>
    <w:rsid w:val="0042416F"/>
    <w:rsid w:val="00424AF5"/>
    <w:rsid w:val="004364A0"/>
    <w:rsid w:val="00437604"/>
    <w:rsid w:val="004429DA"/>
    <w:rsid w:val="00443A69"/>
    <w:rsid w:val="00444EE6"/>
    <w:rsid w:val="00446218"/>
    <w:rsid w:val="0045178C"/>
    <w:rsid w:val="00456470"/>
    <w:rsid w:val="0046324E"/>
    <w:rsid w:val="004643A0"/>
    <w:rsid w:val="00467348"/>
    <w:rsid w:val="004704D8"/>
    <w:rsid w:val="004749BF"/>
    <w:rsid w:val="00482213"/>
    <w:rsid w:val="00482F73"/>
    <w:rsid w:val="00487A55"/>
    <w:rsid w:val="0049237B"/>
    <w:rsid w:val="004936BD"/>
    <w:rsid w:val="00493DBD"/>
    <w:rsid w:val="004977AB"/>
    <w:rsid w:val="004A4A13"/>
    <w:rsid w:val="004B0D2B"/>
    <w:rsid w:val="004B1697"/>
    <w:rsid w:val="004B3E1E"/>
    <w:rsid w:val="004C00CF"/>
    <w:rsid w:val="004C4FEB"/>
    <w:rsid w:val="004C5C1B"/>
    <w:rsid w:val="004C7FC9"/>
    <w:rsid w:val="004D1D5F"/>
    <w:rsid w:val="004E018F"/>
    <w:rsid w:val="004E263F"/>
    <w:rsid w:val="004F49C5"/>
    <w:rsid w:val="00501212"/>
    <w:rsid w:val="005023F3"/>
    <w:rsid w:val="005105CD"/>
    <w:rsid w:val="00510E01"/>
    <w:rsid w:val="00510F2C"/>
    <w:rsid w:val="005134E2"/>
    <w:rsid w:val="00521BA8"/>
    <w:rsid w:val="00522536"/>
    <w:rsid w:val="00526EA7"/>
    <w:rsid w:val="00530F21"/>
    <w:rsid w:val="005335D6"/>
    <w:rsid w:val="00545D07"/>
    <w:rsid w:val="005464B8"/>
    <w:rsid w:val="005519D7"/>
    <w:rsid w:val="00554C62"/>
    <w:rsid w:val="00562BB0"/>
    <w:rsid w:val="005636D6"/>
    <w:rsid w:val="005636DC"/>
    <w:rsid w:val="005661CD"/>
    <w:rsid w:val="005773DA"/>
    <w:rsid w:val="00592F47"/>
    <w:rsid w:val="005A2045"/>
    <w:rsid w:val="005A43DF"/>
    <w:rsid w:val="005A47BA"/>
    <w:rsid w:val="005A6337"/>
    <w:rsid w:val="005B0AC0"/>
    <w:rsid w:val="005B4024"/>
    <w:rsid w:val="005B5ADF"/>
    <w:rsid w:val="005C0EC3"/>
    <w:rsid w:val="005C1CA5"/>
    <w:rsid w:val="005C3974"/>
    <w:rsid w:val="005C66A4"/>
    <w:rsid w:val="005C75C2"/>
    <w:rsid w:val="005D022E"/>
    <w:rsid w:val="005D613C"/>
    <w:rsid w:val="005D6DE9"/>
    <w:rsid w:val="005E1D13"/>
    <w:rsid w:val="005E5B2E"/>
    <w:rsid w:val="005F78B8"/>
    <w:rsid w:val="00601449"/>
    <w:rsid w:val="006034EE"/>
    <w:rsid w:val="00604FBD"/>
    <w:rsid w:val="0060587F"/>
    <w:rsid w:val="006109E1"/>
    <w:rsid w:val="006231D2"/>
    <w:rsid w:val="00625728"/>
    <w:rsid w:val="00633939"/>
    <w:rsid w:val="00636296"/>
    <w:rsid w:val="0064098D"/>
    <w:rsid w:val="00646228"/>
    <w:rsid w:val="00647154"/>
    <w:rsid w:val="00651C0D"/>
    <w:rsid w:val="006539D9"/>
    <w:rsid w:val="00653D91"/>
    <w:rsid w:val="00653ECC"/>
    <w:rsid w:val="0066088C"/>
    <w:rsid w:val="006814F2"/>
    <w:rsid w:val="0068333C"/>
    <w:rsid w:val="00684DF3"/>
    <w:rsid w:val="00692FA4"/>
    <w:rsid w:val="00693EBA"/>
    <w:rsid w:val="00696524"/>
    <w:rsid w:val="006A23A4"/>
    <w:rsid w:val="006A7965"/>
    <w:rsid w:val="006B141D"/>
    <w:rsid w:val="006B32DB"/>
    <w:rsid w:val="006B47C5"/>
    <w:rsid w:val="006B61E7"/>
    <w:rsid w:val="006B7020"/>
    <w:rsid w:val="006C0554"/>
    <w:rsid w:val="006C6DCF"/>
    <w:rsid w:val="006E11D1"/>
    <w:rsid w:val="006E24CB"/>
    <w:rsid w:val="006E2872"/>
    <w:rsid w:val="006E4C74"/>
    <w:rsid w:val="007046E6"/>
    <w:rsid w:val="00707633"/>
    <w:rsid w:val="0071257A"/>
    <w:rsid w:val="007132DC"/>
    <w:rsid w:val="0072292A"/>
    <w:rsid w:val="00724EFD"/>
    <w:rsid w:val="007279C1"/>
    <w:rsid w:val="00730B00"/>
    <w:rsid w:val="007326A5"/>
    <w:rsid w:val="00736374"/>
    <w:rsid w:val="00747CB6"/>
    <w:rsid w:val="00752CCE"/>
    <w:rsid w:val="0075381C"/>
    <w:rsid w:val="007561A4"/>
    <w:rsid w:val="00757DDC"/>
    <w:rsid w:val="00761DEA"/>
    <w:rsid w:val="00762982"/>
    <w:rsid w:val="00762A37"/>
    <w:rsid w:val="00765506"/>
    <w:rsid w:val="007706D8"/>
    <w:rsid w:val="00774747"/>
    <w:rsid w:val="00775212"/>
    <w:rsid w:val="00781267"/>
    <w:rsid w:val="00781398"/>
    <w:rsid w:val="007820E7"/>
    <w:rsid w:val="00786B08"/>
    <w:rsid w:val="007871AD"/>
    <w:rsid w:val="00787EFE"/>
    <w:rsid w:val="00794DFE"/>
    <w:rsid w:val="00797762"/>
    <w:rsid w:val="00797D58"/>
    <w:rsid w:val="007A0A91"/>
    <w:rsid w:val="007A0B46"/>
    <w:rsid w:val="007A0E06"/>
    <w:rsid w:val="007A1D45"/>
    <w:rsid w:val="007A4704"/>
    <w:rsid w:val="007B0F28"/>
    <w:rsid w:val="007B146F"/>
    <w:rsid w:val="007C2B70"/>
    <w:rsid w:val="007D0D93"/>
    <w:rsid w:val="007D0F5A"/>
    <w:rsid w:val="007D20DE"/>
    <w:rsid w:val="007D376A"/>
    <w:rsid w:val="007D4B6D"/>
    <w:rsid w:val="007D57CE"/>
    <w:rsid w:val="007D7AC1"/>
    <w:rsid w:val="007E09FF"/>
    <w:rsid w:val="007E11A4"/>
    <w:rsid w:val="00802038"/>
    <w:rsid w:val="0080228A"/>
    <w:rsid w:val="008078F4"/>
    <w:rsid w:val="00810C15"/>
    <w:rsid w:val="0082376C"/>
    <w:rsid w:val="00824414"/>
    <w:rsid w:val="0082794C"/>
    <w:rsid w:val="00830DB3"/>
    <w:rsid w:val="0083295C"/>
    <w:rsid w:val="008339C0"/>
    <w:rsid w:val="00834C95"/>
    <w:rsid w:val="00835F3D"/>
    <w:rsid w:val="0084244D"/>
    <w:rsid w:val="008442DA"/>
    <w:rsid w:val="0084594A"/>
    <w:rsid w:val="008536B9"/>
    <w:rsid w:val="00856D1A"/>
    <w:rsid w:val="008633E9"/>
    <w:rsid w:val="00866147"/>
    <w:rsid w:val="00873F41"/>
    <w:rsid w:val="008766CA"/>
    <w:rsid w:val="00883B6D"/>
    <w:rsid w:val="008856E3"/>
    <w:rsid w:val="008960F3"/>
    <w:rsid w:val="00896975"/>
    <w:rsid w:val="008A1330"/>
    <w:rsid w:val="008A4FB3"/>
    <w:rsid w:val="008B0817"/>
    <w:rsid w:val="008B1E35"/>
    <w:rsid w:val="008B3F40"/>
    <w:rsid w:val="008B631E"/>
    <w:rsid w:val="008C1C05"/>
    <w:rsid w:val="008C2401"/>
    <w:rsid w:val="008C2843"/>
    <w:rsid w:val="008C6212"/>
    <w:rsid w:val="008C7D41"/>
    <w:rsid w:val="008D004E"/>
    <w:rsid w:val="008D415C"/>
    <w:rsid w:val="008E0A54"/>
    <w:rsid w:val="008E0B01"/>
    <w:rsid w:val="008E1320"/>
    <w:rsid w:val="008E5B33"/>
    <w:rsid w:val="008E60D7"/>
    <w:rsid w:val="008F02B6"/>
    <w:rsid w:val="008F5DA8"/>
    <w:rsid w:val="008F6CA5"/>
    <w:rsid w:val="0090120F"/>
    <w:rsid w:val="00901B56"/>
    <w:rsid w:val="00915D99"/>
    <w:rsid w:val="0091655F"/>
    <w:rsid w:val="0092131B"/>
    <w:rsid w:val="0092146D"/>
    <w:rsid w:val="0092489F"/>
    <w:rsid w:val="00927B35"/>
    <w:rsid w:val="0093566C"/>
    <w:rsid w:val="00942EB5"/>
    <w:rsid w:val="00951F87"/>
    <w:rsid w:val="00955C7C"/>
    <w:rsid w:val="0097054B"/>
    <w:rsid w:val="00972A25"/>
    <w:rsid w:val="00982CC1"/>
    <w:rsid w:val="009853BD"/>
    <w:rsid w:val="00987A96"/>
    <w:rsid w:val="0099052C"/>
    <w:rsid w:val="00997464"/>
    <w:rsid w:val="00997BDA"/>
    <w:rsid w:val="009A2149"/>
    <w:rsid w:val="009A7E55"/>
    <w:rsid w:val="009B0606"/>
    <w:rsid w:val="009B1C55"/>
    <w:rsid w:val="009C4FB6"/>
    <w:rsid w:val="009C6770"/>
    <w:rsid w:val="009D5B04"/>
    <w:rsid w:val="009E5289"/>
    <w:rsid w:val="009E5DBA"/>
    <w:rsid w:val="009E7466"/>
    <w:rsid w:val="009F2ACA"/>
    <w:rsid w:val="009F5682"/>
    <w:rsid w:val="009F748C"/>
    <w:rsid w:val="00A00A52"/>
    <w:rsid w:val="00A042CC"/>
    <w:rsid w:val="00A066E7"/>
    <w:rsid w:val="00A14687"/>
    <w:rsid w:val="00A155D1"/>
    <w:rsid w:val="00A174A9"/>
    <w:rsid w:val="00A256FE"/>
    <w:rsid w:val="00A322C4"/>
    <w:rsid w:val="00A33DF4"/>
    <w:rsid w:val="00A35156"/>
    <w:rsid w:val="00A3517F"/>
    <w:rsid w:val="00A42D11"/>
    <w:rsid w:val="00A44145"/>
    <w:rsid w:val="00A47B6A"/>
    <w:rsid w:val="00A55BE7"/>
    <w:rsid w:val="00A565E4"/>
    <w:rsid w:val="00A57424"/>
    <w:rsid w:val="00A57F71"/>
    <w:rsid w:val="00A6091F"/>
    <w:rsid w:val="00A61760"/>
    <w:rsid w:val="00A644BE"/>
    <w:rsid w:val="00A667BA"/>
    <w:rsid w:val="00A72465"/>
    <w:rsid w:val="00AA1798"/>
    <w:rsid w:val="00AA1F23"/>
    <w:rsid w:val="00AA42F5"/>
    <w:rsid w:val="00AB696D"/>
    <w:rsid w:val="00AC01EF"/>
    <w:rsid w:val="00AC135C"/>
    <w:rsid w:val="00AC3C31"/>
    <w:rsid w:val="00AD5900"/>
    <w:rsid w:val="00AD596F"/>
    <w:rsid w:val="00AE032A"/>
    <w:rsid w:val="00AE2E28"/>
    <w:rsid w:val="00AE59C5"/>
    <w:rsid w:val="00AE75E2"/>
    <w:rsid w:val="00AF0FE0"/>
    <w:rsid w:val="00AF7F78"/>
    <w:rsid w:val="00B06200"/>
    <w:rsid w:val="00B11DD3"/>
    <w:rsid w:val="00B13718"/>
    <w:rsid w:val="00B16806"/>
    <w:rsid w:val="00B1687C"/>
    <w:rsid w:val="00B16F31"/>
    <w:rsid w:val="00B26380"/>
    <w:rsid w:val="00B458E2"/>
    <w:rsid w:val="00B477F6"/>
    <w:rsid w:val="00B50A22"/>
    <w:rsid w:val="00B50BE4"/>
    <w:rsid w:val="00B6191C"/>
    <w:rsid w:val="00B61D14"/>
    <w:rsid w:val="00B633C0"/>
    <w:rsid w:val="00B65A56"/>
    <w:rsid w:val="00B7182F"/>
    <w:rsid w:val="00B77BD6"/>
    <w:rsid w:val="00B84222"/>
    <w:rsid w:val="00B85E16"/>
    <w:rsid w:val="00B91971"/>
    <w:rsid w:val="00B92912"/>
    <w:rsid w:val="00B94178"/>
    <w:rsid w:val="00B95DB4"/>
    <w:rsid w:val="00BA0028"/>
    <w:rsid w:val="00BA79C2"/>
    <w:rsid w:val="00BB0A66"/>
    <w:rsid w:val="00BC066E"/>
    <w:rsid w:val="00BC2FE2"/>
    <w:rsid w:val="00BC4E7B"/>
    <w:rsid w:val="00BD159A"/>
    <w:rsid w:val="00BD22B0"/>
    <w:rsid w:val="00BD277A"/>
    <w:rsid w:val="00BE0B15"/>
    <w:rsid w:val="00BE25C8"/>
    <w:rsid w:val="00BE6AB6"/>
    <w:rsid w:val="00BF507E"/>
    <w:rsid w:val="00BF7C31"/>
    <w:rsid w:val="00C000CC"/>
    <w:rsid w:val="00C031F0"/>
    <w:rsid w:val="00C03E20"/>
    <w:rsid w:val="00C04764"/>
    <w:rsid w:val="00C051ED"/>
    <w:rsid w:val="00C0789F"/>
    <w:rsid w:val="00C14753"/>
    <w:rsid w:val="00C1782E"/>
    <w:rsid w:val="00C2172A"/>
    <w:rsid w:val="00C22222"/>
    <w:rsid w:val="00C2332C"/>
    <w:rsid w:val="00C256F1"/>
    <w:rsid w:val="00C37283"/>
    <w:rsid w:val="00C4042D"/>
    <w:rsid w:val="00C420B7"/>
    <w:rsid w:val="00C42E0D"/>
    <w:rsid w:val="00C51196"/>
    <w:rsid w:val="00C51E41"/>
    <w:rsid w:val="00C53A77"/>
    <w:rsid w:val="00C570DD"/>
    <w:rsid w:val="00C57B10"/>
    <w:rsid w:val="00C60EC4"/>
    <w:rsid w:val="00C62E03"/>
    <w:rsid w:val="00C73206"/>
    <w:rsid w:val="00C753B8"/>
    <w:rsid w:val="00C75610"/>
    <w:rsid w:val="00C80BE9"/>
    <w:rsid w:val="00C8570E"/>
    <w:rsid w:val="00C876C0"/>
    <w:rsid w:val="00C92A61"/>
    <w:rsid w:val="00C94052"/>
    <w:rsid w:val="00C9710B"/>
    <w:rsid w:val="00CA0964"/>
    <w:rsid w:val="00CA18F1"/>
    <w:rsid w:val="00CA1942"/>
    <w:rsid w:val="00CA3C4A"/>
    <w:rsid w:val="00CB0BDE"/>
    <w:rsid w:val="00CB5593"/>
    <w:rsid w:val="00CC4D7E"/>
    <w:rsid w:val="00CC5E63"/>
    <w:rsid w:val="00CD1478"/>
    <w:rsid w:val="00CD2033"/>
    <w:rsid w:val="00CD5F34"/>
    <w:rsid w:val="00CD7D6A"/>
    <w:rsid w:val="00CF23C5"/>
    <w:rsid w:val="00CF5654"/>
    <w:rsid w:val="00D03FA1"/>
    <w:rsid w:val="00D07646"/>
    <w:rsid w:val="00D206AC"/>
    <w:rsid w:val="00D214BB"/>
    <w:rsid w:val="00D41BC6"/>
    <w:rsid w:val="00D42554"/>
    <w:rsid w:val="00D45173"/>
    <w:rsid w:val="00D47D99"/>
    <w:rsid w:val="00D600EA"/>
    <w:rsid w:val="00D61165"/>
    <w:rsid w:val="00D61982"/>
    <w:rsid w:val="00D7193D"/>
    <w:rsid w:val="00D722DB"/>
    <w:rsid w:val="00D8278D"/>
    <w:rsid w:val="00D827D1"/>
    <w:rsid w:val="00D8320C"/>
    <w:rsid w:val="00D83A22"/>
    <w:rsid w:val="00D91AAA"/>
    <w:rsid w:val="00D91AF8"/>
    <w:rsid w:val="00D92060"/>
    <w:rsid w:val="00D94076"/>
    <w:rsid w:val="00D96688"/>
    <w:rsid w:val="00DA3226"/>
    <w:rsid w:val="00DA4DC9"/>
    <w:rsid w:val="00DB0ACC"/>
    <w:rsid w:val="00DB2138"/>
    <w:rsid w:val="00DC2C5E"/>
    <w:rsid w:val="00DC3C51"/>
    <w:rsid w:val="00DC68DE"/>
    <w:rsid w:val="00DC72F1"/>
    <w:rsid w:val="00DE3D80"/>
    <w:rsid w:val="00DE52C5"/>
    <w:rsid w:val="00DE5D5B"/>
    <w:rsid w:val="00DF32F7"/>
    <w:rsid w:val="00DF4483"/>
    <w:rsid w:val="00DF4F8E"/>
    <w:rsid w:val="00DF7D14"/>
    <w:rsid w:val="00E02D76"/>
    <w:rsid w:val="00E0653D"/>
    <w:rsid w:val="00E14584"/>
    <w:rsid w:val="00E165FC"/>
    <w:rsid w:val="00E1719A"/>
    <w:rsid w:val="00E17F67"/>
    <w:rsid w:val="00E24F53"/>
    <w:rsid w:val="00E31C43"/>
    <w:rsid w:val="00E326D2"/>
    <w:rsid w:val="00E4078D"/>
    <w:rsid w:val="00E4733A"/>
    <w:rsid w:val="00E566AD"/>
    <w:rsid w:val="00E634EA"/>
    <w:rsid w:val="00E63A1A"/>
    <w:rsid w:val="00E72E54"/>
    <w:rsid w:val="00E76AD1"/>
    <w:rsid w:val="00E77147"/>
    <w:rsid w:val="00E802C3"/>
    <w:rsid w:val="00E81039"/>
    <w:rsid w:val="00E85EAF"/>
    <w:rsid w:val="00E86EB9"/>
    <w:rsid w:val="00E90E25"/>
    <w:rsid w:val="00E93662"/>
    <w:rsid w:val="00EA3B6A"/>
    <w:rsid w:val="00EA4347"/>
    <w:rsid w:val="00EA5B70"/>
    <w:rsid w:val="00EA69BF"/>
    <w:rsid w:val="00EB03C7"/>
    <w:rsid w:val="00EC7169"/>
    <w:rsid w:val="00ED4014"/>
    <w:rsid w:val="00ED6850"/>
    <w:rsid w:val="00EE00FC"/>
    <w:rsid w:val="00EE3965"/>
    <w:rsid w:val="00EE3B6B"/>
    <w:rsid w:val="00EE5180"/>
    <w:rsid w:val="00EE7207"/>
    <w:rsid w:val="00EF0599"/>
    <w:rsid w:val="00EF4CE3"/>
    <w:rsid w:val="00F03F79"/>
    <w:rsid w:val="00F05C66"/>
    <w:rsid w:val="00F061EA"/>
    <w:rsid w:val="00F13B5E"/>
    <w:rsid w:val="00F217ED"/>
    <w:rsid w:val="00F247D1"/>
    <w:rsid w:val="00F30D60"/>
    <w:rsid w:val="00F31D1D"/>
    <w:rsid w:val="00F33FA7"/>
    <w:rsid w:val="00F50B8C"/>
    <w:rsid w:val="00F551A0"/>
    <w:rsid w:val="00F56BA1"/>
    <w:rsid w:val="00F6203F"/>
    <w:rsid w:val="00F623EA"/>
    <w:rsid w:val="00F63141"/>
    <w:rsid w:val="00F64388"/>
    <w:rsid w:val="00F65CD3"/>
    <w:rsid w:val="00F672AE"/>
    <w:rsid w:val="00F67FEB"/>
    <w:rsid w:val="00F719CC"/>
    <w:rsid w:val="00F7310A"/>
    <w:rsid w:val="00F77B88"/>
    <w:rsid w:val="00F81B71"/>
    <w:rsid w:val="00F85929"/>
    <w:rsid w:val="00F85DAF"/>
    <w:rsid w:val="00F9219F"/>
    <w:rsid w:val="00F921E2"/>
    <w:rsid w:val="00FA15FD"/>
    <w:rsid w:val="00FA533F"/>
    <w:rsid w:val="00FC3EC1"/>
    <w:rsid w:val="00FC657E"/>
    <w:rsid w:val="00FD1304"/>
    <w:rsid w:val="00FD15FD"/>
    <w:rsid w:val="00FD166B"/>
    <w:rsid w:val="00FE135C"/>
    <w:rsid w:val="00FF4950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B72964"/>
  <w15:chartTrackingRefBased/>
  <w15:docId w15:val="{CB465133-5B3A-4765-91D9-F8E92A52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4C0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Desktop%20Cleanup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BE2A37D4BFA943E29BAD05EE347DD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B7C24-2B8E-4543-B1D4-6286B45A6DE4}"/>
      </w:docPartPr>
      <w:docPartBody>
        <w:p w:rsidR="007647E1" w:rsidRDefault="003537EB">
          <w:pPr>
            <w:pStyle w:val="BE2A37D4BFA943E29BAD05EE347DD841"/>
          </w:pPr>
          <w:r>
            <w:t>Time</w:t>
          </w:r>
        </w:p>
      </w:docPartBody>
    </w:docPart>
    <w:docPart>
      <w:docPartPr>
        <w:name w:val="9D3941AC5DA1461885524763F92BF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AB1D0-8F81-4E87-B908-92B51F025C06}"/>
      </w:docPartPr>
      <w:docPartBody>
        <w:p w:rsidR="007647E1" w:rsidRDefault="003537EB">
          <w:pPr>
            <w:pStyle w:val="9D3941AC5DA1461885524763F92BF507"/>
          </w:pPr>
          <w:r w:rsidRPr="00802038">
            <w:t>Item</w:t>
          </w:r>
        </w:p>
      </w:docPartBody>
    </w:docPart>
    <w:docPart>
      <w:docPartPr>
        <w:name w:val="C7ECA8672F1E4879B8DF838DDBD53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45653-C548-406E-B556-644AD48A2667}"/>
      </w:docPartPr>
      <w:docPartBody>
        <w:p w:rsidR="007647E1" w:rsidRDefault="003537EB">
          <w:pPr>
            <w:pStyle w:val="C7ECA8672F1E4879B8DF838DDBD53822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01490"/>
    <w:rsid w:val="000113D4"/>
    <w:rsid w:val="0009184F"/>
    <w:rsid w:val="00125DAD"/>
    <w:rsid w:val="00136D9A"/>
    <w:rsid w:val="001B7844"/>
    <w:rsid w:val="001D0226"/>
    <w:rsid w:val="001F00BD"/>
    <w:rsid w:val="001F4036"/>
    <w:rsid w:val="00244001"/>
    <w:rsid w:val="00244BA9"/>
    <w:rsid w:val="00250827"/>
    <w:rsid w:val="00262E3A"/>
    <w:rsid w:val="00262E40"/>
    <w:rsid w:val="00292996"/>
    <w:rsid w:val="002F1D1B"/>
    <w:rsid w:val="00325668"/>
    <w:rsid w:val="003537EB"/>
    <w:rsid w:val="00357D38"/>
    <w:rsid w:val="00360C65"/>
    <w:rsid w:val="0038077B"/>
    <w:rsid w:val="003B154E"/>
    <w:rsid w:val="004062E1"/>
    <w:rsid w:val="004220A4"/>
    <w:rsid w:val="0042485C"/>
    <w:rsid w:val="004302E8"/>
    <w:rsid w:val="004C20C5"/>
    <w:rsid w:val="004D1FB6"/>
    <w:rsid w:val="004F0C89"/>
    <w:rsid w:val="005436EA"/>
    <w:rsid w:val="005C66A4"/>
    <w:rsid w:val="005D022E"/>
    <w:rsid w:val="005D75BD"/>
    <w:rsid w:val="005E6E1C"/>
    <w:rsid w:val="00600FF9"/>
    <w:rsid w:val="00690739"/>
    <w:rsid w:val="006F1394"/>
    <w:rsid w:val="0072292A"/>
    <w:rsid w:val="00757DDC"/>
    <w:rsid w:val="007647E1"/>
    <w:rsid w:val="00784F00"/>
    <w:rsid w:val="007B146F"/>
    <w:rsid w:val="00801720"/>
    <w:rsid w:val="008078F4"/>
    <w:rsid w:val="008432DD"/>
    <w:rsid w:val="008741E6"/>
    <w:rsid w:val="00880345"/>
    <w:rsid w:val="008C0B52"/>
    <w:rsid w:val="008E298A"/>
    <w:rsid w:val="008F11D4"/>
    <w:rsid w:val="009778C7"/>
    <w:rsid w:val="00985DDA"/>
    <w:rsid w:val="009B1817"/>
    <w:rsid w:val="009B1C55"/>
    <w:rsid w:val="009E4B8E"/>
    <w:rsid w:val="009E5A39"/>
    <w:rsid w:val="00A021B5"/>
    <w:rsid w:val="00A276BF"/>
    <w:rsid w:val="00A644BE"/>
    <w:rsid w:val="00AC1EEB"/>
    <w:rsid w:val="00AF50D9"/>
    <w:rsid w:val="00B07BD1"/>
    <w:rsid w:val="00B458E2"/>
    <w:rsid w:val="00B801A6"/>
    <w:rsid w:val="00B90011"/>
    <w:rsid w:val="00C35A52"/>
    <w:rsid w:val="00C413A9"/>
    <w:rsid w:val="00C55F79"/>
    <w:rsid w:val="00C570DD"/>
    <w:rsid w:val="00C9786F"/>
    <w:rsid w:val="00CB7F15"/>
    <w:rsid w:val="00CE52E3"/>
    <w:rsid w:val="00D12315"/>
    <w:rsid w:val="00D41BC6"/>
    <w:rsid w:val="00D5385E"/>
    <w:rsid w:val="00D61982"/>
    <w:rsid w:val="00D661D6"/>
    <w:rsid w:val="00D81CD9"/>
    <w:rsid w:val="00DE4404"/>
    <w:rsid w:val="00DF2103"/>
    <w:rsid w:val="00E17922"/>
    <w:rsid w:val="00E802C3"/>
    <w:rsid w:val="00E93662"/>
    <w:rsid w:val="00EC19DE"/>
    <w:rsid w:val="00EE20AC"/>
    <w:rsid w:val="00F24110"/>
    <w:rsid w:val="00F52CB0"/>
    <w:rsid w:val="00F81CBA"/>
    <w:rsid w:val="00F85DAF"/>
    <w:rsid w:val="00F9068A"/>
    <w:rsid w:val="00FA4546"/>
    <w:rsid w:val="00FD50D5"/>
    <w:rsid w:val="00FE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A021B5"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BE2A37D4BFA943E29BAD05EE347DD841">
    <w:name w:val="BE2A37D4BFA943E29BAD05EE347DD841"/>
  </w:style>
  <w:style w:type="paragraph" w:customStyle="1" w:styleId="9D3941AC5DA1461885524763F92BF507">
    <w:name w:val="9D3941AC5DA1461885524763F92BF507"/>
  </w:style>
  <w:style w:type="paragraph" w:customStyle="1" w:styleId="C7ECA8672F1E4879B8DF838DDBD53822">
    <w:name w:val="C7ECA8672F1E4879B8DF838DDBD538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48DA78232054583464A84CBFB02E3" ma:contentTypeVersion="13" ma:contentTypeDescription="Create a new document." ma:contentTypeScope="" ma:versionID="dc759575fef8bc02abdc9542caeff2bd">
  <xsd:schema xmlns:xsd="http://www.w3.org/2001/XMLSchema" xmlns:xs="http://www.w3.org/2001/XMLSchema" xmlns:p="http://schemas.microsoft.com/office/2006/metadata/properties" xmlns:ns3="bd384229-0c04-4c4f-94de-a010d2f4a152" xmlns:ns4="d066c165-0492-46fe-8422-b14e4873771a" targetNamespace="http://schemas.microsoft.com/office/2006/metadata/properties" ma:root="true" ma:fieldsID="9222f7f1e300a7826fb13829fb906e31" ns3:_="" ns4:_="">
    <xsd:import namespace="bd384229-0c04-4c4f-94de-a010d2f4a152"/>
    <xsd:import namespace="d066c165-0492-46fe-8422-b14e487377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229-0c04-4c4f-94de-a010d2f4a1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6c165-0492-46fe-8422-b14e48737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453F9-6288-47A6-8312-A349A4541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84229-0c04-4c4f-94de-a010d2f4a152"/>
    <ds:schemaRef ds:uri="d066c165-0492-46fe-8422-b14e48737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E73967-3E86-432A-8B53-45E27BB4C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C:\Users\benschinef\Desktop\Desktop Cleanup\Sample Beginning of Year SGC Agenda.dotx</Template>
  <TotalTime>17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Benschine, Frederick</dc:creator>
  <cp:lastModifiedBy>Mimbs, Emily E</cp:lastModifiedBy>
  <cp:revision>19</cp:revision>
  <cp:lastPrinted>2026-03-18T11:29:00Z</cp:lastPrinted>
  <dcterms:created xsi:type="dcterms:W3CDTF">2026-03-18T16:03:00Z</dcterms:created>
  <dcterms:modified xsi:type="dcterms:W3CDTF">2026-05-06T16:55:00Z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0x01010066948DA78232054583464A84CBFB02E3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2026-03-18T16:03:40Z</vt:lpwstr>
  </property>
  <property fmtid="{D5CDD505-2E9C-101B-9397-08002B2CF9AE}" pid="5" name="MSIP_Label_0ee3c538-ec52-435f-ae58-017644bd9513_Method">
    <vt:lpwstr>Privileged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50, 0, 1, 1</vt:lpwstr>
  </property>
</Properties>
</file>