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0F2C8479" w:rsidR="00B2036D" w:rsidRPr="002202D7" w:rsidRDefault="002D0A5E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2062FA" wp14:editId="1C39CE91">
            <wp:simplePos x="0" y="0"/>
            <wp:positionH relativeFrom="margin">
              <wp:posOffset>730250</wp:posOffset>
            </wp:positionH>
            <wp:positionV relativeFrom="paragraph">
              <wp:posOffset>-170815</wp:posOffset>
            </wp:positionV>
            <wp:extent cx="1403350" cy="1499060"/>
            <wp:effectExtent l="0" t="0" r="0" b="0"/>
            <wp:wrapNone/>
            <wp:docPr id="1929502951" name="Picture 3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02951" name="Picture 3" descr="A diagram of a 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4D6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3CD1EF43" wp14:editId="3262A1E9">
            <wp:simplePos x="0" y="0"/>
            <wp:positionH relativeFrom="margin">
              <wp:posOffset>-615950</wp:posOffset>
            </wp:positionH>
            <wp:positionV relativeFrom="paragraph">
              <wp:posOffset>-307974</wp:posOffset>
            </wp:positionV>
            <wp:extent cx="1657350" cy="1657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1EF00" w14:textId="1980A63A" w:rsidR="00604FBD" w:rsidRPr="004A46F2" w:rsidRDefault="00A1011D">
      <w:pPr>
        <w:pStyle w:val="Title"/>
      </w:pPr>
      <w:r>
        <w:t>MAY</w:t>
      </w:r>
      <w:r w:rsidR="009E7F87" w:rsidRPr="004A46F2">
        <w:t xml:space="preserve"> </w:t>
      </w:r>
      <w:r w:rsidR="001D5CB3">
        <w:t>Minutes</w:t>
      </w:r>
    </w:p>
    <w:p w14:paraId="3CD1EF01" w14:textId="522AA787" w:rsidR="00604FBD" w:rsidRPr="004A46F2" w:rsidRDefault="007B7D94">
      <w:pPr>
        <w:pStyle w:val="Subtitle"/>
      </w:pPr>
      <w:r w:rsidRPr="004A46F2">
        <w:t>Autrey Mill Middle School</w:t>
      </w:r>
      <w:r w:rsidR="0024050A" w:rsidRPr="004A46F2">
        <w:t xml:space="preserve"> Governance Council</w:t>
      </w:r>
    </w:p>
    <w:p w14:paraId="3CD1EF02" w14:textId="5CC62058" w:rsidR="00604FBD" w:rsidRPr="004A46F2" w:rsidRDefault="00121643">
      <w:pPr>
        <w:pBdr>
          <w:top w:val="single" w:sz="4" w:space="1" w:color="444D26" w:themeColor="text2"/>
        </w:pBdr>
        <w:jc w:val="right"/>
        <w:rPr>
          <w:rFonts w:asciiTheme="majorHAnsi" w:hAnsiTheme="majorHAnsi"/>
        </w:rPr>
      </w:pPr>
      <w:sdt>
        <w:sdtPr>
          <w:rPr>
            <w:rStyle w:val="IntenseEmphasis"/>
            <w:rFonts w:asciiTheme="majorHAnsi" w:hAnsiTheme="majorHAnsi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EndPr>
          <w:rPr>
            <w:rStyle w:val="IntenseEmphasis"/>
          </w:rPr>
        </w:sdtEndPr>
        <w:sdtContent>
          <w:r w:rsidR="0092131B" w:rsidRPr="004A46F2">
            <w:rPr>
              <w:rStyle w:val="IntenseEmphasis"/>
              <w:rFonts w:asciiTheme="majorHAnsi" w:hAnsiTheme="majorHAnsi"/>
            </w:rPr>
            <w:t>Date | time</w:t>
          </w:r>
        </w:sdtContent>
      </w:sdt>
      <w:r w:rsidR="001C478F" w:rsidRPr="004A46F2">
        <w:rPr>
          <w:rFonts w:asciiTheme="majorHAnsi" w:hAnsiTheme="majorHAnsi"/>
        </w:rPr>
        <w:t xml:space="preserve"> </w:t>
      </w:r>
      <w:r w:rsidR="00C91D2D">
        <w:rPr>
          <w:rFonts w:asciiTheme="majorHAnsi" w:hAnsiTheme="majorHAnsi"/>
        </w:rPr>
        <w:t>Ma</w:t>
      </w:r>
      <w:r w:rsidR="007027D6">
        <w:rPr>
          <w:rFonts w:asciiTheme="majorHAnsi" w:hAnsiTheme="majorHAnsi"/>
        </w:rPr>
        <w:t>y 11</w:t>
      </w:r>
      <w:r w:rsidR="00B60757">
        <w:rPr>
          <w:rFonts w:asciiTheme="majorHAnsi" w:hAnsiTheme="majorHAnsi"/>
        </w:rPr>
        <w:t>,</w:t>
      </w:r>
      <w:r w:rsidR="003A3A4C">
        <w:rPr>
          <w:rFonts w:asciiTheme="majorHAnsi" w:hAnsiTheme="majorHAnsi"/>
        </w:rPr>
        <w:t xml:space="preserve"> 202</w:t>
      </w:r>
      <w:r w:rsidR="00CB101D">
        <w:rPr>
          <w:rFonts w:asciiTheme="majorHAnsi" w:hAnsiTheme="majorHAnsi"/>
        </w:rPr>
        <w:t>6</w:t>
      </w:r>
      <w:r w:rsidR="00E63A1A" w:rsidRPr="004A46F2">
        <w:rPr>
          <w:rFonts w:asciiTheme="majorHAnsi" w:hAnsiTheme="majorHAnsi"/>
        </w:rPr>
        <w:t xml:space="preserve">| </w:t>
      </w:r>
      <w:r w:rsidR="007B7D94" w:rsidRPr="004A46F2">
        <w:rPr>
          <w:rFonts w:asciiTheme="majorHAnsi" w:hAnsiTheme="majorHAnsi"/>
        </w:rPr>
        <w:t xml:space="preserve">7:45 </w:t>
      </w:r>
      <w:r w:rsidR="0024050A" w:rsidRPr="004A46F2">
        <w:rPr>
          <w:rFonts w:asciiTheme="majorHAnsi" w:hAnsiTheme="majorHAnsi"/>
        </w:rPr>
        <w:t>am</w:t>
      </w:r>
      <w:r w:rsidR="001C478F" w:rsidRPr="004A46F2">
        <w:rPr>
          <w:rFonts w:asciiTheme="majorHAnsi" w:hAnsiTheme="majorHAnsi"/>
        </w:rPr>
        <w:t xml:space="preserve"> | </w:t>
      </w:r>
      <w:r w:rsidR="0024050A" w:rsidRPr="004A46F2">
        <w:rPr>
          <w:rStyle w:val="IntenseEmphasis"/>
          <w:rFonts w:asciiTheme="majorHAnsi" w:hAnsiTheme="majorHAnsi"/>
        </w:rPr>
        <w:t xml:space="preserve">Location </w:t>
      </w:r>
      <w:r w:rsidR="007B7D94" w:rsidRPr="004A46F2">
        <w:rPr>
          <w:rFonts w:asciiTheme="majorHAnsi" w:hAnsiTheme="majorHAnsi"/>
        </w:rPr>
        <w:t>Room A1</w:t>
      </w:r>
      <w:r w:rsidR="0098328E" w:rsidRPr="004A46F2">
        <w:rPr>
          <w:rFonts w:asciiTheme="majorHAnsi" w:hAnsiTheme="majorHAnsi"/>
        </w:rPr>
        <w:t>30</w:t>
      </w:r>
    </w:p>
    <w:p w14:paraId="174C29BE" w14:textId="0328AC56" w:rsidR="007767FB" w:rsidRDefault="0024050A" w:rsidP="009B349F">
      <w:pPr>
        <w:pStyle w:val="Heading1"/>
        <w:rPr>
          <w:sz w:val="19"/>
          <w:szCs w:val="19"/>
        </w:rPr>
      </w:pPr>
      <w:r w:rsidRPr="004A46F2">
        <w:t>SGC Members</w:t>
      </w:r>
      <w:r w:rsidR="009B349F">
        <w:t xml:space="preserve">: </w:t>
      </w:r>
      <w:r w:rsidR="007B7D94" w:rsidRPr="004A46F2">
        <w:rPr>
          <w:sz w:val="19"/>
          <w:szCs w:val="19"/>
        </w:rPr>
        <w:t xml:space="preserve">Trey Martin, Principal | </w:t>
      </w:r>
      <w:r w:rsidR="008B5381" w:rsidRPr="004A46F2">
        <w:rPr>
          <w:sz w:val="19"/>
          <w:szCs w:val="19"/>
        </w:rPr>
        <w:t>Emma Cornwall</w:t>
      </w:r>
      <w:r w:rsidR="007B7D94" w:rsidRPr="004A46F2">
        <w:rPr>
          <w:sz w:val="19"/>
          <w:szCs w:val="19"/>
        </w:rPr>
        <w:t>, Teacher |</w:t>
      </w:r>
      <w:r w:rsidR="002D0A5E" w:rsidRPr="004A46F2">
        <w:rPr>
          <w:sz w:val="19"/>
          <w:szCs w:val="19"/>
        </w:rPr>
        <w:t>Maud</w:t>
      </w:r>
      <w:r w:rsidR="00E6487E">
        <w:rPr>
          <w:sz w:val="19"/>
          <w:szCs w:val="19"/>
        </w:rPr>
        <w:t xml:space="preserve"> </w:t>
      </w:r>
      <w:r w:rsidR="00D9023A" w:rsidRPr="004A46F2">
        <w:rPr>
          <w:sz w:val="19"/>
          <w:szCs w:val="19"/>
        </w:rPr>
        <w:t xml:space="preserve">de </w:t>
      </w:r>
      <w:r w:rsidR="002D0A5E" w:rsidRPr="004A46F2">
        <w:rPr>
          <w:sz w:val="19"/>
          <w:szCs w:val="19"/>
        </w:rPr>
        <w:t>Groot</w:t>
      </w:r>
      <w:r w:rsidR="007B7D94" w:rsidRPr="004A46F2">
        <w:rPr>
          <w:sz w:val="19"/>
          <w:szCs w:val="19"/>
        </w:rPr>
        <w:t xml:space="preserve">, Teacher | </w:t>
      </w:r>
      <w:r w:rsidR="00D9023A" w:rsidRPr="004A46F2">
        <w:rPr>
          <w:sz w:val="19"/>
          <w:szCs w:val="19"/>
        </w:rPr>
        <w:t>Ashley Perry</w:t>
      </w:r>
      <w:r w:rsidR="007B7D94" w:rsidRPr="004A46F2">
        <w:rPr>
          <w:sz w:val="19"/>
          <w:szCs w:val="19"/>
        </w:rPr>
        <w:t xml:space="preserve">, </w:t>
      </w:r>
      <w:r w:rsidR="0098328E" w:rsidRPr="004A46F2">
        <w:rPr>
          <w:sz w:val="19"/>
          <w:szCs w:val="19"/>
        </w:rPr>
        <w:t>School Employee</w:t>
      </w:r>
      <w:r w:rsidR="007B7D94" w:rsidRPr="004A46F2">
        <w:rPr>
          <w:sz w:val="19"/>
          <w:szCs w:val="19"/>
        </w:rPr>
        <w:t xml:space="preserve"> | </w:t>
      </w:r>
      <w:r w:rsidR="003A3A4C" w:rsidRPr="003A3A4C">
        <w:rPr>
          <w:sz w:val="19"/>
          <w:szCs w:val="19"/>
        </w:rPr>
        <w:t>Matthew McNamara</w:t>
      </w:r>
      <w:r w:rsidR="003A3A4C">
        <w:rPr>
          <w:sz w:val="19"/>
          <w:szCs w:val="19"/>
        </w:rPr>
        <w:t xml:space="preserve">, </w:t>
      </w:r>
      <w:r w:rsidR="003A3A4C" w:rsidRPr="004A46F2">
        <w:rPr>
          <w:sz w:val="19"/>
          <w:szCs w:val="19"/>
        </w:rPr>
        <w:t>School Employee |</w:t>
      </w:r>
      <w:r w:rsidR="00900D4E" w:rsidRPr="004A46F2">
        <w:rPr>
          <w:sz w:val="19"/>
          <w:szCs w:val="19"/>
        </w:rPr>
        <w:t>Kathleen Newquist</w:t>
      </w:r>
      <w:r w:rsidR="007B7D94" w:rsidRPr="004A46F2">
        <w:rPr>
          <w:sz w:val="19"/>
          <w:szCs w:val="19"/>
        </w:rPr>
        <w:t>, Parent |</w:t>
      </w:r>
      <w:r w:rsidR="00900D4E">
        <w:rPr>
          <w:sz w:val="19"/>
          <w:szCs w:val="19"/>
        </w:rPr>
        <w:t xml:space="preserve"> Jessica Saszi</w:t>
      </w:r>
      <w:r w:rsidR="00053122" w:rsidRPr="004A46F2">
        <w:rPr>
          <w:sz w:val="19"/>
          <w:szCs w:val="19"/>
        </w:rPr>
        <w:t>,</w:t>
      </w:r>
      <w:r w:rsidR="007B7D94" w:rsidRPr="004A46F2">
        <w:rPr>
          <w:sz w:val="19"/>
          <w:szCs w:val="19"/>
        </w:rPr>
        <w:t xml:space="preserve"> Parent |</w:t>
      </w:r>
      <w:r w:rsidR="00E71273" w:rsidRPr="004A46F2">
        <w:rPr>
          <w:sz w:val="19"/>
          <w:szCs w:val="19"/>
        </w:rPr>
        <w:t>Beth Zampieri</w:t>
      </w:r>
      <w:r w:rsidR="007B7D94" w:rsidRPr="004A46F2">
        <w:rPr>
          <w:sz w:val="19"/>
          <w:szCs w:val="19"/>
        </w:rPr>
        <w:t xml:space="preserve">, Parent| </w:t>
      </w:r>
      <w:r w:rsidR="00820C16" w:rsidRPr="004A46F2">
        <w:rPr>
          <w:sz w:val="19"/>
          <w:szCs w:val="19"/>
        </w:rPr>
        <w:t>Korina Calbay, Community Member |</w:t>
      </w:r>
      <w:r w:rsidR="000A180F" w:rsidRPr="000A180F">
        <w:rPr>
          <w:sz w:val="19"/>
          <w:szCs w:val="19"/>
        </w:rPr>
        <w:t xml:space="preserve"> </w:t>
      </w:r>
      <w:r w:rsidR="000A180F">
        <w:rPr>
          <w:sz w:val="19"/>
          <w:szCs w:val="19"/>
        </w:rPr>
        <w:t>Jacob Marmer</w:t>
      </w:r>
      <w:r w:rsidR="000A180F" w:rsidRPr="004A46F2">
        <w:rPr>
          <w:sz w:val="19"/>
          <w:szCs w:val="19"/>
        </w:rPr>
        <w:t>, Community Member</w:t>
      </w:r>
    </w:p>
    <w:tbl>
      <w:tblPr>
        <w:tblStyle w:val="TableGrid"/>
        <w:tblW w:w="10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9000"/>
      </w:tblGrid>
      <w:tr w:rsidR="00304BDA" w:rsidRPr="00304BDA" w14:paraId="2E3231D9" w14:textId="77777777" w:rsidTr="002C381F">
        <w:tc>
          <w:tcPr>
            <w:tcW w:w="1795" w:type="dxa"/>
          </w:tcPr>
          <w:p w14:paraId="5BDAB4EF" w14:textId="2E0AC68F" w:rsidR="00304BDA" w:rsidRPr="00304BDA" w:rsidRDefault="00304BDA" w:rsidP="00BA20F0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04BDA">
              <w:rPr>
                <w:rFonts w:asciiTheme="majorHAnsi" w:hAnsiTheme="majorHAnsi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9000" w:type="dxa"/>
          </w:tcPr>
          <w:p w14:paraId="705C0DB0" w14:textId="46764584" w:rsidR="00304BDA" w:rsidRPr="00304BDA" w:rsidRDefault="00304BDA" w:rsidP="00BA20F0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304BDA">
              <w:rPr>
                <w:rFonts w:asciiTheme="majorHAnsi" w:hAnsiTheme="majorHAnsi"/>
                <w:b/>
                <w:bCs/>
                <w:sz w:val="24"/>
                <w:szCs w:val="24"/>
              </w:rPr>
              <w:t>Item</w:t>
            </w:r>
          </w:p>
        </w:tc>
      </w:tr>
      <w:tr w:rsidR="00304BDA" w:rsidRPr="00304BDA" w14:paraId="4D9FAC35" w14:textId="77777777" w:rsidTr="002C381F">
        <w:tc>
          <w:tcPr>
            <w:tcW w:w="1795" w:type="dxa"/>
          </w:tcPr>
          <w:p w14:paraId="56AF2227" w14:textId="5966CEA7" w:rsidR="00304BDA" w:rsidRPr="00304BDA" w:rsidRDefault="00B30BE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</w:t>
            </w:r>
            <w:r w:rsidR="009C738D">
              <w:rPr>
                <w:rFonts w:asciiTheme="majorHAnsi" w:hAnsiTheme="majorHAnsi"/>
                <w:sz w:val="24"/>
                <w:szCs w:val="24"/>
              </w:rPr>
              <w:t>45</w:t>
            </w:r>
            <w:r w:rsidR="0094732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5DDD5B02" w14:textId="77777777" w:rsidR="00304BDA" w:rsidRDefault="00304BD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Call to Order</w:t>
            </w:r>
          </w:p>
          <w:p w14:paraId="17BE2795" w14:textId="2B393646" w:rsidR="005E7792" w:rsidRPr="005E7792" w:rsidRDefault="005E779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04BDA" w:rsidRPr="00304BDA" w14:paraId="2D4E68FD" w14:textId="77777777" w:rsidTr="002C381F">
        <w:tc>
          <w:tcPr>
            <w:tcW w:w="1795" w:type="dxa"/>
          </w:tcPr>
          <w:p w14:paraId="019E5256" w14:textId="3AEB4821" w:rsidR="00304BDA" w:rsidRPr="00304BDA" w:rsidRDefault="009C738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7:46 am</w:t>
            </w:r>
            <w:r w:rsidR="00245CA3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9000" w:type="dxa"/>
          </w:tcPr>
          <w:p w14:paraId="1A129F8B" w14:textId="77777777" w:rsidR="00304BDA" w:rsidRDefault="00304BD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Action Item: Approve Agenda</w:t>
            </w:r>
          </w:p>
          <w:p w14:paraId="568F2A3D" w14:textId="400E9E2A" w:rsidR="00304BDA" w:rsidRPr="007917E5" w:rsidRDefault="00304BDA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Motion:</w:t>
            </w:r>
            <w:r w:rsidR="00B30BE3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1011D">
              <w:rPr>
                <w:rFonts w:asciiTheme="majorHAnsi" w:hAnsiTheme="majorHAnsi"/>
                <w:sz w:val="20"/>
                <w:szCs w:val="20"/>
              </w:rPr>
              <w:t>de Groot</w:t>
            </w:r>
          </w:p>
          <w:p w14:paraId="0C038224" w14:textId="3EAEDD5F" w:rsidR="00304BDA" w:rsidRPr="007917E5" w:rsidRDefault="00304BDA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Second:</w:t>
            </w:r>
            <w:r w:rsidR="00CD259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1011D">
              <w:rPr>
                <w:rFonts w:asciiTheme="majorHAnsi" w:hAnsiTheme="majorHAnsi"/>
                <w:sz w:val="20"/>
                <w:szCs w:val="20"/>
              </w:rPr>
              <w:t>Newquist</w:t>
            </w:r>
          </w:p>
          <w:p w14:paraId="49D9230C" w14:textId="77777777" w:rsidR="00304BDA" w:rsidRDefault="00304BDA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All in favor</w:t>
            </w:r>
          </w:p>
          <w:p w14:paraId="31C961FE" w14:textId="24C5BC1C" w:rsidR="005E7792" w:rsidRPr="005E7792" w:rsidRDefault="005E779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04BDA" w:rsidRPr="00304BDA" w14:paraId="2C7CDFFC" w14:textId="77777777" w:rsidTr="002C381F">
        <w:tc>
          <w:tcPr>
            <w:tcW w:w="1795" w:type="dxa"/>
          </w:tcPr>
          <w:p w14:paraId="1A503EDE" w14:textId="5DB8FDBE" w:rsidR="00304BDA" w:rsidRDefault="004E551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</w:t>
            </w:r>
            <w:r w:rsidR="009C738D">
              <w:rPr>
                <w:rFonts w:asciiTheme="majorHAnsi" w:hAnsiTheme="majorHAnsi"/>
                <w:sz w:val="24"/>
                <w:szCs w:val="24"/>
              </w:rPr>
              <w:t>48</w:t>
            </w:r>
            <w:r w:rsidR="0094732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  <w:p w14:paraId="425D5C32" w14:textId="77777777" w:rsidR="00C85958" w:rsidRDefault="00C85958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E1C027C" w14:textId="77777777" w:rsidR="00673F80" w:rsidRDefault="00673F80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41E6ECA" w14:textId="60A8F0C3" w:rsidR="000F5483" w:rsidRPr="00304BDA" w:rsidRDefault="000F548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0" w:type="dxa"/>
          </w:tcPr>
          <w:p w14:paraId="73FE5199" w14:textId="30227078" w:rsidR="00304BDA" w:rsidRDefault="00304BDA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Action Item: Approve </w:t>
            </w:r>
            <w:r w:rsidR="00A1011D">
              <w:rPr>
                <w:rFonts w:asciiTheme="majorHAnsi" w:hAnsiTheme="majorHAnsi"/>
                <w:sz w:val="24"/>
                <w:szCs w:val="24"/>
              </w:rPr>
              <w:t>March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Minutes</w:t>
            </w:r>
          </w:p>
          <w:p w14:paraId="476D723B" w14:textId="582701C7" w:rsidR="00A627C4" w:rsidRPr="007917E5" w:rsidRDefault="00A627C4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Motion:</w:t>
            </w:r>
            <w:r w:rsidR="00CD259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1011D">
              <w:rPr>
                <w:rFonts w:asciiTheme="majorHAnsi" w:hAnsiTheme="majorHAnsi"/>
                <w:sz w:val="20"/>
                <w:szCs w:val="20"/>
              </w:rPr>
              <w:t>de Groot</w:t>
            </w:r>
          </w:p>
          <w:p w14:paraId="5D4322FC" w14:textId="5EBEC0A5" w:rsidR="00A627C4" w:rsidRPr="007917E5" w:rsidRDefault="00A627C4">
            <w:pPr>
              <w:rPr>
                <w:rFonts w:asciiTheme="majorHAnsi" w:hAnsiTheme="majorHAnsi"/>
                <w:sz w:val="20"/>
                <w:szCs w:val="20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Second:</w:t>
            </w:r>
            <w:r w:rsidR="005C221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1011D">
              <w:rPr>
                <w:rFonts w:asciiTheme="majorHAnsi" w:hAnsiTheme="majorHAnsi"/>
                <w:sz w:val="20"/>
                <w:szCs w:val="20"/>
              </w:rPr>
              <w:t>Newquist</w:t>
            </w:r>
          </w:p>
          <w:p w14:paraId="0E8D1869" w14:textId="7874E444" w:rsidR="00A627C4" w:rsidRPr="00304BDA" w:rsidRDefault="00A627C4">
            <w:pPr>
              <w:rPr>
                <w:rFonts w:asciiTheme="majorHAnsi" w:hAnsiTheme="majorHAnsi"/>
                <w:sz w:val="24"/>
                <w:szCs w:val="24"/>
              </w:rPr>
            </w:pPr>
            <w:r w:rsidRPr="007917E5">
              <w:rPr>
                <w:rFonts w:asciiTheme="majorHAnsi" w:hAnsiTheme="majorHAnsi"/>
                <w:sz w:val="20"/>
                <w:szCs w:val="20"/>
              </w:rPr>
              <w:t>All in favor</w:t>
            </w:r>
          </w:p>
        </w:tc>
      </w:tr>
      <w:tr w:rsidR="00304BDA" w:rsidRPr="00304BDA" w14:paraId="58C1296C" w14:textId="77777777" w:rsidTr="002C381F">
        <w:tc>
          <w:tcPr>
            <w:tcW w:w="1795" w:type="dxa"/>
          </w:tcPr>
          <w:p w14:paraId="4DA97E4B" w14:textId="0B1EB406" w:rsidR="00304BDA" w:rsidRPr="00304BDA" w:rsidRDefault="004E551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7:5</w:t>
            </w:r>
            <w:r w:rsidR="009C738D">
              <w:rPr>
                <w:rFonts w:asciiTheme="majorHAnsi" w:hAnsiTheme="majorHAnsi"/>
                <w:sz w:val="24"/>
                <w:szCs w:val="24"/>
              </w:rPr>
              <w:t>1</w:t>
            </w:r>
            <w:r w:rsidR="0094732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5FBD7164" w14:textId="4621DECA" w:rsidR="005C221F" w:rsidRPr="00F33E1B" w:rsidRDefault="009C738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 Item: Parent/Teacher SGC New Members</w:t>
            </w:r>
          </w:p>
          <w:p w14:paraId="03C3E638" w14:textId="77777777" w:rsidR="005A4374" w:rsidRDefault="009C738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Members </w:t>
            </w:r>
            <w:r w:rsidR="00C93864">
              <w:rPr>
                <w:rFonts w:asciiTheme="majorHAnsi" w:hAnsiTheme="majorHAnsi"/>
                <w:sz w:val="20"/>
                <w:szCs w:val="20"/>
              </w:rPr>
              <w:t>introduced themselves and new members were welcomed</w:t>
            </w:r>
          </w:p>
          <w:p w14:paraId="7A5EE27A" w14:textId="36FD500D" w:rsidR="00C93864" w:rsidRPr="005A4374" w:rsidRDefault="00C9386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304BDA" w:rsidRPr="00304BDA" w14:paraId="423E3941" w14:textId="77777777" w:rsidTr="002C381F">
        <w:tc>
          <w:tcPr>
            <w:tcW w:w="1795" w:type="dxa"/>
          </w:tcPr>
          <w:p w14:paraId="055F0B60" w14:textId="4D2F8DB5" w:rsidR="00304BDA" w:rsidRPr="00304BDA" w:rsidRDefault="00B2603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7:55</w:t>
            </w:r>
            <w:r w:rsidR="0094732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602C2F17" w14:textId="7F83016A" w:rsidR="00304BDA" w:rsidRDefault="0098729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Informational Item: Principals Update</w:t>
            </w:r>
          </w:p>
          <w:p w14:paraId="7514B92C" w14:textId="4948A881" w:rsidR="00A35049" w:rsidRDefault="00AC74AB" w:rsidP="00AC74AB">
            <w:pPr>
              <w:pStyle w:val="ListParagraph"/>
              <w:numPr>
                <w:ilvl w:val="0"/>
                <w:numId w:val="3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Wrapping up testing; expect ELA scores to come </w:t>
            </w:r>
            <w:r w:rsidR="00BC36BA">
              <w:rPr>
                <w:rFonts w:asciiTheme="majorHAnsi" w:hAnsiTheme="majorHAnsi"/>
                <w:sz w:val="20"/>
                <w:szCs w:val="20"/>
              </w:rPr>
              <w:t>later than other testing scores due to new standards</w:t>
            </w:r>
          </w:p>
          <w:p w14:paraId="5611A039" w14:textId="77777777" w:rsidR="00BC36BA" w:rsidRDefault="00BC36BA" w:rsidP="00AC74AB">
            <w:pPr>
              <w:pStyle w:val="ListParagraph"/>
              <w:numPr>
                <w:ilvl w:val="0"/>
                <w:numId w:val="3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Thank you to PTA and parents for a great week of teacher appreciation</w:t>
            </w:r>
          </w:p>
          <w:p w14:paraId="209F18EE" w14:textId="77777777" w:rsidR="00BC36BA" w:rsidRDefault="00F801BD" w:rsidP="00AC74AB">
            <w:pPr>
              <w:pStyle w:val="ListParagraph"/>
              <w:numPr>
                <w:ilvl w:val="0"/>
                <w:numId w:val="3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Celebrations for 8</w:t>
            </w:r>
            <w:r w:rsidRPr="00F801BD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grade coming up: Chick fil A, Sky Zone, Promotion Ceremony</w:t>
            </w:r>
          </w:p>
          <w:p w14:paraId="1E85014B" w14:textId="77777777" w:rsidR="00F801BD" w:rsidRDefault="00F801BD" w:rsidP="00AC74AB">
            <w:pPr>
              <w:pStyle w:val="ListParagraph"/>
              <w:numPr>
                <w:ilvl w:val="0"/>
                <w:numId w:val="3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May Madness</w:t>
            </w:r>
          </w:p>
          <w:p w14:paraId="7D6DE568" w14:textId="77777777" w:rsidR="00F801BD" w:rsidRDefault="00F801BD" w:rsidP="00AC74AB">
            <w:pPr>
              <w:pStyle w:val="ListParagraph"/>
              <w:numPr>
                <w:ilvl w:val="0"/>
                <w:numId w:val="3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New </w:t>
            </w:r>
            <w:r w:rsidR="002E1D2C">
              <w:rPr>
                <w:rFonts w:asciiTheme="majorHAnsi" w:hAnsiTheme="majorHAnsi"/>
                <w:sz w:val="20"/>
                <w:szCs w:val="20"/>
              </w:rPr>
              <w:t>principal to be announced at next board meeting; official start date is July 1, 2026</w:t>
            </w:r>
          </w:p>
          <w:p w14:paraId="40D7C4E5" w14:textId="77777777" w:rsidR="002E1D2C" w:rsidRDefault="002E1D2C" w:rsidP="00AC74AB">
            <w:pPr>
              <w:pStyle w:val="ListParagraph"/>
              <w:numPr>
                <w:ilvl w:val="0"/>
                <w:numId w:val="3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After May 22, all AMMS staff will be housed at JCHS library amid extensive renovations taking place at AMMS building</w:t>
            </w:r>
          </w:p>
          <w:p w14:paraId="25732EED" w14:textId="77777777" w:rsidR="00D00673" w:rsidRDefault="00D00673" w:rsidP="00AC74AB">
            <w:pPr>
              <w:pStyle w:val="ListParagraph"/>
              <w:numPr>
                <w:ilvl w:val="0"/>
                <w:numId w:val="34"/>
              </w:num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Plans being developed for 6</w:t>
            </w:r>
            <w:r w:rsidRPr="00D00673">
              <w:rPr>
                <w:rFonts w:asciiTheme="majorHAnsi" w:hAnsiTheme="maj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grade mini </w:t>
            </w:r>
            <w:proofErr w:type="gramStart"/>
            <w:r>
              <w:rPr>
                <w:rFonts w:asciiTheme="majorHAnsi" w:hAnsiTheme="majorHAnsi"/>
                <w:sz w:val="20"/>
                <w:szCs w:val="20"/>
              </w:rPr>
              <w:t>camp as the building</w:t>
            </w:r>
            <w:proofErr w:type="gramEnd"/>
            <w:r>
              <w:rPr>
                <w:rFonts w:asciiTheme="majorHAnsi" w:hAnsiTheme="majorHAnsi"/>
                <w:sz w:val="20"/>
                <w:szCs w:val="20"/>
              </w:rPr>
              <w:t xml:space="preserve"> will not be available as in past years</w:t>
            </w:r>
          </w:p>
          <w:p w14:paraId="2A440E02" w14:textId="6A22278C" w:rsidR="00D00673" w:rsidRPr="00AC74AB" w:rsidRDefault="00D00673" w:rsidP="00D00673">
            <w:pPr>
              <w:pStyle w:val="ListParagraph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82F2A" w:rsidRPr="00304BDA" w14:paraId="15CFA8B5" w14:textId="77777777" w:rsidTr="002C381F">
        <w:tc>
          <w:tcPr>
            <w:tcW w:w="1795" w:type="dxa"/>
          </w:tcPr>
          <w:p w14:paraId="2589AFE2" w14:textId="4719FF41" w:rsidR="00082F2A" w:rsidRPr="00304BDA" w:rsidRDefault="00EE4B0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8:00</w:t>
            </w:r>
            <w:r w:rsidR="0094732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695B1A15" w14:textId="7320CC3C" w:rsidR="00082F2A" w:rsidRDefault="00B2603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 Item: SGC Survey Update</w:t>
            </w:r>
          </w:p>
          <w:p w14:paraId="65744EBE" w14:textId="77777777" w:rsidR="004E4988" w:rsidRDefault="00D36B5F" w:rsidP="00D36B5F">
            <w:pPr>
              <w:rPr>
                <w:rFonts w:asciiTheme="majorHAnsi" w:hAnsiTheme="majorHAnsi"/>
                <w:sz w:val="20"/>
                <w:szCs w:val="20"/>
              </w:rPr>
            </w:pPr>
            <w:r w:rsidRPr="00D36B5F">
              <w:rPr>
                <w:rFonts w:asciiTheme="majorHAnsi" w:hAnsiTheme="majorHAnsi"/>
                <w:sz w:val="20"/>
                <w:szCs w:val="20"/>
              </w:rPr>
              <w:t>All complete</w:t>
            </w:r>
          </w:p>
          <w:p w14:paraId="2E2D2ACC" w14:textId="18D49DF4" w:rsidR="00DF444C" w:rsidRPr="00D36B5F" w:rsidRDefault="00DF444C" w:rsidP="00D36B5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82F2A" w:rsidRPr="00304BDA" w14:paraId="362CF613" w14:textId="77777777" w:rsidTr="002C381F">
        <w:tc>
          <w:tcPr>
            <w:tcW w:w="1795" w:type="dxa"/>
          </w:tcPr>
          <w:p w14:paraId="1D805C67" w14:textId="7663EDDC" w:rsidR="00082F2A" w:rsidRPr="00304BDA" w:rsidRDefault="00EE62C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</w:t>
            </w:r>
            <w:r w:rsidR="00D36B5F">
              <w:rPr>
                <w:rFonts w:asciiTheme="majorHAnsi" w:hAnsiTheme="majorHAnsi"/>
                <w:sz w:val="24"/>
                <w:szCs w:val="24"/>
              </w:rPr>
              <w:t>05</w:t>
            </w:r>
            <w:r w:rsidR="002C381F">
              <w:rPr>
                <w:rFonts w:asciiTheme="majorHAnsi" w:hAnsiTheme="majorHAnsi"/>
                <w:sz w:val="24"/>
                <w:szCs w:val="24"/>
              </w:rPr>
              <w:t xml:space="preserve"> am</w:t>
            </w:r>
          </w:p>
        </w:tc>
        <w:tc>
          <w:tcPr>
            <w:tcW w:w="9000" w:type="dxa"/>
          </w:tcPr>
          <w:p w14:paraId="089E6BAF" w14:textId="4DFF4610" w:rsidR="0026112D" w:rsidRDefault="006E505A" w:rsidP="00BC03F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Action Item: </w:t>
            </w:r>
            <w:r w:rsidR="00D36B5F">
              <w:rPr>
                <w:rFonts w:asciiTheme="majorHAnsi" w:hAnsiTheme="majorHAnsi"/>
                <w:sz w:val="24"/>
                <w:szCs w:val="24"/>
              </w:rPr>
              <w:t>Meeting Adjournment</w:t>
            </w:r>
          </w:p>
          <w:p w14:paraId="51CD4D24" w14:textId="20EB99F3" w:rsidR="00855421" w:rsidRPr="00F52175" w:rsidRDefault="00F52175" w:rsidP="00F52175">
            <w:pPr>
              <w:rPr>
                <w:rFonts w:asciiTheme="majorHAnsi" w:hAnsiTheme="majorHAnsi"/>
                <w:sz w:val="20"/>
                <w:szCs w:val="20"/>
              </w:rPr>
            </w:pPr>
            <w:r w:rsidRPr="00F52175">
              <w:rPr>
                <w:rFonts w:asciiTheme="majorHAnsi" w:hAnsiTheme="majorHAnsi"/>
                <w:sz w:val="20"/>
                <w:szCs w:val="20"/>
              </w:rPr>
              <w:t>Completed survey as a Council</w:t>
            </w:r>
            <w:r w:rsidR="006F667D">
              <w:rPr>
                <w:rFonts w:asciiTheme="majorHAnsi" w:hAnsiTheme="majorHAnsi"/>
                <w:sz w:val="20"/>
                <w:szCs w:val="20"/>
              </w:rPr>
              <w:t>; Council members to complete individual surveys by end of year</w:t>
            </w:r>
          </w:p>
          <w:p w14:paraId="38141419" w14:textId="6DE72C54" w:rsidR="0026112D" w:rsidRPr="0094732F" w:rsidRDefault="0026112D" w:rsidP="00DF444C">
            <w:pPr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t>Motion:</w:t>
            </w:r>
            <w:r w:rsidR="0062592F" w:rsidRPr="0094732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DF444C">
              <w:rPr>
                <w:rFonts w:asciiTheme="majorHAnsi" w:hAnsiTheme="majorHAnsi"/>
                <w:sz w:val="20"/>
                <w:szCs w:val="20"/>
              </w:rPr>
              <w:t>de Groot</w:t>
            </w:r>
          </w:p>
          <w:p w14:paraId="7553D799" w14:textId="66E2F7A2" w:rsidR="0026112D" w:rsidRPr="0094732F" w:rsidRDefault="0026112D" w:rsidP="00DF444C">
            <w:pPr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lastRenderedPageBreak/>
              <w:t>Second:</w:t>
            </w:r>
            <w:r w:rsidR="0062592F" w:rsidRPr="0094732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DF444C">
              <w:rPr>
                <w:rFonts w:asciiTheme="majorHAnsi" w:hAnsiTheme="majorHAnsi"/>
                <w:sz w:val="20"/>
                <w:szCs w:val="20"/>
              </w:rPr>
              <w:t>Jacob Marmer</w:t>
            </w:r>
          </w:p>
          <w:p w14:paraId="6065A30C" w14:textId="6535F434" w:rsidR="0026112D" w:rsidRPr="002C381F" w:rsidRDefault="0026112D" w:rsidP="00DF444C">
            <w:pPr>
              <w:rPr>
                <w:rFonts w:asciiTheme="majorHAnsi" w:hAnsiTheme="majorHAnsi"/>
                <w:sz w:val="20"/>
                <w:szCs w:val="20"/>
              </w:rPr>
            </w:pPr>
            <w:r w:rsidRPr="0094732F">
              <w:rPr>
                <w:rFonts w:asciiTheme="majorHAnsi" w:hAnsiTheme="majorHAnsi"/>
                <w:sz w:val="20"/>
                <w:szCs w:val="20"/>
              </w:rPr>
              <w:t>All in favor</w:t>
            </w:r>
          </w:p>
        </w:tc>
      </w:tr>
      <w:tr w:rsidR="00BC03F7" w:rsidRPr="00304BDA" w14:paraId="44FD3468" w14:textId="77777777" w:rsidTr="002C381F">
        <w:tc>
          <w:tcPr>
            <w:tcW w:w="1795" w:type="dxa"/>
          </w:tcPr>
          <w:p w14:paraId="4D6A0E28" w14:textId="7D35B778" w:rsidR="00BC03F7" w:rsidRPr="00304BDA" w:rsidRDefault="00BC03F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0" w:type="dxa"/>
          </w:tcPr>
          <w:p w14:paraId="78ADF782" w14:textId="2351339C" w:rsidR="00727DB8" w:rsidRPr="00DF444C" w:rsidRDefault="00727DB8" w:rsidP="00DF444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C03F7" w:rsidRPr="00304BDA" w14:paraId="095325DF" w14:textId="77777777" w:rsidTr="002C381F">
        <w:tc>
          <w:tcPr>
            <w:tcW w:w="1795" w:type="dxa"/>
          </w:tcPr>
          <w:p w14:paraId="51AC25EF" w14:textId="6B0AB6E6" w:rsidR="00BC03F7" w:rsidRPr="00304BDA" w:rsidRDefault="00BC03F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00" w:type="dxa"/>
          </w:tcPr>
          <w:p w14:paraId="54382793" w14:textId="285BF675" w:rsidR="008F49C0" w:rsidRDefault="008F49C0" w:rsidP="008F49C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CD1EF38" w14:textId="5505239A" w:rsidR="006B7020" w:rsidRPr="004A46F2" w:rsidRDefault="00920FFE" w:rsidP="00B22ECB">
      <w:pPr>
        <w:pStyle w:val="Heading1"/>
        <w:pBdr>
          <w:top w:val="single" w:sz="4" w:space="31" w:color="7A610D" w:themeColor="accent3" w:themeShade="80"/>
        </w:pBdr>
        <w:tabs>
          <w:tab w:val="left" w:pos="9290"/>
        </w:tabs>
      </w:pPr>
      <w:r>
        <w:t>Mee</w:t>
      </w:r>
      <w:r w:rsidR="006B7020" w:rsidRPr="004A46F2">
        <w:t>ting Norms</w:t>
      </w:r>
    </w:p>
    <w:p w14:paraId="375533E9" w14:textId="7A3FBADD" w:rsidR="009D43FB" w:rsidRPr="004A46F2" w:rsidRDefault="00C60858" w:rsidP="006868FF">
      <w:pPr>
        <w:jc w:val="center"/>
        <w:rPr>
          <w:rFonts w:asciiTheme="majorHAnsi" w:hAnsiTheme="majorHAnsi"/>
          <w:sz w:val="24"/>
          <w:szCs w:val="24"/>
        </w:rPr>
      </w:pPr>
      <w:r w:rsidRPr="004A46F2">
        <w:rPr>
          <w:rFonts w:asciiTheme="majorHAnsi" w:hAnsiTheme="majorHAnsi"/>
          <w:sz w:val="24"/>
          <w:szCs w:val="24"/>
        </w:rPr>
        <w:t>Silences Phones</w:t>
      </w:r>
      <w:r w:rsidR="006B7020" w:rsidRPr="004A46F2">
        <w:rPr>
          <w:rFonts w:asciiTheme="majorHAnsi" w:hAnsiTheme="majorHAnsi"/>
          <w:sz w:val="24"/>
          <w:szCs w:val="24"/>
        </w:rPr>
        <w:t xml:space="preserve"> | Be Respectful of Others’ Opinions | Work for the Good of All Students</w:t>
      </w:r>
    </w:p>
    <w:sectPr w:rsidR="009D43FB" w:rsidRPr="004A46F2" w:rsidSect="00B2036D">
      <w:footerReference w:type="default" r:id="rId12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5515C" w14:textId="77777777" w:rsidR="00121643" w:rsidRDefault="00121643">
      <w:r>
        <w:separator/>
      </w:r>
    </w:p>
  </w:endnote>
  <w:endnote w:type="continuationSeparator" w:id="0">
    <w:p w14:paraId="2D3A478B" w14:textId="77777777" w:rsidR="00121643" w:rsidRDefault="00121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0003F" w14:textId="77777777" w:rsidR="00121643" w:rsidRDefault="00121643">
      <w:r>
        <w:separator/>
      </w:r>
    </w:p>
  </w:footnote>
  <w:footnote w:type="continuationSeparator" w:id="0">
    <w:p w14:paraId="30741BFB" w14:textId="77777777" w:rsidR="00121643" w:rsidRDefault="00121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94EB7"/>
    <w:multiLevelType w:val="hybridMultilevel"/>
    <w:tmpl w:val="ECAA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4D5C44"/>
    <w:multiLevelType w:val="hybridMultilevel"/>
    <w:tmpl w:val="C6E60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0706B6"/>
    <w:multiLevelType w:val="hybridMultilevel"/>
    <w:tmpl w:val="49548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4B2461"/>
    <w:multiLevelType w:val="hybridMultilevel"/>
    <w:tmpl w:val="BA109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9E688B"/>
    <w:multiLevelType w:val="hybridMultilevel"/>
    <w:tmpl w:val="7DC4694A"/>
    <w:lvl w:ilvl="0" w:tplc="D4B4B8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B8E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CEB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E6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40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A6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E4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63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21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52933D"/>
    <w:multiLevelType w:val="hybridMultilevel"/>
    <w:tmpl w:val="4CACC1BE"/>
    <w:lvl w:ilvl="0" w:tplc="06F654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FC9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641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2B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E5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01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4E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A7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63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4825BE"/>
    <w:multiLevelType w:val="hybridMultilevel"/>
    <w:tmpl w:val="393C1FA6"/>
    <w:lvl w:ilvl="0" w:tplc="78C80A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88E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48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4A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8E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A6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1AB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66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5844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2CD1E1"/>
    <w:multiLevelType w:val="hybridMultilevel"/>
    <w:tmpl w:val="D47EA224"/>
    <w:lvl w:ilvl="0" w:tplc="F1282A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37AC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0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A6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835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1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D2E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C84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68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827AB"/>
    <w:multiLevelType w:val="hybridMultilevel"/>
    <w:tmpl w:val="22903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746D14"/>
    <w:multiLevelType w:val="hybridMultilevel"/>
    <w:tmpl w:val="827A1EBC"/>
    <w:lvl w:ilvl="0" w:tplc="82F8F3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E81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6C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A0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6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0D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22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6F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67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47A2C"/>
    <w:multiLevelType w:val="hybridMultilevel"/>
    <w:tmpl w:val="3926B482"/>
    <w:lvl w:ilvl="0" w:tplc="4EE660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0E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E7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20C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06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5A1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E4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46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80B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767DF"/>
    <w:multiLevelType w:val="hybridMultilevel"/>
    <w:tmpl w:val="B082F83C"/>
    <w:lvl w:ilvl="0" w:tplc="BD2011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3D28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4E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A8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C3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ED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05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4B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05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76B2A5"/>
    <w:multiLevelType w:val="hybridMultilevel"/>
    <w:tmpl w:val="5210B33A"/>
    <w:lvl w:ilvl="0" w:tplc="53E4A4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3AC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AD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05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AD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941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A5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46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EE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053059"/>
    <w:multiLevelType w:val="hybridMultilevel"/>
    <w:tmpl w:val="342CCA1E"/>
    <w:lvl w:ilvl="0" w:tplc="63E268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F64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2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E0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165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EA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C8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CD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A2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45226"/>
    <w:multiLevelType w:val="hybridMultilevel"/>
    <w:tmpl w:val="B7024E2C"/>
    <w:lvl w:ilvl="0" w:tplc="402438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3C6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BE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AE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A4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A8D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4B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2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FA6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74582F"/>
    <w:multiLevelType w:val="hybridMultilevel"/>
    <w:tmpl w:val="0A76C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0C902D"/>
    <w:multiLevelType w:val="hybridMultilevel"/>
    <w:tmpl w:val="84FE9A2A"/>
    <w:lvl w:ilvl="0" w:tplc="EC96F9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32B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EB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68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05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B0B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8C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6E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024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678310">
    <w:abstractNumId w:val="29"/>
  </w:num>
  <w:num w:numId="2" w16cid:durableId="1328945913">
    <w:abstractNumId w:val="28"/>
  </w:num>
  <w:num w:numId="3" w16cid:durableId="141851797">
    <w:abstractNumId w:val="18"/>
  </w:num>
  <w:num w:numId="4" w16cid:durableId="128138123">
    <w:abstractNumId w:val="32"/>
  </w:num>
  <w:num w:numId="5" w16cid:durableId="1017386097">
    <w:abstractNumId w:val="27"/>
  </w:num>
  <w:num w:numId="6" w16cid:durableId="1812290195">
    <w:abstractNumId w:val="19"/>
  </w:num>
  <w:num w:numId="7" w16cid:durableId="1245186346">
    <w:abstractNumId w:val="20"/>
  </w:num>
  <w:num w:numId="8" w16cid:durableId="508301432">
    <w:abstractNumId w:val="24"/>
  </w:num>
  <w:num w:numId="9" w16cid:durableId="173887232">
    <w:abstractNumId w:val="21"/>
  </w:num>
  <w:num w:numId="10" w16cid:durableId="1113404918">
    <w:abstractNumId w:val="26"/>
  </w:num>
  <w:num w:numId="11" w16cid:durableId="1800879380">
    <w:abstractNumId w:val="25"/>
  </w:num>
  <w:num w:numId="12" w16cid:durableId="1314917144">
    <w:abstractNumId w:val="22"/>
  </w:num>
  <w:num w:numId="13" w16cid:durableId="446000177">
    <w:abstractNumId w:val="31"/>
  </w:num>
  <w:num w:numId="14" w16cid:durableId="1517966665">
    <w:abstractNumId w:val="16"/>
  </w:num>
  <w:num w:numId="15" w16cid:durableId="534586783">
    <w:abstractNumId w:val="10"/>
  </w:num>
  <w:num w:numId="16" w16cid:durableId="1545092555">
    <w:abstractNumId w:val="17"/>
  </w:num>
  <w:num w:numId="17" w16cid:durableId="1588535310">
    <w:abstractNumId w:val="9"/>
  </w:num>
  <w:num w:numId="18" w16cid:durableId="1207721897">
    <w:abstractNumId w:val="7"/>
  </w:num>
  <w:num w:numId="19" w16cid:durableId="160393836">
    <w:abstractNumId w:val="6"/>
  </w:num>
  <w:num w:numId="20" w16cid:durableId="1612666860">
    <w:abstractNumId w:val="5"/>
  </w:num>
  <w:num w:numId="21" w16cid:durableId="1296646116">
    <w:abstractNumId w:val="4"/>
  </w:num>
  <w:num w:numId="22" w16cid:durableId="619455675">
    <w:abstractNumId w:val="8"/>
  </w:num>
  <w:num w:numId="23" w16cid:durableId="35005886">
    <w:abstractNumId w:val="3"/>
  </w:num>
  <w:num w:numId="24" w16cid:durableId="760300728">
    <w:abstractNumId w:val="2"/>
  </w:num>
  <w:num w:numId="25" w16cid:durableId="1612860909">
    <w:abstractNumId w:val="1"/>
  </w:num>
  <w:num w:numId="26" w16cid:durableId="430783873">
    <w:abstractNumId w:val="0"/>
  </w:num>
  <w:num w:numId="27" w16cid:durableId="1370686429">
    <w:abstractNumId w:val="11"/>
  </w:num>
  <w:num w:numId="28" w16cid:durableId="119105556">
    <w:abstractNumId w:val="33"/>
  </w:num>
  <w:num w:numId="29" w16cid:durableId="1303773824">
    <w:abstractNumId w:val="12"/>
  </w:num>
  <w:num w:numId="30" w16cid:durableId="663897405">
    <w:abstractNumId w:val="30"/>
  </w:num>
  <w:num w:numId="31" w16cid:durableId="1797798659">
    <w:abstractNumId w:val="14"/>
  </w:num>
  <w:num w:numId="32" w16cid:durableId="285234723">
    <w:abstractNumId w:val="23"/>
  </w:num>
  <w:num w:numId="33" w16cid:durableId="617876967">
    <w:abstractNumId w:val="15"/>
  </w:num>
  <w:num w:numId="34" w16cid:durableId="9912529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07578"/>
    <w:rsid w:val="000137EE"/>
    <w:rsid w:val="000150C9"/>
    <w:rsid w:val="00020B0A"/>
    <w:rsid w:val="00024B7E"/>
    <w:rsid w:val="00053122"/>
    <w:rsid w:val="00055BCD"/>
    <w:rsid w:val="00057072"/>
    <w:rsid w:val="000601C3"/>
    <w:rsid w:val="000679F2"/>
    <w:rsid w:val="00077644"/>
    <w:rsid w:val="00082F2A"/>
    <w:rsid w:val="0008586D"/>
    <w:rsid w:val="00091924"/>
    <w:rsid w:val="00092DCA"/>
    <w:rsid w:val="00096753"/>
    <w:rsid w:val="000A180F"/>
    <w:rsid w:val="000B3751"/>
    <w:rsid w:val="000B3CB8"/>
    <w:rsid w:val="000B6065"/>
    <w:rsid w:val="000C47A3"/>
    <w:rsid w:val="000C4AFA"/>
    <w:rsid w:val="000D5978"/>
    <w:rsid w:val="000E01CD"/>
    <w:rsid w:val="000E7A35"/>
    <w:rsid w:val="000F5483"/>
    <w:rsid w:val="00102E15"/>
    <w:rsid w:val="00120D09"/>
    <w:rsid w:val="00121643"/>
    <w:rsid w:val="00141B2B"/>
    <w:rsid w:val="0015208A"/>
    <w:rsid w:val="0015537B"/>
    <w:rsid w:val="001632EE"/>
    <w:rsid w:val="00164F9A"/>
    <w:rsid w:val="001722E1"/>
    <w:rsid w:val="001A041B"/>
    <w:rsid w:val="001A0B65"/>
    <w:rsid w:val="001A1577"/>
    <w:rsid w:val="001A2E55"/>
    <w:rsid w:val="001A5E90"/>
    <w:rsid w:val="001B4D7F"/>
    <w:rsid w:val="001C1019"/>
    <w:rsid w:val="001C478F"/>
    <w:rsid w:val="001C6304"/>
    <w:rsid w:val="001C643A"/>
    <w:rsid w:val="001D0897"/>
    <w:rsid w:val="001D2A94"/>
    <w:rsid w:val="001D5040"/>
    <w:rsid w:val="001D5CB3"/>
    <w:rsid w:val="001E74E8"/>
    <w:rsid w:val="001F21B5"/>
    <w:rsid w:val="001F2A39"/>
    <w:rsid w:val="001F32A9"/>
    <w:rsid w:val="001F615D"/>
    <w:rsid w:val="00201CA6"/>
    <w:rsid w:val="00203FC9"/>
    <w:rsid w:val="00204826"/>
    <w:rsid w:val="00207BCB"/>
    <w:rsid w:val="002111DD"/>
    <w:rsid w:val="00215232"/>
    <w:rsid w:val="00217EBA"/>
    <w:rsid w:val="00217FA0"/>
    <w:rsid w:val="002202D7"/>
    <w:rsid w:val="002300ED"/>
    <w:rsid w:val="00234D4E"/>
    <w:rsid w:val="002358C7"/>
    <w:rsid w:val="0024050A"/>
    <w:rsid w:val="00242FFB"/>
    <w:rsid w:val="00245CA3"/>
    <w:rsid w:val="00246C83"/>
    <w:rsid w:val="00251210"/>
    <w:rsid w:val="0025374C"/>
    <w:rsid w:val="0026112D"/>
    <w:rsid w:val="00267B5F"/>
    <w:rsid w:val="00275FC3"/>
    <w:rsid w:val="00293D81"/>
    <w:rsid w:val="00294963"/>
    <w:rsid w:val="00295601"/>
    <w:rsid w:val="002A541E"/>
    <w:rsid w:val="002A7092"/>
    <w:rsid w:val="002B6987"/>
    <w:rsid w:val="002C381F"/>
    <w:rsid w:val="002D0A5E"/>
    <w:rsid w:val="002D3418"/>
    <w:rsid w:val="002D3A60"/>
    <w:rsid w:val="002D6ECC"/>
    <w:rsid w:val="002E1D2C"/>
    <w:rsid w:val="002F135E"/>
    <w:rsid w:val="00304BDA"/>
    <w:rsid w:val="003105EB"/>
    <w:rsid w:val="00310D52"/>
    <w:rsid w:val="003129FF"/>
    <w:rsid w:val="00313D36"/>
    <w:rsid w:val="00322AA9"/>
    <w:rsid w:val="00324A6F"/>
    <w:rsid w:val="00341455"/>
    <w:rsid w:val="003511A5"/>
    <w:rsid w:val="00354D4E"/>
    <w:rsid w:val="0036195E"/>
    <w:rsid w:val="00361FED"/>
    <w:rsid w:val="00365C3E"/>
    <w:rsid w:val="00374240"/>
    <w:rsid w:val="003762D9"/>
    <w:rsid w:val="00377422"/>
    <w:rsid w:val="003844D0"/>
    <w:rsid w:val="00391C93"/>
    <w:rsid w:val="00393880"/>
    <w:rsid w:val="003A19C7"/>
    <w:rsid w:val="003A2CE0"/>
    <w:rsid w:val="003A3A4C"/>
    <w:rsid w:val="003A7BBF"/>
    <w:rsid w:val="003B2C8F"/>
    <w:rsid w:val="003C7A11"/>
    <w:rsid w:val="003E16C9"/>
    <w:rsid w:val="003F06B6"/>
    <w:rsid w:val="003F2432"/>
    <w:rsid w:val="00402313"/>
    <w:rsid w:val="004027D0"/>
    <w:rsid w:val="00406AC2"/>
    <w:rsid w:val="0041239B"/>
    <w:rsid w:val="00420901"/>
    <w:rsid w:val="00422E31"/>
    <w:rsid w:val="0042555F"/>
    <w:rsid w:val="004332D9"/>
    <w:rsid w:val="00434D2B"/>
    <w:rsid w:val="00436667"/>
    <w:rsid w:val="00436FF7"/>
    <w:rsid w:val="0046546D"/>
    <w:rsid w:val="00465C02"/>
    <w:rsid w:val="0048612F"/>
    <w:rsid w:val="00492093"/>
    <w:rsid w:val="0049237B"/>
    <w:rsid w:val="00496376"/>
    <w:rsid w:val="004A46F2"/>
    <w:rsid w:val="004C41CB"/>
    <w:rsid w:val="004C6F94"/>
    <w:rsid w:val="004D38FF"/>
    <w:rsid w:val="004D3C18"/>
    <w:rsid w:val="004E0994"/>
    <w:rsid w:val="004E4988"/>
    <w:rsid w:val="004E5513"/>
    <w:rsid w:val="004E6392"/>
    <w:rsid w:val="004F072E"/>
    <w:rsid w:val="00517C83"/>
    <w:rsid w:val="005252E5"/>
    <w:rsid w:val="005335D6"/>
    <w:rsid w:val="005347AC"/>
    <w:rsid w:val="0054169F"/>
    <w:rsid w:val="0054380D"/>
    <w:rsid w:val="00553400"/>
    <w:rsid w:val="00555698"/>
    <w:rsid w:val="00561654"/>
    <w:rsid w:val="0056207B"/>
    <w:rsid w:val="00564B74"/>
    <w:rsid w:val="00567751"/>
    <w:rsid w:val="005736D5"/>
    <w:rsid w:val="005748F8"/>
    <w:rsid w:val="0058288E"/>
    <w:rsid w:val="00583385"/>
    <w:rsid w:val="0059165E"/>
    <w:rsid w:val="005951FE"/>
    <w:rsid w:val="00595F10"/>
    <w:rsid w:val="005A4374"/>
    <w:rsid w:val="005B624C"/>
    <w:rsid w:val="005B76B5"/>
    <w:rsid w:val="005B7ACF"/>
    <w:rsid w:val="005C221F"/>
    <w:rsid w:val="005C75C2"/>
    <w:rsid w:val="005D1B74"/>
    <w:rsid w:val="005E18B7"/>
    <w:rsid w:val="005E47CB"/>
    <w:rsid w:val="005E7792"/>
    <w:rsid w:val="00604FBD"/>
    <w:rsid w:val="0060587F"/>
    <w:rsid w:val="006065FF"/>
    <w:rsid w:val="00612F8E"/>
    <w:rsid w:val="00624356"/>
    <w:rsid w:val="00625085"/>
    <w:rsid w:val="0062592F"/>
    <w:rsid w:val="00643F92"/>
    <w:rsid w:val="00646228"/>
    <w:rsid w:val="00650560"/>
    <w:rsid w:val="006515AF"/>
    <w:rsid w:val="00651C4A"/>
    <w:rsid w:val="006562B1"/>
    <w:rsid w:val="00661F82"/>
    <w:rsid w:val="0067178F"/>
    <w:rsid w:val="00673EB2"/>
    <w:rsid w:val="00673F80"/>
    <w:rsid w:val="00676A8C"/>
    <w:rsid w:val="006800B1"/>
    <w:rsid w:val="006868FF"/>
    <w:rsid w:val="006948B3"/>
    <w:rsid w:val="006966DD"/>
    <w:rsid w:val="0069754C"/>
    <w:rsid w:val="006B2068"/>
    <w:rsid w:val="006B7020"/>
    <w:rsid w:val="006C2115"/>
    <w:rsid w:val="006C5AE0"/>
    <w:rsid w:val="006E505A"/>
    <w:rsid w:val="006E6FC4"/>
    <w:rsid w:val="006F32B6"/>
    <w:rsid w:val="006F667D"/>
    <w:rsid w:val="00701F66"/>
    <w:rsid w:val="007027D6"/>
    <w:rsid w:val="007279C1"/>
    <w:rsid w:val="00727DB8"/>
    <w:rsid w:val="00733E56"/>
    <w:rsid w:val="0074084E"/>
    <w:rsid w:val="00741DEA"/>
    <w:rsid w:val="00747D97"/>
    <w:rsid w:val="00750437"/>
    <w:rsid w:val="007530CA"/>
    <w:rsid w:val="00755396"/>
    <w:rsid w:val="00761DEA"/>
    <w:rsid w:val="00771F9E"/>
    <w:rsid w:val="007767FB"/>
    <w:rsid w:val="00780270"/>
    <w:rsid w:val="0079166F"/>
    <w:rsid w:val="007917E5"/>
    <w:rsid w:val="0079309E"/>
    <w:rsid w:val="007A3B7C"/>
    <w:rsid w:val="007A481F"/>
    <w:rsid w:val="007A7603"/>
    <w:rsid w:val="007B08A2"/>
    <w:rsid w:val="007B7D94"/>
    <w:rsid w:val="007B7FDF"/>
    <w:rsid w:val="007D0398"/>
    <w:rsid w:val="007D0F5A"/>
    <w:rsid w:val="007D41E1"/>
    <w:rsid w:val="007D57CE"/>
    <w:rsid w:val="00802038"/>
    <w:rsid w:val="0080348A"/>
    <w:rsid w:val="0082000F"/>
    <w:rsid w:val="00820C16"/>
    <w:rsid w:val="00824BD7"/>
    <w:rsid w:val="0083147E"/>
    <w:rsid w:val="00832CDB"/>
    <w:rsid w:val="008353E2"/>
    <w:rsid w:val="0084000D"/>
    <w:rsid w:val="0084178C"/>
    <w:rsid w:val="00841BE8"/>
    <w:rsid w:val="008455BE"/>
    <w:rsid w:val="0084680E"/>
    <w:rsid w:val="00855421"/>
    <w:rsid w:val="00861986"/>
    <w:rsid w:val="00865090"/>
    <w:rsid w:val="00873F41"/>
    <w:rsid w:val="008837A2"/>
    <w:rsid w:val="00887934"/>
    <w:rsid w:val="008B2E4D"/>
    <w:rsid w:val="008B3E75"/>
    <w:rsid w:val="008B5381"/>
    <w:rsid w:val="008B6F6A"/>
    <w:rsid w:val="008C0A02"/>
    <w:rsid w:val="008C6212"/>
    <w:rsid w:val="008D53FD"/>
    <w:rsid w:val="008D6FD3"/>
    <w:rsid w:val="008E7104"/>
    <w:rsid w:val="008F3A7E"/>
    <w:rsid w:val="008F49C0"/>
    <w:rsid w:val="008F7395"/>
    <w:rsid w:val="00900D4E"/>
    <w:rsid w:val="00907DDD"/>
    <w:rsid w:val="0091067B"/>
    <w:rsid w:val="00920FFE"/>
    <w:rsid w:val="0092131B"/>
    <w:rsid w:val="009335A2"/>
    <w:rsid w:val="00937CE7"/>
    <w:rsid w:val="00946749"/>
    <w:rsid w:val="0094732F"/>
    <w:rsid w:val="009769D4"/>
    <w:rsid w:val="00977CE4"/>
    <w:rsid w:val="0098328E"/>
    <w:rsid w:val="0098729C"/>
    <w:rsid w:val="00990881"/>
    <w:rsid w:val="00990F08"/>
    <w:rsid w:val="009960E0"/>
    <w:rsid w:val="009A2149"/>
    <w:rsid w:val="009A2FF4"/>
    <w:rsid w:val="009B349F"/>
    <w:rsid w:val="009B37B8"/>
    <w:rsid w:val="009C4FB6"/>
    <w:rsid w:val="009C520E"/>
    <w:rsid w:val="009C738D"/>
    <w:rsid w:val="009D43FB"/>
    <w:rsid w:val="009E30E5"/>
    <w:rsid w:val="009E362E"/>
    <w:rsid w:val="009E7F87"/>
    <w:rsid w:val="00A01DFB"/>
    <w:rsid w:val="00A01F08"/>
    <w:rsid w:val="00A02066"/>
    <w:rsid w:val="00A05634"/>
    <w:rsid w:val="00A1011D"/>
    <w:rsid w:val="00A102F6"/>
    <w:rsid w:val="00A16F36"/>
    <w:rsid w:val="00A178ED"/>
    <w:rsid w:val="00A20770"/>
    <w:rsid w:val="00A250B3"/>
    <w:rsid w:val="00A32A49"/>
    <w:rsid w:val="00A3333A"/>
    <w:rsid w:val="00A35049"/>
    <w:rsid w:val="00A41736"/>
    <w:rsid w:val="00A62060"/>
    <w:rsid w:val="00A627C4"/>
    <w:rsid w:val="00A666ED"/>
    <w:rsid w:val="00A667BA"/>
    <w:rsid w:val="00A673B9"/>
    <w:rsid w:val="00A700B1"/>
    <w:rsid w:val="00A706CC"/>
    <w:rsid w:val="00A74806"/>
    <w:rsid w:val="00A77BAC"/>
    <w:rsid w:val="00A945B1"/>
    <w:rsid w:val="00AA1798"/>
    <w:rsid w:val="00AB0DE4"/>
    <w:rsid w:val="00AB7B26"/>
    <w:rsid w:val="00AC74AB"/>
    <w:rsid w:val="00AD3A60"/>
    <w:rsid w:val="00AD4DE5"/>
    <w:rsid w:val="00AE4B7F"/>
    <w:rsid w:val="00AF550E"/>
    <w:rsid w:val="00B1761E"/>
    <w:rsid w:val="00B2036D"/>
    <w:rsid w:val="00B22ECB"/>
    <w:rsid w:val="00B26033"/>
    <w:rsid w:val="00B30BE3"/>
    <w:rsid w:val="00B32E0E"/>
    <w:rsid w:val="00B35F9D"/>
    <w:rsid w:val="00B455A6"/>
    <w:rsid w:val="00B4668A"/>
    <w:rsid w:val="00B55D8A"/>
    <w:rsid w:val="00B60757"/>
    <w:rsid w:val="00B613E0"/>
    <w:rsid w:val="00B63810"/>
    <w:rsid w:val="00B77757"/>
    <w:rsid w:val="00B835B9"/>
    <w:rsid w:val="00B83A8A"/>
    <w:rsid w:val="00B84222"/>
    <w:rsid w:val="00B84FF7"/>
    <w:rsid w:val="00B95DB4"/>
    <w:rsid w:val="00BA20F0"/>
    <w:rsid w:val="00BA2DC5"/>
    <w:rsid w:val="00BB0A66"/>
    <w:rsid w:val="00BB53B7"/>
    <w:rsid w:val="00BC03CA"/>
    <w:rsid w:val="00BC03F7"/>
    <w:rsid w:val="00BC066E"/>
    <w:rsid w:val="00BC36BA"/>
    <w:rsid w:val="00BC45EF"/>
    <w:rsid w:val="00BC4C3C"/>
    <w:rsid w:val="00BD2FFC"/>
    <w:rsid w:val="00BE64A2"/>
    <w:rsid w:val="00BE6D18"/>
    <w:rsid w:val="00BE6E91"/>
    <w:rsid w:val="00BF5611"/>
    <w:rsid w:val="00C01216"/>
    <w:rsid w:val="00C10233"/>
    <w:rsid w:val="00C1689B"/>
    <w:rsid w:val="00C21262"/>
    <w:rsid w:val="00C2172A"/>
    <w:rsid w:val="00C229F0"/>
    <w:rsid w:val="00C249C6"/>
    <w:rsid w:val="00C32FE6"/>
    <w:rsid w:val="00C33CEC"/>
    <w:rsid w:val="00C441AA"/>
    <w:rsid w:val="00C44A5B"/>
    <w:rsid w:val="00C45260"/>
    <w:rsid w:val="00C52473"/>
    <w:rsid w:val="00C54E04"/>
    <w:rsid w:val="00C56017"/>
    <w:rsid w:val="00C60858"/>
    <w:rsid w:val="00C624F5"/>
    <w:rsid w:val="00C70305"/>
    <w:rsid w:val="00C703E5"/>
    <w:rsid w:val="00C773E9"/>
    <w:rsid w:val="00C7748D"/>
    <w:rsid w:val="00C82198"/>
    <w:rsid w:val="00C83719"/>
    <w:rsid w:val="00C85958"/>
    <w:rsid w:val="00C86790"/>
    <w:rsid w:val="00C91D2D"/>
    <w:rsid w:val="00C93864"/>
    <w:rsid w:val="00CA1942"/>
    <w:rsid w:val="00CB101D"/>
    <w:rsid w:val="00CC1FB0"/>
    <w:rsid w:val="00CC5E63"/>
    <w:rsid w:val="00CD2591"/>
    <w:rsid w:val="00CD3008"/>
    <w:rsid w:val="00CD3E3E"/>
    <w:rsid w:val="00CF6446"/>
    <w:rsid w:val="00D00673"/>
    <w:rsid w:val="00D00BE5"/>
    <w:rsid w:val="00D053C5"/>
    <w:rsid w:val="00D0630C"/>
    <w:rsid w:val="00D130E6"/>
    <w:rsid w:val="00D21397"/>
    <w:rsid w:val="00D2367A"/>
    <w:rsid w:val="00D269E7"/>
    <w:rsid w:val="00D304D6"/>
    <w:rsid w:val="00D31E73"/>
    <w:rsid w:val="00D34FA2"/>
    <w:rsid w:val="00D36B5F"/>
    <w:rsid w:val="00D40686"/>
    <w:rsid w:val="00D40B48"/>
    <w:rsid w:val="00D509B9"/>
    <w:rsid w:val="00D64F6B"/>
    <w:rsid w:val="00D73214"/>
    <w:rsid w:val="00D74CE5"/>
    <w:rsid w:val="00D827D1"/>
    <w:rsid w:val="00D8320C"/>
    <w:rsid w:val="00D9023A"/>
    <w:rsid w:val="00D92060"/>
    <w:rsid w:val="00DA31D3"/>
    <w:rsid w:val="00DB0C31"/>
    <w:rsid w:val="00DB1F09"/>
    <w:rsid w:val="00DB6B4C"/>
    <w:rsid w:val="00DC1B56"/>
    <w:rsid w:val="00DC3675"/>
    <w:rsid w:val="00DC3CC7"/>
    <w:rsid w:val="00DC5312"/>
    <w:rsid w:val="00DD46F7"/>
    <w:rsid w:val="00DE0016"/>
    <w:rsid w:val="00DE6FDA"/>
    <w:rsid w:val="00DF0DBF"/>
    <w:rsid w:val="00DF32F7"/>
    <w:rsid w:val="00DF444C"/>
    <w:rsid w:val="00E05A14"/>
    <w:rsid w:val="00E30819"/>
    <w:rsid w:val="00E36B26"/>
    <w:rsid w:val="00E63A1A"/>
    <w:rsid w:val="00E6487E"/>
    <w:rsid w:val="00E661C1"/>
    <w:rsid w:val="00E71273"/>
    <w:rsid w:val="00E712D0"/>
    <w:rsid w:val="00E72C7E"/>
    <w:rsid w:val="00E74451"/>
    <w:rsid w:val="00E84C21"/>
    <w:rsid w:val="00E861AA"/>
    <w:rsid w:val="00E94516"/>
    <w:rsid w:val="00E96A7D"/>
    <w:rsid w:val="00EA413A"/>
    <w:rsid w:val="00EA4168"/>
    <w:rsid w:val="00EA5F9B"/>
    <w:rsid w:val="00EC7169"/>
    <w:rsid w:val="00ED41E9"/>
    <w:rsid w:val="00ED6850"/>
    <w:rsid w:val="00ED7A0C"/>
    <w:rsid w:val="00ED7FBA"/>
    <w:rsid w:val="00EE2C28"/>
    <w:rsid w:val="00EE4B07"/>
    <w:rsid w:val="00EE62C7"/>
    <w:rsid w:val="00EF3106"/>
    <w:rsid w:val="00F04395"/>
    <w:rsid w:val="00F06495"/>
    <w:rsid w:val="00F0717C"/>
    <w:rsid w:val="00F13B5E"/>
    <w:rsid w:val="00F25AF5"/>
    <w:rsid w:val="00F3156F"/>
    <w:rsid w:val="00F33E1B"/>
    <w:rsid w:val="00F34A1B"/>
    <w:rsid w:val="00F43596"/>
    <w:rsid w:val="00F4567D"/>
    <w:rsid w:val="00F52175"/>
    <w:rsid w:val="00F605D1"/>
    <w:rsid w:val="00F6240B"/>
    <w:rsid w:val="00F64388"/>
    <w:rsid w:val="00F709F9"/>
    <w:rsid w:val="00F720D6"/>
    <w:rsid w:val="00F7281D"/>
    <w:rsid w:val="00F741FF"/>
    <w:rsid w:val="00F75221"/>
    <w:rsid w:val="00F801BD"/>
    <w:rsid w:val="00F87A05"/>
    <w:rsid w:val="00F9032A"/>
    <w:rsid w:val="00FA054C"/>
    <w:rsid w:val="00FB3459"/>
    <w:rsid w:val="00FB5ACF"/>
    <w:rsid w:val="00FC3106"/>
    <w:rsid w:val="00FD4888"/>
    <w:rsid w:val="00FE00CD"/>
    <w:rsid w:val="00FF1045"/>
    <w:rsid w:val="04A68120"/>
    <w:rsid w:val="0739B7EC"/>
    <w:rsid w:val="08ECCAA2"/>
    <w:rsid w:val="090A2DF2"/>
    <w:rsid w:val="0BB1AC84"/>
    <w:rsid w:val="0DDFD25B"/>
    <w:rsid w:val="0F19FC7E"/>
    <w:rsid w:val="0F3BC35F"/>
    <w:rsid w:val="1019EB2B"/>
    <w:rsid w:val="112EC10A"/>
    <w:rsid w:val="114B7625"/>
    <w:rsid w:val="1189D5DF"/>
    <w:rsid w:val="13224757"/>
    <w:rsid w:val="175B7AC2"/>
    <w:rsid w:val="18D7482E"/>
    <w:rsid w:val="1A49722C"/>
    <w:rsid w:val="1E877D9C"/>
    <w:rsid w:val="225C59D3"/>
    <w:rsid w:val="23B51E63"/>
    <w:rsid w:val="24B00FCD"/>
    <w:rsid w:val="28BC623D"/>
    <w:rsid w:val="291640E1"/>
    <w:rsid w:val="2AE6D748"/>
    <w:rsid w:val="2B05269F"/>
    <w:rsid w:val="2D47A525"/>
    <w:rsid w:val="2E77CB71"/>
    <w:rsid w:val="38EEF795"/>
    <w:rsid w:val="3ACD8BF8"/>
    <w:rsid w:val="3C398153"/>
    <w:rsid w:val="3C73AE2A"/>
    <w:rsid w:val="3CE08ED4"/>
    <w:rsid w:val="41FC404C"/>
    <w:rsid w:val="424BBE35"/>
    <w:rsid w:val="4548A18C"/>
    <w:rsid w:val="46B0CDED"/>
    <w:rsid w:val="46CE984D"/>
    <w:rsid w:val="4795A30F"/>
    <w:rsid w:val="49B54ABE"/>
    <w:rsid w:val="4A9C6E20"/>
    <w:rsid w:val="4A9FE091"/>
    <w:rsid w:val="4B130BA8"/>
    <w:rsid w:val="4B4C2608"/>
    <w:rsid w:val="51D155D1"/>
    <w:rsid w:val="584BF2C9"/>
    <w:rsid w:val="5D65D6B5"/>
    <w:rsid w:val="5E3B3AE6"/>
    <w:rsid w:val="62585E01"/>
    <w:rsid w:val="65411A97"/>
    <w:rsid w:val="65941963"/>
    <w:rsid w:val="65ADBBDA"/>
    <w:rsid w:val="660321E5"/>
    <w:rsid w:val="66C00CD1"/>
    <w:rsid w:val="66F941BC"/>
    <w:rsid w:val="68E9E836"/>
    <w:rsid w:val="6B66E9A1"/>
    <w:rsid w:val="6FA93B4E"/>
    <w:rsid w:val="705A2B8D"/>
    <w:rsid w:val="70857589"/>
    <w:rsid w:val="73AB49F6"/>
    <w:rsid w:val="7500A610"/>
    <w:rsid w:val="75F5A037"/>
    <w:rsid w:val="7A968C91"/>
    <w:rsid w:val="7B403F6E"/>
    <w:rsid w:val="7C360B62"/>
    <w:rsid w:val="7D0E80EA"/>
    <w:rsid w:val="7E66984A"/>
    <w:rsid w:val="7F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50E"/>
    <w:rPr>
      <w:szCs w:val="21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4"/>
    <w:rsid w:val="007B7D94"/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404A2"/>
    <w:rsid w:val="00091924"/>
    <w:rsid w:val="00096753"/>
    <w:rsid w:val="000C47A3"/>
    <w:rsid w:val="000D5978"/>
    <w:rsid w:val="000D7F21"/>
    <w:rsid w:val="00150B58"/>
    <w:rsid w:val="001622F2"/>
    <w:rsid w:val="001A5E90"/>
    <w:rsid w:val="001F0239"/>
    <w:rsid w:val="001F615D"/>
    <w:rsid w:val="0020021E"/>
    <w:rsid w:val="00275FC3"/>
    <w:rsid w:val="002857AB"/>
    <w:rsid w:val="002925BC"/>
    <w:rsid w:val="002D0FF4"/>
    <w:rsid w:val="003D4165"/>
    <w:rsid w:val="00406AC2"/>
    <w:rsid w:val="004628A9"/>
    <w:rsid w:val="004C079E"/>
    <w:rsid w:val="004D3C18"/>
    <w:rsid w:val="004F1A48"/>
    <w:rsid w:val="00513C60"/>
    <w:rsid w:val="00517C83"/>
    <w:rsid w:val="00553400"/>
    <w:rsid w:val="0059017A"/>
    <w:rsid w:val="0059165E"/>
    <w:rsid w:val="005E6D0E"/>
    <w:rsid w:val="006610B5"/>
    <w:rsid w:val="00766294"/>
    <w:rsid w:val="007D41E1"/>
    <w:rsid w:val="007F3997"/>
    <w:rsid w:val="00806F62"/>
    <w:rsid w:val="0084000D"/>
    <w:rsid w:val="0084680E"/>
    <w:rsid w:val="008E67F0"/>
    <w:rsid w:val="009A7BCC"/>
    <w:rsid w:val="009E362E"/>
    <w:rsid w:val="00A259C9"/>
    <w:rsid w:val="00A36974"/>
    <w:rsid w:val="00A77BAC"/>
    <w:rsid w:val="00B1761E"/>
    <w:rsid w:val="00B75DCB"/>
    <w:rsid w:val="00BA0ECB"/>
    <w:rsid w:val="00BC2FA0"/>
    <w:rsid w:val="00BE64A2"/>
    <w:rsid w:val="00C32FE6"/>
    <w:rsid w:val="00CA6A4E"/>
    <w:rsid w:val="00CC1FB0"/>
    <w:rsid w:val="00D053C5"/>
    <w:rsid w:val="00D0630C"/>
    <w:rsid w:val="00D40686"/>
    <w:rsid w:val="00D53B77"/>
    <w:rsid w:val="00DC3CC7"/>
    <w:rsid w:val="00DC5312"/>
    <w:rsid w:val="00DE67CF"/>
    <w:rsid w:val="00DF0DBF"/>
    <w:rsid w:val="00E30819"/>
    <w:rsid w:val="00E36B26"/>
    <w:rsid w:val="00F25AF5"/>
    <w:rsid w:val="00F451BE"/>
    <w:rsid w:val="00F709F9"/>
    <w:rsid w:val="00F741FF"/>
    <w:rsid w:val="00F75221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1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Newquist, Kathleen</cp:lastModifiedBy>
  <cp:revision>2</cp:revision>
  <cp:lastPrinted>2023-08-08T19:43:00Z</cp:lastPrinted>
  <dcterms:created xsi:type="dcterms:W3CDTF">2026-05-12T00:43:00Z</dcterms:created>
  <dcterms:modified xsi:type="dcterms:W3CDTF">2026-05-12T00:43:00Z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