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 xml:space="preserve">Bell County </w:t>
      </w:r>
      <w:r w:rsidR="00B12DC1">
        <w:rPr>
          <w:sz w:val="20"/>
        </w:rPr>
        <w:t>Area Technology Center, 2</w:t>
      </w:r>
      <w:r w:rsidR="00B12DC1" w:rsidRPr="00B12DC1">
        <w:rPr>
          <w:sz w:val="20"/>
          <w:vertAlign w:val="superscript"/>
        </w:rPr>
        <w:t>nd</w:t>
      </w:r>
      <w:r w:rsidR="00B12DC1">
        <w:rPr>
          <w:sz w:val="20"/>
        </w:rPr>
        <w:t xml:space="preserve"> Floor</w:t>
      </w:r>
    </w:p>
    <w:p w:rsidR="00A842FA" w:rsidRPr="00A842FA" w:rsidRDefault="00B355D8" w:rsidP="00A842FA">
      <w:pPr>
        <w:jc w:val="center"/>
        <w:rPr>
          <w:sz w:val="20"/>
          <w:szCs w:val="20"/>
        </w:rPr>
      </w:pPr>
      <w:r>
        <w:rPr>
          <w:sz w:val="20"/>
          <w:szCs w:val="20"/>
        </w:rPr>
        <w:t xml:space="preserve">August 18, </w:t>
      </w:r>
      <w:r w:rsidR="00FF1488">
        <w:rPr>
          <w:sz w:val="20"/>
          <w:szCs w:val="20"/>
        </w:rPr>
        <w:t>202</w:t>
      </w:r>
      <w:r w:rsidR="00FE23C6">
        <w:rPr>
          <w:sz w:val="20"/>
          <w:szCs w:val="20"/>
        </w:rPr>
        <w:t>6</w:t>
      </w:r>
      <w:r w:rsidR="00CE7BF4">
        <w:rPr>
          <w:sz w:val="20"/>
          <w:szCs w:val="20"/>
        </w:rPr>
        <w:t xml:space="preserve">  5</w:t>
      </w:r>
      <w:r w:rsidR="00A842FA" w:rsidRPr="00A842FA">
        <w:rPr>
          <w:sz w:val="20"/>
          <w:szCs w:val="20"/>
        </w:rPr>
        <w:t>:00 p.m.</w:t>
      </w:r>
      <w:r w:rsidR="000552A5">
        <w:rPr>
          <w:sz w:val="20"/>
          <w:szCs w:val="20"/>
        </w:rPr>
        <w:t>E</w:t>
      </w:r>
      <w:r w:rsidR="00C01FAD">
        <w:rPr>
          <w:sz w:val="20"/>
          <w:szCs w:val="20"/>
        </w:rPr>
        <w:t>S</w:t>
      </w:r>
      <w:r w:rsidR="000552A5">
        <w:rPr>
          <w:sz w:val="20"/>
          <w:szCs w:val="20"/>
        </w:rPr>
        <w:t>T</w:t>
      </w:r>
      <w:r w:rsidR="00547C81">
        <w:rPr>
          <w:sz w:val="20"/>
          <w:szCs w:val="20"/>
        </w:rPr>
        <w:t xml:space="preserve"> </w:t>
      </w:r>
      <w:r w:rsidR="000552A5">
        <w:rPr>
          <w:sz w:val="20"/>
          <w:szCs w:val="20"/>
        </w:rPr>
        <w:t>(4:00p.m.C</w:t>
      </w:r>
      <w:r w:rsidR="00C01FAD">
        <w:rPr>
          <w:sz w:val="20"/>
          <w:szCs w:val="20"/>
        </w:rPr>
        <w:t>S</w:t>
      </w:r>
      <w:r w:rsidR="000552A5">
        <w:rPr>
          <w:sz w:val="20"/>
          <w:szCs w:val="20"/>
        </w:rPr>
        <w:t>T)</w:t>
      </w:r>
    </w:p>
    <w:p w:rsidR="003D3A8D" w:rsidRDefault="003D3A8D">
      <w:pPr>
        <w:pStyle w:val="Heading1"/>
        <w:rPr>
          <w:sz w:val="20"/>
        </w:rPr>
      </w:pPr>
      <w:r>
        <w:rPr>
          <w:sz w:val="20"/>
        </w:rPr>
        <w:t>AGENDA</w:t>
      </w:r>
    </w:p>
    <w:p w:rsidR="00CF16BF" w:rsidRPr="00CF16BF" w:rsidRDefault="00CF16BF" w:rsidP="00CF16BF"/>
    <w:p w:rsidR="00D65C43" w:rsidRDefault="00B12DC1" w:rsidP="00EC517A">
      <w:r w:rsidRPr="00B12DC1">
        <w:rPr>
          <w:rFonts w:ascii="Tahoma" w:hAnsi="Tahoma" w:cs="Tahoma"/>
          <w:b/>
          <w:bCs/>
          <w:sz w:val="20"/>
          <w:szCs w:val="20"/>
        </w:rPr>
        <w:t>The meeting will be held via video teleconference. The primary location where all members can be seen and heard and the public may attend in accordance with KRS 61.840 is the Bell County Area Technology Center, 9828 US Highway 25e, 2nd Floor, Pineville, Kentucky with the anticipation that four board members will be present and one board member will participate via video teleconference as authorized under KRS 61.826.</w:t>
      </w:r>
    </w:p>
    <w:p w:rsidR="00B12DC1" w:rsidRDefault="00B12DC1" w:rsidP="00EC517A"/>
    <w:p w:rsidR="00EC517A" w:rsidRPr="007F5C1F" w:rsidRDefault="00EC517A" w:rsidP="00EC517A">
      <w:r w:rsidRPr="007F5C1F">
        <w:t>1.</w:t>
      </w:r>
      <w:r w:rsidRPr="007F5C1F">
        <w:tab/>
      </w:r>
      <w:r w:rsidRPr="007F5C1F">
        <w:rPr>
          <w:b/>
          <w:bCs/>
        </w:rPr>
        <w:t>Call meeting to order, establish quorum, moment of silence, Pledge of Allegiance</w:t>
      </w:r>
    </w:p>
    <w:p w:rsidR="00EC517A" w:rsidRPr="007F5C1F" w:rsidRDefault="00EC517A" w:rsidP="00EC517A">
      <w:pPr>
        <w:rPr>
          <w:b/>
        </w:rPr>
      </w:pPr>
      <w:r w:rsidRPr="007F5C1F">
        <w:t>2.</w:t>
      </w:r>
      <w:r w:rsidRPr="007F5C1F">
        <w:rPr>
          <w:b/>
        </w:rPr>
        <w:tab/>
        <w:t>Consent Items</w:t>
      </w:r>
    </w:p>
    <w:p w:rsidR="002541CF" w:rsidRDefault="00EC517A" w:rsidP="00EC517A">
      <w:r w:rsidRPr="007F5C1F">
        <w:rPr>
          <w:b/>
        </w:rPr>
        <w:tab/>
      </w:r>
      <w:r w:rsidRPr="007F5C1F">
        <w:t>a</w:t>
      </w:r>
      <w:r w:rsidR="001F1C71">
        <w:t>)</w:t>
      </w:r>
      <w:r w:rsidR="002541CF">
        <w:tab/>
        <w:t xml:space="preserve">Approve Fundraising Requests, Out of State Field Trip Requests, Board Attorney </w:t>
      </w:r>
      <w:r w:rsidR="002541CF">
        <w:tab/>
      </w:r>
      <w:r w:rsidR="002541CF">
        <w:tab/>
      </w:r>
      <w:r w:rsidR="002541CF">
        <w:tab/>
      </w:r>
      <w:r w:rsidR="002541CF">
        <w:tab/>
      </w:r>
      <w:r w:rsidR="002541CF">
        <w:tab/>
        <w:t>Proposal, July 20, 2026 Special Called Meeting Minutes, July 21, 202</w:t>
      </w:r>
      <w:r w:rsidR="00FC078F">
        <w:t>6</w:t>
      </w:r>
      <w:r w:rsidR="002541CF">
        <w:t xml:space="preserve"> Regularly </w:t>
      </w:r>
      <w:r w:rsidR="002541CF">
        <w:tab/>
      </w:r>
      <w:r w:rsidR="002541CF">
        <w:tab/>
      </w:r>
      <w:r w:rsidR="002541CF">
        <w:tab/>
      </w:r>
      <w:r w:rsidR="002541CF">
        <w:tab/>
      </w:r>
      <w:r w:rsidR="002541CF">
        <w:tab/>
        <w:t xml:space="preserve">Scheduled </w:t>
      </w:r>
      <w:r w:rsidR="00FC078F">
        <w:t>Meeting Minutes</w:t>
      </w:r>
      <w:r w:rsidR="001B2EE5">
        <w:t>, and Partner Corps Memorandum of Understanding</w:t>
      </w:r>
    </w:p>
    <w:p w:rsidR="002541CF" w:rsidRPr="001012E3" w:rsidRDefault="0051090D" w:rsidP="001012E3">
      <w:pPr>
        <w:rPr>
          <w:b/>
        </w:rPr>
      </w:pPr>
      <w:r>
        <w:t>3</w:t>
      </w:r>
      <w:r w:rsidR="00EC517A" w:rsidRPr="002C7EAF">
        <w:t>.</w:t>
      </w:r>
      <w:r w:rsidR="00EC517A" w:rsidRPr="002C7EAF">
        <w:tab/>
      </w:r>
      <w:r w:rsidR="00EC517A" w:rsidRPr="002C7EAF">
        <w:rPr>
          <w:b/>
          <w:bCs/>
        </w:rPr>
        <w:t>Public</w:t>
      </w:r>
      <w:r w:rsidR="00EC517A" w:rsidRPr="002C7EAF">
        <w:tab/>
      </w:r>
    </w:p>
    <w:p w:rsidR="002541CF" w:rsidRPr="002541CF" w:rsidRDefault="002541CF" w:rsidP="002541CF">
      <w:pPr>
        <w:rPr>
          <w:b/>
        </w:rPr>
      </w:pPr>
      <w:r>
        <w:t>4.</w:t>
      </w:r>
      <w:r>
        <w:tab/>
      </w:r>
      <w:r w:rsidRPr="002541CF">
        <w:rPr>
          <w:b/>
        </w:rPr>
        <w:t>Management/Student Support/Instruction/Delivery Targets/PES</w:t>
      </w:r>
    </w:p>
    <w:p w:rsidR="002541CF" w:rsidRDefault="002541CF" w:rsidP="002541CF">
      <w:r>
        <w:tab/>
        <w:t>a)</w:t>
      </w:r>
      <w:r>
        <w:tab/>
        <w:t>Technology Update – Annual Data Security Report-Ben Barnett</w:t>
      </w:r>
    </w:p>
    <w:p w:rsidR="00B55ADC" w:rsidRDefault="002541CF" w:rsidP="001012E3">
      <w:r>
        <w:t xml:space="preserve">          *b)</w:t>
      </w:r>
      <w:r>
        <w:tab/>
        <w:t>Discuss and Consider Action- Attendance Incentive-All Schools</w:t>
      </w:r>
    </w:p>
    <w:p w:rsidR="001012E3" w:rsidRPr="002C7EAF" w:rsidRDefault="001012E3" w:rsidP="001012E3">
      <w:pPr>
        <w:rPr>
          <w:b/>
        </w:rPr>
      </w:pPr>
      <w:r>
        <w:t>5.</w:t>
      </w:r>
      <w:r>
        <w:tab/>
      </w:r>
      <w:r w:rsidRPr="002C7EAF">
        <w:rPr>
          <w:b/>
        </w:rPr>
        <w:t>Personnel</w:t>
      </w:r>
    </w:p>
    <w:p w:rsidR="001012E3" w:rsidRDefault="001012E3" w:rsidP="001012E3">
      <w:r w:rsidRPr="002C7EAF">
        <w:rPr>
          <w:b/>
        </w:rPr>
        <w:tab/>
      </w:r>
      <w:r w:rsidRPr="002C7EAF">
        <w:t>a)</w:t>
      </w:r>
      <w:r>
        <w:tab/>
        <w:t>New Employees/Resignation Report</w:t>
      </w:r>
    </w:p>
    <w:p w:rsidR="001012E3" w:rsidRDefault="00B55ADC" w:rsidP="001012E3">
      <w:r>
        <w:t xml:space="preserve">          *</w:t>
      </w:r>
      <w:r w:rsidR="001012E3">
        <w:t>b)</w:t>
      </w:r>
      <w:r w:rsidR="001012E3">
        <w:tab/>
      </w:r>
      <w:r w:rsidR="001012E3" w:rsidRPr="001B2EE5">
        <w:t>Create Teacher Position-Yellow Creek School Center</w:t>
      </w:r>
      <w:r w:rsidR="001012E3" w:rsidRPr="002C7EAF">
        <w:tab/>
      </w:r>
    </w:p>
    <w:p w:rsidR="002541CF" w:rsidRPr="002541CF" w:rsidRDefault="002541CF" w:rsidP="002541CF">
      <w:pPr>
        <w:rPr>
          <w:b/>
        </w:rPr>
      </w:pPr>
      <w:r>
        <w:t>6.</w:t>
      </w:r>
      <w:r>
        <w:tab/>
      </w:r>
      <w:r w:rsidRPr="002541CF">
        <w:rPr>
          <w:b/>
        </w:rPr>
        <w:t>Finance</w:t>
      </w:r>
    </w:p>
    <w:p w:rsidR="002541CF" w:rsidRDefault="002541CF" w:rsidP="002541CF">
      <w:r>
        <w:tab/>
        <w:t>a)</w:t>
      </w:r>
      <w:r>
        <w:tab/>
        <w:t>Approve Payment of Bills</w:t>
      </w:r>
    </w:p>
    <w:p w:rsidR="002541CF" w:rsidRDefault="002541CF" w:rsidP="002541CF">
      <w:r>
        <w:tab/>
        <w:t>b)</w:t>
      </w:r>
      <w:r>
        <w:tab/>
        <w:t>Set FY27 Tax Rate</w:t>
      </w:r>
    </w:p>
    <w:p w:rsidR="000316B1" w:rsidRDefault="00B55ADC" w:rsidP="002541CF">
      <w:r>
        <w:t xml:space="preserve">          *</w:t>
      </w:r>
      <w:r w:rsidR="000316B1">
        <w:t>c)</w:t>
      </w:r>
      <w:r w:rsidR="000316B1">
        <w:tab/>
      </w:r>
      <w:r w:rsidR="009E038F">
        <w:t>Discuss and Consider Action-</w:t>
      </w:r>
      <w:r w:rsidR="000316B1">
        <w:t xml:space="preserve"> Fund Restriction for Future Turf Replacement</w:t>
      </w:r>
    </w:p>
    <w:p w:rsidR="000A7486" w:rsidRDefault="000A7486" w:rsidP="002541CF">
      <w:r>
        <w:tab/>
        <w:t>d)</w:t>
      </w:r>
      <w:r>
        <w:tab/>
      </w:r>
      <w:r w:rsidRPr="0019091A">
        <w:t xml:space="preserve">Adopt </w:t>
      </w:r>
      <w:r>
        <w:t>a</w:t>
      </w:r>
      <w:r w:rsidRPr="0019091A">
        <w:t xml:space="preserve"> Resolution Authorizing the Bell County School District Finance Corporation to Issue </w:t>
      </w:r>
      <w:r>
        <w:tab/>
      </w:r>
      <w:r>
        <w:tab/>
      </w:r>
      <w:r>
        <w:tab/>
        <w:t>Revenue Bonds</w:t>
      </w:r>
    </w:p>
    <w:p w:rsidR="002541CF" w:rsidRPr="002541CF" w:rsidRDefault="002541CF" w:rsidP="002541CF">
      <w:pPr>
        <w:rPr>
          <w:b/>
        </w:rPr>
      </w:pPr>
      <w:r>
        <w:t>7.</w:t>
      </w:r>
      <w:r>
        <w:tab/>
      </w:r>
      <w:r w:rsidRPr="002541CF">
        <w:rPr>
          <w:b/>
        </w:rPr>
        <w:t>Facilities</w:t>
      </w:r>
    </w:p>
    <w:p w:rsidR="002541CF" w:rsidRDefault="002541CF" w:rsidP="002541CF">
      <w:r>
        <w:tab/>
        <w:t>a)</w:t>
      </w:r>
      <w:r>
        <w:tab/>
        <w:t>Approve Pay Applications</w:t>
      </w:r>
      <w:r>
        <w:tab/>
      </w:r>
      <w:r>
        <w:tab/>
      </w:r>
      <w:r>
        <w:tab/>
      </w:r>
    </w:p>
    <w:p w:rsidR="00512CFF" w:rsidRDefault="00B55ADC" w:rsidP="00512CFF">
      <w:r>
        <w:t xml:space="preserve">         *</w:t>
      </w:r>
      <w:r w:rsidR="00512CFF">
        <w:t xml:space="preserve">b)  </w:t>
      </w:r>
      <w:r w:rsidR="00512CFF">
        <w:tab/>
        <w:t xml:space="preserve">Approve </w:t>
      </w:r>
      <w:r w:rsidR="004F3958">
        <w:t>B</w:t>
      </w:r>
      <w:r w:rsidR="00FC078F">
        <w:t>ids-</w:t>
      </w:r>
      <w:r w:rsidR="00512CFF">
        <w:t>Bell Central</w:t>
      </w:r>
      <w:r w:rsidR="00FC078F">
        <w:t xml:space="preserve"> School Center</w:t>
      </w:r>
      <w:r w:rsidR="00512CFF">
        <w:t xml:space="preserve"> Interior </w:t>
      </w:r>
      <w:r w:rsidR="004F3958">
        <w:t>R</w:t>
      </w:r>
      <w:r w:rsidR="00512CFF">
        <w:t>enovations</w:t>
      </w:r>
    </w:p>
    <w:p w:rsidR="00512CFF" w:rsidRDefault="00B55ADC" w:rsidP="00512CFF">
      <w:r>
        <w:t xml:space="preserve">         *</w:t>
      </w:r>
      <w:r w:rsidR="00512CFF">
        <w:t xml:space="preserve">c) </w:t>
      </w:r>
      <w:r w:rsidR="00512CFF">
        <w:tab/>
        <w:t xml:space="preserve">Approve </w:t>
      </w:r>
      <w:r w:rsidR="004F3958">
        <w:t>Bids</w:t>
      </w:r>
      <w:r w:rsidR="00FC078F">
        <w:t>-</w:t>
      </w:r>
      <w:r w:rsidR="004F3958">
        <w:t xml:space="preserve"> </w:t>
      </w:r>
      <w:r w:rsidR="00512CFF">
        <w:t>Bell Co</w:t>
      </w:r>
      <w:r w:rsidR="004F3958">
        <w:t>unty</w:t>
      </w:r>
      <w:r w:rsidR="00512CFF">
        <w:t xml:space="preserve"> High School Interior </w:t>
      </w:r>
      <w:r w:rsidR="004F3958">
        <w:t>Renovations</w:t>
      </w:r>
    </w:p>
    <w:p w:rsidR="00512CFF" w:rsidRDefault="00512CFF" w:rsidP="00512CFF">
      <w:r>
        <w:tab/>
        <w:t>d)</w:t>
      </w:r>
      <w:r>
        <w:tab/>
        <w:t xml:space="preserve">Approve </w:t>
      </w:r>
      <w:r w:rsidR="004F3958">
        <w:t xml:space="preserve">Revised BG-1- </w:t>
      </w:r>
      <w:r>
        <w:t>Bell Central</w:t>
      </w:r>
      <w:r w:rsidR="004F3958">
        <w:t xml:space="preserve"> School Center Renovation Project</w:t>
      </w:r>
    </w:p>
    <w:p w:rsidR="00512CFF" w:rsidRDefault="00512CFF" w:rsidP="00512CFF">
      <w:r>
        <w:tab/>
        <w:t>e)</w:t>
      </w:r>
      <w:r>
        <w:tab/>
      </w:r>
      <w:r w:rsidR="00540BF5">
        <w:t>Approve R</w:t>
      </w:r>
      <w:r w:rsidR="004F3958">
        <w:t>evised BG-1-</w:t>
      </w:r>
      <w:r>
        <w:t xml:space="preserve"> Bell Co</w:t>
      </w:r>
      <w:r w:rsidR="004F3958">
        <w:t>unty</w:t>
      </w:r>
      <w:r>
        <w:t xml:space="preserve"> High School</w:t>
      </w:r>
      <w:r w:rsidR="004F3958">
        <w:t xml:space="preserve"> Renovation Project</w:t>
      </w:r>
    </w:p>
    <w:p w:rsidR="00512CFF" w:rsidRDefault="00512CFF" w:rsidP="00512CFF">
      <w:r>
        <w:tab/>
        <w:t>f)</w:t>
      </w:r>
      <w:r>
        <w:tab/>
        <w:t xml:space="preserve">Approve </w:t>
      </w:r>
      <w:r w:rsidR="004F3958">
        <w:t>Interim Contracts- Temporary Kitchen- Bell Central School Center</w:t>
      </w:r>
    </w:p>
    <w:p w:rsidR="00512CFF" w:rsidRDefault="00512CFF" w:rsidP="00512CFF">
      <w:r>
        <w:tab/>
      </w:r>
      <w:r>
        <w:tab/>
        <w:t>Food Service Bid - $15,000</w:t>
      </w:r>
    </w:p>
    <w:p w:rsidR="00CA72E5" w:rsidRDefault="00512CFF" w:rsidP="0019091A">
      <w:r>
        <w:tab/>
      </w:r>
      <w:r>
        <w:tab/>
        <w:t>Electrical Bid - $10,000</w:t>
      </w:r>
    </w:p>
    <w:p w:rsidR="007E544F" w:rsidRDefault="007E544F" w:rsidP="0019091A">
      <w:r>
        <w:tab/>
        <w:t>g)</w:t>
      </w:r>
      <w:r>
        <w:tab/>
        <w:t>Approve Special Inspections Proposal-Solid Ground</w:t>
      </w:r>
      <w:r>
        <w:tab/>
      </w:r>
    </w:p>
    <w:p w:rsidR="0019091A" w:rsidRDefault="0019091A" w:rsidP="0019091A">
      <w:r>
        <w:tab/>
      </w:r>
    </w:p>
    <w:p w:rsidR="0019091A" w:rsidRDefault="0019091A" w:rsidP="0019091A">
      <w:r>
        <w:t>8.</w:t>
      </w:r>
      <w:r>
        <w:tab/>
        <w:t xml:space="preserve">*Consider a Motion to Recess Regularly Scheduled Meeting (Bell County School District </w:t>
      </w:r>
      <w:r>
        <w:tab/>
      </w:r>
      <w:r>
        <w:tab/>
      </w:r>
      <w:r>
        <w:tab/>
        <w:t>Finance Corporation-Call to Order)</w:t>
      </w:r>
    </w:p>
    <w:p w:rsidR="001C344D" w:rsidRDefault="0019091A" w:rsidP="0019091A">
      <w:r>
        <w:t>9.</w:t>
      </w:r>
      <w:r>
        <w:tab/>
        <w:t>*Consider a Motion to Reconvene into Regularly Scheduled Meeting</w:t>
      </w:r>
    </w:p>
    <w:p w:rsidR="002541CF" w:rsidRDefault="0019091A" w:rsidP="002541CF">
      <w:r>
        <w:t>10</w:t>
      </w:r>
      <w:r w:rsidR="002541CF">
        <w:t>.</w:t>
      </w:r>
      <w:r w:rsidR="002541CF">
        <w:tab/>
      </w:r>
      <w:r w:rsidR="002541CF" w:rsidRPr="002541CF">
        <w:rPr>
          <w:b/>
        </w:rPr>
        <w:t>Superintendent’s Report</w:t>
      </w:r>
    </w:p>
    <w:p w:rsidR="002541CF" w:rsidRDefault="002541CF" w:rsidP="002541CF">
      <w:r>
        <w:t xml:space="preserve">           *a)</w:t>
      </w:r>
      <w:r>
        <w:tab/>
        <w:t>Construction Update</w:t>
      </w:r>
    </w:p>
    <w:p w:rsidR="00B55ADC" w:rsidRDefault="00B55ADC" w:rsidP="002541CF">
      <w:r>
        <w:tab/>
        <w:t xml:space="preserve"> b)</w:t>
      </w:r>
      <w:r>
        <w:tab/>
        <w:t>Administrative Retreat-August 5, 2026</w:t>
      </w:r>
    </w:p>
    <w:p w:rsidR="001C344D" w:rsidRDefault="0019091A" w:rsidP="002541CF">
      <w:r>
        <w:t>11</w:t>
      </w:r>
      <w:r w:rsidR="001C344D">
        <w:t>.</w:t>
      </w:r>
      <w:r w:rsidR="001C344D">
        <w:tab/>
      </w:r>
      <w:r w:rsidR="001C344D" w:rsidRPr="001C344D">
        <w:rPr>
          <w:b/>
        </w:rPr>
        <w:t>Executive Session</w:t>
      </w:r>
    </w:p>
    <w:p w:rsidR="006932E1" w:rsidRDefault="001C344D" w:rsidP="002541CF">
      <w:r>
        <w:tab/>
      </w:r>
      <w:r w:rsidR="006932E1">
        <w:t>a)</w:t>
      </w:r>
      <w:r w:rsidR="006932E1">
        <w:tab/>
      </w:r>
      <w:r w:rsidRPr="001C344D">
        <w:t xml:space="preserve">Consider a motion to enter into Executive Session as allowed under KRS 61.810 under </w:t>
      </w:r>
      <w:r w:rsidR="006932E1">
        <w:tab/>
      </w:r>
      <w:r w:rsidR="006932E1">
        <w:tab/>
      </w:r>
      <w:r w:rsidR="006932E1">
        <w:tab/>
      </w:r>
      <w:r w:rsidR="006932E1">
        <w:tab/>
        <w:t xml:space="preserve">subsection (1): </w:t>
      </w:r>
      <w:r w:rsidRPr="001C344D">
        <w:t xml:space="preserve">f. Discussions or hearings which might lead to the appointment, discipline or </w:t>
      </w:r>
      <w:r w:rsidR="006932E1">
        <w:tab/>
      </w:r>
      <w:r w:rsidR="006932E1">
        <w:tab/>
      </w:r>
      <w:r w:rsidR="006932E1">
        <w:tab/>
      </w:r>
      <w:r w:rsidRPr="001C344D">
        <w:t>dismissal of an individual employee, member or student</w:t>
      </w:r>
      <w:r w:rsidR="007E544F">
        <w:t>-</w:t>
      </w:r>
      <w:r w:rsidR="00132C00">
        <w:t>Consider</w:t>
      </w:r>
      <w:r w:rsidR="007E544F">
        <w:t xml:space="preserve"> </w:t>
      </w:r>
      <w:r w:rsidR="00132C00">
        <w:t>A</w:t>
      </w:r>
      <w:r w:rsidR="007E544F">
        <w:t>ppointment of Personnel</w:t>
      </w:r>
    </w:p>
    <w:p w:rsidR="00EC517A" w:rsidRPr="007F5C1F" w:rsidRDefault="006932E1" w:rsidP="002541CF">
      <w:pPr>
        <w:rPr>
          <w:bCs/>
        </w:rPr>
      </w:pPr>
      <w:r>
        <w:tab/>
        <w:t>b)</w:t>
      </w:r>
      <w:r>
        <w:tab/>
        <w:t>Consider a Motion to Reconvene into Regular Session</w:t>
      </w:r>
      <w:r w:rsidR="002541CF">
        <w:tab/>
      </w:r>
      <w:r w:rsidR="00EC517A" w:rsidRPr="007F5C1F">
        <w:tab/>
      </w:r>
      <w:r w:rsidR="00EC517A" w:rsidRPr="007F5C1F">
        <w:tab/>
      </w:r>
    </w:p>
    <w:p w:rsidR="00142269" w:rsidRDefault="001C344D" w:rsidP="0060672B">
      <w:r>
        <w:t>1</w:t>
      </w:r>
      <w:r w:rsidR="0019091A">
        <w:t>2</w:t>
      </w:r>
      <w:r w:rsidR="00EC517A" w:rsidRPr="007F5C1F">
        <w:t>.</w:t>
      </w:r>
      <w:r w:rsidR="00EC517A" w:rsidRPr="007F5C1F">
        <w:tab/>
      </w:r>
      <w:r w:rsidR="00EC517A" w:rsidRPr="007F5C1F">
        <w:rPr>
          <w:b/>
        </w:rPr>
        <w:t>Other Items Board May Wish to Discuss</w:t>
      </w:r>
      <w:r w:rsidR="00142269">
        <w:tab/>
      </w:r>
    </w:p>
    <w:p w:rsidR="001C344D" w:rsidRDefault="001C344D" w:rsidP="0060672B"/>
    <w:p w:rsidR="00B55ADC" w:rsidRDefault="001F1C71" w:rsidP="0060672B">
      <w:pPr>
        <w:rPr>
          <w:b/>
        </w:rPr>
      </w:pPr>
      <w:r>
        <w:t>1</w:t>
      </w:r>
      <w:r w:rsidR="0019091A">
        <w:t>3</w:t>
      </w:r>
      <w:r w:rsidR="00EC517A" w:rsidRPr="007F5C1F">
        <w:t>.</w:t>
      </w:r>
      <w:r w:rsidR="00EC517A" w:rsidRPr="007F5C1F">
        <w:tab/>
      </w:r>
      <w:r w:rsidR="00EC517A" w:rsidRPr="007F5C1F">
        <w:rPr>
          <w:b/>
        </w:rPr>
        <w:t>Adjourn</w:t>
      </w:r>
      <w:r w:rsidR="00641B04">
        <w:rPr>
          <w:b/>
        </w:rPr>
        <w:tab/>
      </w:r>
      <w:r w:rsidR="00641B04">
        <w:rPr>
          <w:b/>
        </w:rPr>
        <w:tab/>
      </w:r>
      <w:r w:rsidR="00641B04">
        <w:rPr>
          <w:b/>
        </w:rPr>
        <w:tab/>
      </w:r>
      <w:r w:rsidR="00641B04">
        <w:rPr>
          <w:b/>
        </w:rPr>
        <w:tab/>
      </w:r>
      <w:r w:rsidR="00641B04">
        <w:rPr>
          <w:b/>
        </w:rPr>
        <w:tab/>
      </w:r>
      <w:r w:rsidR="00641B04">
        <w:rPr>
          <w:b/>
        </w:rPr>
        <w:tab/>
      </w:r>
    </w:p>
    <w:p w:rsidR="003D3A8D" w:rsidRPr="00D00273" w:rsidRDefault="0060672B">
      <w:pPr>
        <w:jc w:val="center"/>
      </w:pPr>
      <w:r w:rsidRPr="00142269">
        <w:rPr>
          <w:bCs/>
        </w:rPr>
        <w:t>*N</w:t>
      </w:r>
      <w:r w:rsidR="00EC517A" w:rsidRPr="00142269">
        <w:rPr>
          <w:bCs/>
        </w:rPr>
        <w:t>o Packet Contents</w:t>
      </w:r>
    </w:p>
    <w:sectPr w:rsidR="003D3A8D" w:rsidRPr="00D00273" w:rsidSect="00142269">
      <w:pgSz w:w="12240" w:h="15840"/>
      <w:pgMar w:top="288" w:right="720" w:bottom="288"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028B0"/>
    <w:rsid w:val="00002F4E"/>
    <w:rsid w:val="0001596A"/>
    <w:rsid w:val="00024322"/>
    <w:rsid w:val="000316B1"/>
    <w:rsid w:val="00031F5A"/>
    <w:rsid w:val="000335D9"/>
    <w:rsid w:val="00035235"/>
    <w:rsid w:val="00044B32"/>
    <w:rsid w:val="00053D08"/>
    <w:rsid w:val="000552A5"/>
    <w:rsid w:val="00057960"/>
    <w:rsid w:val="00063FFA"/>
    <w:rsid w:val="000646BC"/>
    <w:rsid w:val="00067481"/>
    <w:rsid w:val="00070509"/>
    <w:rsid w:val="000713C6"/>
    <w:rsid w:val="00071E58"/>
    <w:rsid w:val="00072390"/>
    <w:rsid w:val="00081268"/>
    <w:rsid w:val="00085882"/>
    <w:rsid w:val="00087665"/>
    <w:rsid w:val="000905C7"/>
    <w:rsid w:val="00093EF9"/>
    <w:rsid w:val="000A0DF2"/>
    <w:rsid w:val="000A17D3"/>
    <w:rsid w:val="000A51AD"/>
    <w:rsid w:val="000A7486"/>
    <w:rsid w:val="000B7684"/>
    <w:rsid w:val="000C09B1"/>
    <w:rsid w:val="000C58CF"/>
    <w:rsid w:val="000C76A9"/>
    <w:rsid w:val="000D7A60"/>
    <w:rsid w:val="000E150D"/>
    <w:rsid w:val="000E4F27"/>
    <w:rsid w:val="001012E3"/>
    <w:rsid w:val="00104D2B"/>
    <w:rsid w:val="001067D4"/>
    <w:rsid w:val="001068B0"/>
    <w:rsid w:val="0010726C"/>
    <w:rsid w:val="00110805"/>
    <w:rsid w:val="00110FAB"/>
    <w:rsid w:val="00111D6A"/>
    <w:rsid w:val="001132D0"/>
    <w:rsid w:val="00114D76"/>
    <w:rsid w:val="001164E5"/>
    <w:rsid w:val="00122B11"/>
    <w:rsid w:val="00126309"/>
    <w:rsid w:val="00130043"/>
    <w:rsid w:val="00132C00"/>
    <w:rsid w:val="0013527F"/>
    <w:rsid w:val="001372E0"/>
    <w:rsid w:val="00142269"/>
    <w:rsid w:val="0014349B"/>
    <w:rsid w:val="00144B37"/>
    <w:rsid w:val="001478E4"/>
    <w:rsid w:val="00164C0E"/>
    <w:rsid w:val="00172283"/>
    <w:rsid w:val="00173712"/>
    <w:rsid w:val="0017465F"/>
    <w:rsid w:val="001809C9"/>
    <w:rsid w:val="0018129C"/>
    <w:rsid w:val="00184D35"/>
    <w:rsid w:val="0019091A"/>
    <w:rsid w:val="001B2EE5"/>
    <w:rsid w:val="001B72B3"/>
    <w:rsid w:val="001B7EC5"/>
    <w:rsid w:val="001C011D"/>
    <w:rsid w:val="001C06EA"/>
    <w:rsid w:val="001C344D"/>
    <w:rsid w:val="001D1DCC"/>
    <w:rsid w:val="001D2267"/>
    <w:rsid w:val="001F1C71"/>
    <w:rsid w:val="001F4223"/>
    <w:rsid w:val="002025F5"/>
    <w:rsid w:val="0020341F"/>
    <w:rsid w:val="00214F8B"/>
    <w:rsid w:val="00216587"/>
    <w:rsid w:val="00220D1E"/>
    <w:rsid w:val="00235743"/>
    <w:rsid w:val="00237A40"/>
    <w:rsid w:val="002541CF"/>
    <w:rsid w:val="002565A6"/>
    <w:rsid w:val="002609F5"/>
    <w:rsid w:val="00266BDE"/>
    <w:rsid w:val="00282BAE"/>
    <w:rsid w:val="002A1B76"/>
    <w:rsid w:val="002A440A"/>
    <w:rsid w:val="002A5295"/>
    <w:rsid w:val="002A7DCA"/>
    <w:rsid w:val="002B0247"/>
    <w:rsid w:val="002B3A39"/>
    <w:rsid w:val="002C3375"/>
    <w:rsid w:val="002C5EFE"/>
    <w:rsid w:val="002C6F69"/>
    <w:rsid w:val="002C7EAF"/>
    <w:rsid w:val="002D108F"/>
    <w:rsid w:val="002E0229"/>
    <w:rsid w:val="002F3130"/>
    <w:rsid w:val="002F6DB0"/>
    <w:rsid w:val="0030478C"/>
    <w:rsid w:val="00306DB9"/>
    <w:rsid w:val="0031246B"/>
    <w:rsid w:val="00313F42"/>
    <w:rsid w:val="00316FA4"/>
    <w:rsid w:val="00317003"/>
    <w:rsid w:val="00320B16"/>
    <w:rsid w:val="00322BC4"/>
    <w:rsid w:val="0032478B"/>
    <w:rsid w:val="0034222A"/>
    <w:rsid w:val="003459F1"/>
    <w:rsid w:val="00345FC4"/>
    <w:rsid w:val="00361DD5"/>
    <w:rsid w:val="003737E1"/>
    <w:rsid w:val="00380E49"/>
    <w:rsid w:val="003838C8"/>
    <w:rsid w:val="00391AC7"/>
    <w:rsid w:val="003B6494"/>
    <w:rsid w:val="003C0BEA"/>
    <w:rsid w:val="003C4B06"/>
    <w:rsid w:val="003D3A8D"/>
    <w:rsid w:val="003D5811"/>
    <w:rsid w:val="003D59EE"/>
    <w:rsid w:val="003D68D5"/>
    <w:rsid w:val="003D7268"/>
    <w:rsid w:val="003F32BC"/>
    <w:rsid w:val="004223A6"/>
    <w:rsid w:val="004225EA"/>
    <w:rsid w:val="00433B6E"/>
    <w:rsid w:val="00442BEF"/>
    <w:rsid w:val="00444696"/>
    <w:rsid w:val="00465A4B"/>
    <w:rsid w:val="00485FC5"/>
    <w:rsid w:val="004A6CBA"/>
    <w:rsid w:val="004A7542"/>
    <w:rsid w:val="004B1242"/>
    <w:rsid w:val="004B2F4B"/>
    <w:rsid w:val="004B3FD3"/>
    <w:rsid w:val="004B4CEE"/>
    <w:rsid w:val="004C0A6A"/>
    <w:rsid w:val="004C3650"/>
    <w:rsid w:val="004D575E"/>
    <w:rsid w:val="004E0C3F"/>
    <w:rsid w:val="004E7061"/>
    <w:rsid w:val="004F3958"/>
    <w:rsid w:val="004F39C1"/>
    <w:rsid w:val="005060A8"/>
    <w:rsid w:val="0051090D"/>
    <w:rsid w:val="00512CFF"/>
    <w:rsid w:val="005132E0"/>
    <w:rsid w:val="00515626"/>
    <w:rsid w:val="00516819"/>
    <w:rsid w:val="00520E03"/>
    <w:rsid w:val="00531757"/>
    <w:rsid w:val="00540BF5"/>
    <w:rsid w:val="00544EE6"/>
    <w:rsid w:val="00545CE0"/>
    <w:rsid w:val="00547C81"/>
    <w:rsid w:val="00551893"/>
    <w:rsid w:val="005552F8"/>
    <w:rsid w:val="0055578B"/>
    <w:rsid w:val="00555CBC"/>
    <w:rsid w:val="0056193D"/>
    <w:rsid w:val="00565F4B"/>
    <w:rsid w:val="0058549D"/>
    <w:rsid w:val="0058589D"/>
    <w:rsid w:val="00592DA4"/>
    <w:rsid w:val="00593FA5"/>
    <w:rsid w:val="005A06F6"/>
    <w:rsid w:val="005A7D81"/>
    <w:rsid w:val="005B2429"/>
    <w:rsid w:val="005B422B"/>
    <w:rsid w:val="005C5572"/>
    <w:rsid w:val="005D6FDA"/>
    <w:rsid w:val="005E25D3"/>
    <w:rsid w:val="005E2669"/>
    <w:rsid w:val="005E6124"/>
    <w:rsid w:val="005E77AA"/>
    <w:rsid w:val="005F56B2"/>
    <w:rsid w:val="00600E1A"/>
    <w:rsid w:val="0060672B"/>
    <w:rsid w:val="00606E6B"/>
    <w:rsid w:val="006162C7"/>
    <w:rsid w:val="00616517"/>
    <w:rsid w:val="00623432"/>
    <w:rsid w:val="00641B04"/>
    <w:rsid w:val="006513E5"/>
    <w:rsid w:val="00657BA8"/>
    <w:rsid w:val="006607DF"/>
    <w:rsid w:val="00664328"/>
    <w:rsid w:val="00676C6A"/>
    <w:rsid w:val="00685C91"/>
    <w:rsid w:val="006931DF"/>
    <w:rsid w:val="006932E1"/>
    <w:rsid w:val="00695229"/>
    <w:rsid w:val="006A2F12"/>
    <w:rsid w:val="006A332A"/>
    <w:rsid w:val="006B1DF9"/>
    <w:rsid w:val="006B2117"/>
    <w:rsid w:val="006B3ECC"/>
    <w:rsid w:val="006B5359"/>
    <w:rsid w:val="006C54F4"/>
    <w:rsid w:val="006D71D4"/>
    <w:rsid w:val="006E79B3"/>
    <w:rsid w:val="006F6796"/>
    <w:rsid w:val="006F7D35"/>
    <w:rsid w:val="00703795"/>
    <w:rsid w:val="00706084"/>
    <w:rsid w:val="00707861"/>
    <w:rsid w:val="0071170E"/>
    <w:rsid w:val="007247CB"/>
    <w:rsid w:val="007331CA"/>
    <w:rsid w:val="00734426"/>
    <w:rsid w:val="007618FC"/>
    <w:rsid w:val="00774718"/>
    <w:rsid w:val="00775F81"/>
    <w:rsid w:val="00780DFE"/>
    <w:rsid w:val="00782170"/>
    <w:rsid w:val="00787847"/>
    <w:rsid w:val="00787E4F"/>
    <w:rsid w:val="00795D69"/>
    <w:rsid w:val="00795FAC"/>
    <w:rsid w:val="00796D44"/>
    <w:rsid w:val="007B7021"/>
    <w:rsid w:val="007C0CD5"/>
    <w:rsid w:val="007D557F"/>
    <w:rsid w:val="007E1AC7"/>
    <w:rsid w:val="007E4331"/>
    <w:rsid w:val="007E544F"/>
    <w:rsid w:val="007E7F92"/>
    <w:rsid w:val="007F19F4"/>
    <w:rsid w:val="007F583E"/>
    <w:rsid w:val="00805F8E"/>
    <w:rsid w:val="00806568"/>
    <w:rsid w:val="00815812"/>
    <w:rsid w:val="00815EEA"/>
    <w:rsid w:val="0081779F"/>
    <w:rsid w:val="0082213C"/>
    <w:rsid w:val="00830F59"/>
    <w:rsid w:val="0083101E"/>
    <w:rsid w:val="008337A2"/>
    <w:rsid w:val="00845BA6"/>
    <w:rsid w:val="008531C2"/>
    <w:rsid w:val="0086497A"/>
    <w:rsid w:val="00865131"/>
    <w:rsid w:val="00870A36"/>
    <w:rsid w:val="00871673"/>
    <w:rsid w:val="00871D43"/>
    <w:rsid w:val="008773CA"/>
    <w:rsid w:val="008809EC"/>
    <w:rsid w:val="00886032"/>
    <w:rsid w:val="008A3B8D"/>
    <w:rsid w:val="008B1E82"/>
    <w:rsid w:val="008B4017"/>
    <w:rsid w:val="008B697F"/>
    <w:rsid w:val="008C3D89"/>
    <w:rsid w:val="008C6217"/>
    <w:rsid w:val="008C7D44"/>
    <w:rsid w:val="008D383A"/>
    <w:rsid w:val="008D3927"/>
    <w:rsid w:val="008D7D51"/>
    <w:rsid w:val="008D7E40"/>
    <w:rsid w:val="008E28F2"/>
    <w:rsid w:val="008E36E2"/>
    <w:rsid w:val="008E761F"/>
    <w:rsid w:val="008F1567"/>
    <w:rsid w:val="008F6832"/>
    <w:rsid w:val="009100B3"/>
    <w:rsid w:val="00910C1A"/>
    <w:rsid w:val="00917353"/>
    <w:rsid w:val="00921F90"/>
    <w:rsid w:val="009220E9"/>
    <w:rsid w:val="0093133F"/>
    <w:rsid w:val="00955FCF"/>
    <w:rsid w:val="00961C05"/>
    <w:rsid w:val="009666CD"/>
    <w:rsid w:val="00966CFA"/>
    <w:rsid w:val="00970EAF"/>
    <w:rsid w:val="00986D8B"/>
    <w:rsid w:val="009A61E0"/>
    <w:rsid w:val="009A7C11"/>
    <w:rsid w:val="009B4E4D"/>
    <w:rsid w:val="009C3336"/>
    <w:rsid w:val="009C368B"/>
    <w:rsid w:val="009C51A3"/>
    <w:rsid w:val="009D6854"/>
    <w:rsid w:val="009D75AD"/>
    <w:rsid w:val="009E038F"/>
    <w:rsid w:val="009F4E1B"/>
    <w:rsid w:val="00A420DE"/>
    <w:rsid w:val="00A4472E"/>
    <w:rsid w:val="00A5244D"/>
    <w:rsid w:val="00A5372E"/>
    <w:rsid w:val="00A66E26"/>
    <w:rsid w:val="00A70226"/>
    <w:rsid w:val="00A80B21"/>
    <w:rsid w:val="00A81A33"/>
    <w:rsid w:val="00A842FA"/>
    <w:rsid w:val="00A84571"/>
    <w:rsid w:val="00AA02E8"/>
    <w:rsid w:val="00AA0CB6"/>
    <w:rsid w:val="00AA3646"/>
    <w:rsid w:val="00AA36EA"/>
    <w:rsid w:val="00AB11C5"/>
    <w:rsid w:val="00AB1EF2"/>
    <w:rsid w:val="00AB4BC6"/>
    <w:rsid w:val="00AB53E7"/>
    <w:rsid w:val="00AB5A3A"/>
    <w:rsid w:val="00AB63EF"/>
    <w:rsid w:val="00AC11D3"/>
    <w:rsid w:val="00AC4E18"/>
    <w:rsid w:val="00AD1E83"/>
    <w:rsid w:val="00AF4718"/>
    <w:rsid w:val="00AF6F8B"/>
    <w:rsid w:val="00B01E3D"/>
    <w:rsid w:val="00B0476D"/>
    <w:rsid w:val="00B12DC1"/>
    <w:rsid w:val="00B143C3"/>
    <w:rsid w:val="00B14CE9"/>
    <w:rsid w:val="00B173ED"/>
    <w:rsid w:val="00B17717"/>
    <w:rsid w:val="00B355D8"/>
    <w:rsid w:val="00B512C7"/>
    <w:rsid w:val="00B51AB9"/>
    <w:rsid w:val="00B54F90"/>
    <w:rsid w:val="00B55ADC"/>
    <w:rsid w:val="00B564DD"/>
    <w:rsid w:val="00B630F3"/>
    <w:rsid w:val="00B65177"/>
    <w:rsid w:val="00B65591"/>
    <w:rsid w:val="00B80D73"/>
    <w:rsid w:val="00B96CF2"/>
    <w:rsid w:val="00BA2E8E"/>
    <w:rsid w:val="00BA7D72"/>
    <w:rsid w:val="00BB1B79"/>
    <w:rsid w:val="00BB568E"/>
    <w:rsid w:val="00BC7512"/>
    <w:rsid w:val="00BE2AF9"/>
    <w:rsid w:val="00BE6C50"/>
    <w:rsid w:val="00BF3731"/>
    <w:rsid w:val="00BF7EAB"/>
    <w:rsid w:val="00C01FAD"/>
    <w:rsid w:val="00C06823"/>
    <w:rsid w:val="00C128F7"/>
    <w:rsid w:val="00C12A19"/>
    <w:rsid w:val="00C154AE"/>
    <w:rsid w:val="00C2632E"/>
    <w:rsid w:val="00C42317"/>
    <w:rsid w:val="00C42AFC"/>
    <w:rsid w:val="00C6390D"/>
    <w:rsid w:val="00C67F82"/>
    <w:rsid w:val="00C74EF4"/>
    <w:rsid w:val="00C84EA8"/>
    <w:rsid w:val="00C84F5F"/>
    <w:rsid w:val="00CA1D61"/>
    <w:rsid w:val="00CA4E4E"/>
    <w:rsid w:val="00CA72E5"/>
    <w:rsid w:val="00CB62A3"/>
    <w:rsid w:val="00CD1EA5"/>
    <w:rsid w:val="00CD2607"/>
    <w:rsid w:val="00CE180B"/>
    <w:rsid w:val="00CE1989"/>
    <w:rsid w:val="00CE7BF4"/>
    <w:rsid w:val="00CF16BF"/>
    <w:rsid w:val="00D00273"/>
    <w:rsid w:val="00D04EDC"/>
    <w:rsid w:val="00D07273"/>
    <w:rsid w:val="00D20338"/>
    <w:rsid w:val="00D24FE3"/>
    <w:rsid w:val="00D32373"/>
    <w:rsid w:val="00D36AA7"/>
    <w:rsid w:val="00D3798B"/>
    <w:rsid w:val="00D41BC3"/>
    <w:rsid w:val="00D47A25"/>
    <w:rsid w:val="00D50395"/>
    <w:rsid w:val="00D51A43"/>
    <w:rsid w:val="00D65C43"/>
    <w:rsid w:val="00D7071F"/>
    <w:rsid w:val="00D87DF5"/>
    <w:rsid w:val="00D95EEE"/>
    <w:rsid w:val="00D96785"/>
    <w:rsid w:val="00DB3B28"/>
    <w:rsid w:val="00DD0EFF"/>
    <w:rsid w:val="00DD32C0"/>
    <w:rsid w:val="00DE01E3"/>
    <w:rsid w:val="00DE0FC5"/>
    <w:rsid w:val="00DE145E"/>
    <w:rsid w:val="00DE153E"/>
    <w:rsid w:val="00DE4FBD"/>
    <w:rsid w:val="00DE5139"/>
    <w:rsid w:val="00E014CE"/>
    <w:rsid w:val="00E06FA6"/>
    <w:rsid w:val="00E12537"/>
    <w:rsid w:val="00E1758E"/>
    <w:rsid w:val="00E32B38"/>
    <w:rsid w:val="00E3386A"/>
    <w:rsid w:val="00E35988"/>
    <w:rsid w:val="00E458BE"/>
    <w:rsid w:val="00E82B41"/>
    <w:rsid w:val="00E84588"/>
    <w:rsid w:val="00E85E98"/>
    <w:rsid w:val="00EA738C"/>
    <w:rsid w:val="00EB5237"/>
    <w:rsid w:val="00EC293B"/>
    <w:rsid w:val="00EC2BFF"/>
    <w:rsid w:val="00EC32DB"/>
    <w:rsid w:val="00EC517A"/>
    <w:rsid w:val="00EC5527"/>
    <w:rsid w:val="00EC6D6C"/>
    <w:rsid w:val="00EE1732"/>
    <w:rsid w:val="00EF0727"/>
    <w:rsid w:val="00F00085"/>
    <w:rsid w:val="00F0019C"/>
    <w:rsid w:val="00F01AA9"/>
    <w:rsid w:val="00F06DC7"/>
    <w:rsid w:val="00F247E8"/>
    <w:rsid w:val="00F42CC9"/>
    <w:rsid w:val="00F46144"/>
    <w:rsid w:val="00F57D4F"/>
    <w:rsid w:val="00F72900"/>
    <w:rsid w:val="00F73024"/>
    <w:rsid w:val="00F75A79"/>
    <w:rsid w:val="00F863D9"/>
    <w:rsid w:val="00F87D8D"/>
    <w:rsid w:val="00FA0176"/>
    <w:rsid w:val="00FA0248"/>
    <w:rsid w:val="00FA3271"/>
    <w:rsid w:val="00FC0418"/>
    <w:rsid w:val="00FC078F"/>
    <w:rsid w:val="00FD047D"/>
    <w:rsid w:val="00FD19C0"/>
    <w:rsid w:val="00FD650D"/>
    <w:rsid w:val="00FE23C6"/>
    <w:rsid w:val="00FE5845"/>
    <w:rsid w:val="00FF0CBB"/>
    <w:rsid w:val="00FF102D"/>
    <w:rsid w:val="00FF1488"/>
    <w:rsid w:val="00FF7E74"/>
    <w:rsid w:val="0B5965DC"/>
    <w:rsid w:val="111DDBC1"/>
    <w:rsid w:val="14338C8E"/>
    <w:rsid w:val="23BB0F8A"/>
    <w:rsid w:val="32FABDFF"/>
    <w:rsid w:val="3BD1E455"/>
    <w:rsid w:val="3D1A44FA"/>
    <w:rsid w:val="401C0038"/>
    <w:rsid w:val="4139FA66"/>
    <w:rsid w:val="4F28B45B"/>
    <w:rsid w:val="639DF8AA"/>
    <w:rsid w:val="669ACBA6"/>
    <w:rsid w:val="68F1AAA2"/>
    <w:rsid w:val="7A5688DD"/>
    <w:rsid w:val="7C1FFC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0726C"/>
    <w:pPr>
      <w:jc w:val="center"/>
    </w:pPr>
    <w:rPr>
      <w:b/>
      <w:bCs/>
      <w:sz w:val="20"/>
    </w:rPr>
  </w:style>
  <w:style w:type="character" w:customStyle="1" w:styleId="TitleChar">
    <w:name w:val="Title Char"/>
    <w:basedOn w:val="DefaultParagraphFont"/>
    <w:link w:val="Title"/>
    <w:rsid w:val="0010726C"/>
    <w:rPr>
      <w:b/>
      <w:bCs/>
      <w:szCs w:val="24"/>
    </w:rPr>
  </w:style>
  <w:style w:type="character" w:customStyle="1" w:styleId="ur605">
    <w:name w:val="ur605"/>
    <w:basedOn w:val="DefaultParagraphFont"/>
    <w:rsid w:val="0001596A"/>
  </w:style>
  <w:style w:type="paragraph" w:styleId="NormalWeb">
    <w:name w:val="Normal (Web)"/>
    <w:basedOn w:val="Normal"/>
    <w:uiPriority w:val="99"/>
    <w:unhideWhenUsed/>
    <w:rsid w:val="00D07273"/>
    <w:pPr>
      <w:spacing w:before="100" w:beforeAutospacing="1" w:after="100" w:afterAutospacing="1"/>
    </w:pPr>
  </w:style>
  <w:style w:type="paragraph" w:styleId="BalloonText">
    <w:name w:val="Balloon Text"/>
    <w:basedOn w:val="Normal"/>
    <w:link w:val="BalloonTextChar"/>
    <w:uiPriority w:val="99"/>
    <w:semiHidden/>
    <w:unhideWhenUsed/>
    <w:rsid w:val="00787847"/>
    <w:rPr>
      <w:rFonts w:ascii="Tahoma" w:hAnsi="Tahoma" w:cs="Tahoma"/>
      <w:sz w:val="16"/>
      <w:szCs w:val="16"/>
    </w:rPr>
  </w:style>
  <w:style w:type="character" w:customStyle="1" w:styleId="BalloonTextChar">
    <w:name w:val="Balloon Text Char"/>
    <w:basedOn w:val="DefaultParagraphFont"/>
    <w:link w:val="BalloonText"/>
    <w:uiPriority w:val="99"/>
    <w:semiHidden/>
    <w:rsid w:val="007878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2571923">
      <w:bodyDiv w:val="1"/>
      <w:marLeft w:val="0"/>
      <w:marRight w:val="0"/>
      <w:marTop w:val="0"/>
      <w:marBottom w:val="0"/>
      <w:divBdr>
        <w:top w:val="none" w:sz="0" w:space="0" w:color="auto"/>
        <w:left w:val="none" w:sz="0" w:space="0" w:color="auto"/>
        <w:bottom w:val="none" w:sz="0" w:space="0" w:color="auto"/>
        <w:right w:val="none" w:sz="0" w:space="0" w:color="auto"/>
      </w:divBdr>
    </w:div>
    <w:div w:id="649556660">
      <w:bodyDiv w:val="1"/>
      <w:marLeft w:val="0"/>
      <w:marRight w:val="0"/>
      <w:marTop w:val="0"/>
      <w:marBottom w:val="0"/>
      <w:divBdr>
        <w:top w:val="none" w:sz="0" w:space="0" w:color="auto"/>
        <w:left w:val="none" w:sz="0" w:space="0" w:color="auto"/>
        <w:bottom w:val="none" w:sz="0" w:space="0" w:color="auto"/>
        <w:right w:val="none" w:sz="0" w:space="0" w:color="auto"/>
      </w:divBdr>
    </w:div>
    <w:div w:id="770272386">
      <w:bodyDiv w:val="1"/>
      <w:marLeft w:val="0"/>
      <w:marRight w:val="0"/>
      <w:marTop w:val="0"/>
      <w:marBottom w:val="0"/>
      <w:divBdr>
        <w:top w:val="none" w:sz="0" w:space="0" w:color="auto"/>
        <w:left w:val="none" w:sz="0" w:space="0" w:color="auto"/>
        <w:bottom w:val="none" w:sz="0" w:space="0" w:color="auto"/>
        <w:right w:val="none" w:sz="0" w:space="0" w:color="auto"/>
      </w:divBdr>
    </w:div>
    <w:div w:id="835656638">
      <w:bodyDiv w:val="1"/>
      <w:marLeft w:val="0"/>
      <w:marRight w:val="0"/>
      <w:marTop w:val="0"/>
      <w:marBottom w:val="0"/>
      <w:divBdr>
        <w:top w:val="none" w:sz="0" w:space="0" w:color="auto"/>
        <w:left w:val="none" w:sz="0" w:space="0" w:color="auto"/>
        <w:bottom w:val="none" w:sz="0" w:space="0" w:color="auto"/>
        <w:right w:val="none" w:sz="0" w:space="0" w:color="auto"/>
      </w:divBdr>
    </w:div>
    <w:div w:id="136270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A04AF-2AF4-452C-AD91-E14954504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7220</TotalTime>
  <Pages>1</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19</cp:revision>
  <cp:lastPrinted>2026-08-14T13:09:00Z</cp:lastPrinted>
  <dcterms:created xsi:type="dcterms:W3CDTF">2026-07-21T20:50:00Z</dcterms:created>
  <dcterms:modified xsi:type="dcterms:W3CDTF">2026-08-17T12:39:00Z</dcterms:modified>
</cp:coreProperties>
</file>