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B12DC1">
        <w:rPr>
          <w:sz w:val="20"/>
        </w:rPr>
        <w:t>Area Technology Center, 2</w:t>
      </w:r>
      <w:r w:rsidR="00B12DC1" w:rsidRPr="00B12DC1">
        <w:rPr>
          <w:sz w:val="20"/>
          <w:vertAlign w:val="superscript"/>
        </w:rPr>
        <w:t>nd</w:t>
      </w:r>
      <w:r w:rsidR="00B12DC1">
        <w:rPr>
          <w:sz w:val="20"/>
        </w:rPr>
        <w:t xml:space="preserve"> Floor</w:t>
      </w:r>
    </w:p>
    <w:p w:rsidR="00A842FA" w:rsidRPr="00A842FA" w:rsidRDefault="005132E0" w:rsidP="00A842FA">
      <w:pPr>
        <w:jc w:val="center"/>
        <w:rPr>
          <w:sz w:val="20"/>
          <w:szCs w:val="20"/>
        </w:rPr>
      </w:pPr>
      <w:r>
        <w:rPr>
          <w:sz w:val="20"/>
          <w:szCs w:val="20"/>
        </w:rPr>
        <w:t>July</w:t>
      </w:r>
      <w:r w:rsidR="00782170">
        <w:rPr>
          <w:sz w:val="20"/>
          <w:szCs w:val="20"/>
        </w:rPr>
        <w:t xml:space="preserve"> </w:t>
      </w:r>
      <w:r w:rsidR="00FE23C6">
        <w:rPr>
          <w:sz w:val="20"/>
          <w:szCs w:val="20"/>
        </w:rPr>
        <w:t>21</w:t>
      </w:r>
      <w:r w:rsidR="00FF1488">
        <w:rPr>
          <w:sz w:val="20"/>
          <w:szCs w:val="20"/>
        </w:rPr>
        <w:t>, 202</w:t>
      </w:r>
      <w:r w:rsidR="00FE23C6">
        <w:rPr>
          <w:sz w:val="20"/>
          <w:szCs w:val="20"/>
        </w:rPr>
        <w:t>6</w:t>
      </w:r>
      <w:r w:rsidR="00CE7BF4">
        <w:rPr>
          <w:sz w:val="20"/>
          <w:szCs w:val="20"/>
        </w:rPr>
        <w:t xml:space="preserve">  5</w:t>
      </w:r>
      <w:r w:rsidR="00A842FA" w:rsidRPr="00A842FA">
        <w:rPr>
          <w:sz w:val="20"/>
          <w:szCs w:val="20"/>
        </w:rPr>
        <w:t>:00 p.m.</w:t>
      </w:r>
      <w:r w:rsidR="000552A5">
        <w:rPr>
          <w:sz w:val="20"/>
          <w:szCs w:val="20"/>
        </w:rPr>
        <w:t>ET</w:t>
      </w:r>
      <w:r w:rsidR="00547C81">
        <w:rPr>
          <w:sz w:val="20"/>
          <w:szCs w:val="20"/>
        </w:rPr>
        <w:t xml:space="preserve"> </w:t>
      </w:r>
      <w:r w:rsidR="000552A5">
        <w:rPr>
          <w:sz w:val="20"/>
          <w:szCs w:val="20"/>
        </w:rPr>
        <w:t>(4:00p.m.CT)</w:t>
      </w:r>
    </w:p>
    <w:p w:rsidR="003D3A8D" w:rsidRDefault="003D3A8D">
      <w:pPr>
        <w:pStyle w:val="Heading1"/>
        <w:rPr>
          <w:sz w:val="20"/>
        </w:rPr>
      </w:pPr>
      <w:r>
        <w:rPr>
          <w:sz w:val="20"/>
        </w:rPr>
        <w:t>AGENDA</w:t>
      </w:r>
    </w:p>
    <w:p w:rsidR="00CF16BF" w:rsidRPr="00CF16BF" w:rsidRDefault="00CF16BF" w:rsidP="00CF16BF"/>
    <w:p w:rsidR="00D65C43" w:rsidRDefault="00B12DC1" w:rsidP="00EC517A">
      <w:r w:rsidRPr="00B12DC1">
        <w:rPr>
          <w:rFonts w:ascii="Tahoma" w:hAnsi="Tahoma" w:cs="Tahoma"/>
          <w:b/>
          <w:bCs/>
          <w:sz w:val="20"/>
          <w:szCs w:val="20"/>
        </w:rPr>
        <w:t>The meeting will be held via video teleconference. The primary location where all members can be seen and heard and the public may attend in accordance with KRS 61.840 is the Bell County Area Technology Center, 9828 US Highway 25e, 2nd Floor, Pineville, Kentucky with the anticipation that four board members will be present and one board member will participate via video teleconference as authorized under KRS 61.826.</w:t>
      </w:r>
    </w:p>
    <w:p w:rsidR="00B12DC1" w:rsidRDefault="00B12DC1" w:rsidP="00EC517A"/>
    <w:p w:rsidR="00EC517A" w:rsidRPr="007F5C1F" w:rsidRDefault="00EC517A" w:rsidP="00EC517A">
      <w:r w:rsidRPr="007F5C1F">
        <w:t>1.</w:t>
      </w:r>
      <w:r w:rsidRPr="007F5C1F">
        <w:tab/>
      </w:r>
      <w:r w:rsidRPr="007F5C1F">
        <w:rPr>
          <w:b/>
          <w:bCs/>
        </w:rPr>
        <w:t>Call meeting to order, establish quorum, moment of silence, Pledge of Allegiance</w:t>
      </w:r>
    </w:p>
    <w:p w:rsidR="00EC517A" w:rsidRPr="007F5C1F" w:rsidRDefault="00EC517A" w:rsidP="00EC517A">
      <w:pPr>
        <w:rPr>
          <w:b/>
        </w:rPr>
      </w:pPr>
      <w:r w:rsidRPr="007F5C1F">
        <w:t>2.</w:t>
      </w:r>
      <w:r w:rsidRPr="007F5C1F">
        <w:rPr>
          <w:b/>
        </w:rPr>
        <w:tab/>
        <w:t>Consent Items</w:t>
      </w:r>
    </w:p>
    <w:p w:rsidR="00641B04" w:rsidRPr="002C7EAF" w:rsidRDefault="00EC517A" w:rsidP="00EC517A">
      <w:pPr>
        <w:rPr>
          <w:bCs/>
        </w:rPr>
      </w:pPr>
      <w:r w:rsidRPr="007F5C1F">
        <w:rPr>
          <w:b/>
        </w:rPr>
        <w:tab/>
      </w:r>
      <w:r w:rsidRPr="007F5C1F">
        <w:t>a</w:t>
      </w:r>
      <w:r w:rsidR="001F1C71">
        <w:t>)</w:t>
      </w:r>
      <w:r w:rsidR="001F1C71">
        <w:tab/>
        <w:t xml:space="preserve">Approve Fundraising Requests, </w:t>
      </w:r>
      <w:r w:rsidR="004F39C1">
        <w:t>Out-of-State Field Trip Request</w:t>
      </w:r>
      <w:r w:rsidR="0051090D">
        <w:t xml:space="preserve">, </w:t>
      </w:r>
      <w:r w:rsidR="001F1C71">
        <w:t>June 1</w:t>
      </w:r>
      <w:r w:rsidR="00E1758E">
        <w:t>5</w:t>
      </w:r>
      <w:r w:rsidR="001F1C71">
        <w:t>, 202</w:t>
      </w:r>
      <w:r w:rsidR="00E1758E">
        <w:t>6</w:t>
      </w:r>
      <w:r w:rsidR="001F1C71">
        <w:t xml:space="preserve"> </w:t>
      </w:r>
      <w:r>
        <w:t xml:space="preserve">Special </w:t>
      </w:r>
      <w:r w:rsidR="004F39C1">
        <w:tab/>
      </w:r>
      <w:r w:rsidR="004F39C1">
        <w:tab/>
      </w:r>
      <w:r w:rsidR="004F39C1">
        <w:tab/>
      </w:r>
      <w:r w:rsidR="00787847">
        <w:tab/>
      </w:r>
      <w:r>
        <w:t xml:space="preserve">Called </w:t>
      </w:r>
      <w:r w:rsidRPr="00B12DC1">
        <w:t>Meeting Minutes, June 1</w:t>
      </w:r>
      <w:r w:rsidR="00F42CC9" w:rsidRPr="00B12DC1">
        <w:t>6</w:t>
      </w:r>
      <w:r w:rsidRPr="00B12DC1">
        <w:t>, 202</w:t>
      </w:r>
      <w:r w:rsidR="00F42CC9" w:rsidRPr="00B12DC1">
        <w:t>6</w:t>
      </w:r>
      <w:r w:rsidRPr="00B12DC1">
        <w:t xml:space="preserve"> Regular Meeting Minutes,</w:t>
      </w:r>
      <w:r w:rsidR="0051090D">
        <w:rPr>
          <w:bCs/>
        </w:rPr>
        <w:t xml:space="preserve"> </w:t>
      </w:r>
      <w:r w:rsidRPr="002C7EAF">
        <w:t xml:space="preserve">UNITE Tutoring Agreement, </w:t>
      </w:r>
      <w:r w:rsidR="0051090D">
        <w:tab/>
      </w:r>
      <w:r w:rsidR="0051090D">
        <w:tab/>
      </w:r>
      <w:r w:rsidR="0051090D">
        <w:tab/>
      </w:r>
      <w:r w:rsidR="00071E58" w:rsidRPr="002C7EAF">
        <w:t xml:space="preserve">FY27 Community Education Grant Agreement, </w:t>
      </w:r>
      <w:r w:rsidR="0051090D">
        <w:t xml:space="preserve">2026-2027 </w:t>
      </w:r>
      <w:r w:rsidR="00E1758E" w:rsidRPr="002C7EAF">
        <w:rPr>
          <w:bCs/>
        </w:rPr>
        <w:t>Elgin Academic Agreement,</w:t>
      </w:r>
      <w:r w:rsidR="00E1758E" w:rsidRPr="002C7EAF">
        <w:t xml:space="preserve"> </w:t>
      </w:r>
      <w:r w:rsidR="0051090D">
        <w:t>2026-</w:t>
      </w:r>
      <w:r w:rsidR="0051090D">
        <w:tab/>
      </w:r>
      <w:r w:rsidR="0051090D">
        <w:tab/>
      </w:r>
      <w:r w:rsidR="0051090D">
        <w:tab/>
        <w:t xml:space="preserve">2027 </w:t>
      </w:r>
      <w:r w:rsidR="00E1758E" w:rsidRPr="002C7EAF">
        <w:t>Elgin</w:t>
      </w:r>
      <w:r w:rsidR="00071E58" w:rsidRPr="002C7EAF">
        <w:t xml:space="preserve"> School Based Child Advocate </w:t>
      </w:r>
      <w:r w:rsidR="00E1758E" w:rsidRPr="002C7EAF">
        <w:t xml:space="preserve">Agreement, and </w:t>
      </w:r>
      <w:r w:rsidR="0051090D">
        <w:t xml:space="preserve">2026-2027 </w:t>
      </w:r>
      <w:r w:rsidR="001B72B3" w:rsidRPr="002C7EAF">
        <w:t xml:space="preserve">Elgin </w:t>
      </w:r>
      <w:r w:rsidR="00D65C43" w:rsidRPr="002C7EAF">
        <w:t xml:space="preserve">Bible Release </w:t>
      </w:r>
      <w:r w:rsidR="0051090D">
        <w:tab/>
      </w:r>
      <w:r w:rsidR="0051090D">
        <w:tab/>
      </w:r>
      <w:r w:rsidR="0051090D">
        <w:tab/>
      </w:r>
      <w:r w:rsidR="00D65C43" w:rsidRPr="002C7EAF">
        <w:t>Agreement</w:t>
      </w:r>
      <w:r w:rsidRPr="002C7EAF">
        <w:rPr>
          <w:bCs/>
        </w:rPr>
        <w:tab/>
      </w:r>
    </w:p>
    <w:p w:rsidR="00EC517A" w:rsidRPr="002C7EAF" w:rsidRDefault="0051090D" w:rsidP="00EC517A">
      <w:pPr>
        <w:rPr>
          <w:b/>
        </w:rPr>
      </w:pPr>
      <w:r>
        <w:t>3</w:t>
      </w:r>
      <w:r w:rsidR="00EC517A" w:rsidRPr="002C7EAF">
        <w:t>.</w:t>
      </w:r>
      <w:r w:rsidR="00EC517A" w:rsidRPr="002C7EAF">
        <w:tab/>
      </w:r>
      <w:r w:rsidR="00EC517A" w:rsidRPr="002C7EAF">
        <w:rPr>
          <w:b/>
          <w:bCs/>
        </w:rPr>
        <w:t>Public</w:t>
      </w:r>
    </w:p>
    <w:p w:rsidR="00EC517A" w:rsidRPr="002C7EAF" w:rsidRDefault="0051090D" w:rsidP="00EC517A">
      <w:pPr>
        <w:rPr>
          <w:b/>
        </w:rPr>
      </w:pPr>
      <w:r>
        <w:t>4</w:t>
      </w:r>
      <w:r w:rsidR="00EC517A" w:rsidRPr="002C7EAF">
        <w:t>.</w:t>
      </w:r>
      <w:r w:rsidR="00EC517A" w:rsidRPr="002C7EAF">
        <w:tab/>
      </w:r>
      <w:r w:rsidR="00EC517A" w:rsidRPr="002C7EAF">
        <w:rPr>
          <w:b/>
        </w:rPr>
        <w:t>Personnel</w:t>
      </w:r>
    </w:p>
    <w:p w:rsidR="00E1758E" w:rsidRPr="002C7EAF" w:rsidRDefault="00EC517A" w:rsidP="00EC517A">
      <w:r w:rsidRPr="002C7EAF">
        <w:rPr>
          <w:b/>
        </w:rPr>
        <w:tab/>
      </w:r>
      <w:r w:rsidRPr="002C7EAF">
        <w:t>a)</w:t>
      </w:r>
      <w:r w:rsidRPr="002C7EAF">
        <w:tab/>
        <w:t>New Employees/Resignations Report</w:t>
      </w:r>
    </w:p>
    <w:p w:rsidR="002C7EAF" w:rsidRPr="002C7EAF" w:rsidRDefault="008B1E82" w:rsidP="002C7EAF">
      <w:r>
        <w:t xml:space="preserve">          *</w:t>
      </w:r>
      <w:r w:rsidR="00E1758E" w:rsidRPr="002C7EAF">
        <w:t>b)</w:t>
      </w:r>
      <w:r w:rsidR="00E1758E" w:rsidRPr="002C7EAF">
        <w:tab/>
        <w:t>Discuss and Consider Action-Amend 2026-2027 District Staffing Policy-</w:t>
      </w:r>
      <w:r w:rsidR="00AB1EF2" w:rsidRPr="002C7EAF">
        <w:t xml:space="preserve">Bell County High </w:t>
      </w:r>
      <w:r w:rsidR="00AB1EF2" w:rsidRPr="002C7EAF">
        <w:tab/>
      </w:r>
      <w:r w:rsidR="00AB1EF2" w:rsidRPr="002C7EAF">
        <w:tab/>
      </w:r>
      <w:r w:rsidR="00AB1EF2" w:rsidRPr="002C7EAF">
        <w:tab/>
        <w:t xml:space="preserve">School </w:t>
      </w:r>
      <w:r w:rsidR="00E1758E" w:rsidRPr="002C7EAF">
        <w:t>Security</w:t>
      </w:r>
      <w:r w:rsidR="00AB1EF2" w:rsidRPr="002C7EAF">
        <w:t xml:space="preserve"> Position</w:t>
      </w:r>
      <w:r w:rsidR="002C7EAF">
        <w:t xml:space="preserve">, </w:t>
      </w:r>
      <w:r w:rsidR="00AB1EF2" w:rsidRPr="002C7EAF">
        <w:t>Create Central Office Receptionist</w:t>
      </w:r>
      <w:r w:rsidR="00EC517A" w:rsidRPr="002C7EAF">
        <w:t xml:space="preserve"> </w:t>
      </w:r>
      <w:r w:rsidR="00AB1EF2" w:rsidRPr="002C7EAF">
        <w:t>Position</w:t>
      </w:r>
      <w:r w:rsidR="002C7EAF">
        <w:t xml:space="preserve"> and</w:t>
      </w:r>
      <w:r w:rsidR="002C7EAF" w:rsidRPr="002C7EAF">
        <w:t xml:space="preserve"> Athletic </w:t>
      </w:r>
      <w:r w:rsidR="002C7EAF" w:rsidRPr="002C7EAF">
        <w:tab/>
      </w:r>
      <w:r w:rsidR="002C7EAF" w:rsidRPr="002C7EAF">
        <w:tab/>
      </w:r>
      <w:r w:rsidR="002C7EAF" w:rsidRPr="002C7EAF">
        <w:tab/>
      </w:r>
      <w:r w:rsidR="002C7EAF">
        <w:tab/>
      </w:r>
      <w:r w:rsidR="002C7EAF" w:rsidRPr="002C7EAF">
        <w:t>Director Extended Days</w:t>
      </w:r>
    </w:p>
    <w:p w:rsidR="00AD1E83" w:rsidRPr="002C7EAF" w:rsidRDefault="008B1E82" w:rsidP="00EC517A">
      <w:r>
        <w:t xml:space="preserve">          *</w:t>
      </w:r>
      <w:r w:rsidR="00AD1E83" w:rsidRPr="002C7EAF">
        <w:t>c)</w:t>
      </w:r>
      <w:r w:rsidR="00AD1E83" w:rsidRPr="002C7EAF">
        <w:tab/>
        <w:t>Discuss and Consider Action-Bell County High School Assistant Principal Position</w:t>
      </w:r>
    </w:p>
    <w:p w:rsidR="00EC517A" w:rsidRPr="002C7EAF" w:rsidRDefault="00EC517A" w:rsidP="00EC517A">
      <w:r w:rsidRPr="002C7EAF">
        <w:t xml:space="preserve">                          </w:t>
      </w:r>
    </w:p>
    <w:p w:rsidR="00EC517A" w:rsidRPr="002C7EAF" w:rsidRDefault="0051090D" w:rsidP="00EC517A">
      <w:r>
        <w:t>5</w:t>
      </w:r>
      <w:r w:rsidR="00EC517A" w:rsidRPr="002C7EAF">
        <w:t>.</w:t>
      </w:r>
      <w:r w:rsidR="00EC517A" w:rsidRPr="002C7EAF">
        <w:tab/>
      </w:r>
      <w:r w:rsidR="00EC517A" w:rsidRPr="002C7EAF">
        <w:rPr>
          <w:b/>
        </w:rPr>
        <w:t>Policies and Procedures</w:t>
      </w:r>
    </w:p>
    <w:p w:rsidR="00F42CC9" w:rsidRPr="002C7EAF" w:rsidRDefault="00EC517A" w:rsidP="00EC517A">
      <w:r w:rsidRPr="002C7EAF">
        <w:tab/>
        <w:t>a)</w:t>
      </w:r>
      <w:r w:rsidRPr="002C7EAF">
        <w:tab/>
        <w:t>Approve 2nd Reading of 202</w:t>
      </w:r>
      <w:r w:rsidR="00F42CC9" w:rsidRPr="002C7EAF">
        <w:t>6</w:t>
      </w:r>
      <w:r w:rsidRPr="002C7EAF">
        <w:t>-202</w:t>
      </w:r>
      <w:r w:rsidR="00F42CC9" w:rsidRPr="002C7EAF">
        <w:t>7</w:t>
      </w:r>
      <w:r w:rsidRPr="002C7EAF">
        <w:t xml:space="preserve"> KSBA Policy Update #4</w:t>
      </w:r>
      <w:r w:rsidR="00F42CC9" w:rsidRPr="002C7EAF">
        <w:t>9</w:t>
      </w:r>
    </w:p>
    <w:p w:rsidR="00EC517A" w:rsidRPr="002C7EAF" w:rsidRDefault="00F42CC9" w:rsidP="00EC517A">
      <w:r w:rsidRPr="002C7EAF">
        <w:tab/>
        <w:t>b)</w:t>
      </w:r>
      <w:r w:rsidRPr="002C7EAF">
        <w:tab/>
        <w:t>Approve 2026-2027 KSBA Procedure Update #</w:t>
      </w:r>
      <w:r w:rsidR="0014349B" w:rsidRPr="002C7EAF">
        <w:t>30</w:t>
      </w:r>
    </w:p>
    <w:p w:rsidR="00237A40" w:rsidRPr="002C7EAF" w:rsidRDefault="001B72B3" w:rsidP="00F42CC9">
      <w:r w:rsidRPr="002C7EAF">
        <w:tab/>
      </w:r>
    </w:p>
    <w:p w:rsidR="00EC517A" w:rsidRPr="002C7EAF" w:rsidRDefault="0051090D" w:rsidP="00EC517A">
      <w:pPr>
        <w:rPr>
          <w:b/>
        </w:rPr>
      </w:pPr>
      <w:r>
        <w:t>6</w:t>
      </w:r>
      <w:r w:rsidR="00EC517A" w:rsidRPr="002C7EAF">
        <w:t>.</w:t>
      </w:r>
      <w:r w:rsidR="00EC517A" w:rsidRPr="002C7EAF">
        <w:tab/>
      </w:r>
      <w:r w:rsidR="00EC517A" w:rsidRPr="002C7EAF">
        <w:rPr>
          <w:b/>
        </w:rPr>
        <w:t>Finance</w:t>
      </w:r>
    </w:p>
    <w:p w:rsidR="00EC517A" w:rsidRPr="002C7EAF" w:rsidRDefault="00EC517A" w:rsidP="00EC517A">
      <w:r w:rsidRPr="002C7EAF">
        <w:rPr>
          <w:b/>
        </w:rPr>
        <w:tab/>
      </w:r>
      <w:r w:rsidRPr="002C7EAF">
        <w:t>a)</w:t>
      </w:r>
      <w:r w:rsidRPr="002C7EAF">
        <w:tab/>
        <w:t>Approve Payment of Bills</w:t>
      </w:r>
    </w:p>
    <w:p w:rsidR="00EC517A" w:rsidRPr="002C7EAF" w:rsidRDefault="00EC517A" w:rsidP="00EC517A">
      <w:r w:rsidRPr="002C7EAF">
        <w:rPr>
          <w:b/>
        </w:rPr>
        <w:tab/>
      </w:r>
      <w:r w:rsidRPr="002C7EAF">
        <w:t>b)</w:t>
      </w:r>
      <w:r w:rsidRPr="002C7EAF">
        <w:tab/>
        <w:t>Approve FY2</w:t>
      </w:r>
      <w:r w:rsidR="00F42CC9" w:rsidRPr="002C7EAF">
        <w:t>7</w:t>
      </w:r>
      <w:r w:rsidRPr="002C7EAF">
        <w:t xml:space="preserve"> District Assurances</w:t>
      </w:r>
    </w:p>
    <w:p w:rsidR="00A84571" w:rsidRDefault="00EC517A" w:rsidP="0014349B">
      <w:r w:rsidRPr="002C7EAF">
        <w:tab/>
        <w:t>c)</w:t>
      </w:r>
      <w:r w:rsidRPr="002C7EAF">
        <w:tab/>
        <w:t>Approve Pledge of Collateral Agreement</w:t>
      </w:r>
    </w:p>
    <w:p w:rsidR="000905C7" w:rsidRPr="002C7EAF" w:rsidRDefault="000905C7" w:rsidP="0014349B">
      <w:r>
        <w:tab/>
        <w:t>d)</w:t>
      </w:r>
      <w:r>
        <w:tab/>
        <w:t>Approve FY27 Surety Bond</w:t>
      </w:r>
    </w:p>
    <w:p w:rsidR="00AD1E83" w:rsidRPr="002C7EAF" w:rsidRDefault="00AD1E83" w:rsidP="00AD1E83">
      <w:r w:rsidRPr="002C7EAF">
        <w:rPr>
          <w:bCs/>
        </w:rPr>
        <w:tab/>
      </w:r>
      <w:r w:rsidR="000905C7">
        <w:rPr>
          <w:bCs/>
        </w:rPr>
        <w:t>e</w:t>
      </w:r>
      <w:r w:rsidRPr="002C7EAF">
        <w:rPr>
          <w:bCs/>
        </w:rPr>
        <w:t>)</w:t>
      </w:r>
      <w:r w:rsidRPr="002C7EAF">
        <w:rPr>
          <w:bCs/>
        </w:rPr>
        <w:tab/>
        <w:t xml:space="preserve">Amend FY27 Auxiliary Pay Scale- Additional 21st Century Grant Stipend Positions </w:t>
      </w:r>
    </w:p>
    <w:p w:rsidR="003737E1" w:rsidRPr="002C7EAF" w:rsidRDefault="003737E1" w:rsidP="00EC517A">
      <w:pPr>
        <w:rPr>
          <w:bCs/>
        </w:rPr>
      </w:pPr>
    </w:p>
    <w:p w:rsidR="00EC517A" w:rsidRPr="002C7EAF" w:rsidRDefault="0051090D" w:rsidP="00EC517A">
      <w:pPr>
        <w:rPr>
          <w:bCs/>
        </w:rPr>
      </w:pPr>
      <w:r>
        <w:rPr>
          <w:bCs/>
        </w:rPr>
        <w:t>7</w:t>
      </w:r>
      <w:r w:rsidR="00EC517A" w:rsidRPr="002C7EAF">
        <w:rPr>
          <w:bCs/>
        </w:rPr>
        <w:t>.</w:t>
      </w:r>
      <w:r w:rsidR="00EC517A" w:rsidRPr="002C7EAF">
        <w:rPr>
          <w:bCs/>
        </w:rPr>
        <w:tab/>
      </w:r>
      <w:r w:rsidR="00EC517A" w:rsidRPr="002C7EAF">
        <w:rPr>
          <w:b/>
          <w:bCs/>
        </w:rPr>
        <w:t>Facilities</w:t>
      </w:r>
    </w:p>
    <w:p w:rsidR="00EC517A" w:rsidRPr="002C7EAF" w:rsidRDefault="00EC517A" w:rsidP="00EC517A">
      <w:r w:rsidRPr="002C7EAF">
        <w:rPr>
          <w:bCs/>
        </w:rPr>
        <w:tab/>
        <w:t>a)</w:t>
      </w:r>
      <w:r w:rsidRPr="002C7EAF">
        <w:rPr>
          <w:bCs/>
        </w:rPr>
        <w:tab/>
      </w:r>
      <w:r w:rsidRPr="002C7EAF">
        <w:t>Approve Pay Applications</w:t>
      </w:r>
    </w:p>
    <w:p w:rsidR="0014349B" w:rsidRPr="002C7EAF" w:rsidRDefault="008B1E82" w:rsidP="00EC517A">
      <w:r>
        <w:t xml:space="preserve">         *</w:t>
      </w:r>
      <w:r w:rsidR="0014349B" w:rsidRPr="002C7EAF">
        <w:t>b)</w:t>
      </w:r>
      <w:r w:rsidR="0014349B" w:rsidRPr="002C7EAF">
        <w:tab/>
        <w:t>Declare Facility Emergency-Yellow Creek School Center</w:t>
      </w:r>
    </w:p>
    <w:p w:rsidR="0014349B" w:rsidRPr="002C7EAF" w:rsidRDefault="0014349B" w:rsidP="00EC517A">
      <w:r w:rsidRPr="002C7EAF">
        <w:tab/>
        <w:t>c)</w:t>
      </w:r>
      <w:r w:rsidRPr="002C7EAF">
        <w:tab/>
        <w:t>Approve BG-1-Yellow Creek School Center-Walk-in Freezer/Cooler</w:t>
      </w:r>
    </w:p>
    <w:p w:rsidR="00795D69" w:rsidRDefault="00795D69" w:rsidP="00F42CC9">
      <w:r>
        <w:t xml:space="preserve">         *d)</w:t>
      </w:r>
      <w:r>
        <w:tab/>
        <w:t>Declare Facility Emergency-Page School Center</w:t>
      </w:r>
    </w:p>
    <w:p w:rsidR="00795D69" w:rsidRDefault="00795D69" w:rsidP="00F42CC9">
      <w:r>
        <w:tab/>
        <w:t>e)</w:t>
      </w:r>
      <w:r>
        <w:tab/>
        <w:t>Approve BG-1-Page School Center-Heat Exchanger</w:t>
      </w:r>
      <w:r w:rsidR="00313F42">
        <w:t xml:space="preserve"> Replacement</w:t>
      </w:r>
    </w:p>
    <w:p w:rsidR="00FF0CBB" w:rsidRPr="002C7EAF" w:rsidRDefault="00795D69" w:rsidP="00F42CC9">
      <w:pPr>
        <w:rPr>
          <w:bCs/>
        </w:rPr>
      </w:pPr>
      <w:r>
        <w:tab/>
        <w:t>f</w:t>
      </w:r>
      <w:r w:rsidR="00EC517A" w:rsidRPr="002C7EAF">
        <w:t>)</w:t>
      </w:r>
      <w:r w:rsidR="00E1758E" w:rsidRPr="002C7EAF">
        <w:tab/>
      </w:r>
      <w:r w:rsidR="00AD1E83" w:rsidRPr="002C7EAF">
        <w:t>Discuss and Consider Action-</w:t>
      </w:r>
      <w:r w:rsidR="00E1758E" w:rsidRPr="002C7EAF">
        <w:rPr>
          <w:bCs/>
        </w:rPr>
        <w:t>Countywide Message of Hope Facility Request</w:t>
      </w:r>
    </w:p>
    <w:p w:rsidR="00D07273" w:rsidRPr="002C7EAF" w:rsidRDefault="00FF0CBB" w:rsidP="00F42CC9">
      <w:r w:rsidRPr="002C7EAF">
        <w:rPr>
          <w:bCs/>
        </w:rPr>
        <w:tab/>
      </w:r>
      <w:r w:rsidR="00EC517A" w:rsidRPr="002C7EAF">
        <w:tab/>
      </w:r>
    </w:p>
    <w:p w:rsidR="00EC517A" w:rsidRPr="002C7EAF" w:rsidRDefault="0051090D" w:rsidP="00EC517A">
      <w:pPr>
        <w:rPr>
          <w:b/>
        </w:rPr>
      </w:pPr>
      <w:r>
        <w:t>8</w:t>
      </w:r>
      <w:r w:rsidR="00EC517A" w:rsidRPr="002C7EAF">
        <w:t>.</w:t>
      </w:r>
      <w:r w:rsidR="00EC517A" w:rsidRPr="002C7EAF">
        <w:tab/>
      </w:r>
      <w:r w:rsidR="00EC517A" w:rsidRPr="002C7EAF">
        <w:rPr>
          <w:b/>
        </w:rPr>
        <w:t>Superintendent’s Report</w:t>
      </w:r>
    </w:p>
    <w:p w:rsidR="00F42CC9" w:rsidRPr="002C7EAF" w:rsidRDefault="008B1E82" w:rsidP="00EC517A">
      <w:r>
        <w:t xml:space="preserve">          </w:t>
      </w:r>
      <w:r w:rsidRPr="008B1E82">
        <w:t>*</w:t>
      </w:r>
      <w:r w:rsidR="00EC517A" w:rsidRPr="002C7EAF">
        <w:t>a)</w:t>
      </w:r>
      <w:r w:rsidR="006E79B3" w:rsidRPr="002C7EAF">
        <w:tab/>
      </w:r>
      <w:r w:rsidR="00E1758E" w:rsidRPr="002C7EAF">
        <w:t>Construction Update</w:t>
      </w:r>
    </w:p>
    <w:p w:rsidR="00EC517A" w:rsidRPr="007F5C1F" w:rsidRDefault="00F42CC9" w:rsidP="00EC517A">
      <w:pPr>
        <w:rPr>
          <w:bCs/>
        </w:rPr>
      </w:pPr>
      <w:r w:rsidRPr="002C7EAF">
        <w:tab/>
        <w:t>b)</w:t>
      </w:r>
      <w:r w:rsidRPr="002C7EAF">
        <w:tab/>
        <w:t>Thank You Letter from Kentucky State Police</w:t>
      </w:r>
      <w:r w:rsidR="00EC517A" w:rsidRPr="007F5C1F">
        <w:tab/>
      </w:r>
      <w:r w:rsidR="00EC517A" w:rsidRPr="007F5C1F">
        <w:tab/>
      </w:r>
      <w:r w:rsidR="00EC517A" w:rsidRPr="007F5C1F">
        <w:tab/>
      </w:r>
      <w:r w:rsidR="00EC517A" w:rsidRPr="007F5C1F">
        <w:tab/>
      </w:r>
    </w:p>
    <w:p w:rsidR="00142269" w:rsidRDefault="0051090D" w:rsidP="0060672B">
      <w:r>
        <w:t>9</w:t>
      </w:r>
      <w:r w:rsidR="00EC517A" w:rsidRPr="007F5C1F">
        <w:t>.</w:t>
      </w:r>
      <w:r w:rsidR="00EC517A" w:rsidRPr="007F5C1F">
        <w:tab/>
      </w:r>
      <w:r w:rsidR="00EC517A" w:rsidRPr="007F5C1F">
        <w:rPr>
          <w:b/>
        </w:rPr>
        <w:t>Other Items Board May Wish to Discuss</w:t>
      </w:r>
      <w:r w:rsidR="00142269">
        <w:tab/>
      </w:r>
    </w:p>
    <w:p w:rsidR="00EC517A" w:rsidRPr="00142269" w:rsidRDefault="001F1C71" w:rsidP="0060672B">
      <w:r>
        <w:t>1</w:t>
      </w:r>
      <w:r w:rsidR="0051090D">
        <w:t>0</w:t>
      </w:r>
      <w:r w:rsidR="00EC517A" w:rsidRPr="007F5C1F">
        <w:t>.</w:t>
      </w:r>
      <w:r w:rsidR="00EC517A" w:rsidRPr="007F5C1F">
        <w:tab/>
      </w:r>
      <w:r w:rsidR="00EC517A" w:rsidRPr="007F5C1F">
        <w:rPr>
          <w:b/>
        </w:rPr>
        <w:t>Adjourn</w:t>
      </w:r>
      <w:r w:rsidR="00641B04">
        <w:rPr>
          <w:b/>
        </w:rPr>
        <w:tab/>
      </w:r>
      <w:r w:rsidR="00641B04">
        <w:rPr>
          <w:b/>
        </w:rPr>
        <w:tab/>
      </w:r>
      <w:r w:rsidR="00641B04">
        <w:rPr>
          <w:b/>
        </w:rPr>
        <w:tab/>
      </w:r>
      <w:r w:rsidR="00641B04">
        <w:rPr>
          <w:b/>
        </w:rPr>
        <w:tab/>
      </w:r>
      <w:r w:rsidR="00641B04">
        <w:rPr>
          <w:b/>
        </w:rPr>
        <w:tab/>
      </w:r>
      <w:r w:rsidR="00641B04">
        <w:rPr>
          <w:b/>
        </w:rPr>
        <w:tab/>
      </w:r>
      <w:r w:rsidR="0060672B" w:rsidRPr="00142269">
        <w:rPr>
          <w:bCs/>
        </w:rPr>
        <w:t>*N</w:t>
      </w:r>
      <w:r w:rsidR="00EC517A" w:rsidRPr="00142269">
        <w:rPr>
          <w:bCs/>
        </w:rPr>
        <w:t>o Packet Contents</w:t>
      </w:r>
    </w:p>
    <w:p w:rsidR="003D3A8D" w:rsidRDefault="003D3A8D">
      <w:pPr>
        <w:jc w:val="center"/>
        <w:rPr>
          <w:b/>
          <w:bCs/>
          <w:sz w:val="20"/>
        </w:rPr>
      </w:pPr>
    </w:p>
    <w:sectPr w:rsidR="003D3A8D" w:rsidSect="00142269">
      <w:pgSz w:w="12240" w:h="15840"/>
      <w:pgMar w:top="288" w:right="720" w:bottom="288"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028B0"/>
    <w:rsid w:val="00002F4E"/>
    <w:rsid w:val="0001596A"/>
    <w:rsid w:val="00024322"/>
    <w:rsid w:val="00031F5A"/>
    <w:rsid w:val="000335D9"/>
    <w:rsid w:val="00035235"/>
    <w:rsid w:val="00044B32"/>
    <w:rsid w:val="00053D08"/>
    <w:rsid w:val="000552A5"/>
    <w:rsid w:val="00057960"/>
    <w:rsid w:val="00063FFA"/>
    <w:rsid w:val="000646BC"/>
    <w:rsid w:val="00067481"/>
    <w:rsid w:val="00070509"/>
    <w:rsid w:val="000713C6"/>
    <w:rsid w:val="00071E58"/>
    <w:rsid w:val="00072390"/>
    <w:rsid w:val="00081268"/>
    <w:rsid w:val="00085882"/>
    <w:rsid w:val="00087665"/>
    <w:rsid w:val="000905C7"/>
    <w:rsid w:val="00093EF9"/>
    <w:rsid w:val="000A0DF2"/>
    <w:rsid w:val="000A17D3"/>
    <w:rsid w:val="000A51AD"/>
    <w:rsid w:val="000B7684"/>
    <w:rsid w:val="000C09B1"/>
    <w:rsid w:val="000C58CF"/>
    <w:rsid w:val="000C76A9"/>
    <w:rsid w:val="000D7A60"/>
    <w:rsid w:val="000E150D"/>
    <w:rsid w:val="000E4F27"/>
    <w:rsid w:val="00104D2B"/>
    <w:rsid w:val="001067D4"/>
    <w:rsid w:val="001068B0"/>
    <w:rsid w:val="0010726C"/>
    <w:rsid w:val="00110805"/>
    <w:rsid w:val="00110FAB"/>
    <w:rsid w:val="00111D6A"/>
    <w:rsid w:val="001132D0"/>
    <w:rsid w:val="00114D76"/>
    <w:rsid w:val="001164E5"/>
    <w:rsid w:val="00122B11"/>
    <w:rsid w:val="00126309"/>
    <w:rsid w:val="00130043"/>
    <w:rsid w:val="0013527F"/>
    <w:rsid w:val="001372E0"/>
    <w:rsid w:val="00142269"/>
    <w:rsid w:val="0014349B"/>
    <w:rsid w:val="00144B37"/>
    <w:rsid w:val="001478E4"/>
    <w:rsid w:val="00164C0E"/>
    <w:rsid w:val="00172283"/>
    <w:rsid w:val="00173712"/>
    <w:rsid w:val="0017465F"/>
    <w:rsid w:val="001809C9"/>
    <w:rsid w:val="0018129C"/>
    <w:rsid w:val="00184D35"/>
    <w:rsid w:val="001B72B3"/>
    <w:rsid w:val="001B7EC5"/>
    <w:rsid w:val="001C011D"/>
    <w:rsid w:val="001C06EA"/>
    <w:rsid w:val="001D1DCC"/>
    <w:rsid w:val="001D2267"/>
    <w:rsid w:val="001F1C71"/>
    <w:rsid w:val="001F4223"/>
    <w:rsid w:val="002025F5"/>
    <w:rsid w:val="0020341F"/>
    <w:rsid w:val="00214F8B"/>
    <w:rsid w:val="00216587"/>
    <w:rsid w:val="00220D1E"/>
    <w:rsid w:val="00235743"/>
    <w:rsid w:val="00237A40"/>
    <w:rsid w:val="002565A6"/>
    <w:rsid w:val="002609F5"/>
    <w:rsid w:val="00266BDE"/>
    <w:rsid w:val="00282BAE"/>
    <w:rsid w:val="002A1B76"/>
    <w:rsid w:val="002A440A"/>
    <w:rsid w:val="002A5295"/>
    <w:rsid w:val="002A7DCA"/>
    <w:rsid w:val="002B0247"/>
    <w:rsid w:val="002C3375"/>
    <w:rsid w:val="002C5EFE"/>
    <w:rsid w:val="002C6F69"/>
    <w:rsid w:val="002C7EAF"/>
    <w:rsid w:val="002D108F"/>
    <w:rsid w:val="002E0229"/>
    <w:rsid w:val="002F3130"/>
    <w:rsid w:val="002F6DB0"/>
    <w:rsid w:val="0030478C"/>
    <w:rsid w:val="00306DB9"/>
    <w:rsid w:val="0031246B"/>
    <w:rsid w:val="00313F42"/>
    <w:rsid w:val="00316FA4"/>
    <w:rsid w:val="00317003"/>
    <w:rsid w:val="00320B16"/>
    <w:rsid w:val="00322BC4"/>
    <w:rsid w:val="0032478B"/>
    <w:rsid w:val="0034222A"/>
    <w:rsid w:val="003459F1"/>
    <w:rsid w:val="00345FC4"/>
    <w:rsid w:val="00361DD5"/>
    <w:rsid w:val="003737E1"/>
    <w:rsid w:val="00380E49"/>
    <w:rsid w:val="003838C8"/>
    <w:rsid w:val="00391AC7"/>
    <w:rsid w:val="003B6494"/>
    <w:rsid w:val="003C0BEA"/>
    <w:rsid w:val="003C4B06"/>
    <w:rsid w:val="003D3A8D"/>
    <w:rsid w:val="003D5811"/>
    <w:rsid w:val="003D59EE"/>
    <w:rsid w:val="003D68D5"/>
    <w:rsid w:val="003D7268"/>
    <w:rsid w:val="003F32BC"/>
    <w:rsid w:val="004223A6"/>
    <w:rsid w:val="004225EA"/>
    <w:rsid w:val="00433B6E"/>
    <w:rsid w:val="00442BEF"/>
    <w:rsid w:val="00444696"/>
    <w:rsid w:val="00465A4B"/>
    <w:rsid w:val="00485FC5"/>
    <w:rsid w:val="004A6CBA"/>
    <w:rsid w:val="004A7542"/>
    <w:rsid w:val="004B1242"/>
    <w:rsid w:val="004B2F4B"/>
    <w:rsid w:val="004B3FD3"/>
    <w:rsid w:val="004B4CEE"/>
    <w:rsid w:val="004C0A6A"/>
    <w:rsid w:val="004D575E"/>
    <w:rsid w:val="004E0C3F"/>
    <w:rsid w:val="004E7061"/>
    <w:rsid w:val="004F39C1"/>
    <w:rsid w:val="005060A8"/>
    <w:rsid w:val="0051090D"/>
    <w:rsid w:val="005132E0"/>
    <w:rsid w:val="00515626"/>
    <w:rsid w:val="00516819"/>
    <w:rsid w:val="00520E03"/>
    <w:rsid w:val="00531757"/>
    <w:rsid w:val="00544EE6"/>
    <w:rsid w:val="00545CE0"/>
    <w:rsid w:val="00547C81"/>
    <w:rsid w:val="00551893"/>
    <w:rsid w:val="005552F8"/>
    <w:rsid w:val="0055578B"/>
    <w:rsid w:val="00555CBC"/>
    <w:rsid w:val="0056193D"/>
    <w:rsid w:val="00565F4B"/>
    <w:rsid w:val="0058549D"/>
    <w:rsid w:val="0058589D"/>
    <w:rsid w:val="00593FA5"/>
    <w:rsid w:val="005A06F6"/>
    <w:rsid w:val="005A7D81"/>
    <w:rsid w:val="005B2429"/>
    <w:rsid w:val="005B422B"/>
    <w:rsid w:val="005C5572"/>
    <w:rsid w:val="005D6FDA"/>
    <w:rsid w:val="005E25D3"/>
    <w:rsid w:val="005E2669"/>
    <w:rsid w:val="005E6124"/>
    <w:rsid w:val="005E77AA"/>
    <w:rsid w:val="005F56B2"/>
    <w:rsid w:val="00600E1A"/>
    <w:rsid w:val="0060672B"/>
    <w:rsid w:val="00606E6B"/>
    <w:rsid w:val="006162C7"/>
    <w:rsid w:val="00623432"/>
    <w:rsid w:val="00641B04"/>
    <w:rsid w:val="006513E5"/>
    <w:rsid w:val="00657BA8"/>
    <w:rsid w:val="006607DF"/>
    <w:rsid w:val="00664328"/>
    <w:rsid w:val="00676C6A"/>
    <w:rsid w:val="00685C91"/>
    <w:rsid w:val="006931DF"/>
    <w:rsid w:val="00695229"/>
    <w:rsid w:val="006A2F12"/>
    <w:rsid w:val="006A332A"/>
    <w:rsid w:val="006B1DF9"/>
    <w:rsid w:val="006B2117"/>
    <w:rsid w:val="006B3ECC"/>
    <w:rsid w:val="006B5359"/>
    <w:rsid w:val="006C54F4"/>
    <w:rsid w:val="006D71D4"/>
    <w:rsid w:val="006E79B3"/>
    <w:rsid w:val="006F6796"/>
    <w:rsid w:val="006F7D35"/>
    <w:rsid w:val="00703795"/>
    <w:rsid w:val="00706084"/>
    <w:rsid w:val="00707861"/>
    <w:rsid w:val="0071170E"/>
    <w:rsid w:val="007247CB"/>
    <w:rsid w:val="007331CA"/>
    <w:rsid w:val="00734426"/>
    <w:rsid w:val="007618FC"/>
    <w:rsid w:val="00774718"/>
    <w:rsid w:val="00775F81"/>
    <w:rsid w:val="00780DFE"/>
    <w:rsid w:val="00782170"/>
    <w:rsid w:val="00787847"/>
    <w:rsid w:val="00787E4F"/>
    <w:rsid w:val="00795D69"/>
    <w:rsid w:val="00795FAC"/>
    <w:rsid w:val="00796D44"/>
    <w:rsid w:val="007B7021"/>
    <w:rsid w:val="007C0CD5"/>
    <w:rsid w:val="007D557F"/>
    <w:rsid w:val="007E1AC7"/>
    <w:rsid w:val="007E4331"/>
    <w:rsid w:val="007E7F92"/>
    <w:rsid w:val="007F19F4"/>
    <w:rsid w:val="007F583E"/>
    <w:rsid w:val="00805F8E"/>
    <w:rsid w:val="00806568"/>
    <w:rsid w:val="00815812"/>
    <w:rsid w:val="0081779F"/>
    <w:rsid w:val="0082213C"/>
    <w:rsid w:val="00830F59"/>
    <w:rsid w:val="0083101E"/>
    <w:rsid w:val="008337A2"/>
    <w:rsid w:val="00845BA6"/>
    <w:rsid w:val="008531C2"/>
    <w:rsid w:val="0086497A"/>
    <w:rsid w:val="00865131"/>
    <w:rsid w:val="00870A36"/>
    <w:rsid w:val="00871673"/>
    <w:rsid w:val="00871D43"/>
    <w:rsid w:val="008773CA"/>
    <w:rsid w:val="008809EC"/>
    <w:rsid w:val="008A3B8D"/>
    <w:rsid w:val="008B1E82"/>
    <w:rsid w:val="008B4017"/>
    <w:rsid w:val="008B697F"/>
    <w:rsid w:val="008C3D89"/>
    <w:rsid w:val="008C6217"/>
    <w:rsid w:val="008C7D44"/>
    <w:rsid w:val="008D383A"/>
    <w:rsid w:val="008D3927"/>
    <w:rsid w:val="008D7D51"/>
    <w:rsid w:val="008D7E40"/>
    <w:rsid w:val="008E28F2"/>
    <w:rsid w:val="008E36E2"/>
    <w:rsid w:val="008E761F"/>
    <w:rsid w:val="008F1567"/>
    <w:rsid w:val="008F6832"/>
    <w:rsid w:val="009100B3"/>
    <w:rsid w:val="00910C1A"/>
    <w:rsid w:val="00917353"/>
    <w:rsid w:val="00921F90"/>
    <w:rsid w:val="009220E9"/>
    <w:rsid w:val="0093133F"/>
    <w:rsid w:val="00955FCF"/>
    <w:rsid w:val="00961C05"/>
    <w:rsid w:val="009666CD"/>
    <w:rsid w:val="00966CFA"/>
    <w:rsid w:val="00970EAF"/>
    <w:rsid w:val="00986D8B"/>
    <w:rsid w:val="009A61E0"/>
    <w:rsid w:val="009A7C11"/>
    <w:rsid w:val="009B4E4D"/>
    <w:rsid w:val="009C3336"/>
    <w:rsid w:val="009C368B"/>
    <w:rsid w:val="009C51A3"/>
    <w:rsid w:val="009D6854"/>
    <w:rsid w:val="009D75AD"/>
    <w:rsid w:val="009F4E1B"/>
    <w:rsid w:val="00A420DE"/>
    <w:rsid w:val="00A4472E"/>
    <w:rsid w:val="00A5244D"/>
    <w:rsid w:val="00A5372E"/>
    <w:rsid w:val="00A66E26"/>
    <w:rsid w:val="00A70226"/>
    <w:rsid w:val="00A80B21"/>
    <w:rsid w:val="00A81A33"/>
    <w:rsid w:val="00A842FA"/>
    <w:rsid w:val="00A84571"/>
    <w:rsid w:val="00AA02E8"/>
    <w:rsid w:val="00AA0CB6"/>
    <w:rsid w:val="00AA3646"/>
    <w:rsid w:val="00AA36EA"/>
    <w:rsid w:val="00AB11C5"/>
    <w:rsid w:val="00AB1EF2"/>
    <w:rsid w:val="00AB4BC6"/>
    <w:rsid w:val="00AB53E7"/>
    <w:rsid w:val="00AB5A3A"/>
    <w:rsid w:val="00AB63EF"/>
    <w:rsid w:val="00AC11D3"/>
    <w:rsid w:val="00AC4E18"/>
    <w:rsid w:val="00AD1E83"/>
    <w:rsid w:val="00AF4718"/>
    <w:rsid w:val="00AF6F8B"/>
    <w:rsid w:val="00B01E3D"/>
    <w:rsid w:val="00B0476D"/>
    <w:rsid w:val="00B12DC1"/>
    <w:rsid w:val="00B143C3"/>
    <w:rsid w:val="00B14CE9"/>
    <w:rsid w:val="00B173ED"/>
    <w:rsid w:val="00B17717"/>
    <w:rsid w:val="00B512C7"/>
    <w:rsid w:val="00B51AB9"/>
    <w:rsid w:val="00B54F90"/>
    <w:rsid w:val="00B564DD"/>
    <w:rsid w:val="00B630F3"/>
    <w:rsid w:val="00B65177"/>
    <w:rsid w:val="00B80D73"/>
    <w:rsid w:val="00B96CF2"/>
    <w:rsid w:val="00BA2E8E"/>
    <w:rsid w:val="00BA7D72"/>
    <w:rsid w:val="00BB1B79"/>
    <w:rsid w:val="00BB568E"/>
    <w:rsid w:val="00BC7512"/>
    <w:rsid w:val="00BE2AF9"/>
    <w:rsid w:val="00BE6C50"/>
    <w:rsid w:val="00BF3731"/>
    <w:rsid w:val="00BF7EAB"/>
    <w:rsid w:val="00C06823"/>
    <w:rsid w:val="00C128F7"/>
    <w:rsid w:val="00C12A19"/>
    <w:rsid w:val="00C154AE"/>
    <w:rsid w:val="00C2632E"/>
    <w:rsid w:val="00C42317"/>
    <w:rsid w:val="00C42AFC"/>
    <w:rsid w:val="00C6390D"/>
    <w:rsid w:val="00C67F82"/>
    <w:rsid w:val="00C74EF4"/>
    <w:rsid w:val="00C84EA8"/>
    <w:rsid w:val="00C84F5F"/>
    <w:rsid w:val="00CA4E4E"/>
    <w:rsid w:val="00CB62A3"/>
    <w:rsid w:val="00CD1EA5"/>
    <w:rsid w:val="00CD2607"/>
    <w:rsid w:val="00CE180B"/>
    <w:rsid w:val="00CE1989"/>
    <w:rsid w:val="00CE7BF4"/>
    <w:rsid w:val="00CF16BF"/>
    <w:rsid w:val="00D04EDC"/>
    <w:rsid w:val="00D07273"/>
    <w:rsid w:val="00D20338"/>
    <w:rsid w:val="00D24FE3"/>
    <w:rsid w:val="00D32373"/>
    <w:rsid w:val="00D36AA7"/>
    <w:rsid w:val="00D3798B"/>
    <w:rsid w:val="00D41BC3"/>
    <w:rsid w:val="00D47A25"/>
    <w:rsid w:val="00D50395"/>
    <w:rsid w:val="00D51A43"/>
    <w:rsid w:val="00D65C43"/>
    <w:rsid w:val="00D7071F"/>
    <w:rsid w:val="00D87DF5"/>
    <w:rsid w:val="00D95EEE"/>
    <w:rsid w:val="00D96785"/>
    <w:rsid w:val="00DB3B28"/>
    <w:rsid w:val="00DD0EFF"/>
    <w:rsid w:val="00DD32C0"/>
    <w:rsid w:val="00DE01E3"/>
    <w:rsid w:val="00DE0FC5"/>
    <w:rsid w:val="00DE145E"/>
    <w:rsid w:val="00DE153E"/>
    <w:rsid w:val="00DE4FBD"/>
    <w:rsid w:val="00DE5139"/>
    <w:rsid w:val="00E014CE"/>
    <w:rsid w:val="00E06FA6"/>
    <w:rsid w:val="00E12537"/>
    <w:rsid w:val="00E1758E"/>
    <w:rsid w:val="00E32B38"/>
    <w:rsid w:val="00E3386A"/>
    <w:rsid w:val="00E35988"/>
    <w:rsid w:val="00E458BE"/>
    <w:rsid w:val="00E82B41"/>
    <w:rsid w:val="00E84588"/>
    <w:rsid w:val="00E85E98"/>
    <w:rsid w:val="00EA738C"/>
    <w:rsid w:val="00EB5237"/>
    <w:rsid w:val="00EC293B"/>
    <w:rsid w:val="00EC2BFF"/>
    <w:rsid w:val="00EC32DB"/>
    <w:rsid w:val="00EC517A"/>
    <w:rsid w:val="00EC5527"/>
    <w:rsid w:val="00EC6D6C"/>
    <w:rsid w:val="00EE1732"/>
    <w:rsid w:val="00EF0727"/>
    <w:rsid w:val="00F00085"/>
    <w:rsid w:val="00F0019C"/>
    <w:rsid w:val="00F01AA9"/>
    <w:rsid w:val="00F06DC7"/>
    <w:rsid w:val="00F247E8"/>
    <w:rsid w:val="00F42CC9"/>
    <w:rsid w:val="00F46144"/>
    <w:rsid w:val="00F57D4F"/>
    <w:rsid w:val="00F72900"/>
    <w:rsid w:val="00F73024"/>
    <w:rsid w:val="00F75A79"/>
    <w:rsid w:val="00F863D9"/>
    <w:rsid w:val="00FA0176"/>
    <w:rsid w:val="00FA0248"/>
    <w:rsid w:val="00FA3271"/>
    <w:rsid w:val="00FC0418"/>
    <w:rsid w:val="00FD047D"/>
    <w:rsid w:val="00FD19C0"/>
    <w:rsid w:val="00FD650D"/>
    <w:rsid w:val="00FE23C6"/>
    <w:rsid w:val="00FE5845"/>
    <w:rsid w:val="00FF0CBB"/>
    <w:rsid w:val="00FF102D"/>
    <w:rsid w:val="00FF1488"/>
    <w:rsid w:val="00FF7E74"/>
    <w:rsid w:val="0B5965DC"/>
    <w:rsid w:val="111DDBC1"/>
    <w:rsid w:val="14338C8E"/>
    <w:rsid w:val="23BB0F8A"/>
    <w:rsid w:val="32FABDFF"/>
    <w:rsid w:val="3BD1E455"/>
    <w:rsid w:val="3D1A44FA"/>
    <w:rsid w:val="401C0038"/>
    <w:rsid w:val="4139FA66"/>
    <w:rsid w:val="4F28B45B"/>
    <w:rsid w:val="639DF8AA"/>
    <w:rsid w:val="669ACBA6"/>
    <w:rsid w:val="68F1AAA2"/>
    <w:rsid w:val="7A5688DD"/>
    <w:rsid w:val="7C1FF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726C"/>
    <w:pPr>
      <w:jc w:val="center"/>
    </w:pPr>
    <w:rPr>
      <w:b/>
      <w:bCs/>
      <w:sz w:val="20"/>
    </w:rPr>
  </w:style>
  <w:style w:type="character" w:customStyle="1" w:styleId="TitleChar">
    <w:name w:val="Title Char"/>
    <w:basedOn w:val="DefaultParagraphFont"/>
    <w:link w:val="Title"/>
    <w:rsid w:val="0010726C"/>
    <w:rPr>
      <w:b/>
      <w:bCs/>
      <w:szCs w:val="24"/>
    </w:rPr>
  </w:style>
  <w:style w:type="character" w:customStyle="1" w:styleId="ur605">
    <w:name w:val="ur605"/>
    <w:basedOn w:val="DefaultParagraphFont"/>
    <w:rsid w:val="0001596A"/>
  </w:style>
  <w:style w:type="paragraph" w:styleId="NormalWeb">
    <w:name w:val="Normal (Web)"/>
    <w:basedOn w:val="Normal"/>
    <w:uiPriority w:val="99"/>
    <w:unhideWhenUsed/>
    <w:rsid w:val="00D07273"/>
    <w:pPr>
      <w:spacing w:before="100" w:beforeAutospacing="1" w:after="100" w:afterAutospacing="1"/>
    </w:pPr>
  </w:style>
  <w:style w:type="paragraph" w:styleId="BalloonText">
    <w:name w:val="Balloon Text"/>
    <w:basedOn w:val="Normal"/>
    <w:link w:val="BalloonTextChar"/>
    <w:uiPriority w:val="99"/>
    <w:semiHidden/>
    <w:unhideWhenUsed/>
    <w:rsid w:val="00787847"/>
    <w:rPr>
      <w:rFonts w:ascii="Tahoma" w:hAnsi="Tahoma" w:cs="Tahoma"/>
      <w:sz w:val="16"/>
      <w:szCs w:val="16"/>
    </w:rPr>
  </w:style>
  <w:style w:type="character" w:customStyle="1" w:styleId="BalloonTextChar">
    <w:name w:val="Balloon Text Char"/>
    <w:basedOn w:val="DefaultParagraphFont"/>
    <w:link w:val="BalloonText"/>
    <w:uiPriority w:val="99"/>
    <w:semiHidden/>
    <w:rsid w:val="007878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2571923">
      <w:bodyDiv w:val="1"/>
      <w:marLeft w:val="0"/>
      <w:marRight w:val="0"/>
      <w:marTop w:val="0"/>
      <w:marBottom w:val="0"/>
      <w:divBdr>
        <w:top w:val="none" w:sz="0" w:space="0" w:color="auto"/>
        <w:left w:val="none" w:sz="0" w:space="0" w:color="auto"/>
        <w:bottom w:val="none" w:sz="0" w:space="0" w:color="auto"/>
        <w:right w:val="none" w:sz="0" w:space="0" w:color="auto"/>
      </w:divBdr>
    </w:div>
    <w:div w:id="136270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A04AF-2AF4-452C-AD91-E1495450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345</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22</cp:revision>
  <cp:lastPrinted>2026-07-20T16:36:00Z</cp:lastPrinted>
  <dcterms:created xsi:type="dcterms:W3CDTF">2026-06-25T13:24:00Z</dcterms:created>
  <dcterms:modified xsi:type="dcterms:W3CDTF">2026-07-20T17:13:00Z</dcterms:modified>
</cp:coreProperties>
</file>