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27DEF" w14:textId="77777777" w:rsidR="007C6896" w:rsidRPr="00F3317B" w:rsidRDefault="007C6896" w:rsidP="007C6896">
      <w:pPr>
        <w:jc w:val="center"/>
        <w:rPr>
          <w:b/>
        </w:rPr>
      </w:pPr>
      <w:r w:rsidRPr="00F3317B">
        <w:rPr>
          <w:b/>
        </w:rPr>
        <w:t>AGENDA</w:t>
      </w:r>
    </w:p>
    <w:p w14:paraId="00161A43" w14:textId="77777777" w:rsidR="007C6896" w:rsidRPr="00F3317B" w:rsidRDefault="007C6896" w:rsidP="007C6896">
      <w:pPr>
        <w:jc w:val="center"/>
        <w:rPr>
          <w:b/>
        </w:rPr>
      </w:pPr>
    </w:p>
    <w:p w14:paraId="65520D79" w14:textId="77C10145" w:rsidR="007C6896" w:rsidRPr="00F3317B" w:rsidRDefault="007C6896" w:rsidP="007C6896">
      <w:pPr>
        <w:jc w:val="center"/>
        <w:rPr>
          <w:b/>
        </w:rPr>
      </w:pPr>
      <w:r w:rsidRPr="00F3317B">
        <w:rPr>
          <w:b/>
        </w:rPr>
        <w:t>ADMINISTRATIVE COMMITTEE</w:t>
      </w:r>
      <w:r w:rsidR="00A727D5">
        <w:rPr>
          <w:b/>
        </w:rPr>
        <w:t xml:space="preserve"> </w:t>
      </w:r>
      <w:r w:rsidRPr="00F3317B">
        <w:rPr>
          <w:b/>
        </w:rPr>
        <w:t>QUARTERLY MEETING</w:t>
      </w:r>
    </w:p>
    <w:p w14:paraId="17DBD34B" w14:textId="272FFE5D" w:rsidR="007C6896" w:rsidRPr="00F3317B" w:rsidRDefault="002675EA" w:rsidP="007C6896">
      <w:pPr>
        <w:jc w:val="center"/>
        <w:rPr>
          <w:b/>
        </w:rPr>
      </w:pPr>
      <w:r>
        <w:rPr>
          <w:b/>
        </w:rPr>
        <w:t xml:space="preserve">August </w:t>
      </w:r>
      <w:r w:rsidR="00535954">
        <w:rPr>
          <w:b/>
        </w:rPr>
        <w:t>1</w:t>
      </w:r>
      <w:r w:rsidR="00A06467">
        <w:rPr>
          <w:b/>
        </w:rPr>
        <w:t>0</w:t>
      </w:r>
      <w:r w:rsidR="00FD280E" w:rsidRPr="00F3317B">
        <w:rPr>
          <w:b/>
        </w:rPr>
        <w:t>, 20</w:t>
      </w:r>
      <w:r w:rsidR="005E4471">
        <w:rPr>
          <w:b/>
        </w:rPr>
        <w:t>2</w:t>
      </w:r>
      <w:r w:rsidR="00A06467">
        <w:rPr>
          <w:b/>
        </w:rPr>
        <w:t>6</w:t>
      </w:r>
    </w:p>
    <w:p w14:paraId="6745B325" w14:textId="77777777" w:rsidR="007C6896" w:rsidRPr="00F3317B" w:rsidRDefault="007C6896" w:rsidP="007C6896"/>
    <w:p w14:paraId="2D434BEC" w14:textId="4366F53C" w:rsidR="00535954" w:rsidRDefault="00B444C3" w:rsidP="007C6896">
      <w:r>
        <w:t>I.</w:t>
      </w:r>
      <w:r>
        <w:tab/>
      </w:r>
      <w:r w:rsidR="00535954">
        <w:t>Approval of agenda</w:t>
      </w:r>
    </w:p>
    <w:p w14:paraId="32D22C68" w14:textId="77777777" w:rsidR="00535954" w:rsidRDefault="00535954" w:rsidP="007C6896"/>
    <w:p w14:paraId="5C5B14AF" w14:textId="7613DA17" w:rsidR="007C6896" w:rsidRDefault="00535954" w:rsidP="007C6896">
      <w:r>
        <w:t>I</w:t>
      </w:r>
      <w:r w:rsidR="00B444C3">
        <w:t>I</w:t>
      </w:r>
      <w:r>
        <w:t>.</w:t>
      </w:r>
      <w:r>
        <w:tab/>
      </w:r>
      <w:r w:rsidR="007C6896" w:rsidRPr="00F3317B">
        <w:t xml:space="preserve">Approval of </w:t>
      </w:r>
      <w:r w:rsidR="002675EA">
        <w:t xml:space="preserve">May </w:t>
      </w:r>
      <w:r>
        <w:t>1</w:t>
      </w:r>
      <w:r w:rsidR="00A06467">
        <w:t>1</w:t>
      </w:r>
      <w:r w:rsidR="00835411">
        <w:t xml:space="preserve">, </w:t>
      </w:r>
      <w:r w:rsidR="00B4712E">
        <w:t>202</w:t>
      </w:r>
      <w:r w:rsidR="00A06467">
        <w:t>6</w:t>
      </w:r>
      <w:r w:rsidR="00B4712E">
        <w:t>,</w:t>
      </w:r>
      <w:r w:rsidR="007C6896" w:rsidRPr="00F3317B">
        <w:t xml:space="preserve"> </w:t>
      </w:r>
      <w:r w:rsidR="00A727D5">
        <w:t>meeting minutes</w:t>
      </w:r>
    </w:p>
    <w:p w14:paraId="74874BA9" w14:textId="056E9B4B" w:rsidR="00176CE2" w:rsidRDefault="00176CE2" w:rsidP="007C6896"/>
    <w:p w14:paraId="72840DE2" w14:textId="09E00109" w:rsidR="007C6896" w:rsidRPr="00F3317B" w:rsidRDefault="00835411" w:rsidP="007C6896">
      <w:r>
        <w:t>I</w:t>
      </w:r>
      <w:r w:rsidR="00A727D5">
        <w:t>II</w:t>
      </w:r>
      <w:r w:rsidR="007C6896" w:rsidRPr="00F3317B">
        <w:t>.</w:t>
      </w:r>
      <w:r w:rsidR="007C6896" w:rsidRPr="00F3317B">
        <w:tab/>
        <w:t>Reports to the GRS Plan Administrative Committee</w:t>
      </w:r>
    </w:p>
    <w:tbl>
      <w:tblPr>
        <w:tblStyle w:val="TableGrid"/>
        <w:tblW w:w="8550" w:type="dxa"/>
        <w:tblInd w:w="715" w:type="dxa"/>
        <w:tblLook w:val="04A0" w:firstRow="1" w:lastRow="0" w:firstColumn="1" w:lastColumn="0" w:noHBand="0" w:noVBand="1"/>
      </w:tblPr>
      <w:tblGrid>
        <w:gridCol w:w="4140"/>
        <w:gridCol w:w="2430"/>
        <w:gridCol w:w="1980"/>
      </w:tblGrid>
      <w:tr w:rsidR="00341E5B" w:rsidRPr="00F3317B" w14:paraId="7A40C117" w14:textId="77777777" w:rsidTr="00AF0930">
        <w:tc>
          <w:tcPr>
            <w:tcW w:w="4140" w:type="dxa"/>
          </w:tcPr>
          <w:p w14:paraId="4F159402" w14:textId="77777777" w:rsidR="00341E5B" w:rsidRPr="00F3317B" w:rsidRDefault="00341E5B" w:rsidP="007C6896">
            <w:pPr>
              <w:rPr>
                <w:b/>
              </w:rPr>
            </w:pPr>
            <w:r w:rsidRPr="00F3317B">
              <w:rPr>
                <w:b/>
              </w:rPr>
              <w:t>Item</w:t>
            </w:r>
          </w:p>
        </w:tc>
        <w:tc>
          <w:tcPr>
            <w:tcW w:w="2430" w:type="dxa"/>
          </w:tcPr>
          <w:p w14:paraId="09DBE2C7" w14:textId="77777777" w:rsidR="00341E5B" w:rsidRPr="00F3317B" w:rsidRDefault="00341E5B" w:rsidP="007C6896">
            <w:pPr>
              <w:rPr>
                <w:b/>
              </w:rPr>
            </w:pPr>
            <w:r w:rsidRPr="00F3317B">
              <w:rPr>
                <w:b/>
              </w:rPr>
              <w:t>Presenter(s)</w:t>
            </w:r>
          </w:p>
        </w:tc>
        <w:tc>
          <w:tcPr>
            <w:tcW w:w="1980" w:type="dxa"/>
          </w:tcPr>
          <w:p w14:paraId="53979BCC" w14:textId="77777777" w:rsidR="00341E5B" w:rsidRPr="00F3317B" w:rsidRDefault="00341E5B" w:rsidP="007C6896">
            <w:pPr>
              <w:rPr>
                <w:b/>
              </w:rPr>
            </w:pPr>
            <w:r w:rsidRPr="00F3317B">
              <w:rPr>
                <w:b/>
              </w:rPr>
              <w:t>Info/Action</w:t>
            </w:r>
          </w:p>
        </w:tc>
      </w:tr>
      <w:tr w:rsidR="00341E5B" w:rsidRPr="00F3317B" w14:paraId="365F2402" w14:textId="77777777" w:rsidTr="00AF0930">
        <w:tc>
          <w:tcPr>
            <w:tcW w:w="4140" w:type="dxa"/>
          </w:tcPr>
          <w:p w14:paraId="2987A7B4" w14:textId="6ADC2614" w:rsidR="0059176F" w:rsidRDefault="00341E5B" w:rsidP="00535954">
            <w:pPr>
              <w:pStyle w:val="ListParagraph"/>
              <w:numPr>
                <w:ilvl w:val="0"/>
                <w:numId w:val="30"/>
              </w:numPr>
              <w:tabs>
                <w:tab w:val="left" w:pos="610"/>
              </w:tabs>
              <w:ind w:left="250" w:hanging="250"/>
            </w:pPr>
            <w:r w:rsidRPr="00F3317B">
              <w:t>Quarterly Investment Performance Update</w:t>
            </w:r>
            <w:r w:rsidR="00A727D5">
              <w:t xml:space="preserve">, </w:t>
            </w:r>
            <w:r w:rsidRPr="00F3317B">
              <w:t>Manager Reviews</w:t>
            </w:r>
            <w:r w:rsidR="00A727D5">
              <w:t xml:space="preserve"> &amp; Recommendations</w:t>
            </w:r>
          </w:p>
          <w:p w14:paraId="13B9BF81" w14:textId="3D2EFB93" w:rsidR="00A727D5" w:rsidRDefault="00A727D5" w:rsidP="00A727D5">
            <w:pPr>
              <w:pStyle w:val="ListParagraph"/>
              <w:numPr>
                <w:ilvl w:val="0"/>
                <w:numId w:val="33"/>
              </w:numPr>
              <w:tabs>
                <w:tab w:val="left" w:pos="610"/>
              </w:tabs>
            </w:pPr>
            <w:r>
              <w:t>Active Manager Discussion</w:t>
            </w:r>
          </w:p>
          <w:p w14:paraId="22096FD2" w14:textId="24741003" w:rsidR="00A727D5" w:rsidRDefault="00A727D5" w:rsidP="00A727D5">
            <w:pPr>
              <w:pStyle w:val="ListParagraph"/>
              <w:numPr>
                <w:ilvl w:val="0"/>
                <w:numId w:val="33"/>
              </w:numPr>
              <w:tabs>
                <w:tab w:val="left" w:pos="610"/>
              </w:tabs>
            </w:pPr>
            <w:r>
              <w:t>Private Equity Review</w:t>
            </w:r>
          </w:p>
          <w:p w14:paraId="64EF46A4" w14:textId="01DF8700" w:rsidR="00F3317B" w:rsidRPr="00F3317B" w:rsidRDefault="00A727D5" w:rsidP="00A727D5">
            <w:pPr>
              <w:pStyle w:val="ListParagraph"/>
              <w:numPr>
                <w:ilvl w:val="0"/>
                <w:numId w:val="33"/>
              </w:numPr>
              <w:tabs>
                <w:tab w:val="left" w:pos="610"/>
              </w:tabs>
            </w:pPr>
            <w:r>
              <w:t>GRS Cash Requirements (Q2)</w:t>
            </w:r>
          </w:p>
        </w:tc>
        <w:tc>
          <w:tcPr>
            <w:tcW w:w="2430" w:type="dxa"/>
          </w:tcPr>
          <w:p w14:paraId="4A75E409" w14:textId="28094D6B" w:rsidR="00341E5B" w:rsidRDefault="00535954" w:rsidP="003B493E">
            <w:r>
              <w:t>Doug Moseley</w:t>
            </w:r>
            <w:r w:rsidR="00AF0930">
              <w:t xml:space="preserve">, </w:t>
            </w:r>
            <w:r w:rsidR="00341E5B" w:rsidRPr="00F3317B">
              <w:t>NEPC</w:t>
            </w:r>
          </w:p>
          <w:p w14:paraId="27B9FAAC" w14:textId="4C7E0E88" w:rsidR="009D1847" w:rsidRPr="00F3317B" w:rsidRDefault="009D1847" w:rsidP="003B493E"/>
        </w:tc>
        <w:tc>
          <w:tcPr>
            <w:tcW w:w="1980" w:type="dxa"/>
          </w:tcPr>
          <w:p w14:paraId="24D26450" w14:textId="1B342C9B" w:rsidR="00341E5B" w:rsidRPr="00F3317B" w:rsidRDefault="00A727D5" w:rsidP="00B9269D">
            <w:r>
              <w:t>Information &amp; Action Required</w:t>
            </w:r>
          </w:p>
        </w:tc>
      </w:tr>
      <w:tr w:rsidR="00A06467" w:rsidRPr="00F3317B" w14:paraId="3A44FB88" w14:textId="77777777" w:rsidTr="00AF0930">
        <w:tc>
          <w:tcPr>
            <w:tcW w:w="4140" w:type="dxa"/>
          </w:tcPr>
          <w:p w14:paraId="593AE500" w14:textId="122356AF" w:rsidR="00A06467" w:rsidRDefault="00A06467" w:rsidP="00341E5B">
            <w:pPr>
              <w:pStyle w:val="ListParagraph"/>
              <w:numPr>
                <w:ilvl w:val="0"/>
                <w:numId w:val="30"/>
              </w:numPr>
              <w:tabs>
                <w:tab w:val="left" w:pos="610"/>
              </w:tabs>
              <w:ind w:left="250" w:hanging="250"/>
            </w:pPr>
            <w:r>
              <w:t>Asset Allocation</w:t>
            </w:r>
            <w:r>
              <w:br/>
              <w:t>(tabled from May meeting)</w:t>
            </w:r>
          </w:p>
        </w:tc>
        <w:tc>
          <w:tcPr>
            <w:tcW w:w="2430" w:type="dxa"/>
          </w:tcPr>
          <w:p w14:paraId="4370127B" w14:textId="659BB969" w:rsidR="00A06467" w:rsidRDefault="00A06467" w:rsidP="00AF0930">
            <w:r>
              <w:t>Doug Moseley</w:t>
            </w:r>
          </w:p>
        </w:tc>
        <w:tc>
          <w:tcPr>
            <w:tcW w:w="1980" w:type="dxa"/>
          </w:tcPr>
          <w:p w14:paraId="3D81DE96" w14:textId="458D8B03" w:rsidR="00A06467" w:rsidRDefault="00A06467" w:rsidP="00B9269D">
            <w:r>
              <w:t>Information &amp; Action Required</w:t>
            </w:r>
          </w:p>
        </w:tc>
      </w:tr>
      <w:tr w:rsidR="002675EA" w:rsidRPr="00F3317B" w14:paraId="33A485EC" w14:textId="77777777" w:rsidTr="00AF0930">
        <w:tc>
          <w:tcPr>
            <w:tcW w:w="4140" w:type="dxa"/>
          </w:tcPr>
          <w:p w14:paraId="4B60A809" w14:textId="7A5276EB" w:rsidR="002675EA" w:rsidRDefault="00A727D5" w:rsidP="00341E5B">
            <w:pPr>
              <w:pStyle w:val="ListParagraph"/>
              <w:numPr>
                <w:ilvl w:val="0"/>
                <w:numId w:val="30"/>
              </w:numPr>
              <w:tabs>
                <w:tab w:val="left" w:pos="610"/>
              </w:tabs>
              <w:ind w:left="250" w:hanging="250"/>
            </w:pPr>
            <w:r>
              <w:t>Private Equity Opportunities</w:t>
            </w:r>
          </w:p>
        </w:tc>
        <w:tc>
          <w:tcPr>
            <w:tcW w:w="2430" w:type="dxa"/>
          </w:tcPr>
          <w:p w14:paraId="561B3DCE" w14:textId="2889E652" w:rsidR="00535954" w:rsidRDefault="00A727D5" w:rsidP="00AF0930">
            <w:r>
              <w:t>Doug Moseley</w:t>
            </w:r>
          </w:p>
        </w:tc>
        <w:tc>
          <w:tcPr>
            <w:tcW w:w="1980" w:type="dxa"/>
          </w:tcPr>
          <w:p w14:paraId="6E1EEE2F" w14:textId="5F61ACF1" w:rsidR="002675EA" w:rsidRDefault="002675EA" w:rsidP="00B9269D">
            <w:r>
              <w:t>Information</w:t>
            </w:r>
            <w:r w:rsidR="00535954">
              <w:t xml:space="preserve"> &amp; Action Required</w:t>
            </w:r>
          </w:p>
        </w:tc>
      </w:tr>
      <w:tr w:rsidR="00BD76DC" w:rsidRPr="00F3317B" w14:paraId="73ABC486" w14:textId="77777777" w:rsidTr="00AF0930">
        <w:tc>
          <w:tcPr>
            <w:tcW w:w="4140" w:type="dxa"/>
          </w:tcPr>
          <w:p w14:paraId="5080AF5C" w14:textId="77777777" w:rsidR="00BD76DC" w:rsidRDefault="00BD76DC" w:rsidP="00FE4AD4">
            <w:pPr>
              <w:pStyle w:val="ListParagraph"/>
              <w:numPr>
                <w:ilvl w:val="0"/>
                <w:numId w:val="30"/>
              </w:numPr>
              <w:ind w:left="250" w:hanging="250"/>
            </w:pPr>
            <w:r>
              <w:t>Administrative Matters</w:t>
            </w:r>
          </w:p>
          <w:p w14:paraId="5DB49485" w14:textId="77777777" w:rsidR="00A727D5" w:rsidRDefault="00A727D5" w:rsidP="008D591B">
            <w:pPr>
              <w:pStyle w:val="ListParagraph"/>
              <w:numPr>
                <w:ilvl w:val="0"/>
                <w:numId w:val="31"/>
              </w:numPr>
              <w:ind w:left="430" w:hanging="180"/>
            </w:pPr>
            <w:r>
              <w:t>Cash Management</w:t>
            </w:r>
          </w:p>
          <w:p w14:paraId="566A5548" w14:textId="00E49F01" w:rsidR="00BD76DC" w:rsidRDefault="008D591B" w:rsidP="008D591B">
            <w:pPr>
              <w:pStyle w:val="ListParagraph"/>
              <w:numPr>
                <w:ilvl w:val="0"/>
                <w:numId w:val="31"/>
              </w:numPr>
              <w:ind w:left="430" w:hanging="180"/>
            </w:pPr>
            <w:r>
              <w:t xml:space="preserve">Trustee </w:t>
            </w:r>
            <w:r w:rsidR="00BD76DC">
              <w:t xml:space="preserve">Educational </w:t>
            </w:r>
            <w:r>
              <w:t>Updates</w:t>
            </w:r>
          </w:p>
          <w:p w14:paraId="485693C2" w14:textId="4DD47E5D" w:rsidR="00E041DA" w:rsidRPr="00F3317B" w:rsidRDefault="00C0229E" w:rsidP="002675EA">
            <w:pPr>
              <w:pStyle w:val="ListParagraph"/>
              <w:numPr>
                <w:ilvl w:val="0"/>
                <w:numId w:val="31"/>
              </w:numPr>
              <w:ind w:left="430" w:hanging="180"/>
            </w:pPr>
            <w:r>
              <w:t xml:space="preserve">GAPPT </w:t>
            </w:r>
            <w:r w:rsidR="002675EA">
              <w:t>Trustee School (</w:t>
            </w:r>
            <w:r w:rsidR="00A06467">
              <w:t>Sep 28-30, Athens</w:t>
            </w:r>
            <w:r w:rsidR="00A727D5">
              <w:t>, GA</w:t>
            </w:r>
            <w:r w:rsidR="002675EA">
              <w:t>)</w:t>
            </w:r>
          </w:p>
        </w:tc>
        <w:tc>
          <w:tcPr>
            <w:tcW w:w="2430" w:type="dxa"/>
          </w:tcPr>
          <w:p w14:paraId="3C6F42D5" w14:textId="77777777" w:rsidR="00BD76DC" w:rsidRPr="00F3317B" w:rsidRDefault="00BD76DC" w:rsidP="00FE4AD4">
            <w:r>
              <w:t>David Harris</w:t>
            </w:r>
          </w:p>
        </w:tc>
        <w:tc>
          <w:tcPr>
            <w:tcW w:w="1980" w:type="dxa"/>
          </w:tcPr>
          <w:p w14:paraId="1363B88D" w14:textId="67892AAB" w:rsidR="00BD76DC" w:rsidRPr="00F3317B" w:rsidRDefault="00BD76DC" w:rsidP="00FE4AD4">
            <w:r>
              <w:t>Information</w:t>
            </w:r>
            <w:r w:rsidR="00476FFE">
              <w:t xml:space="preserve"> ONLY</w:t>
            </w:r>
          </w:p>
        </w:tc>
      </w:tr>
    </w:tbl>
    <w:p w14:paraId="1F9F3793" w14:textId="77777777" w:rsidR="007C4783" w:rsidRPr="00F3317B" w:rsidRDefault="007C4783" w:rsidP="007C6896"/>
    <w:p w14:paraId="3A23D5A6" w14:textId="719477FB" w:rsidR="007C6896" w:rsidRPr="00F3317B" w:rsidRDefault="00A727D5" w:rsidP="00DB2387">
      <w:r>
        <w:t>1</w:t>
      </w:r>
      <w:r w:rsidR="0033527C">
        <w:t>V</w:t>
      </w:r>
      <w:r w:rsidR="007C6896" w:rsidRPr="00F3317B">
        <w:t>.</w:t>
      </w:r>
      <w:r w:rsidR="007C6896" w:rsidRPr="00F3317B">
        <w:tab/>
        <w:t>Other Business</w:t>
      </w:r>
    </w:p>
    <w:p w14:paraId="0BC81394" w14:textId="77777777" w:rsidR="00341E5B" w:rsidRPr="00F3317B" w:rsidRDefault="00341E5B" w:rsidP="00341E5B">
      <w:pPr>
        <w:numPr>
          <w:ilvl w:val="0"/>
          <w:numId w:val="28"/>
        </w:numPr>
      </w:pPr>
      <w:r w:rsidRPr="00F3317B">
        <w:t>Items from the floor</w:t>
      </w:r>
    </w:p>
    <w:p w14:paraId="15A3D92E" w14:textId="0F77A11B" w:rsidR="00FD280E" w:rsidRPr="00F3317B" w:rsidRDefault="00FD280E" w:rsidP="00FD280E">
      <w:pPr>
        <w:numPr>
          <w:ilvl w:val="0"/>
          <w:numId w:val="28"/>
        </w:numPr>
      </w:pPr>
      <w:r w:rsidRPr="00F3317B">
        <w:t xml:space="preserve">Next regular meeting: </w:t>
      </w:r>
      <w:r w:rsidR="002675EA">
        <w:t xml:space="preserve">November </w:t>
      </w:r>
      <w:r w:rsidR="00A06467">
        <w:t>9</w:t>
      </w:r>
      <w:r w:rsidR="005E4471">
        <w:t>, 202</w:t>
      </w:r>
      <w:r w:rsidR="00A06467">
        <w:t>6</w:t>
      </w:r>
      <w:r w:rsidR="00341E5B" w:rsidRPr="00F3317B">
        <w:t xml:space="preserve">, </w:t>
      </w:r>
      <w:r w:rsidR="00AF0930">
        <w:t>Shiloh Room #2.112</w:t>
      </w:r>
    </w:p>
    <w:p w14:paraId="49CF66F8" w14:textId="77777777" w:rsidR="007C6896" w:rsidRPr="00F3317B" w:rsidRDefault="007C6896" w:rsidP="007C6896">
      <w:pPr>
        <w:ind w:left="1087" w:firstLine="353"/>
      </w:pPr>
    </w:p>
    <w:p w14:paraId="34AE06D8" w14:textId="67CBBD7C" w:rsidR="007C6896" w:rsidRPr="00F3317B" w:rsidRDefault="00256134" w:rsidP="007C6896">
      <w:r>
        <w:t>V</w:t>
      </w:r>
      <w:r w:rsidR="009F3D05" w:rsidRPr="00F3317B">
        <w:t>.</w:t>
      </w:r>
      <w:r w:rsidR="009F3D05" w:rsidRPr="00F3317B">
        <w:tab/>
        <w:t>Adjourn</w:t>
      </w:r>
    </w:p>
    <w:sectPr w:rsidR="007C6896" w:rsidRPr="00F3317B" w:rsidSect="00CA2C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 w:code="1"/>
      <w:pgMar w:top="2250" w:right="1440" w:bottom="1260" w:left="1440" w:header="27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0B0E3" w14:textId="77777777" w:rsidR="00287AA1" w:rsidRDefault="00287AA1">
      <w:r>
        <w:separator/>
      </w:r>
    </w:p>
  </w:endnote>
  <w:endnote w:type="continuationSeparator" w:id="0">
    <w:p w14:paraId="4BE7625A" w14:textId="77777777" w:rsidR="00287AA1" w:rsidRDefault="00287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57Cn">
    <w:altName w:val="Agency FB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BFDB" w14:textId="77777777" w:rsidR="005E4471" w:rsidRDefault="005E44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AFDEB" w14:textId="77777777" w:rsidR="006476F9" w:rsidRDefault="00E7366E">
    <w:pPr>
      <w:pStyle w:val="Footer"/>
      <w:jc w:val="center"/>
    </w:pPr>
    <w:r>
      <w:rPr>
        <w:rStyle w:val="PageNumber"/>
      </w:rPr>
      <w:fldChar w:fldCharType="begin"/>
    </w:r>
    <w:r w:rsidR="006476F9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D591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D8E0C" w14:textId="77777777" w:rsidR="005E4471" w:rsidRDefault="005E44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D0B19" w14:textId="77777777" w:rsidR="00287AA1" w:rsidRDefault="00287AA1">
      <w:r>
        <w:separator/>
      </w:r>
    </w:p>
  </w:footnote>
  <w:footnote w:type="continuationSeparator" w:id="0">
    <w:p w14:paraId="48012022" w14:textId="77777777" w:rsidR="00287AA1" w:rsidRDefault="00287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AE84D" w14:textId="77777777" w:rsidR="005E4471" w:rsidRDefault="005E44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91F88" w14:textId="77777777" w:rsidR="005E4471" w:rsidRDefault="005E44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A3EE9" w14:textId="77777777" w:rsidR="002D67ED" w:rsidRDefault="002D67ED" w:rsidP="00D840D5">
    <w:pPr>
      <w:pStyle w:val="ReturnAddress"/>
      <w:framePr w:w="4805" w:h="1220" w:hRule="exact" w:wrap="notBeside" w:hAnchor="page" w:x="7060" w:y="444"/>
      <w:ind w:left="-540" w:right="120"/>
      <w:jc w:val="right"/>
      <w:rPr>
        <w:rFonts w:ascii="Arial Black" w:hAnsi="Arial Black"/>
        <w:i/>
        <w:iCs/>
        <w:color w:val="992135"/>
        <w:sz w:val="16"/>
      </w:rPr>
    </w:pPr>
  </w:p>
  <w:p w14:paraId="3E9C4A56" w14:textId="77777777" w:rsidR="006476F9" w:rsidRPr="005C0710" w:rsidRDefault="006476F9" w:rsidP="00D840D5">
    <w:pPr>
      <w:pStyle w:val="ReturnAddress"/>
      <w:framePr w:w="4805" w:h="1220" w:hRule="exact" w:wrap="notBeside" w:hAnchor="page" w:x="7060" w:y="444"/>
      <w:ind w:left="-540" w:right="120"/>
      <w:jc w:val="right"/>
      <w:rPr>
        <w:rFonts w:ascii="Arial Black" w:hAnsi="Arial Black"/>
        <w:i/>
        <w:iCs/>
        <w:color w:val="992135"/>
        <w:sz w:val="16"/>
      </w:rPr>
    </w:pPr>
    <w:r w:rsidRPr="005C0710">
      <w:rPr>
        <w:rFonts w:ascii="Arial Black" w:hAnsi="Arial Black"/>
        <w:i/>
        <w:iCs/>
        <w:color w:val="992135"/>
        <w:sz w:val="16"/>
      </w:rPr>
      <w:t>437 Old Peachtree Road, NW</w:t>
    </w:r>
  </w:p>
  <w:p w14:paraId="0CDC88FB" w14:textId="77777777" w:rsidR="006476F9" w:rsidRPr="005C0710" w:rsidRDefault="006476F9" w:rsidP="00D840D5">
    <w:pPr>
      <w:pStyle w:val="ReturnAddress"/>
      <w:framePr w:w="4805" w:h="1220" w:hRule="exact" w:wrap="notBeside" w:hAnchor="page" w:x="7060" w:y="444"/>
      <w:ind w:left="-540" w:right="120"/>
      <w:jc w:val="right"/>
      <w:rPr>
        <w:rFonts w:ascii="Arial Black" w:hAnsi="Arial Black"/>
        <w:i/>
        <w:iCs/>
        <w:color w:val="992135"/>
        <w:sz w:val="16"/>
      </w:rPr>
    </w:pPr>
    <w:r w:rsidRPr="005C0710">
      <w:rPr>
        <w:rFonts w:ascii="Arial Black" w:hAnsi="Arial Black"/>
        <w:i/>
        <w:iCs/>
        <w:color w:val="992135"/>
        <w:sz w:val="16"/>
      </w:rPr>
      <w:t>Suwanee, GA 30024-2978</w:t>
    </w:r>
  </w:p>
  <w:p w14:paraId="037FC075" w14:textId="77777777" w:rsidR="006476F9" w:rsidRPr="005C0710" w:rsidRDefault="006476F9" w:rsidP="00D840D5">
    <w:pPr>
      <w:pStyle w:val="ReturnAddress"/>
      <w:framePr w:w="4805" w:h="1220" w:hRule="exact" w:wrap="notBeside" w:hAnchor="page" w:x="7060" w:y="444"/>
      <w:ind w:left="-540" w:right="120"/>
      <w:jc w:val="right"/>
      <w:rPr>
        <w:rFonts w:ascii="Arial Black" w:hAnsi="Arial Black"/>
        <w:i/>
        <w:iCs/>
        <w:color w:val="992135"/>
        <w:sz w:val="16"/>
      </w:rPr>
    </w:pPr>
    <w:r w:rsidRPr="005C0710">
      <w:rPr>
        <w:rFonts w:ascii="Arial Black" w:hAnsi="Arial Black"/>
        <w:i/>
        <w:iCs/>
        <w:color w:val="992135"/>
        <w:sz w:val="16"/>
      </w:rPr>
      <w:t>678.301.6267</w:t>
    </w:r>
  </w:p>
  <w:p w14:paraId="5706EF9E" w14:textId="77777777" w:rsidR="006476F9" w:rsidRPr="005C0710" w:rsidRDefault="006476F9" w:rsidP="00D840D5">
    <w:pPr>
      <w:pStyle w:val="ReturnAddress"/>
      <w:framePr w:w="4805" w:h="1220" w:hRule="exact" w:wrap="notBeside" w:hAnchor="page" w:x="7060" w:y="444"/>
      <w:ind w:left="-540" w:right="120"/>
      <w:jc w:val="right"/>
      <w:rPr>
        <w:rFonts w:ascii="Arial Black" w:hAnsi="Arial Black"/>
        <w:i/>
        <w:iCs/>
        <w:color w:val="992135"/>
        <w:sz w:val="16"/>
      </w:rPr>
    </w:pPr>
    <w:r w:rsidRPr="005C0710">
      <w:rPr>
        <w:rFonts w:ascii="Arial Black" w:hAnsi="Arial Black"/>
        <w:i/>
        <w:iCs/>
        <w:color w:val="992135"/>
        <w:sz w:val="16"/>
      </w:rPr>
      <w:t>Fax: 678.301.6275</w:t>
    </w:r>
  </w:p>
  <w:p w14:paraId="40235332" w14:textId="77777777" w:rsidR="006476F9" w:rsidRDefault="005E4471" w:rsidP="005C0710">
    <w:pPr>
      <w:pStyle w:val="Header"/>
      <w:ind w:left="-900"/>
    </w:pPr>
    <w:r>
      <w:rPr>
        <w:noProof/>
      </w:rPr>
      <mc:AlternateContent>
        <mc:Choice Requires="wpg">
          <w:drawing>
            <wp:anchor distT="0" distB="0" distL="114300" distR="114300" simplePos="0" relativeHeight="251665920" behindDoc="0" locked="0" layoutInCell="1" allowOverlap="1" wp14:anchorId="7144BA45" wp14:editId="74AAD9AE">
              <wp:simplePos x="0" y="0"/>
              <wp:positionH relativeFrom="column">
                <wp:posOffset>-609600</wp:posOffset>
              </wp:positionH>
              <wp:positionV relativeFrom="paragraph">
                <wp:posOffset>933450</wp:posOffset>
              </wp:positionV>
              <wp:extent cx="7249160" cy="237490"/>
              <wp:effectExtent l="0" t="0" r="8890" b="0"/>
              <wp:wrapNone/>
              <wp:docPr id="2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49160" cy="237490"/>
                        <a:chOff x="478" y="1736"/>
                        <a:chExt cx="11416" cy="374"/>
                      </a:xfrm>
                    </wpg:grpSpPr>
                    <wps:wsp>
                      <wps:cNvPr id="3" name="Line 6"/>
                      <wps:cNvCnPr>
                        <a:cxnSpLocks noChangeShapeType="1"/>
                      </wps:cNvCnPr>
                      <wps:spPr bwMode="auto">
                        <a:xfrm>
                          <a:off x="478" y="1931"/>
                          <a:ext cx="11273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9921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9958" y="1736"/>
                          <a:ext cx="1936" cy="3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E8D188" w14:textId="77777777" w:rsidR="006476F9" w:rsidRPr="005C0710" w:rsidRDefault="006476F9">
                            <w:pPr>
                              <w:jc w:val="right"/>
                              <w:rPr>
                                <w:rFonts w:ascii="Arial Black" w:hAnsi="Arial Black"/>
                                <w:i/>
                                <w:iCs/>
                                <w:color w:val="992135"/>
                                <w:sz w:val="16"/>
                              </w:rPr>
                            </w:pPr>
                            <w:r w:rsidRPr="005C0710">
                              <w:rPr>
                                <w:rFonts w:ascii="Arial Black" w:hAnsi="Arial Black"/>
                                <w:i/>
                                <w:iCs/>
                                <w:color w:val="992135"/>
                                <w:sz w:val="16"/>
                              </w:rPr>
                              <w:t>www.g</w:t>
                            </w:r>
                            <w:r w:rsidR="005E4471">
                              <w:rPr>
                                <w:rFonts w:ascii="Arial Black" w:hAnsi="Arial Black"/>
                                <w:i/>
                                <w:iCs/>
                                <w:color w:val="992135"/>
                                <w:sz w:val="16"/>
                              </w:rPr>
                              <w:t>cpsk12.org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44BA45" id="Group 15" o:spid="_x0000_s1026" style="position:absolute;left:0;text-align:left;margin-left:-48pt;margin-top:73.5pt;width:570.8pt;height:18.7pt;z-index:251665920" coordorigin="478,1736" coordsize="11416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">
              <v:line id="Line 6" o:spid="_x0000_s1027" style="position:absolute;visibility:visible;mso-wrap-style:square" from="478,1931" to="11751,19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" strokecolor="#992135" strokeweight="4.5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left:9958;top:1736;width:1936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<v:textbox>
                  <w:txbxContent>
                    <w:p w14:paraId="63E8D188" w14:textId="77777777" w:rsidR="006476F9" w:rsidRPr="005C0710" w:rsidRDefault="006476F9">
                      <w:pPr>
                        <w:jc w:val="right"/>
                        <w:rPr>
                          <w:rFonts w:ascii="Arial Black" w:hAnsi="Arial Black"/>
                          <w:i/>
                          <w:iCs/>
                          <w:color w:val="992135"/>
                          <w:sz w:val="16"/>
                        </w:rPr>
                      </w:pPr>
                      <w:r w:rsidRPr="005C0710">
                        <w:rPr>
                          <w:rFonts w:ascii="Arial Black" w:hAnsi="Arial Black"/>
                          <w:i/>
                          <w:iCs/>
                          <w:color w:val="992135"/>
                          <w:sz w:val="16"/>
                        </w:rPr>
                        <w:t>www.g</w:t>
                      </w:r>
                      <w:r w:rsidR="005E4471">
                        <w:rPr>
                          <w:rFonts w:ascii="Arial Black" w:hAnsi="Arial Black"/>
                          <w:i/>
                          <w:iCs/>
                          <w:color w:val="992135"/>
                          <w:sz w:val="16"/>
                        </w:rPr>
                        <w:t>cpsk12.org</w:t>
                      </w:r>
                    </w:p>
                  </w:txbxContent>
                </v:textbox>
              </v:shape>
            </v:group>
          </w:pict>
        </mc:Fallback>
      </mc:AlternateContent>
    </w:r>
    <w:r w:rsidR="00C46B2D">
      <w:rPr>
        <w:noProof/>
      </w:rPr>
      <w:drawing>
        <wp:anchor distT="0" distB="0" distL="114300" distR="114300" simplePos="0" relativeHeight="251666944" behindDoc="1" locked="0" layoutInCell="1" allowOverlap="1" wp14:anchorId="596DE8B6" wp14:editId="68857BBC">
          <wp:simplePos x="0" y="0"/>
          <wp:positionH relativeFrom="column">
            <wp:posOffset>-571500</wp:posOffset>
          </wp:positionH>
          <wp:positionV relativeFrom="paragraph">
            <wp:posOffset>57150</wp:posOffset>
          </wp:positionV>
          <wp:extent cx="1593850" cy="914400"/>
          <wp:effectExtent l="0" t="0" r="6350" b="0"/>
          <wp:wrapNone/>
          <wp:docPr id="1" name="Picture 1" descr="Picture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icture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5A863F"/>
    <w:multiLevelType w:val="hybridMultilevel"/>
    <w:tmpl w:val="4A8E26C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FE"/>
    <w:multiLevelType w:val="singleLevel"/>
    <w:tmpl w:val="830031D4"/>
    <w:lvl w:ilvl="0">
      <w:numFmt w:val="bullet"/>
      <w:lvlText w:val="*"/>
      <w:lvlJc w:val="left"/>
    </w:lvl>
  </w:abstractNum>
  <w:abstractNum w:abstractNumId="2" w15:restartNumberingAfterBreak="0">
    <w:nsid w:val="038A73A4"/>
    <w:multiLevelType w:val="multilevel"/>
    <w:tmpl w:val="A626A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ED069D8"/>
    <w:multiLevelType w:val="hybridMultilevel"/>
    <w:tmpl w:val="39B2CF18"/>
    <w:lvl w:ilvl="0" w:tplc="FFA88E3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748266A">
      <w:start w:val="17"/>
      <w:numFmt w:val="decimal"/>
      <w:lvlText w:val="(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6AB2F4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0C60D2"/>
    <w:multiLevelType w:val="hybridMultilevel"/>
    <w:tmpl w:val="1BBC5D4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162642"/>
    <w:multiLevelType w:val="hybridMultilevel"/>
    <w:tmpl w:val="F3BC04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C110D"/>
    <w:multiLevelType w:val="hybridMultilevel"/>
    <w:tmpl w:val="A344ED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57616E"/>
    <w:multiLevelType w:val="hybridMultilevel"/>
    <w:tmpl w:val="F1D66648"/>
    <w:lvl w:ilvl="0" w:tplc="43B4DC80">
      <w:start w:val="5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26AC4253"/>
    <w:multiLevelType w:val="hybridMultilevel"/>
    <w:tmpl w:val="3D507D2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8C3E9E"/>
    <w:multiLevelType w:val="singleLevel"/>
    <w:tmpl w:val="37E252A4"/>
    <w:lvl w:ilvl="0">
      <w:start w:val="1"/>
      <w:numFmt w:val="bullet"/>
      <w:pStyle w:val="List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29D76554"/>
    <w:multiLevelType w:val="hybridMultilevel"/>
    <w:tmpl w:val="204425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8B189D"/>
    <w:multiLevelType w:val="hybridMultilevel"/>
    <w:tmpl w:val="00506DC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F54EAA"/>
    <w:multiLevelType w:val="hybridMultilevel"/>
    <w:tmpl w:val="47F60DD4"/>
    <w:lvl w:ilvl="0" w:tplc="F236AFF2">
      <w:start w:val="1"/>
      <w:numFmt w:val="bullet"/>
      <w:lvlText w:val=""/>
      <w:lvlJc w:val="left"/>
      <w:pPr>
        <w:tabs>
          <w:tab w:val="num" w:pos="2223"/>
        </w:tabs>
        <w:ind w:left="2223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2167"/>
        </w:tabs>
        <w:ind w:left="2167" w:hanging="360"/>
      </w:pPr>
      <w:rPr>
        <w:rFonts w:ascii="Courier New" w:hAnsi="Courier New" w:cs="Courier New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3"/>
        </w:tabs>
        <w:ind w:left="2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3"/>
        </w:tabs>
        <w:ind w:left="3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3"/>
        </w:tabs>
        <w:ind w:left="4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3"/>
        </w:tabs>
        <w:ind w:left="4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3"/>
        </w:tabs>
        <w:ind w:left="5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3"/>
        </w:tabs>
        <w:ind w:left="6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3"/>
        </w:tabs>
        <w:ind w:left="6903" w:hanging="360"/>
      </w:pPr>
      <w:rPr>
        <w:rFonts w:ascii="Wingdings" w:hAnsi="Wingdings" w:hint="default"/>
      </w:rPr>
    </w:lvl>
  </w:abstractNum>
  <w:abstractNum w:abstractNumId="13" w15:restartNumberingAfterBreak="0">
    <w:nsid w:val="2F644961"/>
    <w:multiLevelType w:val="hybridMultilevel"/>
    <w:tmpl w:val="7EBA31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D826CC"/>
    <w:multiLevelType w:val="hybridMultilevel"/>
    <w:tmpl w:val="A47A8500"/>
    <w:lvl w:ilvl="0" w:tplc="43B4DC8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0C1463"/>
    <w:multiLevelType w:val="hybridMultilevel"/>
    <w:tmpl w:val="FF9C880E"/>
    <w:lvl w:ilvl="0" w:tplc="8FF2C92A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3CAD0972"/>
    <w:multiLevelType w:val="hybridMultilevel"/>
    <w:tmpl w:val="13482238"/>
    <w:lvl w:ilvl="0" w:tplc="D2D6F17E">
      <w:start w:val="2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49C84643"/>
    <w:multiLevelType w:val="hybridMultilevel"/>
    <w:tmpl w:val="574A3B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CF63DB7"/>
    <w:multiLevelType w:val="hybridMultilevel"/>
    <w:tmpl w:val="889EBBA8"/>
    <w:lvl w:ilvl="0" w:tplc="6520FB2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4DEB6FDB"/>
    <w:multiLevelType w:val="hybridMultilevel"/>
    <w:tmpl w:val="E96464B0"/>
    <w:lvl w:ilvl="0" w:tplc="E76A5A2E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4E682807"/>
    <w:multiLevelType w:val="hybridMultilevel"/>
    <w:tmpl w:val="7E76F0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4C96BC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8196D78"/>
    <w:multiLevelType w:val="hybridMultilevel"/>
    <w:tmpl w:val="980694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AB34BDA"/>
    <w:multiLevelType w:val="hybridMultilevel"/>
    <w:tmpl w:val="5B064BB6"/>
    <w:lvl w:ilvl="0" w:tplc="0409000F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</w:lvl>
  </w:abstractNum>
  <w:abstractNum w:abstractNumId="24" w15:restartNumberingAfterBreak="0">
    <w:nsid w:val="66230FF8"/>
    <w:multiLevelType w:val="singleLevel"/>
    <w:tmpl w:val="CA8A963A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66757438"/>
    <w:multiLevelType w:val="hybridMultilevel"/>
    <w:tmpl w:val="AEC2E34A"/>
    <w:lvl w:ilvl="0" w:tplc="F236AFF2">
      <w:start w:val="1"/>
      <w:numFmt w:val="bullet"/>
      <w:lvlText w:val=""/>
      <w:lvlJc w:val="left"/>
      <w:pPr>
        <w:tabs>
          <w:tab w:val="num" w:pos="2527"/>
        </w:tabs>
        <w:ind w:left="2527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2167"/>
        </w:tabs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7"/>
        </w:tabs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7"/>
        </w:tabs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7"/>
        </w:tabs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7"/>
        </w:tabs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7"/>
        </w:tabs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7"/>
        </w:tabs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7"/>
        </w:tabs>
        <w:ind w:left="7207" w:hanging="360"/>
      </w:pPr>
      <w:rPr>
        <w:rFonts w:ascii="Wingdings" w:hAnsi="Wingdings" w:hint="default"/>
      </w:rPr>
    </w:lvl>
  </w:abstractNum>
  <w:abstractNum w:abstractNumId="26" w15:restartNumberingAfterBreak="0">
    <w:nsid w:val="72657000"/>
    <w:multiLevelType w:val="hybridMultilevel"/>
    <w:tmpl w:val="052E2198"/>
    <w:lvl w:ilvl="0" w:tplc="0409000F">
      <w:start w:val="1"/>
      <w:numFmt w:val="decimal"/>
      <w:lvlText w:val="%1."/>
      <w:lvlJc w:val="left"/>
      <w:pPr>
        <w:tabs>
          <w:tab w:val="num" w:pos="1447"/>
        </w:tabs>
        <w:ind w:left="1447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2167"/>
        </w:tabs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7"/>
        </w:tabs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7"/>
        </w:tabs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7"/>
        </w:tabs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7"/>
        </w:tabs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7"/>
        </w:tabs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7"/>
        </w:tabs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7"/>
        </w:tabs>
        <w:ind w:left="7207" w:hanging="360"/>
      </w:pPr>
      <w:rPr>
        <w:rFonts w:ascii="Wingdings" w:hAnsi="Wingdings" w:hint="default"/>
      </w:rPr>
    </w:lvl>
  </w:abstractNum>
  <w:abstractNum w:abstractNumId="27" w15:restartNumberingAfterBreak="0">
    <w:nsid w:val="734330DE"/>
    <w:multiLevelType w:val="hybridMultilevel"/>
    <w:tmpl w:val="8C3699E0"/>
    <w:lvl w:ilvl="0" w:tplc="04090001">
      <w:start w:val="1"/>
      <w:numFmt w:val="bullet"/>
      <w:lvlText w:val=""/>
      <w:lvlJc w:val="left"/>
      <w:pPr>
        <w:tabs>
          <w:tab w:val="num" w:pos="1447"/>
        </w:tabs>
        <w:ind w:left="14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7"/>
        </w:tabs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7"/>
        </w:tabs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7"/>
        </w:tabs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7"/>
        </w:tabs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7"/>
        </w:tabs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7"/>
        </w:tabs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7"/>
        </w:tabs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7"/>
        </w:tabs>
        <w:ind w:left="7207" w:hanging="360"/>
      </w:pPr>
      <w:rPr>
        <w:rFonts w:ascii="Wingdings" w:hAnsi="Wingdings" w:hint="default"/>
      </w:rPr>
    </w:lvl>
  </w:abstractNum>
  <w:abstractNum w:abstractNumId="28" w15:restartNumberingAfterBreak="0">
    <w:nsid w:val="787901B8"/>
    <w:multiLevelType w:val="hybridMultilevel"/>
    <w:tmpl w:val="4F5845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E4167CA"/>
    <w:multiLevelType w:val="hybridMultilevel"/>
    <w:tmpl w:val="DEA8684C"/>
    <w:lvl w:ilvl="0" w:tplc="0409000F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</w:lvl>
  </w:abstractNum>
  <w:abstractNum w:abstractNumId="30" w15:restartNumberingAfterBreak="0">
    <w:nsid w:val="7E955C50"/>
    <w:multiLevelType w:val="hybridMultilevel"/>
    <w:tmpl w:val="C7325B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EF72DC7"/>
    <w:multiLevelType w:val="hybridMultilevel"/>
    <w:tmpl w:val="C7C218B0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2" w15:restartNumberingAfterBreak="0">
    <w:nsid w:val="7FCF6B7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46964320">
    <w:abstractNumId w:val="9"/>
  </w:num>
  <w:num w:numId="2" w16cid:durableId="1230187929">
    <w:abstractNumId w:val="24"/>
  </w:num>
  <w:num w:numId="3" w16cid:durableId="288632506">
    <w:abstractNumId w:val="29"/>
  </w:num>
  <w:num w:numId="4" w16cid:durableId="1392387462">
    <w:abstractNumId w:val="23"/>
  </w:num>
  <w:num w:numId="5" w16cid:durableId="986595638">
    <w:abstractNumId w:val="20"/>
  </w:num>
  <w:num w:numId="6" w16cid:durableId="1755004854">
    <w:abstractNumId w:val="8"/>
  </w:num>
  <w:num w:numId="7" w16cid:durableId="1752047056">
    <w:abstractNumId w:val="5"/>
  </w:num>
  <w:num w:numId="8" w16cid:durableId="745614944">
    <w:abstractNumId w:val="3"/>
  </w:num>
  <w:num w:numId="9" w16cid:durableId="1458059720">
    <w:abstractNumId w:val="16"/>
  </w:num>
  <w:num w:numId="10" w16cid:durableId="175921789">
    <w:abstractNumId w:val="18"/>
  </w:num>
  <w:num w:numId="11" w16cid:durableId="1495871813">
    <w:abstractNumId w:val="32"/>
  </w:num>
  <w:num w:numId="12" w16cid:durableId="1718313778">
    <w:abstractNumId w:val="21"/>
  </w:num>
  <w:num w:numId="13" w16cid:durableId="122043690">
    <w:abstractNumId w:val="11"/>
  </w:num>
  <w:num w:numId="14" w16cid:durableId="989361244">
    <w:abstractNumId w:val="4"/>
  </w:num>
  <w:num w:numId="15" w16cid:durableId="1632327394">
    <w:abstractNumId w:val="13"/>
  </w:num>
  <w:num w:numId="16" w16cid:durableId="2144807012">
    <w:abstractNumId w:val="28"/>
  </w:num>
  <w:num w:numId="17" w16cid:durableId="351222189">
    <w:abstractNumId w:val="6"/>
  </w:num>
  <w:num w:numId="18" w16cid:durableId="61367409">
    <w:abstractNumId w:val="10"/>
  </w:num>
  <w:num w:numId="19" w16cid:durableId="1724326879">
    <w:abstractNumId w:val="2"/>
  </w:num>
  <w:num w:numId="20" w16cid:durableId="2022975290">
    <w:abstractNumId w:val="17"/>
  </w:num>
  <w:num w:numId="21" w16cid:durableId="1523325195">
    <w:abstractNumId w:val="25"/>
  </w:num>
  <w:num w:numId="22" w16cid:durableId="1085228875">
    <w:abstractNumId w:val="12"/>
  </w:num>
  <w:num w:numId="23" w16cid:durableId="867375039">
    <w:abstractNumId w:val="30"/>
  </w:num>
  <w:num w:numId="24" w16cid:durableId="772898158">
    <w:abstractNumId w:val="31"/>
  </w:num>
  <w:num w:numId="25" w16cid:durableId="973483569">
    <w:abstractNumId w:val="0"/>
  </w:num>
  <w:num w:numId="26" w16cid:durableId="442573264">
    <w:abstractNumId w:val="1"/>
    <w:lvlOverride w:ilvl="0">
      <w:lvl w:ilvl="0">
        <w:numFmt w:val="bullet"/>
        <w:lvlText w:val=""/>
        <w:legacy w:legacy="1" w:legacySpace="0" w:legacyIndent="288"/>
        <w:lvlJc w:val="left"/>
        <w:rPr>
          <w:rFonts w:ascii="Symbol" w:hAnsi="Symbol" w:hint="default"/>
        </w:rPr>
      </w:lvl>
    </w:lvlOverride>
  </w:num>
  <w:num w:numId="27" w16cid:durableId="383911408">
    <w:abstractNumId w:val="26"/>
  </w:num>
  <w:num w:numId="28" w16cid:durableId="495343940">
    <w:abstractNumId w:val="27"/>
  </w:num>
  <w:num w:numId="29" w16cid:durableId="1622804175">
    <w:abstractNumId w:val="15"/>
  </w:num>
  <w:num w:numId="30" w16cid:durableId="2046758220">
    <w:abstractNumId w:val="22"/>
  </w:num>
  <w:num w:numId="31" w16cid:durableId="284967483">
    <w:abstractNumId w:val="14"/>
  </w:num>
  <w:num w:numId="32" w16cid:durableId="1982538304">
    <w:abstractNumId w:val="7"/>
  </w:num>
  <w:num w:numId="33" w16cid:durableId="182257879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>
      <o:colormru v:ext="edit" colors="#c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1AB"/>
    <w:rsid w:val="00004BF4"/>
    <w:rsid w:val="00042B55"/>
    <w:rsid w:val="00076A5F"/>
    <w:rsid w:val="00077BB1"/>
    <w:rsid w:val="000A10DC"/>
    <w:rsid w:val="000C38CA"/>
    <w:rsid w:val="000D5351"/>
    <w:rsid w:val="000E2453"/>
    <w:rsid w:val="000F330C"/>
    <w:rsid w:val="00114BC7"/>
    <w:rsid w:val="00140372"/>
    <w:rsid w:val="00176CE2"/>
    <w:rsid w:val="001B2CD2"/>
    <w:rsid w:val="00220EC8"/>
    <w:rsid w:val="00247052"/>
    <w:rsid w:val="00256134"/>
    <w:rsid w:val="002675EA"/>
    <w:rsid w:val="00287AA1"/>
    <w:rsid w:val="002D67ED"/>
    <w:rsid w:val="003043DC"/>
    <w:rsid w:val="00305818"/>
    <w:rsid w:val="00315B64"/>
    <w:rsid w:val="003249C6"/>
    <w:rsid w:val="0033527C"/>
    <w:rsid w:val="00341E5B"/>
    <w:rsid w:val="00346E3C"/>
    <w:rsid w:val="00362AAF"/>
    <w:rsid w:val="00367E03"/>
    <w:rsid w:val="003A7BC1"/>
    <w:rsid w:val="003B493E"/>
    <w:rsid w:val="003D1821"/>
    <w:rsid w:val="0045005C"/>
    <w:rsid w:val="00462595"/>
    <w:rsid w:val="00476FFE"/>
    <w:rsid w:val="004B4293"/>
    <w:rsid w:val="004D09C0"/>
    <w:rsid w:val="004F1143"/>
    <w:rsid w:val="0050644B"/>
    <w:rsid w:val="00516FE5"/>
    <w:rsid w:val="00535954"/>
    <w:rsid w:val="00537166"/>
    <w:rsid w:val="0054502D"/>
    <w:rsid w:val="005534FD"/>
    <w:rsid w:val="0059176F"/>
    <w:rsid w:val="005B4005"/>
    <w:rsid w:val="005B7B1A"/>
    <w:rsid w:val="005C0710"/>
    <w:rsid w:val="005C39A4"/>
    <w:rsid w:val="005C75CA"/>
    <w:rsid w:val="005E4471"/>
    <w:rsid w:val="0060047B"/>
    <w:rsid w:val="00617733"/>
    <w:rsid w:val="006476F9"/>
    <w:rsid w:val="00656F12"/>
    <w:rsid w:val="006869FB"/>
    <w:rsid w:val="006E2449"/>
    <w:rsid w:val="00736B4F"/>
    <w:rsid w:val="007576FD"/>
    <w:rsid w:val="00770D8E"/>
    <w:rsid w:val="00777D1B"/>
    <w:rsid w:val="007A5841"/>
    <w:rsid w:val="007C4783"/>
    <w:rsid w:val="007C6896"/>
    <w:rsid w:val="008233A7"/>
    <w:rsid w:val="00835062"/>
    <w:rsid w:val="00835411"/>
    <w:rsid w:val="008401FD"/>
    <w:rsid w:val="00886741"/>
    <w:rsid w:val="008A6765"/>
    <w:rsid w:val="008D591B"/>
    <w:rsid w:val="00906ECE"/>
    <w:rsid w:val="0091319E"/>
    <w:rsid w:val="00914E4B"/>
    <w:rsid w:val="00956365"/>
    <w:rsid w:val="00986DBD"/>
    <w:rsid w:val="009A52AC"/>
    <w:rsid w:val="009C2FD1"/>
    <w:rsid w:val="009D1847"/>
    <w:rsid w:val="009D2A83"/>
    <w:rsid w:val="009F3D05"/>
    <w:rsid w:val="00A06467"/>
    <w:rsid w:val="00A2305D"/>
    <w:rsid w:val="00A727D5"/>
    <w:rsid w:val="00AF0930"/>
    <w:rsid w:val="00B0717E"/>
    <w:rsid w:val="00B14DE4"/>
    <w:rsid w:val="00B3504D"/>
    <w:rsid w:val="00B444C3"/>
    <w:rsid w:val="00B4712E"/>
    <w:rsid w:val="00B759A4"/>
    <w:rsid w:val="00B817BD"/>
    <w:rsid w:val="00B873F8"/>
    <w:rsid w:val="00B9269D"/>
    <w:rsid w:val="00BA0CD1"/>
    <w:rsid w:val="00BD58F0"/>
    <w:rsid w:val="00BD76DC"/>
    <w:rsid w:val="00C0229E"/>
    <w:rsid w:val="00C45746"/>
    <w:rsid w:val="00C46B2D"/>
    <w:rsid w:val="00C70502"/>
    <w:rsid w:val="00CA2C71"/>
    <w:rsid w:val="00CD375D"/>
    <w:rsid w:val="00CF08CB"/>
    <w:rsid w:val="00D00D48"/>
    <w:rsid w:val="00D151AB"/>
    <w:rsid w:val="00D16057"/>
    <w:rsid w:val="00D224F3"/>
    <w:rsid w:val="00D32A9E"/>
    <w:rsid w:val="00D81053"/>
    <w:rsid w:val="00D840D5"/>
    <w:rsid w:val="00DB0996"/>
    <w:rsid w:val="00DB1413"/>
    <w:rsid w:val="00DB1869"/>
    <w:rsid w:val="00DB2387"/>
    <w:rsid w:val="00DC4A93"/>
    <w:rsid w:val="00DD504C"/>
    <w:rsid w:val="00DE10F8"/>
    <w:rsid w:val="00DE44C3"/>
    <w:rsid w:val="00E03A8E"/>
    <w:rsid w:val="00E041DA"/>
    <w:rsid w:val="00E25C32"/>
    <w:rsid w:val="00E30C0C"/>
    <w:rsid w:val="00E31B33"/>
    <w:rsid w:val="00E7366E"/>
    <w:rsid w:val="00E90444"/>
    <w:rsid w:val="00EF6C86"/>
    <w:rsid w:val="00F3317B"/>
    <w:rsid w:val="00FB0E22"/>
    <w:rsid w:val="00FD280E"/>
    <w:rsid w:val="00FE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00"/>
    </o:shapedefaults>
    <o:shapelayout v:ext="edit">
      <o:idmap v:ext="edit" data="2"/>
    </o:shapelayout>
  </w:shapeDefaults>
  <w:decimalSymbol w:val="."/>
  <w:listSeparator w:val=","/>
  <w14:docId w14:val="20301E20"/>
  <w15:docId w15:val="{AF435D50-F838-46AF-B53A-E86F50CA8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366E"/>
    <w:rPr>
      <w:sz w:val="24"/>
      <w:szCs w:val="24"/>
    </w:rPr>
  </w:style>
  <w:style w:type="paragraph" w:styleId="Heading1">
    <w:name w:val="heading 1"/>
    <w:basedOn w:val="HeadingBase"/>
    <w:next w:val="BodyText"/>
    <w:qFormat/>
    <w:rsid w:val="00E7366E"/>
    <w:pPr>
      <w:spacing w:after="220"/>
      <w:jc w:val="left"/>
      <w:outlineLvl w:val="0"/>
    </w:pPr>
  </w:style>
  <w:style w:type="paragraph" w:styleId="Heading2">
    <w:name w:val="heading 2"/>
    <w:basedOn w:val="HeadingBase"/>
    <w:next w:val="BodyText"/>
    <w:qFormat/>
    <w:rsid w:val="00E7366E"/>
    <w:pPr>
      <w:jc w:val="left"/>
      <w:outlineLvl w:val="1"/>
    </w:pPr>
    <w:rPr>
      <w:sz w:val="18"/>
    </w:rPr>
  </w:style>
  <w:style w:type="paragraph" w:styleId="Heading3">
    <w:name w:val="heading 3"/>
    <w:basedOn w:val="HeadingBase"/>
    <w:next w:val="BodyText"/>
    <w:qFormat/>
    <w:rsid w:val="00E7366E"/>
    <w:pPr>
      <w:spacing w:after="220"/>
      <w:jc w:val="left"/>
      <w:outlineLvl w:val="2"/>
    </w:pPr>
    <w:rPr>
      <w:rFonts w:ascii="Arial" w:hAnsi="Arial"/>
      <w:sz w:val="22"/>
    </w:rPr>
  </w:style>
  <w:style w:type="paragraph" w:styleId="Heading4">
    <w:name w:val="heading 4"/>
    <w:basedOn w:val="HeadingBase"/>
    <w:next w:val="BodyText"/>
    <w:qFormat/>
    <w:rsid w:val="00E7366E"/>
    <w:pPr>
      <w:ind w:left="360"/>
      <w:outlineLvl w:val="3"/>
    </w:pPr>
    <w:rPr>
      <w:spacing w:val="-5"/>
      <w:sz w:val="18"/>
    </w:rPr>
  </w:style>
  <w:style w:type="paragraph" w:styleId="Heading5">
    <w:name w:val="heading 5"/>
    <w:basedOn w:val="HeadingBase"/>
    <w:next w:val="BodyText"/>
    <w:qFormat/>
    <w:rsid w:val="00E7366E"/>
    <w:pPr>
      <w:ind w:left="720"/>
      <w:outlineLvl w:val="4"/>
    </w:pPr>
    <w:rPr>
      <w:spacing w:val="-5"/>
      <w:sz w:val="18"/>
    </w:rPr>
  </w:style>
  <w:style w:type="paragraph" w:styleId="Heading6">
    <w:name w:val="heading 6"/>
    <w:basedOn w:val="HeadingBase"/>
    <w:next w:val="BodyText"/>
    <w:qFormat/>
    <w:rsid w:val="00E7366E"/>
    <w:pPr>
      <w:ind w:left="1080"/>
      <w:outlineLvl w:val="5"/>
    </w:pPr>
    <w:rPr>
      <w:spacing w:val="-5"/>
      <w:sz w:val="18"/>
    </w:rPr>
  </w:style>
  <w:style w:type="paragraph" w:styleId="Heading7">
    <w:name w:val="heading 7"/>
    <w:basedOn w:val="Normal"/>
    <w:next w:val="Normal"/>
    <w:qFormat/>
    <w:rsid w:val="00E7366E"/>
    <w:pPr>
      <w:keepNext/>
      <w:autoSpaceDE w:val="0"/>
      <w:autoSpaceDN w:val="0"/>
      <w:adjustRightInd w:val="0"/>
      <w:outlineLvl w:val="6"/>
    </w:pPr>
    <w:rPr>
      <w:rFonts w:ascii="Arial Black" w:hAnsi="Arial Black"/>
      <w:i/>
      <w:iCs/>
      <w:color w:val="A50021"/>
    </w:rPr>
  </w:style>
  <w:style w:type="paragraph" w:styleId="Heading8">
    <w:name w:val="heading 8"/>
    <w:basedOn w:val="Normal"/>
    <w:next w:val="Normal"/>
    <w:qFormat/>
    <w:rsid w:val="00E7366E"/>
    <w:pPr>
      <w:keepNext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rsid w:val="00E7366E"/>
    <w:pPr>
      <w:spacing w:before="220" w:after="220" w:line="220" w:lineRule="atLeast"/>
    </w:pPr>
    <w:rPr>
      <w:rFonts w:ascii="Arial" w:hAnsi="Arial"/>
      <w:spacing w:val="-5"/>
    </w:rPr>
  </w:style>
  <w:style w:type="paragraph" w:styleId="Salutation">
    <w:name w:val="Salutation"/>
    <w:basedOn w:val="Normal"/>
    <w:next w:val="SubjectLine"/>
    <w:rsid w:val="00E7366E"/>
    <w:pPr>
      <w:spacing w:before="220" w:after="220" w:line="220" w:lineRule="atLeast"/>
    </w:pPr>
  </w:style>
  <w:style w:type="paragraph" w:styleId="BodyText">
    <w:name w:val="Body Text"/>
    <w:basedOn w:val="Normal"/>
    <w:rsid w:val="00E7366E"/>
    <w:pPr>
      <w:spacing w:after="220" w:line="220" w:lineRule="atLeast"/>
      <w:jc w:val="both"/>
    </w:pPr>
    <w:rPr>
      <w:rFonts w:ascii="Arial" w:hAnsi="Arial"/>
      <w:spacing w:val="-5"/>
    </w:rPr>
  </w:style>
  <w:style w:type="paragraph" w:customStyle="1" w:styleId="CcList">
    <w:name w:val="Cc List"/>
    <w:basedOn w:val="Normal"/>
    <w:rsid w:val="00E7366E"/>
    <w:pPr>
      <w:keepLines/>
      <w:spacing w:line="220" w:lineRule="atLeast"/>
      <w:ind w:left="360" w:hanging="360"/>
    </w:pPr>
    <w:rPr>
      <w:rFonts w:ascii="Arial" w:hAnsi="Arial"/>
      <w:spacing w:val="-5"/>
    </w:rPr>
  </w:style>
  <w:style w:type="paragraph" w:styleId="Closing">
    <w:name w:val="Closing"/>
    <w:basedOn w:val="Normal"/>
    <w:next w:val="Signature"/>
    <w:rsid w:val="00E7366E"/>
    <w:pPr>
      <w:keepNext/>
      <w:spacing w:after="60" w:line="220" w:lineRule="atLeast"/>
    </w:pPr>
    <w:rPr>
      <w:rFonts w:ascii="Arial" w:hAnsi="Arial"/>
      <w:spacing w:val="-5"/>
    </w:rPr>
  </w:style>
  <w:style w:type="paragraph" w:styleId="Signature">
    <w:name w:val="Signature"/>
    <w:basedOn w:val="Normal"/>
    <w:next w:val="SignatureJobTitle"/>
    <w:rsid w:val="00E7366E"/>
    <w:pPr>
      <w:keepNext/>
      <w:spacing w:before="880" w:line="220" w:lineRule="atLeast"/>
    </w:pPr>
  </w:style>
  <w:style w:type="paragraph" w:customStyle="1" w:styleId="CompanyName">
    <w:name w:val="Company Name"/>
    <w:basedOn w:val="Normal"/>
    <w:rsid w:val="00E7366E"/>
    <w:pPr>
      <w:framePr w:w="3845" w:h="1584" w:hSpace="187" w:vSpace="187" w:wrap="notBeside" w:vAnchor="page" w:hAnchor="margin" w:y="894" w:anchorLock="1"/>
      <w:spacing w:line="280" w:lineRule="atLeast"/>
    </w:pPr>
    <w:rPr>
      <w:rFonts w:ascii="Arial Black" w:hAnsi="Arial Black"/>
      <w:spacing w:val="-25"/>
      <w:sz w:val="32"/>
    </w:rPr>
  </w:style>
  <w:style w:type="paragraph" w:styleId="Date">
    <w:name w:val="Date"/>
    <w:basedOn w:val="Normal"/>
    <w:next w:val="InsideAddressName"/>
    <w:rsid w:val="00E7366E"/>
    <w:pPr>
      <w:spacing w:after="220" w:line="220" w:lineRule="atLeast"/>
    </w:pPr>
    <w:rPr>
      <w:rFonts w:ascii="Arial" w:hAnsi="Arial"/>
      <w:spacing w:val="-5"/>
    </w:rPr>
  </w:style>
  <w:style w:type="character" w:styleId="Emphasis">
    <w:name w:val="Emphasis"/>
    <w:qFormat/>
    <w:rsid w:val="00E7366E"/>
    <w:rPr>
      <w:rFonts w:ascii="Arial Black" w:hAnsi="Arial Black"/>
      <w:sz w:val="18"/>
    </w:rPr>
  </w:style>
  <w:style w:type="paragraph" w:customStyle="1" w:styleId="Enclosure">
    <w:name w:val="Enclosure"/>
    <w:basedOn w:val="Normal"/>
    <w:next w:val="CcList"/>
    <w:rsid w:val="00E7366E"/>
    <w:pPr>
      <w:keepNext/>
      <w:keepLines/>
      <w:spacing w:after="220" w:line="220" w:lineRule="atLeast"/>
    </w:pPr>
    <w:rPr>
      <w:rFonts w:ascii="Arial" w:hAnsi="Arial"/>
      <w:spacing w:val="-5"/>
    </w:rPr>
  </w:style>
  <w:style w:type="paragraph" w:customStyle="1" w:styleId="HeadingBase">
    <w:name w:val="Heading Base"/>
    <w:basedOn w:val="Normal"/>
    <w:next w:val="BodyText"/>
    <w:rsid w:val="00E7366E"/>
    <w:pPr>
      <w:keepNext/>
      <w:keepLines/>
      <w:spacing w:line="220" w:lineRule="atLeast"/>
      <w:jc w:val="both"/>
    </w:pPr>
    <w:rPr>
      <w:rFonts w:ascii="Arial Black" w:hAnsi="Arial Black"/>
      <w:spacing w:val="-10"/>
      <w:kern w:val="20"/>
    </w:rPr>
  </w:style>
  <w:style w:type="paragraph" w:customStyle="1" w:styleId="InsideAddress">
    <w:name w:val="Inside Address"/>
    <w:basedOn w:val="Normal"/>
    <w:rsid w:val="00E7366E"/>
    <w:pPr>
      <w:spacing w:line="220" w:lineRule="atLeast"/>
    </w:pPr>
    <w:rPr>
      <w:rFonts w:ascii="Arial" w:hAnsi="Arial"/>
      <w:spacing w:val="-5"/>
    </w:rPr>
  </w:style>
  <w:style w:type="paragraph" w:customStyle="1" w:styleId="InsideAddressName">
    <w:name w:val="Inside Address Name"/>
    <w:basedOn w:val="InsideAddress"/>
    <w:next w:val="InsideAddress"/>
    <w:rsid w:val="00E7366E"/>
    <w:pPr>
      <w:spacing w:before="220"/>
    </w:pPr>
  </w:style>
  <w:style w:type="paragraph" w:customStyle="1" w:styleId="MailingInstructions">
    <w:name w:val="Mailing Instructions"/>
    <w:basedOn w:val="Normal"/>
    <w:next w:val="InsideAddressName"/>
    <w:rsid w:val="00E7366E"/>
    <w:pPr>
      <w:spacing w:after="220" w:line="220" w:lineRule="atLeast"/>
    </w:pPr>
    <w:rPr>
      <w:rFonts w:ascii="Arial" w:hAnsi="Arial"/>
      <w:caps/>
      <w:spacing w:val="-5"/>
    </w:rPr>
  </w:style>
  <w:style w:type="paragraph" w:customStyle="1" w:styleId="ReferenceInitials">
    <w:name w:val="Reference Initials"/>
    <w:basedOn w:val="Normal"/>
    <w:next w:val="Enclosure"/>
    <w:rsid w:val="00E7366E"/>
    <w:pPr>
      <w:keepNext/>
      <w:keepLines/>
      <w:spacing w:before="220" w:line="220" w:lineRule="atLeast"/>
    </w:pPr>
  </w:style>
  <w:style w:type="paragraph" w:customStyle="1" w:styleId="ReferenceLine">
    <w:name w:val="Reference Line"/>
    <w:basedOn w:val="Normal"/>
    <w:next w:val="MailingInstructions"/>
    <w:rsid w:val="00E7366E"/>
    <w:pPr>
      <w:spacing w:after="220" w:line="220" w:lineRule="atLeast"/>
    </w:pPr>
  </w:style>
  <w:style w:type="paragraph" w:customStyle="1" w:styleId="ReturnAddress">
    <w:name w:val="Return Address"/>
    <w:basedOn w:val="Normal"/>
    <w:rsid w:val="00E7366E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</w:pPr>
    <w:rPr>
      <w:sz w:val="14"/>
    </w:rPr>
  </w:style>
  <w:style w:type="paragraph" w:customStyle="1" w:styleId="SignatureCompany">
    <w:name w:val="Signature Company"/>
    <w:basedOn w:val="Signature"/>
    <w:next w:val="ReferenceInitials"/>
    <w:rsid w:val="00E7366E"/>
    <w:pPr>
      <w:spacing w:before="0"/>
    </w:pPr>
  </w:style>
  <w:style w:type="paragraph" w:customStyle="1" w:styleId="SignatureJobTitle">
    <w:name w:val="Signature Job Title"/>
    <w:basedOn w:val="Signature"/>
    <w:next w:val="SignatureCompany"/>
    <w:rsid w:val="00E7366E"/>
    <w:pPr>
      <w:spacing w:before="0"/>
    </w:pPr>
  </w:style>
  <w:style w:type="character" w:customStyle="1" w:styleId="Slogan">
    <w:name w:val="Slogan"/>
    <w:basedOn w:val="DefaultParagraphFont"/>
    <w:rsid w:val="00E7366E"/>
    <w:rPr>
      <w:rFonts w:ascii="Arial Black" w:hAnsi="Arial Black"/>
      <w:sz w:val="18"/>
    </w:rPr>
  </w:style>
  <w:style w:type="paragraph" w:customStyle="1" w:styleId="SubjectLine">
    <w:name w:val="Subject Line"/>
    <w:basedOn w:val="Normal"/>
    <w:next w:val="BodyText"/>
    <w:rsid w:val="00E7366E"/>
    <w:pPr>
      <w:spacing w:after="220" w:line="220" w:lineRule="atLeast"/>
    </w:pPr>
    <w:rPr>
      <w:rFonts w:ascii="Arial Black" w:hAnsi="Arial Black"/>
      <w:spacing w:val="-10"/>
    </w:rPr>
  </w:style>
  <w:style w:type="paragraph" w:styleId="Header">
    <w:name w:val="header"/>
    <w:basedOn w:val="Normal"/>
    <w:rsid w:val="00E7366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7366E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E7366E"/>
    <w:rPr>
      <w:color w:val="0000FF"/>
      <w:u w:val="single"/>
    </w:rPr>
  </w:style>
  <w:style w:type="paragraph" w:styleId="List">
    <w:name w:val="List"/>
    <w:basedOn w:val="BodyText"/>
    <w:rsid w:val="00E7366E"/>
    <w:pPr>
      <w:ind w:left="360" w:hanging="360"/>
    </w:pPr>
  </w:style>
  <w:style w:type="paragraph" w:styleId="ListBullet">
    <w:name w:val="List Bullet"/>
    <w:basedOn w:val="List"/>
    <w:autoRedefine/>
    <w:rsid w:val="00E7366E"/>
    <w:pPr>
      <w:numPr>
        <w:numId w:val="1"/>
      </w:numPr>
    </w:pPr>
  </w:style>
  <w:style w:type="paragraph" w:styleId="ListNumber">
    <w:name w:val="List Number"/>
    <w:basedOn w:val="BodyText"/>
    <w:rsid w:val="00E7366E"/>
    <w:pPr>
      <w:numPr>
        <w:numId w:val="2"/>
      </w:numPr>
    </w:pPr>
  </w:style>
  <w:style w:type="paragraph" w:customStyle="1" w:styleId="pbodyalt">
    <w:name w:val="pbodyalt"/>
    <w:basedOn w:val="Normal"/>
    <w:rsid w:val="00E7366E"/>
    <w:pPr>
      <w:spacing w:before="240" w:after="240" w:line="288" w:lineRule="auto"/>
      <w:ind w:left="240" w:right="240" w:firstLine="240"/>
    </w:pPr>
    <w:rPr>
      <w:rFonts w:cs="Arial"/>
      <w:color w:val="000000"/>
      <w:sz w:val="15"/>
      <w:szCs w:val="15"/>
    </w:rPr>
  </w:style>
  <w:style w:type="paragraph" w:customStyle="1" w:styleId="pbodyaltctr">
    <w:name w:val="pbodyaltctr"/>
    <w:basedOn w:val="Normal"/>
    <w:rsid w:val="00E7366E"/>
    <w:pPr>
      <w:spacing w:before="240" w:after="240" w:line="288" w:lineRule="auto"/>
      <w:ind w:left="240" w:right="240"/>
      <w:jc w:val="center"/>
    </w:pPr>
    <w:rPr>
      <w:rFonts w:cs="Arial"/>
      <w:color w:val="000000"/>
      <w:sz w:val="15"/>
      <w:szCs w:val="15"/>
    </w:rPr>
  </w:style>
  <w:style w:type="paragraph" w:customStyle="1" w:styleId="pbodyaltlist1">
    <w:name w:val="pbodyaltlist1"/>
    <w:basedOn w:val="Normal"/>
    <w:rsid w:val="00E7366E"/>
    <w:pPr>
      <w:spacing w:line="288" w:lineRule="auto"/>
      <w:ind w:left="240" w:right="240" w:firstLine="240"/>
    </w:pPr>
    <w:rPr>
      <w:rFonts w:cs="Arial"/>
      <w:color w:val="000000"/>
      <w:sz w:val="15"/>
      <w:szCs w:val="15"/>
    </w:rPr>
  </w:style>
  <w:style w:type="paragraph" w:customStyle="1" w:styleId="pbodyaltlist2">
    <w:name w:val="pbodyaltlist2"/>
    <w:basedOn w:val="Normal"/>
    <w:rsid w:val="00E7366E"/>
    <w:pPr>
      <w:spacing w:line="288" w:lineRule="auto"/>
      <w:ind w:left="240" w:right="240" w:firstLine="480"/>
    </w:pPr>
    <w:rPr>
      <w:rFonts w:cs="Arial"/>
      <w:color w:val="000000"/>
      <w:sz w:val="15"/>
      <w:szCs w:val="15"/>
    </w:rPr>
  </w:style>
  <w:style w:type="paragraph" w:customStyle="1" w:styleId="pbodyaltlist3">
    <w:name w:val="pbodyaltlist3"/>
    <w:basedOn w:val="Normal"/>
    <w:rsid w:val="00E7366E"/>
    <w:pPr>
      <w:spacing w:line="288" w:lineRule="auto"/>
      <w:ind w:left="240" w:right="240" w:firstLine="720"/>
    </w:pPr>
    <w:rPr>
      <w:rFonts w:cs="Arial"/>
      <w:color w:val="000000"/>
      <w:sz w:val="15"/>
      <w:szCs w:val="15"/>
    </w:rPr>
  </w:style>
  <w:style w:type="paragraph" w:customStyle="1" w:styleId="AddressBlock">
    <w:name w:val="Address Block"/>
    <w:basedOn w:val="Normal"/>
    <w:rsid w:val="00E7366E"/>
    <w:pPr>
      <w:spacing w:line="260" w:lineRule="exact"/>
    </w:pPr>
    <w:rPr>
      <w:rFonts w:ascii="Times" w:hAnsi="Times"/>
      <w:sz w:val="22"/>
      <w:szCs w:val="20"/>
    </w:rPr>
  </w:style>
  <w:style w:type="paragraph" w:customStyle="1" w:styleId="LetterBody">
    <w:name w:val="Letter Body"/>
    <w:basedOn w:val="Normal"/>
    <w:rsid w:val="00E7366E"/>
    <w:pPr>
      <w:spacing w:after="260" w:line="260" w:lineRule="exact"/>
    </w:pPr>
    <w:rPr>
      <w:rFonts w:ascii="Times" w:hAnsi="Times"/>
      <w:sz w:val="22"/>
      <w:szCs w:val="20"/>
    </w:rPr>
  </w:style>
  <w:style w:type="paragraph" w:customStyle="1" w:styleId="NumberIndents">
    <w:name w:val="Number Indents"/>
    <w:basedOn w:val="LetterBody"/>
    <w:rsid w:val="00E7366E"/>
    <w:pPr>
      <w:ind w:left="720" w:hanging="720"/>
    </w:pPr>
  </w:style>
  <w:style w:type="paragraph" w:customStyle="1" w:styleId="LetterIndents">
    <w:name w:val="Letter Indents"/>
    <w:basedOn w:val="LetterBody"/>
    <w:rsid w:val="00E7366E"/>
    <w:pPr>
      <w:ind w:left="1440" w:hanging="720"/>
    </w:pPr>
  </w:style>
  <w:style w:type="paragraph" w:styleId="BodyText2">
    <w:name w:val="Body Text 2"/>
    <w:basedOn w:val="Normal"/>
    <w:rsid w:val="00E7366E"/>
    <w:pPr>
      <w:spacing w:line="260" w:lineRule="exact"/>
      <w:jc w:val="both"/>
    </w:pPr>
    <w:rPr>
      <w:sz w:val="22"/>
      <w:szCs w:val="20"/>
    </w:rPr>
  </w:style>
  <w:style w:type="character" w:styleId="PageNumber">
    <w:name w:val="page number"/>
    <w:basedOn w:val="DefaultParagraphFont"/>
    <w:rsid w:val="00E7366E"/>
  </w:style>
  <w:style w:type="paragraph" w:styleId="Title">
    <w:name w:val="Title"/>
    <w:basedOn w:val="Normal"/>
    <w:qFormat/>
    <w:rsid w:val="00E7366E"/>
    <w:pPr>
      <w:jc w:val="center"/>
    </w:pPr>
    <w:rPr>
      <w:rFonts w:ascii="Palatino" w:hAnsi="Palatino"/>
      <w:b/>
      <w:sz w:val="22"/>
      <w:szCs w:val="20"/>
      <w:lang w:val="en-GB"/>
    </w:rPr>
  </w:style>
  <w:style w:type="paragraph" w:customStyle="1" w:styleId="sis10-0">
    <w:name w:val="sis1 [0-0]"/>
    <w:basedOn w:val="Normal"/>
    <w:rsid w:val="00E7366E"/>
    <w:rPr>
      <w:rFonts w:ascii="Arial" w:hAnsi="Arial"/>
      <w:sz w:val="22"/>
      <w:szCs w:val="20"/>
      <w:lang w:val="fi-FI"/>
    </w:rPr>
  </w:style>
  <w:style w:type="paragraph" w:customStyle="1" w:styleId="sis323-0">
    <w:name w:val="sis3 [2'3-0]"/>
    <w:basedOn w:val="Normal"/>
    <w:rsid w:val="00E7366E"/>
    <w:pPr>
      <w:ind w:left="1304"/>
    </w:pPr>
    <w:rPr>
      <w:rFonts w:ascii="Arial" w:hAnsi="Arial"/>
      <w:sz w:val="22"/>
      <w:szCs w:val="20"/>
      <w:lang w:val="fi-FI"/>
    </w:rPr>
  </w:style>
  <w:style w:type="paragraph" w:customStyle="1" w:styleId="sis423-23">
    <w:name w:val="sis4 [2'3-2'3]"/>
    <w:basedOn w:val="sis323-0"/>
    <w:rsid w:val="00E7366E"/>
    <w:pPr>
      <w:ind w:left="2608" w:hanging="1304"/>
    </w:pPr>
  </w:style>
  <w:style w:type="paragraph" w:customStyle="1" w:styleId="sis70-46">
    <w:name w:val="sis7 [0-4'6]"/>
    <w:basedOn w:val="Normal"/>
    <w:rsid w:val="00E7366E"/>
    <w:pPr>
      <w:ind w:left="2608" w:hanging="2608"/>
    </w:pPr>
    <w:rPr>
      <w:rFonts w:ascii="Arial" w:hAnsi="Arial"/>
      <w:sz w:val="22"/>
      <w:szCs w:val="20"/>
      <w:lang w:val="fi-FI"/>
    </w:rPr>
  </w:style>
  <w:style w:type="paragraph" w:styleId="FootnoteText">
    <w:name w:val="footnote text"/>
    <w:basedOn w:val="Normal"/>
    <w:semiHidden/>
    <w:rsid w:val="00E7366E"/>
    <w:rPr>
      <w:rFonts w:ascii="Arial" w:hAnsi="Arial"/>
      <w:sz w:val="20"/>
      <w:szCs w:val="20"/>
      <w:lang w:val="fi-FI"/>
    </w:rPr>
  </w:style>
  <w:style w:type="character" w:styleId="FootnoteReference">
    <w:name w:val="footnote reference"/>
    <w:basedOn w:val="DefaultParagraphFont"/>
    <w:semiHidden/>
    <w:rsid w:val="00E7366E"/>
    <w:rPr>
      <w:vertAlign w:val="superscript"/>
    </w:rPr>
  </w:style>
  <w:style w:type="paragraph" w:styleId="BalloonText">
    <w:name w:val="Balloon Text"/>
    <w:basedOn w:val="Normal"/>
    <w:semiHidden/>
    <w:rsid w:val="00E7366E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E7366E"/>
    <w:rPr>
      <w:b/>
    </w:rPr>
  </w:style>
  <w:style w:type="paragraph" w:styleId="BodyText3">
    <w:name w:val="Body Text 3"/>
    <w:basedOn w:val="Normal"/>
    <w:rsid w:val="00E7366E"/>
    <w:pPr>
      <w:spacing w:after="120"/>
    </w:pPr>
    <w:rPr>
      <w:sz w:val="16"/>
      <w:szCs w:val="16"/>
    </w:rPr>
  </w:style>
  <w:style w:type="paragraph" w:customStyle="1" w:styleId="a">
    <w:name w:val="a"/>
    <w:aliases w:val="b,c"/>
    <w:basedOn w:val="Normal"/>
    <w:rsid w:val="00E7366E"/>
    <w:pPr>
      <w:widowControl w:val="0"/>
      <w:ind w:left="1440" w:hanging="720"/>
    </w:pPr>
    <w:rPr>
      <w:snapToGrid w:val="0"/>
      <w:szCs w:val="20"/>
    </w:rPr>
  </w:style>
  <w:style w:type="paragraph" w:styleId="BodyTextIndent">
    <w:name w:val="Body Text Indent"/>
    <w:basedOn w:val="Normal"/>
    <w:rsid w:val="00E7366E"/>
    <w:pPr>
      <w:spacing w:after="120"/>
      <w:ind w:left="360"/>
    </w:pPr>
  </w:style>
  <w:style w:type="paragraph" w:styleId="BodyTextIndent2">
    <w:name w:val="Body Text Indent 2"/>
    <w:basedOn w:val="Normal"/>
    <w:rsid w:val="00E7366E"/>
    <w:pPr>
      <w:spacing w:after="120" w:line="480" w:lineRule="auto"/>
      <w:ind w:left="360"/>
    </w:pPr>
    <w:rPr>
      <w:sz w:val="20"/>
      <w:szCs w:val="20"/>
    </w:rPr>
  </w:style>
  <w:style w:type="character" w:styleId="FollowedHyperlink">
    <w:name w:val="FollowedHyperlink"/>
    <w:basedOn w:val="DefaultParagraphFont"/>
    <w:rsid w:val="00E7366E"/>
    <w:rPr>
      <w:color w:val="800080"/>
      <w:u w:val="single"/>
    </w:rPr>
  </w:style>
  <w:style w:type="paragraph" w:customStyle="1" w:styleId="Default">
    <w:name w:val="Default"/>
    <w:rsid w:val="00E7366E"/>
    <w:pPr>
      <w:autoSpaceDE w:val="0"/>
      <w:autoSpaceDN w:val="0"/>
      <w:adjustRightInd w:val="0"/>
    </w:pPr>
    <w:rPr>
      <w:rFonts w:ascii="Frutiger 57Cn" w:hAnsi="Frutiger 57Cn" w:cs="Frutiger 57Cn"/>
      <w:color w:val="000000"/>
      <w:sz w:val="24"/>
      <w:szCs w:val="24"/>
    </w:rPr>
  </w:style>
  <w:style w:type="paragraph" w:customStyle="1" w:styleId="DefaultText">
    <w:name w:val="Default Text"/>
    <w:basedOn w:val="Normal"/>
    <w:rsid w:val="009A52AC"/>
    <w:pPr>
      <w:overflowPunct w:val="0"/>
      <w:autoSpaceDE w:val="0"/>
      <w:autoSpaceDN w:val="0"/>
      <w:adjustRightInd w:val="0"/>
    </w:pPr>
    <w:rPr>
      <w:szCs w:val="20"/>
    </w:rPr>
  </w:style>
  <w:style w:type="paragraph" w:styleId="ListParagraph">
    <w:name w:val="List Paragraph"/>
    <w:basedOn w:val="Normal"/>
    <w:uiPriority w:val="34"/>
    <w:qFormat/>
    <w:rsid w:val="007A5841"/>
    <w:pPr>
      <w:ind w:left="720"/>
      <w:contextualSpacing/>
    </w:pPr>
  </w:style>
  <w:style w:type="table" w:styleId="TableGrid">
    <w:name w:val="Table Grid"/>
    <w:basedOn w:val="TableNormal"/>
    <w:rsid w:val="007C4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3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Professional%20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Professional Letter.dot</Template>
  <TotalTime>0</TotalTime>
  <Pages>1</Pages>
  <Words>125</Words>
  <Characters>714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Letter</vt:lpstr>
    </vt:vector>
  </TitlesOfParts>
  <Company>GCPS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Letter</dc:title>
  <dc:creator>GCPS</dc:creator>
  <cp:lastModifiedBy>Josh Cofield</cp:lastModifiedBy>
  <cp:revision>2</cp:revision>
  <cp:lastPrinted>2026-07-29T19:05:00Z</cp:lastPrinted>
  <dcterms:created xsi:type="dcterms:W3CDTF">2026-08-13T14:07:00Z</dcterms:created>
  <dcterms:modified xsi:type="dcterms:W3CDTF">2026-08-13T14:07:00Z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