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W w:w="0" w:type="auto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Layout table"/>
      </w:tblPr>
      <w:tblGrid>
        <w:gridCol w:w="8280"/>
        <w:gridCol w:w="2510"/>
      </w:tblGrid>
      <w:tr w:rsidR="00A70674" w14:paraId="43C92F45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06D05553" w14:textId="47E27907" w:rsidR="00A70674" w:rsidRDefault="00841DC9">
            <w:pPr>
              <w:pStyle w:val="Title"/>
            </w:pPr>
            <w:r>
              <w:t xml:space="preserve">Mountain Vista School Calendar </w:t>
            </w:r>
            <w:r w:rsidR="0096097B">
              <w:t xml:space="preserve">(ver. </w:t>
            </w:r>
            <w:r w:rsidR="0033507C">
              <w:t>0</w:t>
            </w:r>
            <w:r w:rsidR="00A11989">
              <w:t>8</w:t>
            </w:r>
            <w:r w:rsidR="0096097B">
              <w:t>/</w:t>
            </w:r>
            <w:r w:rsidR="00A11989">
              <w:t>7</w:t>
            </w:r>
            <w:r w:rsidR="0096097B">
              <w:t>/2</w:t>
            </w:r>
            <w:r w:rsidR="0033507C">
              <w:t>6</w:t>
            </w:r>
            <w:r w:rsidR="0096097B">
              <w:t>)</w:t>
            </w: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016611E5" w14:textId="022D4AE6" w:rsidR="00A70674" w:rsidRDefault="00D944C7">
            <w:pPr>
              <w:pStyle w:val="Subtitle"/>
            </w:pPr>
            <w:r>
              <w:t>202</w:t>
            </w:r>
            <w:r w:rsidR="00AA3BCD">
              <w:t>6</w:t>
            </w:r>
            <w:r w:rsidR="00E118A4">
              <w:t xml:space="preserve"> to </w:t>
            </w:r>
            <w:r>
              <w:t>202</w:t>
            </w:r>
            <w:r w:rsidR="00AA3BCD">
              <w:t>7</w:t>
            </w:r>
          </w:p>
        </w:tc>
      </w:tr>
      <w:tr w:rsidR="00A70674" w14:paraId="640791AA" w14:textId="77777777">
        <w:trPr>
          <w:trHeight w:hRule="exact" w:val="144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182742EF" w14:textId="77777777" w:rsidR="00A70674" w:rsidRDefault="00A70674">
            <w:pPr>
              <w:pStyle w:val="NoSpacing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353F9A19" w14:textId="77777777" w:rsidR="00A70674" w:rsidRDefault="00A70674">
            <w:pPr>
              <w:pStyle w:val="NoSpacing"/>
            </w:pPr>
          </w:p>
        </w:tc>
      </w:tr>
    </w:tbl>
    <w:p w14:paraId="116C05C5" w14:textId="77777777" w:rsidR="00A70674" w:rsidRDefault="00A70674">
      <w:pPr>
        <w:pStyle w:val="NoSpacing"/>
      </w:pPr>
    </w:p>
    <w:tbl>
      <w:tblPr>
        <w:tblStyle w:val="LayoutTable"/>
        <w:tblW w:w="0" w:type="auto"/>
        <w:tblLayout w:type="fixed"/>
        <w:tblLook w:val="04A0" w:firstRow="1" w:lastRow="0" w:firstColumn="1" w:lastColumn="0" w:noHBand="0" w:noVBand="1"/>
        <w:tblCaption w:val="Calendar layout table"/>
      </w:tblPr>
      <w:tblGrid>
        <w:gridCol w:w="3214"/>
        <w:gridCol w:w="579"/>
        <w:gridCol w:w="3214"/>
        <w:gridCol w:w="579"/>
        <w:gridCol w:w="3214"/>
      </w:tblGrid>
      <w:tr w:rsidR="00A70674" w14:paraId="5DF9CDE8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68338475" w14:textId="77777777" w:rsidTr="00841DC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78261654" w14:textId="136A12E3" w:rsidR="00A70674" w:rsidRDefault="00841DC9">
                  <w:pPr>
                    <w:spacing w:before="48" w:after="48"/>
                  </w:pPr>
                  <w:r>
                    <w:t>JULY</w:t>
                  </w:r>
                  <w:r w:rsidR="00E118A4">
                    <w:t xml:space="preserve"> </w:t>
                  </w:r>
                  <w:r w:rsidR="00246E8A">
                    <w:t>202</w:t>
                  </w:r>
                  <w:r w:rsidR="00D413CC">
                    <w:t>6</w:t>
                  </w:r>
                </w:p>
              </w:tc>
            </w:tr>
            <w:tr w:rsidR="00A70674" w14:paraId="27424098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1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674F1BDC" w14:textId="77777777" w:rsidTr="00B87E4A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1B6D64BB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4EBE26CF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6FE3BAF9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0E88D241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31F6BB64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617FB282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tl2br w:val="none" w:sz="0" w:space="0" w:color="auto"/>
                          <w:tr2bl w:val="none" w:sz="0" w:space="0" w:color="auto"/>
                        </w:tcBorders>
                      </w:tcPr>
                      <w:p w14:paraId="7AF0147E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246E8A" w14:paraId="47FCF968" w14:textId="77777777" w:rsidTr="00D413CC">
                    <w:tc>
                      <w:tcPr>
                        <w:tcW w:w="448" w:type="dxa"/>
                        <w:vAlign w:val="center"/>
                      </w:tcPr>
                      <w:p w14:paraId="60ECAAF3" w14:textId="77777777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726718EC" w14:textId="21BCD809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7833FE1B" w14:textId="6D039182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7DA8530E" w14:textId="2D54202F" w:rsidR="00246E8A" w:rsidRDefault="00D413CC" w:rsidP="00246E8A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D874D07" w14:textId="7C942E9E" w:rsidR="00246E8A" w:rsidRDefault="00D413CC" w:rsidP="00246E8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center"/>
                      </w:tcPr>
                      <w:p w14:paraId="0AA2D2A6" w14:textId="722234BA" w:rsidR="00246E8A" w:rsidRDefault="00D413CC" w:rsidP="00246E8A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377DA43" w14:textId="301D99FA" w:rsidR="00246E8A" w:rsidRDefault="00D413CC" w:rsidP="00246E8A">
                        <w:r>
                          <w:t>4</w:t>
                        </w:r>
                      </w:p>
                    </w:tc>
                  </w:tr>
                  <w:tr w:rsidR="00246E8A" w14:paraId="6D248F14" w14:textId="77777777" w:rsidTr="00B87E4A">
                    <w:tc>
                      <w:tcPr>
                        <w:tcW w:w="448" w:type="dxa"/>
                        <w:vAlign w:val="center"/>
                      </w:tcPr>
                      <w:p w14:paraId="4EF8E60B" w14:textId="657C4600" w:rsidR="00246E8A" w:rsidRDefault="00D413CC" w:rsidP="00246E8A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D9E16FA" w14:textId="67A0069F" w:rsidR="00246E8A" w:rsidRDefault="00D413CC" w:rsidP="00246E8A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4E44CA2" w14:textId="5C06B70E" w:rsidR="00246E8A" w:rsidRDefault="00D413CC" w:rsidP="00246E8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55CDE8E" w14:textId="7C0ACE6C" w:rsidR="00246E8A" w:rsidRDefault="00D413CC" w:rsidP="00246E8A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6D2E999" w14:textId="10B95FBF" w:rsidR="00246E8A" w:rsidRDefault="00D413CC" w:rsidP="00246E8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6458375F" w14:textId="1D44F339" w:rsidR="00246E8A" w:rsidRDefault="00B87E4A" w:rsidP="00246E8A">
                        <w:r>
                          <w:t>1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7511879" w14:textId="3CB033DE" w:rsidR="00246E8A" w:rsidRDefault="00B87E4A" w:rsidP="00246E8A">
                        <w:r>
                          <w:t>1</w:t>
                        </w:r>
                        <w:r w:rsidR="00D413CC">
                          <w:t>1</w:t>
                        </w:r>
                      </w:p>
                    </w:tc>
                  </w:tr>
                  <w:tr w:rsidR="00246E8A" w14:paraId="1DF01ECA" w14:textId="77777777" w:rsidTr="00B87E4A">
                    <w:tc>
                      <w:tcPr>
                        <w:tcW w:w="448" w:type="dxa"/>
                        <w:vAlign w:val="center"/>
                      </w:tcPr>
                      <w:p w14:paraId="2E91EA27" w14:textId="043147FD" w:rsidR="00246E8A" w:rsidRDefault="00B87E4A" w:rsidP="00246E8A">
                        <w:r>
                          <w:t>1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ED0A59F" w14:textId="25332C47" w:rsidR="00246E8A" w:rsidRDefault="00841DC9" w:rsidP="00246E8A">
                        <w:r>
                          <w:t>1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156E9B3B" w14:textId="3B44C2CE" w:rsidR="00246E8A" w:rsidRDefault="00246E8A" w:rsidP="00246E8A">
                        <w:r w:rsidRPr="00246E8A">
                          <w:t>1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4F45F170" w14:textId="02F9183A" w:rsidR="00246E8A" w:rsidRDefault="00246E8A" w:rsidP="00246E8A">
                        <w:r w:rsidRPr="00246E8A">
                          <w:t>1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494C28B5" w14:textId="45A5DA88" w:rsidR="00246E8A" w:rsidRDefault="00246E8A" w:rsidP="00246E8A">
                        <w:r w:rsidRPr="00246E8A">
                          <w:t>1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9C28B7D" w14:textId="2A2951AD" w:rsidR="00246E8A" w:rsidRDefault="00246E8A" w:rsidP="00246E8A">
                        <w:r w:rsidRPr="00246E8A">
                          <w:t>1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76DE4D3" w14:textId="402D0328" w:rsidR="00246E8A" w:rsidRDefault="00DA05DD" w:rsidP="00246E8A">
                        <w:r>
                          <w:t>1</w:t>
                        </w:r>
                        <w:r w:rsidR="00D413CC">
                          <w:t>8</w:t>
                        </w:r>
                      </w:p>
                    </w:tc>
                  </w:tr>
                  <w:tr w:rsidR="00246E8A" w14:paraId="4F279EFE" w14:textId="77777777" w:rsidTr="00B87E4A">
                    <w:tc>
                      <w:tcPr>
                        <w:tcW w:w="448" w:type="dxa"/>
                        <w:vAlign w:val="center"/>
                      </w:tcPr>
                      <w:p w14:paraId="1FD9DE56" w14:textId="6132300A" w:rsidR="00246E8A" w:rsidRDefault="00D413CC" w:rsidP="00246E8A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4335081" w14:textId="37F8E4C7" w:rsidR="00246E8A" w:rsidRDefault="00B87E4A" w:rsidP="00246E8A">
                        <w:r>
                          <w:t>2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FA40E60" w14:textId="208FB4AF" w:rsidR="00246E8A" w:rsidRDefault="00B87E4A" w:rsidP="00246E8A">
                        <w:r>
                          <w:t>2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13C8447B" w14:textId="2A84034C" w:rsidR="00246E8A" w:rsidRDefault="00B87E4A" w:rsidP="00246E8A">
                        <w:r>
                          <w:t>2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4F7E0BA" w14:textId="25A05F17" w:rsidR="00246E8A" w:rsidRDefault="00246E8A" w:rsidP="00246E8A">
                        <w:r w:rsidRPr="00246E8A">
                          <w:t>2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4750255" w14:textId="6F3812B8" w:rsidR="00246E8A" w:rsidRDefault="00246E8A" w:rsidP="00246E8A">
                        <w:r w:rsidRPr="00246E8A">
                          <w:t>2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7E74AA7" w14:textId="1A77AB55" w:rsidR="00246E8A" w:rsidRDefault="00246E8A" w:rsidP="00246E8A">
                        <w:r w:rsidRPr="00246E8A">
                          <w:t>2</w:t>
                        </w:r>
                        <w:r w:rsidR="00D413CC">
                          <w:t>5</w:t>
                        </w:r>
                      </w:p>
                    </w:tc>
                  </w:tr>
                  <w:tr w:rsidR="00223B9D" w14:paraId="047F213B" w14:textId="77777777" w:rsidTr="00B87E4A">
                    <w:tc>
                      <w:tcPr>
                        <w:tcW w:w="448" w:type="dxa"/>
                      </w:tcPr>
                      <w:p w14:paraId="3BDD90E4" w14:textId="3FDB87B0" w:rsidR="00223B9D" w:rsidRDefault="00B87E4A" w:rsidP="00223B9D">
                        <w:r>
                          <w:t>2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E0C5E69" w14:textId="396CBD87" w:rsidR="00223B9D" w:rsidRDefault="00B87E4A" w:rsidP="00223B9D">
                        <w:r>
                          <w:t>2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B8EA4FA" w14:textId="484EB078" w:rsidR="00223B9D" w:rsidRDefault="00D413CC" w:rsidP="00223B9D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5C0BEC" w14:textId="224A3C2C" w:rsidR="00223B9D" w:rsidRDefault="00D413CC" w:rsidP="00223B9D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8423560" w14:textId="4EB22633" w:rsidR="00223B9D" w:rsidRDefault="00DA05DD" w:rsidP="00223B9D">
                        <w:r>
                          <w:t>3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F067926" w14:textId="27B2925D" w:rsidR="00223B9D" w:rsidRDefault="00D413CC" w:rsidP="00223B9D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6624F0C" w14:textId="77777777" w:rsidR="00223B9D" w:rsidRDefault="00223B9D" w:rsidP="00223B9D"/>
                    </w:tc>
                  </w:tr>
                </w:tbl>
                <w:p w14:paraId="1C2A8BCF" w14:textId="77777777" w:rsidR="00A70674" w:rsidRDefault="00A70674"/>
              </w:tc>
            </w:tr>
          </w:tbl>
          <w:p w14:paraId="33B4CA21" w14:textId="77777777" w:rsidR="00A70674" w:rsidRDefault="00A70674"/>
        </w:tc>
        <w:tc>
          <w:tcPr>
            <w:tcW w:w="579" w:type="dxa"/>
          </w:tcPr>
          <w:p w14:paraId="39BB35B2" w14:textId="77777777" w:rsidR="00A70674" w:rsidRDefault="00A70674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6AAE7AD8" w14:textId="77777777" w:rsidTr="00841DC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5E07C21B" w14:textId="67CE363C" w:rsidR="00A70674" w:rsidRDefault="00841DC9">
                  <w:pPr>
                    <w:spacing w:before="48" w:after="48"/>
                  </w:pPr>
                  <w:r>
                    <w:t xml:space="preserve">AUGUST </w:t>
                  </w:r>
                  <w:r w:rsidR="00246E8A">
                    <w:t>202</w:t>
                  </w:r>
                  <w:r w:rsidR="00D413CC">
                    <w:t>6</w:t>
                  </w:r>
                </w:p>
              </w:tc>
            </w:tr>
            <w:tr w:rsidR="00A70674" w14:paraId="03C85706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1371804F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42ABA608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E0D5A85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1568372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EFD922B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DD48E0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417744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E8946E5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246E8A" w14:paraId="45A294AC" w14:textId="77777777" w:rsidTr="00295C4B">
                    <w:tc>
                      <w:tcPr>
                        <w:tcW w:w="448" w:type="dxa"/>
                        <w:vAlign w:val="center"/>
                      </w:tcPr>
                      <w:p w14:paraId="04540442" w14:textId="0278BED6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26341C3D" w14:textId="6D3DDA6D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382C15D8" w14:textId="772D7A0A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0E4ED677" w14:textId="26AFD13D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0186424A" w14:textId="5E9EA33F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16A9C70F" w14:textId="08A5BFEC" w:rsidR="00246E8A" w:rsidRDefault="00246E8A" w:rsidP="00246E8A"/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0A464A71" w14:textId="474E0C41" w:rsidR="00246E8A" w:rsidRDefault="00D413CC" w:rsidP="00246E8A">
                        <w:r>
                          <w:t>1</w:t>
                        </w:r>
                      </w:p>
                    </w:tc>
                  </w:tr>
                  <w:tr w:rsidR="00246E8A" w14:paraId="09AA16AF" w14:textId="77777777" w:rsidTr="00DA05DD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092E74D9" w14:textId="49BCB907" w:rsidR="00246E8A" w:rsidRDefault="00D413CC" w:rsidP="00246E8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56456945" w14:textId="1A57D622" w:rsidR="00246E8A" w:rsidRDefault="00D413CC" w:rsidP="00246E8A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FE45DFF" w14:textId="7220CBB1" w:rsidR="00246E8A" w:rsidRDefault="00D413CC" w:rsidP="00246E8A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6F6E8FD" w14:textId="11C786D9" w:rsidR="00246E8A" w:rsidRDefault="00D413CC" w:rsidP="00246E8A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954F439" w14:textId="3413C739" w:rsidR="00246E8A" w:rsidRDefault="00D413CC" w:rsidP="00246E8A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B29FF09" w14:textId="3FC54A40" w:rsidR="00246E8A" w:rsidRDefault="00D413CC" w:rsidP="00246E8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6529A4F4" w14:textId="5C9E3247" w:rsidR="00246E8A" w:rsidRDefault="00D413CC" w:rsidP="00246E8A">
                        <w:r>
                          <w:t>8</w:t>
                        </w:r>
                      </w:p>
                    </w:tc>
                  </w:tr>
                  <w:tr w:rsidR="00246E8A" w14:paraId="4A1584E9" w14:textId="77777777" w:rsidTr="00974E37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5D34FC95" w14:textId="703897AA" w:rsidR="00246E8A" w:rsidRDefault="00D413CC" w:rsidP="00246E8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54CAC522" w14:textId="3947E758" w:rsidR="00246E8A" w:rsidRDefault="00246E8A" w:rsidP="00246E8A">
                        <w:r w:rsidRPr="00246E8A">
                          <w:t>1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1F97D80" w14:textId="381EE492" w:rsidR="00246E8A" w:rsidRDefault="00246E8A" w:rsidP="00246E8A">
                        <w:r w:rsidRPr="00246E8A">
                          <w:t>1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center"/>
                      </w:tcPr>
                      <w:p w14:paraId="5B504A4D" w14:textId="193F3C70" w:rsidR="00246E8A" w:rsidRDefault="00246E8A" w:rsidP="00246E8A">
                        <w:r w:rsidRPr="00246E8A">
                          <w:t>1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323F4BA9" w14:textId="1E1D02A9" w:rsidR="00246E8A" w:rsidRDefault="00246E8A" w:rsidP="00246E8A">
                        <w:r w:rsidRPr="00246E8A">
                          <w:t>1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41465B26" w14:textId="2D227A28" w:rsidR="00246E8A" w:rsidRDefault="00841DC9" w:rsidP="00246E8A">
                        <w:r>
                          <w:t>1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4323A8F5" w14:textId="232ADE19" w:rsidR="00246E8A" w:rsidRDefault="00841DC9" w:rsidP="00246E8A">
                        <w:r>
                          <w:t>1</w:t>
                        </w:r>
                        <w:r w:rsidR="00D413CC">
                          <w:t>5</w:t>
                        </w:r>
                      </w:p>
                    </w:tc>
                  </w:tr>
                  <w:tr w:rsidR="00246E8A" w14:paraId="39275E0C" w14:textId="77777777" w:rsidTr="00295C4B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698CA8B" w14:textId="125AC0B1" w:rsidR="00246E8A" w:rsidRDefault="00E31A8E" w:rsidP="00246E8A">
                        <w:r>
                          <w:t>1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1E9EFF8E" w14:textId="22FC715D" w:rsidR="00246E8A" w:rsidRDefault="00E31A8E" w:rsidP="00246E8A">
                        <w:r>
                          <w:t>1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54BEA1E2" w14:textId="262D5FB0" w:rsidR="00246E8A" w:rsidRDefault="00D413CC" w:rsidP="00246E8A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305536E4" w14:textId="17F68C74" w:rsidR="00246E8A" w:rsidRDefault="00D413CC" w:rsidP="00246E8A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50278FDC" w14:textId="16A32C80" w:rsidR="00246E8A" w:rsidRDefault="00246E8A" w:rsidP="00246E8A">
                        <w:r w:rsidRPr="00246E8A">
                          <w:t>2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center"/>
                      </w:tcPr>
                      <w:p w14:paraId="18C6CC42" w14:textId="5BF52B2A" w:rsidR="00246E8A" w:rsidRDefault="00246E8A" w:rsidP="00246E8A">
                        <w:r w:rsidRPr="00246E8A">
                          <w:t>2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1D96B195" w14:textId="464B0F79" w:rsidR="00246E8A" w:rsidRDefault="00246E8A" w:rsidP="00246E8A">
                        <w:r w:rsidRPr="00246E8A">
                          <w:t>2</w:t>
                        </w:r>
                        <w:r w:rsidR="00D413CC">
                          <w:t>2</w:t>
                        </w:r>
                      </w:p>
                    </w:tc>
                  </w:tr>
                  <w:tr w:rsidR="00246E8A" w14:paraId="3BC5DC6F" w14:textId="77777777" w:rsidTr="00D24B51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64FBFB0" w14:textId="73E3F8D5" w:rsidR="00246E8A" w:rsidRDefault="00246E8A" w:rsidP="00246E8A">
                        <w:r w:rsidRPr="00246E8A">
                          <w:t>2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2C7987CC" w14:textId="78BCE4B0" w:rsidR="00246E8A" w:rsidRDefault="00841DC9" w:rsidP="00246E8A">
                        <w:r>
                          <w:t>2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4D5B742D" w14:textId="2A9F9925" w:rsidR="00246E8A" w:rsidRDefault="00841DC9" w:rsidP="00246E8A">
                        <w:r>
                          <w:t>2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4884BEBC" w14:textId="199ECC28" w:rsidR="00246E8A" w:rsidRDefault="00E31A8E" w:rsidP="00246E8A">
                        <w:r>
                          <w:t>2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27960AB7" w14:textId="48EF2D79" w:rsidR="00246E8A" w:rsidRDefault="00E31A8E" w:rsidP="00246E8A">
                        <w:r>
                          <w:t>2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center"/>
                      </w:tcPr>
                      <w:p w14:paraId="4225CED8" w14:textId="77B7FE8A" w:rsidR="00246E8A" w:rsidRDefault="00DA05DD" w:rsidP="00246E8A">
                        <w:r>
                          <w:t>2</w:t>
                        </w:r>
                        <w:r w:rsidR="00D413CC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F7D0F6F" w14:textId="2780B039" w:rsidR="00246E8A" w:rsidRDefault="00D413CC" w:rsidP="00246E8A">
                        <w:r>
                          <w:t>29</w:t>
                        </w:r>
                      </w:p>
                    </w:tc>
                  </w:tr>
                  <w:tr w:rsidR="00D528F3" w14:paraId="04ACE3A1" w14:textId="77777777" w:rsidTr="00D413CC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center"/>
                      </w:tcPr>
                      <w:p w14:paraId="41BFD427" w14:textId="726EEAE9" w:rsidR="00D528F3" w:rsidRPr="00246E8A" w:rsidRDefault="00D528F3" w:rsidP="00246E8A">
                        <w:r>
                          <w:t>3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773AC058" w14:textId="6999590B" w:rsidR="00D528F3" w:rsidRDefault="00D413CC" w:rsidP="00246E8A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3F1EA8E" w14:textId="77777777" w:rsidR="00D528F3" w:rsidRDefault="00D528F3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12C0035C" w14:textId="77777777" w:rsidR="00D528F3" w:rsidRDefault="00D528F3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6B4D959E" w14:textId="77777777" w:rsidR="00D528F3" w:rsidRDefault="00D528F3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1A71CD41" w14:textId="77777777" w:rsidR="00D528F3" w:rsidRDefault="00D528F3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1ADBFE06" w14:textId="77777777" w:rsidR="00D528F3" w:rsidRDefault="00D528F3" w:rsidP="00246E8A"/>
                    </w:tc>
                  </w:tr>
                </w:tbl>
                <w:p w14:paraId="6435ECBF" w14:textId="77777777" w:rsidR="00A70674" w:rsidRDefault="00A70674"/>
              </w:tc>
            </w:tr>
          </w:tbl>
          <w:p w14:paraId="37BF296B" w14:textId="77777777" w:rsidR="00A70674" w:rsidRDefault="00A70674"/>
        </w:tc>
        <w:tc>
          <w:tcPr>
            <w:tcW w:w="579" w:type="dxa"/>
          </w:tcPr>
          <w:p w14:paraId="3BA4B61A" w14:textId="77777777" w:rsidR="00A70674" w:rsidRDefault="00A70674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25CD8478" w14:textId="77777777" w:rsidTr="00841DC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38EAE12E" w14:textId="20832398" w:rsidR="00A70674" w:rsidRDefault="00841DC9">
                  <w:pPr>
                    <w:spacing w:before="48" w:after="48"/>
                  </w:pPr>
                  <w:r>
                    <w:t>SEPTEMBER</w:t>
                  </w:r>
                  <w:r w:rsidR="00E118A4">
                    <w:t xml:space="preserve"> </w:t>
                  </w:r>
                  <w:r w:rsidR="00246E8A">
                    <w:t>202</w:t>
                  </w:r>
                  <w:r w:rsidR="00D413CC">
                    <w:t>6</w:t>
                  </w:r>
                </w:p>
              </w:tc>
            </w:tr>
            <w:tr w:rsidR="00A70674" w14:paraId="2779D282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6EB8420A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85FB281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A4FE091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567157C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EB004B9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1B1FC68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42CFB66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CB534D3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246E8A" w14:paraId="4DB1BF72" w14:textId="77777777" w:rsidTr="00D413CC">
                    <w:tc>
                      <w:tcPr>
                        <w:tcW w:w="448" w:type="dxa"/>
                        <w:vAlign w:val="center"/>
                      </w:tcPr>
                      <w:p w14:paraId="73F3074D" w14:textId="20C6B45A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4D6BFF4C" w14:textId="61F93A9C" w:rsidR="00246E8A" w:rsidRDefault="00246E8A" w:rsidP="00246E8A"/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432DD6DC" w14:textId="0CB634A0" w:rsidR="00246E8A" w:rsidRDefault="00D413CC" w:rsidP="00246E8A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50987E01" w14:textId="33C89BEE" w:rsidR="00246E8A" w:rsidRDefault="00D413CC" w:rsidP="00246E8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0526BC2A" w14:textId="15A8D503" w:rsidR="00246E8A" w:rsidRDefault="00D413CC" w:rsidP="00246E8A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3A0D5BE5" w14:textId="75C2074F" w:rsidR="00246E8A" w:rsidRDefault="00D413CC" w:rsidP="00246E8A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2D8B225B" w14:textId="0E9302A7" w:rsidR="00246E8A" w:rsidRDefault="00D413CC" w:rsidP="00246E8A">
                        <w:r>
                          <w:t>5</w:t>
                        </w:r>
                      </w:p>
                    </w:tc>
                  </w:tr>
                  <w:tr w:rsidR="00246E8A" w14:paraId="1E96045B" w14:textId="77777777" w:rsidTr="00D413CC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70A4FB5" w14:textId="7ED2ADC3" w:rsidR="00246E8A" w:rsidRDefault="003E7DC2" w:rsidP="00246E8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center"/>
                      </w:tcPr>
                      <w:p w14:paraId="21A09DAF" w14:textId="01BFB7D4" w:rsidR="00246E8A" w:rsidRDefault="00D413CC" w:rsidP="00246E8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29CE0EA1" w14:textId="45A54D43" w:rsidR="00246E8A" w:rsidRDefault="00D413CC" w:rsidP="00246E8A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6113F7F9" w14:textId="0CDB6918" w:rsidR="00246E8A" w:rsidRDefault="00D413CC" w:rsidP="00246E8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561D0238" w14:textId="06656996" w:rsidR="00246E8A" w:rsidRDefault="00246E8A" w:rsidP="00246E8A">
                        <w:r w:rsidRPr="00246E8A">
                          <w:t>1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31EAF45D" w14:textId="2489A523" w:rsidR="00246E8A" w:rsidRDefault="00246E8A" w:rsidP="00246E8A">
                        <w:r w:rsidRPr="00246E8A">
                          <w:t>1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1DAD5B58" w14:textId="0BC4C489" w:rsidR="00246E8A" w:rsidRDefault="00246E8A" w:rsidP="00246E8A">
                        <w:r w:rsidRPr="00246E8A">
                          <w:t>1</w:t>
                        </w:r>
                        <w:r w:rsidR="00D413CC">
                          <w:t>2</w:t>
                        </w:r>
                      </w:p>
                    </w:tc>
                  </w:tr>
                  <w:tr w:rsidR="00246E8A" w14:paraId="0544F7CE" w14:textId="77777777" w:rsidTr="00A11989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7C31D22C" w14:textId="3656E3C6" w:rsidR="00246E8A" w:rsidRDefault="00246E8A" w:rsidP="00246E8A">
                        <w:r w:rsidRPr="00246E8A">
                          <w:t>1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1E58EE41" w14:textId="0868270D" w:rsidR="00246E8A" w:rsidRDefault="00295C4B" w:rsidP="00246E8A">
                        <w:r>
                          <w:t>1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54B8E849" w14:textId="75804ADE" w:rsidR="00246E8A" w:rsidRDefault="00295C4B" w:rsidP="00246E8A">
                        <w:r>
                          <w:t>1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54B42CF5" w14:textId="0390977D" w:rsidR="00246E8A" w:rsidRDefault="00E31A8E" w:rsidP="00246E8A">
                        <w:r>
                          <w:t>1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1F2D972F" w14:textId="553737E7" w:rsidR="00246E8A" w:rsidRDefault="00E31A8E" w:rsidP="00246E8A">
                        <w:r>
                          <w:t>1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center"/>
                      </w:tcPr>
                      <w:p w14:paraId="330DBA4B" w14:textId="3DC4DA1A" w:rsidR="00246E8A" w:rsidRDefault="003E7DC2" w:rsidP="00246E8A">
                        <w:r>
                          <w:t>1</w:t>
                        </w:r>
                        <w:r w:rsidR="00D413CC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0B0AF61" w14:textId="241B2D1B" w:rsidR="00246E8A" w:rsidRDefault="00D413CC" w:rsidP="00246E8A">
                        <w:r>
                          <w:t>19</w:t>
                        </w:r>
                      </w:p>
                    </w:tc>
                  </w:tr>
                  <w:tr w:rsidR="00246E8A" w14:paraId="059D763F" w14:textId="77777777" w:rsidTr="00A11989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41E34BF7" w14:textId="36535B67" w:rsidR="00246E8A" w:rsidRDefault="00246E8A" w:rsidP="00246E8A">
                        <w:r w:rsidRPr="00246E8A">
                          <w:t>2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47E60A10" w14:textId="42A668F9" w:rsidR="00246E8A" w:rsidRDefault="00246E8A" w:rsidP="00246E8A">
                        <w:r w:rsidRPr="00246E8A">
                          <w:t>2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5F1CDEA7" w14:textId="4F934E42" w:rsidR="00246E8A" w:rsidRDefault="00246E8A" w:rsidP="00246E8A">
                        <w:r w:rsidRPr="00246E8A">
                          <w:t>2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71969A83" w14:textId="40C611FE" w:rsidR="00246E8A" w:rsidRDefault="00246E8A" w:rsidP="00246E8A">
                        <w:r w:rsidRPr="00246E8A">
                          <w:t>2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39B2785E" w14:textId="22F98B70" w:rsidR="00246E8A" w:rsidRDefault="00295C4B" w:rsidP="00246E8A">
                        <w:r>
                          <w:t>2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0EC093D4" w14:textId="072C5B18" w:rsidR="00246E8A" w:rsidRDefault="00295C4B" w:rsidP="00246E8A">
                        <w:r>
                          <w:t>2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0CF3F227" w14:textId="6D692866" w:rsidR="00246E8A" w:rsidRDefault="00E31A8E" w:rsidP="00246E8A">
                        <w:r>
                          <w:t>2</w:t>
                        </w:r>
                        <w:r w:rsidR="00D413CC">
                          <w:t>6</w:t>
                        </w:r>
                      </w:p>
                    </w:tc>
                  </w:tr>
                  <w:tr w:rsidR="00191999" w14:paraId="75992793" w14:textId="77777777" w:rsidTr="00D413CC">
                    <w:tc>
                      <w:tcPr>
                        <w:tcW w:w="448" w:type="dxa"/>
                        <w:shd w:val="clear" w:color="auto" w:fill="F0F0F0" w:themeFill="background2"/>
                      </w:tcPr>
                      <w:p w14:paraId="04CE0B95" w14:textId="3C7BBD2B" w:rsidR="00191999" w:rsidRDefault="00E31A8E" w:rsidP="00191999">
                        <w:r>
                          <w:t>2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</w:tcPr>
                      <w:p w14:paraId="6F9F0B8C" w14:textId="2840EC8F" w:rsidR="00191999" w:rsidRDefault="003E7DC2" w:rsidP="00191999">
                        <w:r>
                          <w:t>2</w:t>
                        </w:r>
                        <w:r w:rsidR="00D413CC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</w:tcPr>
                      <w:p w14:paraId="438AF172" w14:textId="73B8BA0B" w:rsidR="00191999" w:rsidRDefault="00D413CC" w:rsidP="00191999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</w:tcPr>
                      <w:p w14:paraId="445D785B" w14:textId="204CC3EE" w:rsidR="00191999" w:rsidRDefault="00D413CC" w:rsidP="00191999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0DF2202" w14:textId="77777777" w:rsidR="00191999" w:rsidRDefault="00191999" w:rsidP="00191999"/>
                    </w:tc>
                    <w:tc>
                      <w:tcPr>
                        <w:tcW w:w="448" w:type="dxa"/>
                      </w:tcPr>
                      <w:p w14:paraId="1B289699" w14:textId="77777777" w:rsidR="00191999" w:rsidRDefault="00191999" w:rsidP="00191999"/>
                    </w:tc>
                    <w:tc>
                      <w:tcPr>
                        <w:tcW w:w="448" w:type="dxa"/>
                      </w:tcPr>
                      <w:p w14:paraId="7F262653" w14:textId="77777777" w:rsidR="00191999" w:rsidRDefault="00191999" w:rsidP="00191999"/>
                    </w:tc>
                  </w:tr>
                </w:tbl>
                <w:p w14:paraId="0F902220" w14:textId="77777777" w:rsidR="00A70674" w:rsidRDefault="00A70674"/>
              </w:tc>
            </w:tr>
          </w:tbl>
          <w:p w14:paraId="078D9780" w14:textId="77777777" w:rsidR="00A70674" w:rsidRDefault="00A70674"/>
        </w:tc>
      </w:tr>
      <w:tr w:rsidR="00A70674" w14:paraId="50F53F91" w14:textId="77777777">
        <w:trPr>
          <w:trHeight w:hRule="exact" w:val="144"/>
        </w:trPr>
        <w:tc>
          <w:tcPr>
            <w:tcW w:w="3214" w:type="dxa"/>
          </w:tcPr>
          <w:p w14:paraId="535D3743" w14:textId="48277F95" w:rsidR="00A70674" w:rsidRDefault="00E31A8E">
            <w:r>
              <w:t xml:space="preserve"> </w:t>
            </w:r>
          </w:p>
        </w:tc>
        <w:tc>
          <w:tcPr>
            <w:tcW w:w="579" w:type="dxa"/>
          </w:tcPr>
          <w:p w14:paraId="3A1DFA74" w14:textId="77777777" w:rsidR="00A70674" w:rsidRDefault="00A70674"/>
        </w:tc>
        <w:tc>
          <w:tcPr>
            <w:tcW w:w="3214" w:type="dxa"/>
          </w:tcPr>
          <w:p w14:paraId="2B1E0A4F" w14:textId="77777777" w:rsidR="00A70674" w:rsidRDefault="00A70674"/>
        </w:tc>
        <w:tc>
          <w:tcPr>
            <w:tcW w:w="579" w:type="dxa"/>
          </w:tcPr>
          <w:p w14:paraId="3A7E4E31" w14:textId="77777777" w:rsidR="00A70674" w:rsidRDefault="00A70674"/>
        </w:tc>
        <w:tc>
          <w:tcPr>
            <w:tcW w:w="3214" w:type="dxa"/>
          </w:tcPr>
          <w:p w14:paraId="1A8A914F" w14:textId="77777777" w:rsidR="00A70674" w:rsidRDefault="00A70674"/>
        </w:tc>
      </w:tr>
      <w:tr w:rsidR="00223D4D" w14:paraId="3304DC05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3A7A6BF6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6B947C88" w14:textId="321CA6B6" w:rsidR="00223D4D" w:rsidRDefault="00841DC9" w:rsidP="00223D4D">
                  <w:pPr>
                    <w:spacing w:before="48" w:after="48"/>
                  </w:pPr>
                  <w:r>
                    <w:t>OCTOBER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D413CC">
                    <w:t>6</w:t>
                  </w:r>
                </w:p>
              </w:tc>
            </w:tr>
            <w:tr w:rsidR="00223D4D" w14:paraId="7B28B9AC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3DC2687A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58C8E45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C3A8EA2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D7EC513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35B5D38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313F5CC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FC985C0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11CED25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246E8A" w14:paraId="3B9E226E" w14:textId="77777777" w:rsidTr="00D413CC">
                    <w:tc>
                      <w:tcPr>
                        <w:tcW w:w="448" w:type="dxa"/>
                        <w:vAlign w:val="center"/>
                      </w:tcPr>
                      <w:p w14:paraId="662EE776" w14:textId="178F8095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30727D39" w14:textId="7744843B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333AC801" w14:textId="0EB67B33" w:rsidR="00246E8A" w:rsidRDefault="00246E8A" w:rsidP="00246E8A"/>
                    </w:tc>
                    <w:tc>
                      <w:tcPr>
                        <w:tcW w:w="448" w:type="dxa"/>
                        <w:vAlign w:val="center"/>
                      </w:tcPr>
                      <w:p w14:paraId="71178F19" w14:textId="1034530F" w:rsidR="00246E8A" w:rsidRDefault="00246E8A" w:rsidP="00246E8A"/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center"/>
                      </w:tcPr>
                      <w:p w14:paraId="2FD9AFE3" w14:textId="7239447C" w:rsidR="00246E8A" w:rsidRDefault="00D413CC" w:rsidP="00246E8A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4D3D7067" w14:textId="58F1A152" w:rsidR="00246E8A" w:rsidRDefault="00D413CC" w:rsidP="00246E8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490E108F" w14:textId="0ABEC79E" w:rsidR="00246E8A" w:rsidRDefault="00D413CC" w:rsidP="00246E8A">
                        <w:r>
                          <w:t>3</w:t>
                        </w:r>
                      </w:p>
                    </w:tc>
                  </w:tr>
                  <w:tr w:rsidR="00246E8A" w14:paraId="0F4BA1C2" w14:textId="77777777" w:rsidTr="00E07767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3C9B9FB1" w14:textId="22E402D5" w:rsidR="00246E8A" w:rsidRDefault="00D413CC" w:rsidP="00246E8A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394A18F3" w14:textId="018B6F26" w:rsidR="00246E8A" w:rsidRDefault="00D413CC" w:rsidP="00246E8A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6AABFF56" w14:textId="17351BA1" w:rsidR="00246E8A" w:rsidRDefault="00D413CC" w:rsidP="00246E8A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center"/>
                      </w:tcPr>
                      <w:p w14:paraId="636F7702" w14:textId="1ECA3A43" w:rsidR="00246E8A" w:rsidRDefault="00D413CC" w:rsidP="00246E8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46356FBA" w14:textId="5F205F0E" w:rsidR="00246E8A" w:rsidRDefault="00D413CC" w:rsidP="00246E8A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0B0C10E9" w14:textId="170B7ADD" w:rsidR="00246E8A" w:rsidRDefault="00D413CC" w:rsidP="00246E8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68F1620E" w14:textId="1D523975" w:rsidR="00246E8A" w:rsidRDefault="00295C4B" w:rsidP="00246E8A">
                        <w:r>
                          <w:t>1</w:t>
                        </w:r>
                        <w:r w:rsidR="00D413CC">
                          <w:t>0</w:t>
                        </w:r>
                      </w:p>
                    </w:tc>
                  </w:tr>
                  <w:tr w:rsidR="00246E8A" w14:paraId="0D82EF3B" w14:textId="77777777" w:rsidTr="008A02FC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63894DD1" w14:textId="56A389B3" w:rsidR="00246E8A" w:rsidRDefault="00E31A8E" w:rsidP="00246E8A">
                        <w:r>
                          <w:t>1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257B2990" w14:textId="54C80D89" w:rsidR="00246E8A" w:rsidRDefault="00246E8A" w:rsidP="00246E8A">
                        <w:r w:rsidRPr="00246E8A">
                          <w:t>1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00F63C9A" w14:textId="631024EA" w:rsidR="00246E8A" w:rsidRDefault="00246E8A" w:rsidP="00246E8A">
                        <w:r w:rsidRPr="00246E8A">
                          <w:t>1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017F97C5" w14:textId="3F278990" w:rsidR="00246E8A" w:rsidRDefault="00246E8A" w:rsidP="00246E8A">
                        <w:r w:rsidRPr="00246E8A">
                          <w:t>1</w:t>
                        </w:r>
                        <w:r w:rsidR="00D413CC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16EE2069" w14:textId="0FC1F4B9" w:rsidR="00246E8A" w:rsidRDefault="00246E8A" w:rsidP="00246E8A">
                        <w:r w:rsidRPr="00246E8A">
                          <w:t>1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485E11D4" w14:textId="16814D48" w:rsidR="00246E8A" w:rsidRDefault="00E31A8E" w:rsidP="00246E8A">
                        <w:r>
                          <w:t>1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5BDECD9D" w14:textId="05D31CEC" w:rsidR="00246E8A" w:rsidRDefault="00E31A8E" w:rsidP="00246E8A">
                        <w:r>
                          <w:t>1</w:t>
                        </w:r>
                        <w:r w:rsidR="00D413CC">
                          <w:t>7</w:t>
                        </w:r>
                      </w:p>
                    </w:tc>
                  </w:tr>
                  <w:tr w:rsidR="00246E8A" w14:paraId="6443247E" w14:textId="77777777" w:rsidTr="00901C01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73207330" w14:textId="1CA5970E" w:rsidR="00246E8A" w:rsidRDefault="003E7DC2" w:rsidP="00246E8A">
                        <w:r>
                          <w:t>1</w:t>
                        </w:r>
                        <w:r w:rsidR="00D413CC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3EEFE097" w14:textId="1C5C9E65" w:rsidR="00246E8A" w:rsidRDefault="00D413CC" w:rsidP="00246E8A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1387C6EB" w14:textId="613D03BD" w:rsidR="00246E8A" w:rsidRDefault="00295C4B" w:rsidP="00246E8A">
                        <w:r>
                          <w:t>2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5AE6D27A" w14:textId="7E656F46" w:rsidR="00246E8A" w:rsidRDefault="00246E8A" w:rsidP="00246E8A">
                        <w:r w:rsidRPr="00246E8A">
                          <w:t>2</w:t>
                        </w:r>
                        <w:r w:rsidR="00D413CC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6425797F" w14:textId="17520F5D" w:rsidR="00246E8A" w:rsidRDefault="00246E8A" w:rsidP="00246E8A">
                        <w:r w:rsidRPr="00246E8A">
                          <w:t>2</w:t>
                        </w:r>
                        <w:r w:rsidR="00D413CC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0CB2DB8D" w14:textId="79C28087" w:rsidR="00246E8A" w:rsidRDefault="00246E8A" w:rsidP="00246E8A">
                        <w:r w:rsidRPr="00246E8A">
                          <w:t>2</w:t>
                        </w:r>
                        <w:r w:rsidR="00D413CC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449D5E9A" w14:textId="6EE024E9" w:rsidR="00246E8A" w:rsidRDefault="00E31A8E" w:rsidP="00246E8A">
                        <w:r>
                          <w:t>2</w:t>
                        </w:r>
                        <w:r w:rsidR="00D413CC">
                          <w:t>4</w:t>
                        </w:r>
                      </w:p>
                    </w:tc>
                  </w:tr>
                  <w:tr w:rsidR="00246E8A" w14:paraId="74024482" w14:textId="77777777" w:rsidTr="00D413CC">
                    <w:tc>
                      <w:tcPr>
                        <w:tcW w:w="448" w:type="dxa"/>
                        <w:shd w:val="clear" w:color="auto" w:fill="F0F0F0" w:themeFill="background2"/>
                        <w:vAlign w:val="center"/>
                      </w:tcPr>
                      <w:p w14:paraId="7EDBDAD9" w14:textId="0BC73447" w:rsidR="00246E8A" w:rsidRDefault="00E31A8E" w:rsidP="00246E8A">
                        <w:r>
                          <w:t>2</w:t>
                        </w:r>
                        <w:r w:rsidR="00D413CC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5367B84F" w14:textId="07168E6E" w:rsidR="00246E8A" w:rsidRDefault="00E31A8E" w:rsidP="00246E8A">
                        <w:r>
                          <w:t>2</w:t>
                        </w:r>
                        <w:r w:rsidR="00D413CC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center"/>
                      </w:tcPr>
                      <w:p w14:paraId="4D1683BE" w14:textId="74B2DA8B" w:rsidR="00246E8A" w:rsidRDefault="00E31A8E" w:rsidP="00246E8A">
                        <w:r>
                          <w:t>2</w:t>
                        </w:r>
                        <w:r w:rsidR="00D413CC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center"/>
                      </w:tcPr>
                      <w:p w14:paraId="73C8F014" w14:textId="4D6B5139" w:rsidR="00246E8A" w:rsidRDefault="003E7DC2" w:rsidP="00246E8A">
                        <w:r>
                          <w:t>2</w:t>
                        </w:r>
                        <w:r w:rsidR="00D413CC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center"/>
                      </w:tcPr>
                      <w:p w14:paraId="7EAF2A38" w14:textId="3C8E96F7" w:rsidR="00246E8A" w:rsidRDefault="00D413CC" w:rsidP="00246E8A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center"/>
                      </w:tcPr>
                      <w:p w14:paraId="20F3A965" w14:textId="1F18B232" w:rsidR="00246E8A" w:rsidRDefault="003E7DC2" w:rsidP="00246E8A">
                        <w:r>
                          <w:t>3</w:t>
                        </w:r>
                        <w:r w:rsidR="00D413CC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center"/>
                      </w:tcPr>
                      <w:p w14:paraId="3EB655B1" w14:textId="651EADC8" w:rsidR="00246E8A" w:rsidRDefault="00D413CC" w:rsidP="00246E8A">
                        <w:r>
                          <w:t>31</w:t>
                        </w:r>
                      </w:p>
                    </w:tc>
                  </w:tr>
                </w:tbl>
                <w:p w14:paraId="6E242191" w14:textId="77777777" w:rsidR="00223D4D" w:rsidRDefault="00223D4D" w:rsidP="00223D4D"/>
              </w:tc>
            </w:tr>
          </w:tbl>
          <w:p w14:paraId="64680161" w14:textId="77777777" w:rsidR="00223D4D" w:rsidRDefault="00223D4D" w:rsidP="00223D4D"/>
        </w:tc>
        <w:tc>
          <w:tcPr>
            <w:tcW w:w="579" w:type="dxa"/>
          </w:tcPr>
          <w:p w14:paraId="0509D6DC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23D4DF57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6584699F" w14:textId="32720B19" w:rsidR="00223D4D" w:rsidRDefault="00841DC9" w:rsidP="00223D4D">
                  <w:pPr>
                    <w:spacing w:before="48" w:after="48"/>
                  </w:pPr>
                  <w:r>
                    <w:t>NOVEMBER</w:t>
                  </w:r>
                  <w:r w:rsidR="00A15338">
                    <w:t xml:space="preserve"> </w:t>
                  </w:r>
                  <w:r w:rsidR="00246E8A">
                    <w:t>202</w:t>
                  </w:r>
                  <w:r w:rsidR="00D413CC">
                    <w:t>6</w:t>
                  </w:r>
                </w:p>
              </w:tc>
            </w:tr>
            <w:tr w:rsidR="00223D4D" w14:paraId="00227998" w14:textId="77777777" w:rsidTr="00223D4D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7D9E436C" w14:textId="77777777" w:rsidTr="00223D4D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3888D9A2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511EB33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78EB14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8DF394D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A6336A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10F2779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D6A2F1D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D413CC" w14:paraId="3E0E0F0E" w14:textId="77777777" w:rsidTr="001D5A87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B8D88E9" w14:textId="3A70811C" w:rsidR="00D413CC" w:rsidRDefault="00D413CC" w:rsidP="00295C4B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3FCA2418" w14:textId="301CD915" w:rsidR="00D413CC" w:rsidRDefault="00D413CC" w:rsidP="00295C4B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8D77134" w14:textId="47BE071F" w:rsidR="00D413CC" w:rsidRDefault="00D413CC" w:rsidP="00295C4B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0C1EB27C" w14:textId="62762FAD" w:rsidR="00D413CC" w:rsidRDefault="00D413CC" w:rsidP="00295C4B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10B1E351" w14:textId="5AF69CE9" w:rsidR="00D413CC" w:rsidRDefault="00D413CC" w:rsidP="00295C4B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bottom"/>
                      </w:tcPr>
                      <w:p w14:paraId="136A4A9C" w14:textId="7DC7A733" w:rsidR="00D413CC" w:rsidRDefault="00D413CC" w:rsidP="00295C4B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6FBCEE47" w14:textId="42AEAEE0" w:rsidR="00D413CC" w:rsidRDefault="00D413CC" w:rsidP="00295C4B">
                        <w:r>
                          <w:t>7</w:t>
                        </w:r>
                      </w:p>
                    </w:tc>
                  </w:tr>
                  <w:tr w:rsidR="00D413CC" w14:paraId="35810BCF" w14:textId="77777777" w:rsidTr="00837D69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C647044" w14:textId="51EE4FFC" w:rsidR="00D413CC" w:rsidRDefault="00D413CC" w:rsidP="00295C4B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433B4EB" w14:textId="6E62DDDB" w:rsidR="00D413CC" w:rsidRDefault="00D413CC" w:rsidP="00295C4B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EB0A1DD" w14:textId="6C1E6785" w:rsidR="00D413CC" w:rsidRDefault="00D413CC" w:rsidP="00295C4B">
                        <w:r w:rsidRPr="00246E8A">
                          <w:t>1</w:t>
                        </w:r>
                        <w:r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93E9D49" w14:textId="4646A897" w:rsidR="00D413CC" w:rsidRDefault="00D413CC" w:rsidP="00295C4B">
                        <w:r w:rsidRPr="00246E8A">
                          <w:t>1</w:t>
                        </w:r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5224D90D" w14:textId="649A5B89" w:rsidR="00D413CC" w:rsidRDefault="00D413CC" w:rsidP="00295C4B">
                        <w:r w:rsidRPr="00246E8A">
                          <w:t>1</w:t>
                        </w: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6AA7B843" w14:textId="610E7396" w:rsidR="00D413CC" w:rsidRDefault="00D413CC" w:rsidP="00295C4B">
                        <w:r w:rsidRPr="00246E8A">
                          <w:t>1</w:t>
                        </w: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F54DBCD" w14:textId="7BD8C97D" w:rsidR="00D413CC" w:rsidRDefault="00D413CC" w:rsidP="00295C4B">
                        <w:r>
                          <w:t>14</w:t>
                        </w:r>
                      </w:p>
                    </w:tc>
                  </w:tr>
                  <w:tr w:rsidR="00D413CC" w14:paraId="03A76F22" w14:textId="77777777" w:rsidTr="005114C5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2AED0DA" w14:textId="494992EF" w:rsidR="00D413CC" w:rsidRDefault="00D413CC" w:rsidP="00295C4B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78F0E10" w14:textId="0077FA18" w:rsidR="00D413CC" w:rsidRDefault="00D413CC" w:rsidP="00295C4B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461B77F8" w14:textId="54914461" w:rsidR="00D413CC" w:rsidRDefault="00D413CC" w:rsidP="00295C4B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26D63E2F" w14:textId="64BC6A22" w:rsidR="00D413CC" w:rsidRDefault="00D413CC" w:rsidP="00295C4B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041C69CB" w14:textId="2713CFF4" w:rsidR="00D413CC" w:rsidRDefault="00D413CC" w:rsidP="00295C4B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5113469E" w14:textId="0BD4270C" w:rsidR="00D413CC" w:rsidRDefault="00D413CC" w:rsidP="00295C4B">
                        <w:r w:rsidRPr="00246E8A">
                          <w:t>2</w:t>
                        </w:r>
                        <w:r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6B890C3D" w14:textId="1AF8F649" w:rsidR="00D413CC" w:rsidRDefault="00D413CC" w:rsidP="00295C4B">
                        <w:r w:rsidRPr="00246E8A">
                          <w:t>2</w:t>
                        </w:r>
                        <w:r>
                          <w:t>1</w:t>
                        </w:r>
                      </w:p>
                    </w:tc>
                  </w:tr>
                  <w:tr w:rsidR="00D413CC" w14:paraId="5B586A7B" w14:textId="77777777" w:rsidTr="005114C5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95F1F47" w14:textId="2897CFEB" w:rsidR="00D413CC" w:rsidRDefault="00D413CC" w:rsidP="00295C4B">
                        <w:r w:rsidRPr="00246E8A">
                          <w:t>2</w:t>
                        </w: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613FBBE9" w14:textId="6FC5256B" w:rsidR="00D413CC" w:rsidRDefault="00D413CC" w:rsidP="00295C4B">
                        <w:r w:rsidRPr="00246E8A">
                          <w:t>2</w:t>
                        </w: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6518C0AB" w14:textId="53757066" w:rsidR="00D413CC" w:rsidRDefault="00D413CC" w:rsidP="00295C4B">
                        <w:r w:rsidRPr="00246E8A">
                          <w:t>2</w:t>
                        </w:r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1A456F6" w14:textId="4B4942CA" w:rsidR="00D413CC" w:rsidRDefault="00D413CC" w:rsidP="00295C4B">
                        <w:r w:rsidRPr="00246E8A">
                          <w:t>2</w:t>
                        </w:r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18A8D1FE" w14:textId="0B1242F8" w:rsidR="00D413CC" w:rsidRDefault="00D413CC" w:rsidP="00295C4B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1F8CC0B6" w14:textId="2A41D92D" w:rsidR="00D413CC" w:rsidRDefault="00D413CC" w:rsidP="00295C4B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75C9D760" w14:textId="7C7C6980" w:rsidR="00D413CC" w:rsidRDefault="00D413CC" w:rsidP="00295C4B">
                        <w:r>
                          <w:t>28</w:t>
                        </w:r>
                      </w:p>
                    </w:tc>
                  </w:tr>
                  <w:tr w:rsidR="00D413CC" w14:paraId="3CF07339" w14:textId="77777777" w:rsidTr="001D5A87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69F9E8CB" w14:textId="55D87B04" w:rsidR="00D413CC" w:rsidRDefault="00D413CC" w:rsidP="00295C4B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3364941B" w14:textId="6C337028" w:rsidR="00D413CC" w:rsidRDefault="00D413CC" w:rsidP="00295C4B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349299EA" w14:textId="60EC1CE1" w:rsidR="00D413CC" w:rsidRDefault="00D413CC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77277222" w14:textId="5D1CDB9F" w:rsidR="00D413CC" w:rsidRDefault="00D413CC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3F52712C" w14:textId="37225494" w:rsidR="00D413CC" w:rsidRDefault="00D413CC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58CC7156" w14:textId="3B13883C" w:rsidR="00D413CC" w:rsidRDefault="00D413CC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3624CD9B" w14:textId="775E30CC" w:rsidR="00D413CC" w:rsidRDefault="00D413CC" w:rsidP="00295C4B"/>
                    </w:tc>
                  </w:tr>
                </w:tbl>
                <w:p w14:paraId="2DD28419" w14:textId="77777777" w:rsidR="00223D4D" w:rsidRDefault="00223D4D" w:rsidP="00223D4D"/>
              </w:tc>
            </w:tr>
          </w:tbl>
          <w:p w14:paraId="459F6CC6" w14:textId="77777777" w:rsidR="00223D4D" w:rsidRDefault="00223D4D" w:rsidP="00223D4D"/>
        </w:tc>
        <w:tc>
          <w:tcPr>
            <w:tcW w:w="579" w:type="dxa"/>
          </w:tcPr>
          <w:p w14:paraId="101CB662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2ACB2957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388D9648" w14:textId="243C5377" w:rsidR="00223D4D" w:rsidRDefault="00841DC9" w:rsidP="00223D4D">
                  <w:pPr>
                    <w:spacing w:before="48" w:after="48"/>
                  </w:pPr>
                  <w:r>
                    <w:t>DECEMBER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1D5A87">
                    <w:t>6</w:t>
                  </w:r>
                </w:p>
              </w:tc>
            </w:tr>
            <w:tr w:rsidR="00223D4D" w14:paraId="0563208A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C7FC881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4EFDB8A2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6A10A5F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B17D174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BCB1B31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9DF0EA7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D41ED37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363AF0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295C4B" w14:paraId="5014F8AB" w14:textId="77777777" w:rsidTr="001D5A87">
                    <w:tc>
                      <w:tcPr>
                        <w:tcW w:w="448" w:type="dxa"/>
                        <w:vAlign w:val="bottom"/>
                      </w:tcPr>
                      <w:p w14:paraId="3D3BC2FF" w14:textId="23BADF85" w:rsidR="00295C4B" w:rsidRDefault="00295C4B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38B48B13" w14:textId="395ABA92" w:rsidR="00295C4B" w:rsidRDefault="00295C4B" w:rsidP="00295C4B"/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01483AF6" w14:textId="68AE1D22" w:rsidR="00295C4B" w:rsidRDefault="001D5A87" w:rsidP="00295C4B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4B0AA7CA" w14:textId="7A4990F8" w:rsidR="00295C4B" w:rsidRDefault="001D5A87" w:rsidP="00295C4B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2D3C19A" w14:textId="303B1765" w:rsidR="00295C4B" w:rsidRDefault="001D5A87" w:rsidP="00295C4B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40B738B7" w14:textId="40286FB4" w:rsidR="00295C4B" w:rsidRDefault="001D5A87" w:rsidP="00295C4B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5007A36A" w14:textId="6C18BC89" w:rsidR="00295C4B" w:rsidRDefault="001D5A87" w:rsidP="00295C4B">
                        <w:r>
                          <w:t>5</w:t>
                        </w:r>
                      </w:p>
                    </w:tc>
                  </w:tr>
                  <w:tr w:rsidR="00295C4B" w14:paraId="21DE0344" w14:textId="77777777" w:rsidTr="00132360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F9485D2" w14:textId="1D8DDABA" w:rsidR="00295C4B" w:rsidRDefault="001D5A87" w:rsidP="00295C4B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0FDEB0FE" w14:textId="7A38D4E6" w:rsidR="00295C4B" w:rsidRDefault="001D5A87" w:rsidP="00295C4B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6D38C2BB" w14:textId="253B191C" w:rsidR="00295C4B" w:rsidRDefault="001D5A87" w:rsidP="00295C4B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3593848F" w14:textId="1D907698" w:rsidR="00295C4B" w:rsidRDefault="001D5A87" w:rsidP="00295C4B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75128E7" w14:textId="3307FDD8" w:rsidR="00295C4B" w:rsidRDefault="00D24B51" w:rsidP="00295C4B">
                        <w:r>
                          <w:t>1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7F9B26A4" w14:textId="24161D73" w:rsidR="00295C4B" w:rsidRDefault="00D24B51" w:rsidP="00295C4B">
                        <w:r>
                          <w:t>1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7E26642D" w14:textId="53C1EA4F" w:rsidR="00295C4B" w:rsidRDefault="00D24B51" w:rsidP="00295C4B">
                        <w:r>
                          <w:t>1</w:t>
                        </w:r>
                        <w:r w:rsidR="001D5A87">
                          <w:t>2</w:t>
                        </w:r>
                      </w:p>
                    </w:tc>
                  </w:tr>
                  <w:tr w:rsidR="00295C4B" w14:paraId="0168F545" w14:textId="77777777" w:rsidTr="0014637E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5D30175A" w14:textId="15405465" w:rsidR="00295C4B" w:rsidRDefault="00D24B51" w:rsidP="00295C4B">
                        <w:r>
                          <w:t>1</w:t>
                        </w:r>
                        <w:r w:rsidR="001D5A87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18FCB4C2" w14:textId="6EAAFE9A" w:rsidR="00295C4B" w:rsidRDefault="00295C4B" w:rsidP="00295C4B">
                        <w:r w:rsidRPr="00246E8A">
                          <w:t>1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31AF40E2" w14:textId="745507EA" w:rsidR="00295C4B" w:rsidRDefault="00295C4B" w:rsidP="00295C4B">
                        <w:r w:rsidRPr="00246E8A">
                          <w:t>1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2B58DFBE" w14:textId="70AE9B70" w:rsidR="00295C4B" w:rsidRDefault="00295C4B" w:rsidP="00295C4B">
                        <w:r w:rsidRPr="00246E8A">
                          <w:t>1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0B8C3400" w14:textId="655FECC8" w:rsidR="00295C4B" w:rsidRDefault="00295C4B" w:rsidP="00295C4B">
                        <w:r w:rsidRPr="00246E8A">
                          <w:t>1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1CB38B6A" w14:textId="56EFBB8F" w:rsidR="00295C4B" w:rsidRDefault="003E7DC2" w:rsidP="00295C4B">
                        <w:r>
                          <w:t>1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2EF829D1" w14:textId="7B67BAC7" w:rsidR="00295C4B" w:rsidRDefault="001D5A87" w:rsidP="00295C4B">
                        <w:r>
                          <w:t>19</w:t>
                        </w:r>
                      </w:p>
                    </w:tc>
                  </w:tr>
                  <w:tr w:rsidR="00295C4B" w14:paraId="06DBC9B7" w14:textId="77777777" w:rsidTr="00D24B51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2961057" w14:textId="57B7DD6F" w:rsidR="00295C4B" w:rsidRDefault="00D24B51" w:rsidP="00295C4B">
                        <w:r>
                          <w:t>2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41FD9CE4" w14:textId="2E9D6352" w:rsidR="00295C4B" w:rsidRDefault="00D24B51" w:rsidP="00295C4B">
                        <w:r>
                          <w:t>2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3978C084" w14:textId="3AB1D67D" w:rsidR="00295C4B" w:rsidRDefault="00D24B51" w:rsidP="00295C4B">
                        <w:r>
                          <w:t>2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687E567A" w14:textId="2B584A84" w:rsidR="00295C4B" w:rsidRDefault="00295C4B" w:rsidP="00295C4B">
                        <w:r w:rsidRPr="00246E8A">
                          <w:t>2</w:t>
                        </w:r>
                        <w:r w:rsidR="001D5A87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51C86DF2" w14:textId="426A1440" w:rsidR="00295C4B" w:rsidRDefault="00295C4B" w:rsidP="00295C4B">
                        <w:r w:rsidRPr="00246E8A">
                          <w:t>2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112EBEC6" w14:textId="57386AA5" w:rsidR="00295C4B" w:rsidRDefault="00295C4B" w:rsidP="00295C4B">
                        <w:r w:rsidRPr="00246E8A">
                          <w:t>2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9596DF2" w14:textId="1318F3D6" w:rsidR="00295C4B" w:rsidRDefault="00295C4B" w:rsidP="00295C4B">
                        <w:r w:rsidRPr="00246E8A">
                          <w:t>2</w:t>
                        </w:r>
                        <w:r w:rsidR="001D5A87">
                          <w:t>6</w:t>
                        </w:r>
                      </w:p>
                    </w:tc>
                  </w:tr>
                  <w:tr w:rsidR="00295C4B" w14:paraId="0A9A108C" w14:textId="77777777" w:rsidTr="001D5A87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38D61B11" w14:textId="5806D34A" w:rsidR="00295C4B" w:rsidRDefault="00295C4B" w:rsidP="00295C4B">
                        <w:r w:rsidRPr="00246E8A">
                          <w:t>2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8D92DC0" w14:textId="13CE6F31" w:rsidR="00295C4B" w:rsidRDefault="003E7DC2" w:rsidP="00295C4B">
                        <w:r>
                          <w:t>2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EBCD8AC" w14:textId="04637604" w:rsidR="00295C4B" w:rsidRDefault="001D5A87" w:rsidP="00295C4B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7DD1019E" w14:textId="509A141E" w:rsidR="00295C4B" w:rsidRDefault="003E7DC2" w:rsidP="00295C4B">
                        <w:r>
                          <w:t>3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bottom"/>
                      </w:tcPr>
                      <w:p w14:paraId="56380102" w14:textId="7AB3BFC6" w:rsidR="00295C4B" w:rsidRDefault="001D5A87" w:rsidP="00295C4B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3D8B983F" w14:textId="7A4C27F8" w:rsidR="00295C4B" w:rsidRDefault="00295C4B" w:rsidP="00295C4B"/>
                    </w:tc>
                    <w:tc>
                      <w:tcPr>
                        <w:tcW w:w="448" w:type="dxa"/>
                        <w:vAlign w:val="bottom"/>
                      </w:tcPr>
                      <w:p w14:paraId="2F5C7FA8" w14:textId="1A7E4C91" w:rsidR="00295C4B" w:rsidRDefault="00295C4B" w:rsidP="00295C4B"/>
                    </w:tc>
                  </w:tr>
                </w:tbl>
                <w:p w14:paraId="77AEBBAF" w14:textId="77777777" w:rsidR="00223D4D" w:rsidRDefault="00223D4D" w:rsidP="00223D4D"/>
              </w:tc>
            </w:tr>
          </w:tbl>
          <w:p w14:paraId="46E3FA44" w14:textId="77777777" w:rsidR="00223D4D" w:rsidRDefault="00223D4D" w:rsidP="00223D4D"/>
        </w:tc>
      </w:tr>
      <w:tr w:rsidR="00223D4D" w14:paraId="152340D1" w14:textId="77777777">
        <w:trPr>
          <w:trHeight w:hRule="exact" w:val="144"/>
        </w:trPr>
        <w:tc>
          <w:tcPr>
            <w:tcW w:w="3214" w:type="dxa"/>
          </w:tcPr>
          <w:p w14:paraId="5C797312" w14:textId="77777777" w:rsidR="00223D4D" w:rsidRDefault="00223D4D" w:rsidP="00223D4D"/>
        </w:tc>
        <w:tc>
          <w:tcPr>
            <w:tcW w:w="579" w:type="dxa"/>
          </w:tcPr>
          <w:p w14:paraId="3A406FC7" w14:textId="77777777" w:rsidR="00223D4D" w:rsidRDefault="00223D4D" w:rsidP="00223D4D"/>
        </w:tc>
        <w:tc>
          <w:tcPr>
            <w:tcW w:w="3214" w:type="dxa"/>
          </w:tcPr>
          <w:p w14:paraId="550CF0E5" w14:textId="77777777" w:rsidR="00223D4D" w:rsidRDefault="00223D4D" w:rsidP="00223D4D"/>
        </w:tc>
        <w:tc>
          <w:tcPr>
            <w:tcW w:w="579" w:type="dxa"/>
          </w:tcPr>
          <w:p w14:paraId="6C826598" w14:textId="77777777" w:rsidR="00223D4D" w:rsidRDefault="00223D4D" w:rsidP="00223D4D"/>
        </w:tc>
        <w:tc>
          <w:tcPr>
            <w:tcW w:w="3214" w:type="dxa"/>
          </w:tcPr>
          <w:p w14:paraId="61806157" w14:textId="77777777" w:rsidR="00223D4D" w:rsidRDefault="00223D4D" w:rsidP="00223D4D"/>
        </w:tc>
      </w:tr>
      <w:tr w:rsidR="00223D4D" w14:paraId="7CBA2074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633DE125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047A4F39" w14:textId="5C9D0D52" w:rsidR="00223D4D" w:rsidRDefault="00837D69" w:rsidP="00223D4D">
                  <w:pPr>
                    <w:spacing w:before="48" w:after="48"/>
                  </w:pPr>
                  <w:r>
                    <w:t>JANUARY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1D5A87">
                    <w:t>7</w:t>
                  </w:r>
                </w:p>
              </w:tc>
            </w:tr>
            <w:tr w:rsidR="00223D4D" w14:paraId="7AD5E432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482E023F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7F3456C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BB192D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6C19E20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CDC161B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248D38B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EE824C9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AD7E9B7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837D69" w14:paraId="39154E0E" w14:textId="77777777" w:rsidTr="001D5A87">
                    <w:tc>
                      <w:tcPr>
                        <w:tcW w:w="448" w:type="dxa"/>
                        <w:vAlign w:val="bottom"/>
                      </w:tcPr>
                      <w:p w14:paraId="281912F7" w14:textId="77777777" w:rsidR="00837D69" w:rsidRDefault="00837D69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64F94CAB" w14:textId="7461970F" w:rsidR="00837D69" w:rsidRDefault="00837D69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4AFF2C23" w14:textId="5EED1E65" w:rsidR="00837D69" w:rsidRDefault="00837D69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3A4D29C2" w14:textId="2FA73693" w:rsidR="00837D69" w:rsidRDefault="00837D69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3D47D8A9" w14:textId="1014DF1B" w:rsidR="00837D69" w:rsidRDefault="00837D69" w:rsidP="00837D69"/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84F956D" w14:textId="554B4AAD" w:rsidR="00837D69" w:rsidRDefault="001D5A87" w:rsidP="00837D69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70243BC1" w14:textId="7D7CF850" w:rsidR="00837D69" w:rsidRDefault="001D5A87" w:rsidP="00837D69">
                        <w:r>
                          <w:t>2</w:t>
                        </w:r>
                      </w:p>
                    </w:tc>
                  </w:tr>
                  <w:tr w:rsidR="00837D69" w14:paraId="1BB3B99B" w14:textId="77777777" w:rsidTr="008A02FC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01603B24" w14:textId="6FC7A9C3" w:rsidR="00837D69" w:rsidRDefault="001D5A87" w:rsidP="00837D69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63C99590" w14:textId="0B94A9E7" w:rsidR="00837D69" w:rsidRDefault="001D5A87" w:rsidP="00837D69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77BAC13" w14:textId="1FAB0FEF" w:rsidR="00837D69" w:rsidRDefault="001D5A87" w:rsidP="00837D69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E853662" w14:textId="1374B203" w:rsidR="00837D69" w:rsidRDefault="001D5A87" w:rsidP="00837D69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07843382" w14:textId="5FFC97FF" w:rsidR="00837D69" w:rsidRDefault="001D5A87" w:rsidP="00837D69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5B8B6E6" w14:textId="5A9A532E" w:rsidR="00837D69" w:rsidRDefault="001D5A87" w:rsidP="00837D69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A4D89FE" w14:textId="62441FF2" w:rsidR="00837D69" w:rsidRDefault="001D5A87" w:rsidP="00837D69">
                        <w:r>
                          <w:t>9</w:t>
                        </w:r>
                      </w:p>
                    </w:tc>
                  </w:tr>
                  <w:tr w:rsidR="00837D69" w14:paraId="2CB1E93B" w14:textId="77777777" w:rsidTr="003E7DC2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58E42B1A" w14:textId="7C19CF24" w:rsidR="00837D69" w:rsidRDefault="003E7DC2" w:rsidP="00837D69">
                        <w:r>
                          <w:t>1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44565C56" w14:textId="1C08A640" w:rsidR="00837D69" w:rsidRDefault="00837D69" w:rsidP="00837D69">
                        <w:r w:rsidRPr="00246E8A">
                          <w:t>1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0212B8E" w14:textId="04A95A4D" w:rsidR="00837D69" w:rsidRDefault="00837D69" w:rsidP="00837D69">
                        <w:r w:rsidRPr="00246E8A">
                          <w:t>1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390B808" w14:textId="625B40D6" w:rsidR="00837D69" w:rsidRDefault="00837D69" w:rsidP="00837D69">
                        <w:r w:rsidRPr="00246E8A">
                          <w:t>1</w:t>
                        </w:r>
                        <w:r w:rsidR="001D5A87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1F0F5C0" w14:textId="7F07B01B" w:rsidR="00837D69" w:rsidRDefault="00837D69" w:rsidP="00837D69">
                        <w:r w:rsidRPr="00246E8A">
                          <w:t>1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4410C7B4" w14:textId="30DA9E07" w:rsidR="00837D69" w:rsidRDefault="00837D69" w:rsidP="00837D69">
                        <w:r w:rsidRPr="00E07767">
                          <w:rPr>
                            <w:color w:val="3C3C3C" w:themeColor="background2" w:themeShade="40"/>
                          </w:rPr>
                          <w:t>1</w:t>
                        </w:r>
                        <w:r w:rsidR="001D5A87">
                          <w:rPr>
                            <w:color w:val="3C3C3C" w:themeColor="background2" w:themeShade="40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52CA0F18" w14:textId="2452F4DF" w:rsidR="00837D69" w:rsidRDefault="00AB25AE" w:rsidP="00837D69">
                        <w:r>
                          <w:t>1</w:t>
                        </w:r>
                        <w:r w:rsidR="001D5A87">
                          <w:t>6</w:t>
                        </w:r>
                      </w:p>
                    </w:tc>
                  </w:tr>
                  <w:tr w:rsidR="00837D69" w14:paraId="73BC9ED1" w14:textId="77777777" w:rsidTr="00AB25AE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04D4A49" w14:textId="77C3578D" w:rsidR="00837D69" w:rsidRDefault="00AB25AE" w:rsidP="00837D69">
                        <w:r>
                          <w:t>1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7027A1CB" w14:textId="0C9A4C06" w:rsidR="00837D69" w:rsidRDefault="003E7DC2" w:rsidP="00837D69">
                        <w:r>
                          <w:t>1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B76C954" w14:textId="7E0BFA3C" w:rsidR="00837D69" w:rsidRDefault="001D5A87" w:rsidP="00837D69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7167A99" w14:textId="1EDBBB6E" w:rsidR="00837D69" w:rsidRDefault="00837D69" w:rsidP="00837D69">
                        <w:r w:rsidRPr="00246E8A">
                          <w:t>2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146A2CAE" w14:textId="6AF49772" w:rsidR="00837D69" w:rsidRDefault="00837D69" w:rsidP="00837D69">
                        <w:r w:rsidRPr="00246E8A">
                          <w:t>2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4840D4AB" w14:textId="74B6A0A6" w:rsidR="00837D69" w:rsidRDefault="00837D69" w:rsidP="00837D69">
                        <w:r w:rsidRPr="00246E8A">
                          <w:t>2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7A2B8C91" w14:textId="22A2A6B2" w:rsidR="00837D69" w:rsidRDefault="00837D69" w:rsidP="00837D69">
                        <w:r w:rsidRPr="00246E8A">
                          <w:t>2</w:t>
                        </w:r>
                        <w:r w:rsidR="001D5A87">
                          <w:t>3</w:t>
                        </w:r>
                      </w:p>
                    </w:tc>
                  </w:tr>
                  <w:tr w:rsidR="00837D69" w14:paraId="66C81393" w14:textId="77777777" w:rsidTr="001D5A87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2625B9C7" w14:textId="314844A8" w:rsidR="00837D69" w:rsidRDefault="00837D69" w:rsidP="00837D69">
                        <w:r w:rsidRPr="00246E8A">
                          <w:t>2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054D8E5" w14:textId="63F678A4" w:rsidR="00837D69" w:rsidRDefault="00837D69" w:rsidP="00837D69">
                        <w:r w:rsidRPr="00246E8A">
                          <w:t>2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22117540" w14:textId="027DFA59" w:rsidR="00837D69" w:rsidRDefault="00AB25AE" w:rsidP="00837D69">
                        <w:r>
                          <w:t>2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2CBEA99" w14:textId="4BBAA528" w:rsidR="00837D69" w:rsidRDefault="00AB25AE" w:rsidP="00837D69">
                        <w:r>
                          <w:t>2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3F3BAF6" w14:textId="1A90C57A" w:rsidR="00837D69" w:rsidRDefault="003E7DC2" w:rsidP="00837D69">
                        <w:r>
                          <w:t>2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28583EDE" w14:textId="32E7DA0A" w:rsidR="00837D69" w:rsidRDefault="001D5A87" w:rsidP="00837D69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5C7099C5" w14:textId="56D89D0C" w:rsidR="00837D69" w:rsidRDefault="003E7DC2" w:rsidP="00837D69">
                        <w:r>
                          <w:t>3</w:t>
                        </w:r>
                        <w:r w:rsidR="001D5A87">
                          <w:t>0</w:t>
                        </w:r>
                      </w:p>
                    </w:tc>
                  </w:tr>
                  <w:tr w:rsidR="001D5A87" w14:paraId="423DA9DB" w14:textId="77777777" w:rsidTr="001D5A87"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409B4AD3" w14:textId="5F56F0F1" w:rsidR="001D5A87" w:rsidRPr="00246E8A" w:rsidRDefault="001D5A87" w:rsidP="00837D69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20925074" w14:textId="77777777" w:rsidR="001D5A87" w:rsidRPr="00246E8A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282536C7" w14:textId="77777777" w:rsidR="001D5A87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36B33275" w14:textId="77777777" w:rsidR="001D5A87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13A374E5" w14:textId="77777777" w:rsidR="001D5A87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00C82620" w14:textId="77777777" w:rsidR="001D5A87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196B3E31" w14:textId="77777777" w:rsidR="001D5A87" w:rsidRDefault="001D5A87" w:rsidP="00837D69"/>
                    </w:tc>
                  </w:tr>
                </w:tbl>
                <w:p w14:paraId="5282B13A" w14:textId="77777777" w:rsidR="00223D4D" w:rsidRDefault="00223D4D" w:rsidP="00223D4D"/>
              </w:tc>
            </w:tr>
          </w:tbl>
          <w:p w14:paraId="7AA0421B" w14:textId="77777777" w:rsidR="00223D4D" w:rsidRDefault="00223D4D" w:rsidP="00223D4D"/>
        </w:tc>
        <w:tc>
          <w:tcPr>
            <w:tcW w:w="579" w:type="dxa"/>
          </w:tcPr>
          <w:p w14:paraId="7114EE08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5801FF29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4AFC9C38" w14:textId="5DE4B7C3" w:rsidR="00223D4D" w:rsidRDefault="00837D69" w:rsidP="00223D4D">
                  <w:pPr>
                    <w:spacing w:before="48" w:after="48"/>
                  </w:pPr>
                  <w:r>
                    <w:t>FEBRUARY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1D5A87">
                    <w:t>7</w:t>
                  </w:r>
                </w:p>
              </w:tc>
            </w:tr>
            <w:tr w:rsidR="00223D4D" w14:paraId="3F664D65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5C90B60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FA6BA89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A4EF02A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1603F4A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68F763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9E77453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F664216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10206BB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837D69" w14:paraId="70377379" w14:textId="77777777" w:rsidTr="001D5A87">
                    <w:tc>
                      <w:tcPr>
                        <w:tcW w:w="448" w:type="dxa"/>
                        <w:vAlign w:val="bottom"/>
                      </w:tcPr>
                      <w:p w14:paraId="08000F25" w14:textId="1E5613B4" w:rsidR="00837D69" w:rsidRDefault="00837D69" w:rsidP="00837D69"/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0551C2DB" w14:textId="6725D888" w:rsidR="00837D69" w:rsidRDefault="001D5A87" w:rsidP="00837D69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2CACF8D1" w14:textId="7FED266F" w:rsidR="00837D69" w:rsidRDefault="001D5A87" w:rsidP="00837D69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02D238AE" w14:textId="3C8D8D11" w:rsidR="00837D69" w:rsidRDefault="001D5A87" w:rsidP="00837D69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55D51B04" w14:textId="77F7CEC5" w:rsidR="00837D69" w:rsidRDefault="001D5A87" w:rsidP="00837D69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6B7A3DF2" w14:textId="1D46E5AB" w:rsidR="00837D69" w:rsidRDefault="001D5A87" w:rsidP="00837D69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4BA7676C" w14:textId="57A6AD0C" w:rsidR="00837D69" w:rsidRDefault="001D5A87" w:rsidP="00837D69">
                        <w:r>
                          <w:t>6</w:t>
                        </w:r>
                      </w:p>
                    </w:tc>
                  </w:tr>
                  <w:tr w:rsidR="00837D69" w14:paraId="25BAFE2C" w14:textId="77777777" w:rsidTr="008A02FC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A55CF9D" w14:textId="0528043F" w:rsidR="00837D69" w:rsidRDefault="001D5A87" w:rsidP="00837D69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90A67D0" w14:textId="53AD5BCD" w:rsidR="00837D69" w:rsidRDefault="001D5A87" w:rsidP="00837D69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F3D9617" w14:textId="006AEC77" w:rsidR="00837D69" w:rsidRDefault="001D5A87" w:rsidP="00837D69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08B3D00B" w14:textId="679EFD6F" w:rsidR="00837D69" w:rsidRDefault="001D5A87" w:rsidP="00837D69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540E7BF" w14:textId="201FB145" w:rsidR="00837D69" w:rsidRDefault="00837D69" w:rsidP="00837D69">
                        <w:r w:rsidRPr="00246E8A">
                          <w:t>1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56077B9A" w14:textId="52629E28" w:rsidR="00837D69" w:rsidRDefault="00837D69" w:rsidP="00837D69">
                        <w:r w:rsidRPr="00246E8A">
                          <w:t>1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781DAE77" w14:textId="0DAA6453" w:rsidR="00837D69" w:rsidRDefault="00837D69" w:rsidP="00837D69">
                        <w:r w:rsidRPr="00246E8A">
                          <w:t>1</w:t>
                        </w:r>
                        <w:r w:rsidR="001D5A87">
                          <w:t>3</w:t>
                        </w:r>
                      </w:p>
                    </w:tc>
                  </w:tr>
                  <w:tr w:rsidR="00837D69" w14:paraId="1B6A03E4" w14:textId="77777777" w:rsidTr="00132360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1B5AA0A" w14:textId="4F8691D3" w:rsidR="00837D69" w:rsidRDefault="00837D69" w:rsidP="00837D69">
                        <w:r w:rsidRPr="00246E8A">
                          <w:t>1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1490320" w14:textId="108C3941" w:rsidR="00837D69" w:rsidRDefault="00AB25AE" w:rsidP="00837D69">
                        <w:r>
                          <w:t>1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69098CA8" w14:textId="52CC0AC9" w:rsidR="00837D69" w:rsidRDefault="00AB25AE" w:rsidP="00837D69">
                        <w:r>
                          <w:t>1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2E66056A" w14:textId="76077D67" w:rsidR="00837D69" w:rsidRDefault="00AB25AE" w:rsidP="00837D69">
                        <w:r>
                          <w:t>1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1AEA8688" w14:textId="2031BF23" w:rsidR="00837D69" w:rsidRDefault="00807B5F" w:rsidP="00837D69">
                        <w:r>
                          <w:t>1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3237CCC6" w14:textId="608E2398" w:rsidR="00837D69" w:rsidRDefault="001D5A87" w:rsidP="00837D69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21B798B4" w14:textId="2136BC81" w:rsidR="00837D69" w:rsidRDefault="00AB25AE" w:rsidP="00837D69">
                        <w:r>
                          <w:t>2</w:t>
                        </w:r>
                        <w:r w:rsidR="001D5A87">
                          <w:t>0</w:t>
                        </w:r>
                      </w:p>
                    </w:tc>
                  </w:tr>
                  <w:tr w:rsidR="00837D69" w14:paraId="6EB6A348" w14:textId="77777777" w:rsidTr="00807B5F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4D23F4C7" w14:textId="44C5CC04" w:rsidR="00837D69" w:rsidRDefault="00837D69" w:rsidP="00837D69">
                        <w:r w:rsidRPr="00246E8A">
                          <w:t>2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77263E9" w14:textId="2A7170D9" w:rsidR="00837D69" w:rsidRDefault="00837D69" w:rsidP="00837D69">
                        <w:r w:rsidRPr="00246E8A">
                          <w:t>2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A6FD7E1" w14:textId="583CFAD4" w:rsidR="00837D69" w:rsidRDefault="00837D69" w:rsidP="00837D69">
                        <w:r w:rsidRPr="00246E8A">
                          <w:t>2</w:t>
                        </w:r>
                        <w:r w:rsidR="001D5A87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2FB9C4DB" w14:textId="6F403116" w:rsidR="00837D69" w:rsidRDefault="00837D69" w:rsidP="00837D69">
                        <w:r w:rsidRPr="00246E8A">
                          <w:t>2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04C1D19D" w14:textId="25B93D7C" w:rsidR="00837D69" w:rsidRDefault="00837D69" w:rsidP="00837D69">
                        <w:r w:rsidRPr="00246E8A">
                          <w:t>2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1A933586" w14:textId="00FDACF2" w:rsidR="00837D69" w:rsidRDefault="00AB25AE" w:rsidP="00837D69">
                        <w:r>
                          <w:t>2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C792615" w14:textId="7B1C121B" w:rsidR="00837D69" w:rsidRDefault="00807B5F" w:rsidP="00837D69">
                        <w:r>
                          <w:t>2</w:t>
                        </w:r>
                        <w:r w:rsidR="001D5A87">
                          <w:t>7</w:t>
                        </w:r>
                      </w:p>
                    </w:tc>
                  </w:tr>
                  <w:tr w:rsidR="001D5A87" w14:paraId="184EB3D8" w14:textId="77777777" w:rsidTr="001D5A87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85736B1" w14:textId="24332F71" w:rsidR="001D5A87" w:rsidRPr="00246E8A" w:rsidRDefault="001D5A87" w:rsidP="00837D69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64D9D06E" w14:textId="77777777" w:rsidR="001D5A87" w:rsidRPr="00246E8A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131E0BA4" w14:textId="77777777" w:rsidR="001D5A87" w:rsidRPr="00246E8A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02B159D7" w14:textId="77777777" w:rsidR="001D5A87" w:rsidRPr="00246E8A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68D0369D" w14:textId="77777777" w:rsidR="001D5A87" w:rsidRPr="00246E8A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16CC1702" w14:textId="77777777" w:rsidR="001D5A87" w:rsidRDefault="001D5A87" w:rsidP="00837D69"/>
                    </w:tc>
                    <w:tc>
                      <w:tcPr>
                        <w:tcW w:w="448" w:type="dxa"/>
                        <w:vAlign w:val="bottom"/>
                      </w:tcPr>
                      <w:p w14:paraId="2E9B5669" w14:textId="77777777" w:rsidR="001D5A87" w:rsidRDefault="001D5A87" w:rsidP="00837D69"/>
                    </w:tc>
                  </w:tr>
                </w:tbl>
                <w:p w14:paraId="5749A5B1" w14:textId="77777777" w:rsidR="00223D4D" w:rsidRDefault="00223D4D" w:rsidP="00223D4D"/>
              </w:tc>
            </w:tr>
          </w:tbl>
          <w:p w14:paraId="52B3EA37" w14:textId="77777777" w:rsidR="00223D4D" w:rsidRDefault="00223D4D" w:rsidP="00223D4D"/>
        </w:tc>
        <w:tc>
          <w:tcPr>
            <w:tcW w:w="579" w:type="dxa"/>
          </w:tcPr>
          <w:p w14:paraId="5B2D279B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5897F8A3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6E55472A" w14:textId="25AC516C" w:rsidR="00223D4D" w:rsidRDefault="00A15338" w:rsidP="00223D4D">
                  <w:pPr>
                    <w:spacing w:before="48" w:after="48"/>
                  </w:pPr>
                  <w:r>
                    <w:t>M</w:t>
                  </w:r>
                  <w:r w:rsidR="00837D69">
                    <w:t>ARCH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1D5A87">
                    <w:t>7</w:t>
                  </w:r>
                </w:p>
              </w:tc>
            </w:tr>
            <w:tr w:rsidR="00223D4D" w14:paraId="70C0F631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6A9347E9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92A7216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C678CE9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B959518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4859A60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803ADA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65E9F48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71137B6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837D69" w14:paraId="111599A2" w14:textId="77777777" w:rsidTr="001D5A87">
                    <w:tc>
                      <w:tcPr>
                        <w:tcW w:w="448" w:type="dxa"/>
                        <w:vAlign w:val="bottom"/>
                      </w:tcPr>
                      <w:p w14:paraId="69255C41" w14:textId="5EBC6A75" w:rsidR="00837D69" w:rsidRDefault="00837D69" w:rsidP="00837D69"/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95110A3" w14:textId="0D842BBE" w:rsidR="00837D69" w:rsidRDefault="001D5A87" w:rsidP="00837D69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15F8340E" w14:textId="5C2FF304" w:rsidR="00837D69" w:rsidRDefault="001D5A87" w:rsidP="00837D69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DF1B3B5" w14:textId="1F8CEBB7" w:rsidR="00837D69" w:rsidRDefault="001D5A87" w:rsidP="00837D69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6C88108D" w14:textId="13A755FA" w:rsidR="00837D69" w:rsidRDefault="001D5A87" w:rsidP="00837D69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3AEFDD58" w14:textId="5467D4FC" w:rsidR="00837D69" w:rsidRDefault="001D5A87" w:rsidP="00837D69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F0B5702" w14:textId="781643E8" w:rsidR="00837D69" w:rsidRDefault="001D5A87" w:rsidP="00837D69">
                        <w:r>
                          <w:t>6</w:t>
                        </w:r>
                      </w:p>
                    </w:tc>
                  </w:tr>
                  <w:tr w:rsidR="00837D69" w14:paraId="2FAB3DBE" w14:textId="77777777" w:rsidTr="00D17519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04B38E48" w14:textId="0D88E981" w:rsidR="00837D69" w:rsidRDefault="001D5A87" w:rsidP="00837D69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7661CFF" w14:textId="73E362FF" w:rsidR="00837D69" w:rsidRDefault="001D5A87" w:rsidP="00837D69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23734F5C" w14:textId="7B468359" w:rsidR="00837D69" w:rsidRDefault="001D5A87" w:rsidP="00837D69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9B8457B" w14:textId="4A6D0523" w:rsidR="00837D69" w:rsidRDefault="00837D69" w:rsidP="00837D69">
                        <w:r w:rsidRPr="00246E8A">
                          <w:t>1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D4E36FB" w14:textId="66D1AE30" w:rsidR="00837D69" w:rsidRDefault="00837D69" w:rsidP="00837D69">
                        <w:r w:rsidRPr="00246E8A">
                          <w:t>1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4CA016F8" w14:textId="17A0E1C3" w:rsidR="00837D69" w:rsidRDefault="00837D69" w:rsidP="00837D69">
                        <w:r w:rsidRPr="00246E8A">
                          <w:t>1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349E157D" w14:textId="47722201" w:rsidR="00837D69" w:rsidRDefault="00837D69" w:rsidP="00837D69">
                        <w:r w:rsidRPr="00246E8A">
                          <w:t>1</w:t>
                        </w:r>
                        <w:r w:rsidR="001D5A87">
                          <w:t>3</w:t>
                        </w:r>
                      </w:p>
                    </w:tc>
                  </w:tr>
                  <w:tr w:rsidR="00837D69" w14:paraId="5B947A3D" w14:textId="77777777" w:rsidTr="008A02FC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576C79FD" w14:textId="404E8CD9" w:rsidR="00837D69" w:rsidRDefault="00837D69" w:rsidP="00837D69">
                        <w:r>
                          <w:t>1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7790C230" w14:textId="27E80FC7" w:rsidR="00837D69" w:rsidRDefault="00837D69" w:rsidP="00837D69">
                        <w:r w:rsidRPr="00246E8A">
                          <w:t>1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07769F21" w14:textId="230EAA53" w:rsidR="00837D69" w:rsidRDefault="00837D69" w:rsidP="00837D69">
                        <w:r w:rsidRPr="00246E8A">
                          <w:t>1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6CC379D8" w14:textId="63B3E727" w:rsidR="00837D69" w:rsidRDefault="00831B5E" w:rsidP="00837D69">
                        <w:r>
                          <w:t>1</w:t>
                        </w:r>
                        <w:r w:rsidR="001D5A87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222650E7" w14:textId="2AE3DDD4" w:rsidR="00837D69" w:rsidRDefault="00807B5F" w:rsidP="00837D69">
                        <w:r>
                          <w:t>1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32FA6418" w14:textId="009135F1" w:rsidR="00837D69" w:rsidRDefault="001D5A87" w:rsidP="00837D69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4ADEACB5" w14:textId="696CA550" w:rsidR="00837D69" w:rsidRDefault="00837D69" w:rsidP="00837D69">
                        <w:r w:rsidRPr="00246E8A">
                          <w:t>2</w:t>
                        </w:r>
                        <w:r w:rsidR="001D5A87">
                          <w:t>0</w:t>
                        </w:r>
                      </w:p>
                    </w:tc>
                  </w:tr>
                  <w:tr w:rsidR="00837D69" w14:paraId="6B8B5A93" w14:textId="77777777" w:rsidTr="00D17519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6A2251DF" w14:textId="2F16EB71" w:rsidR="00837D69" w:rsidRDefault="00831B5E" w:rsidP="00837D69">
                        <w:r>
                          <w:t>2</w:t>
                        </w:r>
                        <w:r w:rsidR="001D5A87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41ABBE70" w14:textId="0C71224C" w:rsidR="00837D69" w:rsidRDefault="00837D69" w:rsidP="00837D69">
                        <w:r w:rsidRPr="00246E8A">
                          <w:t>2</w:t>
                        </w:r>
                        <w:r w:rsidR="001D5A87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74B5B423" w14:textId="35909964" w:rsidR="00837D69" w:rsidRDefault="00837D69" w:rsidP="00837D69">
                        <w:r w:rsidRPr="00246E8A">
                          <w:t>2</w:t>
                        </w:r>
                        <w:r w:rsidR="001D5A87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9CCA0AB" w14:textId="411A40FA" w:rsidR="00837D69" w:rsidRDefault="00837D69" w:rsidP="00837D69">
                        <w:r w:rsidRPr="00246E8A">
                          <w:t>2</w:t>
                        </w:r>
                        <w:r w:rsidR="001D5A87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A3CA700" w14:textId="1E1CFFB8" w:rsidR="00837D69" w:rsidRDefault="00837D69" w:rsidP="00837D69">
                        <w:r w:rsidRPr="00246E8A">
                          <w:t>2</w:t>
                        </w:r>
                        <w:r w:rsidR="001D5A87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43DF6D9D" w14:textId="6153D1F7" w:rsidR="00837D69" w:rsidRDefault="00837D69" w:rsidP="00837D69">
                        <w:r w:rsidRPr="00246E8A">
                          <w:t>2</w:t>
                        </w:r>
                        <w:r w:rsidR="001D5A87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6D7CE5DE" w14:textId="25C9EA90" w:rsidR="00837D69" w:rsidRDefault="00831B5E" w:rsidP="00837D69">
                        <w:r>
                          <w:t>2</w:t>
                        </w:r>
                        <w:r w:rsidR="001D5A87">
                          <w:t>7</w:t>
                        </w:r>
                      </w:p>
                    </w:tc>
                  </w:tr>
                  <w:tr w:rsidR="00837D69" w14:paraId="4053D166" w14:textId="77777777" w:rsidTr="00563105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5C1EAD04" w14:textId="1811BFD1" w:rsidR="00837D69" w:rsidRDefault="00807B5F" w:rsidP="00837D69">
                        <w:r>
                          <w:t>2</w:t>
                        </w:r>
                        <w:r w:rsidR="001D5A87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</w:tcPr>
                      <w:p w14:paraId="1FE056C9" w14:textId="6A8230AB" w:rsidR="00837D69" w:rsidRDefault="001D5A87" w:rsidP="00837D69">
                        <w:r>
                          <w:rPr>
                            <w:color w:val="auto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</w:tcPr>
                      <w:p w14:paraId="7C6E18CF" w14:textId="418ED191" w:rsidR="00837D69" w:rsidRDefault="00807B5F" w:rsidP="00837D69">
                        <w:r>
                          <w:t>3</w:t>
                        </w:r>
                        <w:r w:rsidR="001D5A87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</w:tcPr>
                      <w:p w14:paraId="26BABB75" w14:textId="6FCA05A0" w:rsidR="00837D69" w:rsidRDefault="001D5A87" w:rsidP="00837D69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4B62D86" w14:textId="77777777" w:rsidR="00837D69" w:rsidRDefault="00837D69" w:rsidP="00837D69"/>
                    </w:tc>
                    <w:tc>
                      <w:tcPr>
                        <w:tcW w:w="448" w:type="dxa"/>
                      </w:tcPr>
                      <w:p w14:paraId="3BFD6C75" w14:textId="77777777" w:rsidR="00837D69" w:rsidRDefault="00837D69" w:rsidP="00837D69"/>
                    </w:tc>
                    <w:tc>
                      <w:tcPr>
                        <w:tcW w:w="448" w:type="dxa"/>
                      </w:tcPr>
                      <w:p w14:paraId="0436AB3C" w14:textId="77777777" w:rsidR="00837D69" w:rsidRDefault="00837D69" w:rsidP="00837D69"/>
                    </w:tc>
                  </w:tr>
                </w:tbl>
                <w:p w14:paraId="6A94FD29" w14:textId="77777777" w:rsidR="00223D4D" w:rsidRDefault="00223D4D" w:rsidP="00223D4D"/>
              </w:tc>
            </w:tr>
          </w:tbl>
          <w:p w14:paraId="35B1B003" w14:textId="77777777" w:rsidR="00223D4D" w:rsidRDefault="00223D4D" w:rsidP="00223D4D"/>
        </w:tc>
      </w:tr>
      <w:tr w:rsidR="00223D4D" w14:paraId="559ECF88" w14:textId="77777777">
        <w:trPr>
          <w:trHeight w:hRule="exact" w:val="144"/>
        </w:trPr>
        <w:tc>
          <w:tcPr>
            <w:tcW w:w="3214" w:type="dxa"/>
          </w:tcPr>
          <w:p w14:paraId="0B7BF948" w14:textId="77777777" w:rsidR="00223D4D" w:rsidRDefault="00223D4D" w:rsidP="00223D4D"/>
        </w:tc>
        <w:tc>
          <w:tcPr>
            <w:tcW w:w="579" w:type="dxa"/>
          </w:tcPr>
          <w:p w14:paraId="2E16EB71" w14:textId="77777777" w:rsidR="00223D4D" w:rsidRDefault="00223D4D" w:rsidP="00223D4D"/>
        </w:tc>
        <w:tc>
          <w:tcPr>
            <w:tcW w:w="3214" w:type="dxa"/>
          </w:tcPr>
          <w:p w14:paraId="40530EF0" w14:textId="77777777" w:rsidR="00223D4D" w:rsidRDefault="00223D4D" w:rsidP="00223D4D"/>
        </w:tc>
        <w:tc>
          <w:tcPr>
            <w:tcW w:w="579" w:type="dxa"/>
          </w:tcPr>
          <w:p w14:paraId="4D70F291" w14:textId="77777777" w:rsidR="00223D4D" w:rsidRDefault="00223D4D" w:rsidP="00223D4D"/>
        </w:tc>
        <w:tc>
          <w:tcPr>
            <w:tcW w:w="3214" w:type="dxa"/>
          </w:tcPr>
          <w:p w14:paraId="0116754E" w14:textId="77777777" w:rsidR="00223D4D" w:rsidRDefault="00223D4D" w:rsidP="00223D4D"/>
        </w:tc>
      </w:tr>
      <w:tr w:rsidR="00223D4D" w14:paraId="0B8BECB2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4F9656B4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488C75F7" w14:textId="500FBCDF" w:rsidR="00223D4D" w:rsidRDefault="00837D69" w:rsidP="00223D4D">
                  <w:pPr>
                    <w:spacing w:before="48" w:after="48"/>
                  </w:pPr>
                  <w:r>
                    <w:t>APRIL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901C01">
                    <w:t>7</w:t>
                  </w:r>
                </w:p>
              </w:tc>
            </w:tr>
            <w:tr w:rsidR="00223D4D" w14:paraId="1F11821E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6C0F2D78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589064A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4C328FE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E083F29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D6BEC26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04F48FF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CB0144A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071075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D17519" w14:paraId="06B6E8D9" w14:textId="77777777" w:rsidTr="00901C01">
                    <w:tc>
                      <w:tcPr>
                        <w:tcW w:w="448" w:type="dxa"/>
                        <w:vAlign w:val="bottom"/>
                      </w:tcPr>
                      <w:p w14:paraId="1D50540D" w14:textId="77777777" w:rsidR="00D17519" w:rsidRDefault="00D17519" w:rsidP="00D17519"/>
                    </w:tc>
                    <w:tc>
                      <w:tcPr>
                        <w:tcW w:w="448" w:type="dxa"/>
                        <w:vAlign w:val="bottom"/>
                      </w:tcPr>
                      <w:p w14:paraId="2DB52927" w14:textId="6A891523" w:rsidR="00D17519" w:rsidRDefault="00D17519" w:rsidP="00D17519"/>
                    </w:tc>
                    <w:tc>
                      <w:tcPr>
                        <w:tcW w:w="448" w:type="dxa"/>
                        <w:vAlign w:val="bottom"/>
                      </w:tcPr>
                      <w:p w14:paraId="19F87A03" w14:textId="3C390E12" w:rsidR="00D17519" w:rsidRDefault="00D17519" w:rsidP="00D17519"/>
                    </w:tc>
                    <w:tc>
                      <w:tcPr>
                        <w:tcW w:w="448" w:type="dxa"/>
                        <w:vAlign w:val="bottom"/>
                      </w:tcPr>
                      <w:p w14:paraId="6C6D8B72" w14:textId="06CD9A39" w:rsidR="00D17519" w:rsidRDefault="00D17519" w:rsidP="00D17519"/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418B83C2" w14:textId="205BD58B" w:rsidR="00D17519" w:rsidRDefault="00901C01" w:rsidP="00D17519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204A8052" w14:textId="117496BC" w:rsidR="00D17519" w:rsidRDefault="00901C01" w:rsidP="00D17519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65299145" w14:textId="3AAD4EE1" w:rsidR="00D17519" w:rsidRDefault="00901C01" w:rsidP="00D17519">
                        <w:r>
                          <w:t>3</w:t>
                        </w:r>
                      </w:p>
                    </w:tc>
                  </w:tr>
                  <w:tr w:rsidR="00D17519" w14:paraId="18377205" w14:textId="77777777" w:rsidTr="005E44DF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320F8C13" w14:textId="6764B530" w:rsidR="00D17519" w:rsidRDefault="00901C01" w:rsidP="00D17519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97D7412" w14:textId="461686AF" w:rsidR="00D17519" w:rsidRDefault="00901C01" w:rsidP="00D17519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7CDA8EBB" w14:textId="79B86C1B" w:rsidR="00D17519" w:rsidRDefault="00901C01" w:rsidP="00D17519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7A2A4FA" w14:textId="172572A8" w:rsidR="00D17519" w:rsidRDefault="00901C01" w:rsidP="00D17519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659FED33" w14:textId="5F285AE3" w:rsidR="00D17519" w:rsidRDefault="00901C01" w:rsidP="00D17519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435BAA53" w14:textId="362A06B2" w:rsidR="00D17519" w:rsidRDefault="00901C01" w:rsidP="00D17519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2EA2021A" w14:textId="1A72B37E" w:rsidR="00D17519" w:rsidRDefault="00D17519" w:rsidP="00D17519">
                        <w:r w:rsidRPr="00246E8A">
                          <w:t>1</w:t>
                        </w:r>
                        <w:r w:rsidR="00901C01">
                          <w:t>0</w:t>
                        </w:r>
                      </w:p>
                    </w:tc>
                  </w:tr>
                  <w:tr w:rsidR="00D17519" w14:paraId="44126850" w14:textId="77777777" w:rsidTr="00E07767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221DE3BD" w14:textId="7F891C62" w:rsidR="00D17519" w:rsidRDefault="00D17519" w:rsidP="00D17519">
                        <w:r w:rsidRPr="00246E8A">
                          <w:t>1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6FB68CCB" w14:textId="6676D07C" w:rsidR="00D17519" w:rsidRPr="00E07767" w:rsidRDefault="00901C01" w:rsidP="00D17519">
                        <w:pPr>
                          <w:rPr>
                            <w:color w:val="3C3C3C" w:themeColor="background2" w:themeShade="40"/>
                          </w:rPr>
                        </w:pPr>
                        <w:r>
                          <w:rPr>
                            <w:color w:val="3C3C3C" w:themeColor="background2" w:themeShade="40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49443E5B" w14:textId="5E43BD1D" w:rsidR="00D17519" w:rsidRPr="00E07767" w:rsidRDefault="00E07767" w:rsidP="00D17519">
                        <w:pPr>
                          <w:rPr>
                            <w:color w:val="3C3C3C" w:themeColor="background2" w:themeShade="40"/>
                          </w:rPr>
                        </w:pPr>
                        <w:r w:rsidRPr="00E07767">
                          <w:rPr>
                            <w:color w:val="3C3C3C" w:themeColor="background2" w:themeShade="40"/>
                          </w:rPr>
                          <w:t>1</w:t>
                        </w:r>
                        <w:r w:rsidR="00901C01">
                          <w:rPr>
                            <w:color w:val="3C3C3C" w:themeColor="background2" w:themeShade="40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5A191794" w14:textId="069E6221" w:rsidR="00D17519" w:rsidRPr="00E07767" w:rsidRDefault="00D17519" w:rsidP="00D17519">
                        <w:pPr>
                          <w:rPr>
                            <w:color w:val="3C3C3C" w:themeColor="background2" w:themeShade="40"/>
                          </w:rPr>
                        </w:pPr>
                        <w:r w:rsidRPr="00E07767">
                          <w:rPr>
                            <w:color w:val="3C3C3C" w:themeColor="background2" w:themeShade="40"/>
                          </w:rPr>
                          <w:t>1</w:t>
                        </w:r>
                        <w:r w:rsidR="00901C01">
                          <w:rPr>
                            <w:color w:val="3C3C3C" w:themeColor="background2" w:themeShade="40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0FAA5F89" w14:textId="4FA33A6F" w:rsidR="00D17519" w:rsidRPr="00E07767" w:rsidRDefault="00D17519" w:rsidP="00D17519">
                        <w:pPr>
                          <w:rPr>
                            <w:color w:val="3C3C3C" w:themeColor="background2" w:themeShade="40"/>
                          </w:rPr>
                        </w:pPr>
                        <w:r w:rsidRPr="00E07767">
                          <w:rPr>
                            <w:color w:val="3C3C3C" w:themeColor="background2" w:themeShade="40"/>
                          </w:rPr>
                          <w:t>1</w:t>
                        </w:r>
                        <w:r w:rsidR="00901C01">
                          <w:rPr>
                            <w:color w:val="3C3C3C" w:themeColor="background2" w:themeShade="40"/>
                            <w:shd w:val="clear" w:color="auto" w:fill="BC89C9" w:themeFill="accent6" w:themeFillTint="99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161FCB49" w14:textId="54F43224" w:rsidR="00D17519" w:rsidRPr="00E07767" w:rsidRDefault="00D17519" w:rsidP="00D17519">
                        <w:pPr>
                          <w:rPr>
                            <w:color w:val="3C3C3C" w:themeColor="background2" w:themeShade="40"/>
                          </w:rPr>
                        </w:pPr>
                        <w:r w:rsidRPr="00E07767">
                          <w:rPr>
                            <w:color w:val="3C3C3C" w:themeColor="background2" w:themeShade="40"/>
                          </w:rPr>
                          <w:t>1</w:t>
                        </w:r>
                        <w:r w:rsidR="00901C01">
                          <w:rPr>
                            <w:color w:val="3C3C3C" w:themeColor="background2" w:themeShade="40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5CC6720E" w14:textId="7039B616" w:rsidR="00D17519" w:rsidRDefault="00831B5E" w:rsidP="00D17519">
                        <w:r>
                          <w:t>1</w:t>
                        </w:r>
                        <w:r w:rsidR="00901C01">
                          <w:t>7</w:t>
                        </w:r>
                      </w:p>
                    </w:tc>
                  </w:tr>
                  <w:tr w:rsidR="00D17519" w14:paraId="348C9EBF" w14:textId="77777777" w:rsidTr="008A02FC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138AE1D" w14:textId="4F92649D" w:rsidR="00D17519" w:rsidRDefault="008806C3" w:rsidP="00D17519">
                        <w:r>
                          <w:t>1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467C5B56" w14:textId="2CF91D1B" w:rsidR="00D17519" w:rsidRDefault="00901C01" w:rsidP="00D17519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2BC8D30D" w14:textId="51FD47DD" w:rsidR="00D17519" w:rsidRDefault="00D17519" w:rsidP="00D17519">
                        <w:r w:rsidRPr="00246E8A">
                          <w:t>2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2556746" w14:textId="184433CA" w:rsidR="00D17519" w:rsidRDefault="00D17519" w:rsidP="00D17519">
                        <w:r w:rsidRPr="00246E8A">
                          <w:t>2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167C232" w14:textId="3A0645E3" w:rsidR="00D17519" w:rsidRDefault="00D17519" w:rsidP="00D17519">
                        <w:r w:rsidRPr="00246E8A">
                          <w:t>2</w:t>
                        </w:r>
                        <w:r w:rsidR="00901C01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bottom"/>
                      </w:tcPr>
                      <w:p w14:paraId="7491C2DD" w14:textId="69165915" w:rsidR="00D17519" w:rsidRDefault="00D17519" w:rsidP="00D17519">
                        <w:r w:rsidRPr="00246E8A">
                          <w:t>2</w:t>
                        </w:r>
                        <w:r w:rsidR="00901C01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6ED9C29" w14:textId="593BA848" w:rsidR="00D17519" w:rsidRDefault="00D17519" w:rsidP="00D17519">
                        <w:r w:rsidRPr="00246E8A">
                          <w:t>2</w:t>
                        </w:r>
                        <w:r w:rsidR="00901C01">
                          <w:t>4</w:t>
                        </w:r>
                      </w:p>
                    </w:tc>
                  </w:tr>
                  <w:tr w:rsidR="00D17519" w14:paraId="0FDD2502" w14:textId="77777777" w:rsidTr="00901C01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1B2D4AA" w14:textId="08893A1E" w:rsidR="00D17519" w:rsidRDefault="00831B5E" w:rsidP="00D17519">
                        <w:r>
                          <w:t>2</w:t>
                        </w:r>
                        <w:r w:rsidR="00901C01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49537FB" w14:textId="48C11840" w:rsidR="00D17519" w:rsidRDefault="00D17519" w:rsidP="00D17519">
                        <w:r w:rsidRPr="00246E8A">
                          <w:t>2</w:t>
                        </w:r>
                        <w:r w:rsidR="00901C01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B9150D4" w14:textId="5FEC0B06" w:rsidR="00D17519" w:rsidRDefault="00831B5E" w:rsidP="00D17519">
                        <w:r>
                          <w:t>2</w:t>
                        </w:r>
                        <w:r w:rsidR="00901C01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50D6BB24" w14:textId="4361B017" w:rsidR="00D17519" w:rsidRDefault="008806C3" w:rsidP="00D17519">
                        <w:r>
                          <w:t>2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58D64405" w14:textId="46125B74" w:rsidR="00D17519" w:rsidRDefault="00901C01" w:rsidP="00D17519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A6A6A6" w:themeFill="background1" w:themeFillShade="A6"/>
                        <w:vAlign w:val="bottom"/>
                      </w:tcPr>
                      <w:p w14:paraId="2EFC5BE5" w14:textId="67A25B33" w:rsidR="00D17519" w:rsidRDefault="00901C01" w:rsidP="00D17519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225E1F22" w14:textId="165F4773" w:rsidR="00D17519" w:rsidRDefault="00D17519" w:rsidP="00D17519"/>
                    </w:tc>
                  </w:tr>
                </w:tbl>
                <w:p w14:paraId="1D8F5736" w14:textId="77777777" w:rsidR="00223D4D" w:rsidRDefault="00223D4D" w:rsidP="00223D4D"/>
              </w:tc>
            </w:tr>
          </w:tbl>
          <w:p w14:paraId="7DB98805" w14:textId="77777777" w:rsidR="00223D4D" w:rsidRDefault="00223D4D" w:rsidP="00223D4D"/>
        </w:tc>
        <w:tc>
          <w:tcPr>
            <w:tcW w:w="579" w:type="dxa"/>
          </w:tcPr>
          <w:p w14:paraId="51A420D3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3B99D42B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208C25FB" w14:textId="6595C685" w:rsidR="00223D4D" w:rsidRDefault="00837D69" w:rsidP="00223D4D">
                  <w:pPr>
                    <w:spacing w:before="48" w:after="48"/>
                  </w:pPr>
                  <w:r>
                    <w:t>MAY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901C01">
                    <w:t>7</w:t>
                  </w:r>
                </w:p>
              </w:tc>
            </w:tr>
            <w:tr w:rsidR="00223D4D" w14:paraId="72528AD2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5FCD49AA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176D4220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58E8A8F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8666DFC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C9634CF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974E85A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502A7F9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1F2EF27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404550" w14:paraId="4CB29A38" w14:textId="77777777" w:rsidTr="00901C01">
                    <w:tc>
                      <w:tcPr>
                        <w:tcW w:w="448" w:type="dxa"/>
                        <w:vAlign w:val="bottom"/>
                      </w:tcPr>
                      <w:p w14:paraId="618FD5D3" w14:textId="77777777" w:rsidR="00404550" w:rsidRDefault="00404550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660AF30A" w14:textId="28D9D23E" w:rsidR="00404550" w:rsidRDefault="00404550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4D1ABC58" w14:textId="107D0FF5" w:rsidR="00404550" w:rsidRDefault="00404550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15B86386" w14:textId="539463AA" w:rsidR="00404550" w:rsidRDefault="00404550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5DCEC034" w14:textId="15A3E8B9" w:rsidR="00404550" w:rsidRDefault="00404550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5FB07164" w14:textId="3DEDB8B4" w:rsidR="00404550" w:rsidRDefault="00404550" w:rsidP="00404550"/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0EFAF5C1" w14:textId="4A262A90" w:rsidR="00404550" w:rsidRDefault="00901C01" w:rsidP="00404550">
                        <w:r>
                          <w:t>1</w:t>
                        </w:r>
                      </w:p>
                    </w:tc>
                  </w:tr>
                  <w:tr w:rsidR="00404550" w14:paraId="56CE56D9" w14:textId="77777777" w:rsidTr="00404550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7AD33D84" w14:textId="21F51B2F" w:rsidR="00404550" w:rsidRDefault="00901C01" w:rsidP="00404550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4EBF5BB" w14:textId="5A4541BF" w:rsidR="00404550" w:rsidRDefault="00901C01" w:rsidP="00404550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3B3EB551" w14:textId="14A87ADA" w:rsidR="00404550" w:rsidRDefault="00901C01" w:rsidP="00404550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FBEA89C" w14:textId="5B9CCB73" w:rsidR="00404550" w:rsidRDefault="00901C01" w:rsidP="00404550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00574DC1" w14:textId="5A7A98B5" w:rsidR="00404550" w:rsidRDefault="00901C01" w:rsidP="00404550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304E99F0" w14:textId="3793D767" w:rsidR="00404550" w:rsidRDefault="00901C01" w:rsidP="00404550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52746833" w14:textId="4E0CB7E6" w:rsidR="00404550" w:rsidRDefault="00901C01" w:rsidP="00404550">
                        <w:r>
                          <w:t>8</w:t>
                        </w:r>
                      </w:p>
                    </w:tc>
                  </w:tr>
                  <w:tr w:rsidR="00404550" w14:paraId="4B3A8B4F" w14:textId="77777777" w:rsidTr="00831B5E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44E6B95E" w14:textId="6A13F6EA" w:rsidR="00404550" w:rsidRDefault="00901C01" w:rsidP="00404550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262329F" w14:textId="2BBA9A8E" w:rsidR="00404550" w:rsidRDefault="00404550" w:rsidP="00404550">
                        <w:r w:rsidRPr="00246E8A">
                          <w:t>1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6C3CF80B" w14:textId="01964836" w:rsidR="00404550" w:rsidRDefault="00404550" w:rsidP="00404550">
                        <w:r w:rsidRPr="00246E8A">
                          <w:t>1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7A04A89E" w14:textId="728D69E3" w:rsidR="00404550" w:rsidRDefault="00404550" w:rsidP="00404550">
                        <w:r w:rsidRPr="00246E8A">
                          <w:t>1</w:t>
                        </w:r>
                        <w:r w:rsidR="00901C01"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1FC5A186" w14:textId="24B592FD" w:rsidR="00404550" w:rsidRDefault="00404550" w:rsidP="00404550">
                        <w:r w:rsidRPr="00246E8A">
                          <w:t>1</w:t>
                        </w:r>
                        <w:r w:rsidR="00901C01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3B3B3" w:themeFill="background2" w:themeFillShade="BF"/>
                        <w:vAlign w:val="bottom"/>
                      </w:tcPr>
                      <w:p w14:paraId="7BD24959" w14:textId="529873EA" w:rsidR="00404550" w:rsidRDefault="00404550" w:rsidP="00404550">
                        <w:r w:rsidRPr="00246E8A">
                          <w:t>1</w:t>
                        </w:r>
                        <w:r w:rsidR="00901C01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4D54D9F6" w14:textId="4B46CAE0" w:rsidR="00404550" w:rsidRDefault="00404550" w:rsidP="00404550">
                        <w:r w:rsidRPr="00246E8A">
                          <w:t>1</w:t>
                        </w:r>
                        <w:r w:rsidR="00901C01">
                          <w:t>5</w:t>
                        </w:r>
                      </w:p>
                    </w:tc>
                  </w:tr>
                  <w:tr w:rsidR="00404550" w14:paraId="2C883463" w14:textId="77777777" w:rsidTr="00901C01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FFF207B" w14:textId="7DB501D5" w:rsidR="00404550" w:rsidRDefault="00831B5E" w:rsidP="00404550">
                        <w:r>
                          <w:t>1</w:t>
                        </w:r>
                        <w:r w:rsidR="00901C01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198DCCCD" w14:textId="48D75867" w:rsidR="00404550" w:rsidRDefault="00831B5E" w:rsidP="00404550">
                        <w:r>
                          <w:t>1</w:t>
                        </w:r>
                        <w:r w:rsidR="00901C01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2B4" w:themeFill="accent2" w:themeFillTint="99"/>
                        <w:vAlign w:val="bottom"/>
                      </w:tcPr>
                      <w:p w14:paraId="6FF69E33" w14:textId="337D2370" w:rsidR="00404550" w:rsidRDefault="008806C3" w:rsidP="00404550">
                        <w:r>
                          <w:t>1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bottom"/>
                      </w:tcPr>
                      <w:p w14:paraId="6320008A" w14:textId="0A6259E8" w:rsidR="00404550" w:rsidRDefault="00901C01" w:rsidP="00404550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6CD" w:themeFill="accent2" w:themeFillTint="66"/>
                        <w:vAlign w:val="bottom"/>
                      </w:tcPr>
                      <w:p w14:paraId="5DC18B44" w14:textId="54D4F4AF" w:rsidR="00404550" w:rsidRDefault="00404550" w:rsidP="00404550">
                        <w:r w:rsidRPr="00246E8A">
                          <w:t>2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BEF15C" w:themeFill="accent5" w:themeFillTint="99"/>
                        <w:vAlign w:val="bottom"/>
                      </w:tcPr>
                      <w:p w14:paraId="6508A770" w14:textId="003EF12F" w:rsidR="00404550" w:rsidRDefault="00404550" w:rsidP="00404550">
                        <w:r w:rsidRPr="00246E8A">
                          <w:t>2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80C5792" w14:textId="732E6147" w:rsidR="00404550" w:rsidRDefault="00404550" w:rsidP="00404550">
                        <w:r w:rsidRPr="00246E8A">
                          <w:t>2</w:t>
                        </w:r>
                        <w:r w:rsidR="00901C01">
                          <w:t>2</w:t>
                        </w:r>
                      </w:p>
                    </w:tc>
                  </w:tr>
                  <w:tr w:rsidR="00404550" w14:paraId="00E3E627" w14:textId="77777777" w:rsidTr="00901C01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004E8439" w14:textId="3953CC53" w:rsidR="00404550" w:rsidRDefault="00404550" w:rsidP="00404550">
                        <w:r w:rsidRPr="00246E8A">
                          <w:t>2</w:t>
                        </w:r>
                        <w:r w:rsidR="00901C01"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5F333268" w14:textId="47F03AD6" w:rsidR="00404550" w:rsidRDefault="00404550" w:rsidP="00404550">
                        <w:r w:rsidRPr="00246E8A">
                          <w:t>2</w:t>
                        </w:r>
                        <w:r w:rsidR="00901C01"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4A21A65C" w14:textId="3F228D31" w:rsidR="00404550" w:rsidRDefault="00404550" w:rsidP="00404550">
                        <w:r w:rsidRPr="00246E8A">
                          <w:t>2</w:t>
                        </w:r>
                        <w:r w:rsidR="00901C01"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07F7F2D7" w14:textId="3950F7DC" w:rsidR="00404550" w:rsidRDefault="00404550" w:rsidP="00404550">
                        <w:r w:rsidRPr="00246E8A">
                          <w:t>2</w:t>
                        </w:r>
                        <w:r w:rsidR="00901C01"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C89C9" w:themeFill="accent6" w:themeFillTint="99"/>
                        <w:vAlign w:val="bottom"/>
                      </w:tcPr>
                      <w:p w14:paraId="4E2BC64C" w14:textId="58EFB8EE" w:rsidR="00404550" w:rsidRDefault="00831B5E" w:rsidP="00404550">
                        <w:r>
                          <w:t>2</w:t>
                        </w:r>
                        <w:r w:rsidR="00901C01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bottom"/>
                      </w:tcPr>
                      <w:p w14:paraId="00632130" w14:textId="4A761892" w:rsidR="00404550" w:rsidRDefault="008806C3" w:rsidP="00404550">
                        <w:r>
                          <w:t>2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0F0F0" w:themeFill="background2"/>
                        <w:vAlign w:val="bottom"/>
                      </w:tcPr>
                      <w:p w14:paraId="75FCDE2A" w14:textId="2215163D" w:rsidR="00404550" w:rsidRDefault="00901C01" w:rsidP="00404550">
                        <w:r>
                          <w:t>29</w:t>
                        </w:r>
                      </w:p>
                    </w:tc>
                  </w:tr>
                  <w:tr w:rsidR="00D528F3" w14:paraId="7B0BAFB1" w14:textId="77777777" w:rsidTr="00F77C7A">
                    <w:tc>
                      <w:tcPr>
                        <w:tcW w:w="448" w:type="dxa"/>
                        <w:shd w:val="clear" w:color="auto" w:fill="F2F2F2" w:themeFill="background1" w:themeFillShade="F2"/>
                        <w:vAlign w:val="bottom"/>
                      </w:tcPr>
                      <w:p w14:paraId="1B19718E" w14:textId="13ECDB67" w:rsidR="00D528F3" w:rsidRPr="00246E8A" w:rsidRDefault="00D528F3" w:rsidP="00404550">
                        <w:r>
                          <w:t>3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shd w:val="clear" w:color="auto" w:fill="EE0000"/>
                        <w:vAlign w:val="bottom"/>
                      </w:tcPr>
                      <w:p w14:paraId="3A261686" w14:textId="6D8B62BB" w:rsidR="00D528F3" w:rsidRPr="00246E8A" w:rsidRDefault="00901C01" w:rsidP="00404550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vAlign w:val="bottom"/>
                      </w:tcPr>
                      <w:p w14:paraId="623AE686" w14:textId="77777777" w:rsidR="00D528F3" w:rsidRPr="00246E8A" w:rsidRDefault="00D528F3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08AA8657" w14:textId="77777777" w:rsidR="00D528F3" w:rsidRPr="00246E8A" w:rsidRDefault="00D528F3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10F05B0D" w14:textId="77777777" w:rsidR="00D528F3" w:rsidRDefault="00D528F3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6FE1B1F9" w14:textId="77777777" w:rsidR="00D528F3" w:rsidRDefault="00D528F3" w:rsidP="00404550"/>
                    </w:tc>
                    <w:tc>
                      <w:tcPr>
                        <w:tcW w:w="448" w:type="dxa"/>
                        <w:vAlign w:val="bottom"/>
                      </w:tcPr>
                      <w:p w14:paraId="40759CC3" w14:textId="77777777" w:rsidR="00D528F3" w:rsidRDefault="00D528F3" w:rsidP="00404550"/>
                    </w:tc>
                  </w:tr>
                </w:tbl>
                <w:p w14:paraId="61C8E052" w14:textId="77777777" w:rsidR="00223D4D" w:rsidRDefault="00223D4D" w:rsidP="00223D4D"/>
              </w:tc>
            </w:tr>
          </w:tbl>
          <w:p w14:paraId="63A47CBE" w14:textId="77777777" w:rsidR="00223D4D" w:rsidRDefault="00223D4D" w:rsidP="00223D4D"/>
        </w:tc>
        <w:tc>
          <w:tcPr>
            <w:tcW w:w="579" w:type="dxa"/>
          </w:tcPr>
          <w:p w14:paraId="385278F0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5E252358" w14:textId="77777777" w:rsidTr="00837D6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shd w:val="clear" w:color="auto" w:fill="66940C" w:themeFill="accent5" w:themeFillShade="BF"/>
                </w:tcPr>
                <w:p w14:paraId="4EF668F3" w14:textId="595A9E3E" w:rsidR="00223D4D" w:rsidRDefault="00837D69" w:rsidP="00223D4D">
                  <w:pPr>
                    <w:spacing w:before="48" w:after="48"/>
                  </w:pPr>
                  <w:r>
                    <w:t>JUNE</w:t>
                  </w:r>
                  <w:r w:rsidR="00223D4D">
                    <w:t xml:space="preserve"> </w:t>
                  </w:r>
                  <w:r w:rsidR="00246E8A">
                    <w:t>202</w:t>
                  </w:r>
                  <w:r w:rsidR="00901C01">
                    <w:t>7</w:t>
                  </w:r>
                </w:p>
              </w:tc>
            </w:tr>
            <w:tr w:rsidR="00223D4D" w14:paraId="2B72ADC2" w14:textId="77777777" w:rsidTr="00831B5E">
              <w:trPr>
                <w:trHeight w:val="1638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69241E4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1C9C47A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837089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181070C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DF81194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0C739C7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6005286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56AA03E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404550" w14:paraId="7D119B95" w14:textId="77777777" w:rsidTr="00901C01">
                    <w:tc>
                      <w:tcPr>
                        <w:tcW w:w="448" w:type="dxa"/>
                        <w:vAlign w:val="center"/>
                      </w:tcPr>
                      <w:p w14:paraId="53F699B9" w14:textId="237A6AF7" w:rsidR="00404550" w:rsidRDefault="00404550" w:rsidP="00404550"/>
                    </w:tc>
                    <w:tc>
                      <w:tcPr>
                        <w:tcW w:w="448" w:type="dxa"/>
                        <w:vAlign w:val="center"/>
                      </w:tcPr>
                      <w:p w14:paraId="36743C81" w14:textId="0475A318" w:rsidR="00404550" w:rsidRDefault="00404550" w:rsidP="00404550"/>
                    </w:tc>
                    <w:tc>
                      <w:tcPr>
                        <w:tcW w:w="448" w:type="dxa"/>
                        <w:vAlign w:val="center"/>
                      </w:tcPr>
                      <w:p w14:paraId="2441E2BA" w14:textId="506C58D0" w:rsidR="00404550" w:rsidRDefault="00901C01" w:rsidP="00404550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EA3C673" w14:textId="4C6B4F64" w:rsidR="00404550" w:rsidRDefault="00901C01" w:rsidP="00404550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C00EB31" w14:textId="42C9CE4C" w:rsidR="00404550" w:rsidRDefault="00901C01" w:rsidP="00404550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A4B803C" w14:textId="2DCA7A33" w:rsidR="00404550" w:rsidRDefault="00901C01" w:rsidP="00404550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D833193" w14:textId="6D980E01" w:rsidR="00404550" w:rsidRDefault="00901C01" w:rsidP="00404550">
                        <w:r>
                          <w:t>5</w:t>
                        </w:r>
                      </w:p>
                    </w:tc>
                  </w:tr>
                  <w:tr w:rsidR="00404550" w14:paraId="5F74E5E9" w14:textId="77777777" w:rsidTr="00901C01">
                    <w:tc>
                      <w:tcPr>
                        <w:tcW w:w="448" w:type="dxa"/>
                        <w:vAlign w:val="center"/>
                      </w:tcPr>
                      <w:p w14:paraId="278A9266" w14:textId="7023E119" w:rsidR="00404550" w:rsidRDefault="00901C01" w:rsidP="00404550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A1F22DB" w14:textId="4D966F93" w:rsidR="00404550" w:rsidRDefault="00901C01" w:rsidP="00404550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6788F031" w14:textId="1C5CF2F6" w:rsidR="00404550" w:rsidRDefault="00901C01" w:rsidP="00404550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0B737054" w14:textId="4A09521A" w:rsidR="00404550" w:rsidRDefault="00901C01" w:rsidP="00404550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66A908E6" w14:textId="36327A49" w:rsidR="00404550" w:rsidRDefault="00831B5E" w:rsidP="00404550">
                        <w:r>
                          <w:t>1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DC75D35" w14:textId="1C8F421A" w:rsidR="00404550" w:rsidRDefault="00831B5E" w:rsidP="00831B5E">
                        <w:pPr>
                          <w:jc w:val="left"/>
                        </w:pPr>
                        <w:r>
                          <w:t>1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644FAB8B" w14:textId="2343787B" w:rsidR="00404550" w:rsidRDefault="00831B5E" w:rsidP="00404550">
                        <w:r>
                          <w:t>1</w:t>
                        </w:r>
                        <w:r w:rsidR="00901C01">
                          <w:t>2</w:t>
                        </w:r>
                      </w:p>
                    </w:tc>
                  </w:tr>
                  <w:tr w:rsidR="00404550" w14:paraId="793F9F4A" w14:textId="77777777" w:rsidTr="00901C01">
                    <w:tc>
                      <w:tcPr>
                        <w:tcW w:w="448" w:type="dxa"/>
                        <w:vAlign w:val="center"/>
                      </w:tcPr>
                      <w:p w14:paraId="22A5037F" w14:textId="53517F64" w:rsidR="00404550" w:rsidRDefault="00831B5E" w:rsidP="00404550">
                        <w:r>
                          <w:t>1</w:t>
                        </w:r>
                        <w:r w:rsidR="00901C01"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F83EF89" w14:textId="6E49060E" w:rsidR="00404550" w:rsidRDefault="00404550" w:rsidP="00404550">
                        <w:r>
                          <w:t>1</w:t>
                        </w:r>
                        <w:r w:rsidR="00901C01"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38930C9" w14:textId="2727BDFA" w:rsidR="00404550" w:rsidRDefault="00404550" w:rsidP="00404550">
                        <w:r w:rsidRPr="00246E8A">
                          <w:t>1</w:t>
                        </w:r>
                        <w:r w:rsidR="00901C01">
                          <w:t>5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1217CF0" w14:textId="0AADE0B9" w:rsidR="00404550" w:rsidRDefault="00404550" w:rsidP="00404550">
                        <w:r w:rsidRPr="00246E8A">
                          <w:t>1</w:t>
                        </w:r>
                        <w:r w:rsidR="00901C01">
                          <w:t>6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CC2EF03" w14:textId="585337CC" w:rsidR="00404550" w:rsidRDefault="00404550" w:rsidP="00404550">
                        <w:r w:rsidRPr="00246E8A">
                          <w:t>1</w:t>
                        </w:r>
                        <w:r w:rsidR="00901C01"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  <w:vAlign w:val="center"/>
                      </w:tcPr>
                      <w:p w14:paraId="4D580840" w14:textId="4208D910" w:rsidR="00404550" w:rsidRDefault="008806C3" w:rsidP="00404550">
                        <w:r>
                          <w:t>1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45416800" w14:textId="30CE82AE" w:rsidR="00404550" w:rsidRDefault="00901C01" w:rsidP="00404550">
                        <w:r>
                          <w:t>19</w:t>
                        </w:r>
                      </w:p>
                    </w:tc>
                  </w:tr>
                  <w:tr w:rsidR="00404550" w14:paraId="7351BFB7" w14:textId="77777777" w:rsidTr="00901C01">
                    <w:tc>
                      <w:tcPr>
                        <w:tcW w:w="448" w:type="dxa"/>
                        <w:vAlign w:val="center"/>
                      </w:tcPr>
                      <w:p w14:paraId="18CECB2D" w14:textId="351911CF" w:rsidR="00404550" w:rsidRDefault="00831B5E" w:rsidP="00404550">
                        <w:r>
                          <w:t>2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50554966" w14:textId="3DFC5F43" w:rsidR="00404550" w:rsidRDefault="00831B5E" w:rsidP="00404550">
                        <w:r>
                          <w:t>2</w:t>
                        </w:r>
                        <w:r w:rsidR="00901C01">
                          <w:t>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2EDB5E7" w14:textId="6EB72DB9" w:rsidR="00404550" w:rsidRDefault="00831B5E" w:rsidP="00404550">
                        <w:r>
                          <w:t>2</w:t>
                        </w:r>
                        <w:r w:rsidR="00901C01">
                          <w:t>2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246855AE" w14:textId="31361BC3" w:rsidR="00404550" w:rsidRDefault="00831B5E" w:rsidP="00404550">
                        <w:r>
                          <w:t>2</w:t>
                        </w:r>
                        <w:r w:rsidR="00901C01">
                          <w:t>3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51ABCA4E" w14:textId="610E2FC1" w:rsidR="00404550" w:rsidRDefault="00404550" w:rsidP="00404550">
                        <w:r w:rsidRPr="00246E8A">
                          <w:t>2</w:t>
                        </w:r>
                        <w:r w:rsidR="00901C01">
                          <w:t>4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467CE0DC" w14:textId="47A18446" w:rsidR="00404550" w:rsidRDefault="00404550" w:rsidP="00404550">
                        <w:r w:rsidRPr="00246E8A">
                          <w:t>2</w:t>
                        </w:r>
                        <w:r w:rsidR="00901C01">
                          <w:t>5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FCB3F8C" w14:textId="04795B2B" w:rsidR="00404550" w:rsidRDefault="00404550" w:rsidP="00404550">
                        <w:r w:rsidRPr="00246E8A">
                          <w:t>2</w:t>
                        </w:r>
                        <w:r w:rsidR="00901C01">
                          <w:t>6</w:t>
                        </w:r>
                      </w:p>
                    </w:tc>
                  </w:tr>
                  <w:tr w:rsidR="00404550" w14:paraId="781EF44D" w14:textId="77777777" w:rsidTr="00901C01">
                    <w:tc>
                      <w:tcPr>
                        <w:tcW w:w="448" w:type="dxa"/>
                        <w:vAlign w:val="center"/>
                      </w:tcPr>
                      <w:p w14:paraId="2234B1DD" w14:textId="5C3465BF" w:rsidR="00404550" w:rsidRDefault="00831B5E" w:rsidP="00404550">
                        <w:r>
                          <w:t>2</w:t>
                        </w:r>
                        <w:r w:rsidR="00901C01">
                          <w:t>7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5A9831CB" w14:textId="117D117A" w:rsidR="00404550" w:rsidRDefault="008806C3" w:rsidP="00404550">
                        <w:r>
                          <w:t>2</w:t>
                        </w:r>
                        <w:r w:rsidR="00901C01">
                          <w:t>8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1BBB0FAA" w14:textId="46E695C2" w:rsidR="00404550" w:rsidRDefault="00901C01" w:rsidP="00404550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7254BB34" w14:textId="470B2FB5" w:rsidR="00404550" w:rsidRDefault="008806C3" w:rsidP="00404550">
                        <w:r>
                          <w:t>3</w:t>
                        </w:r>
                        <w:r w:rsidR="00901C01">
                          <w:t>0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379EC0EA" w14:textId="00A165D6" w:rsidR="00404550" w:rsidRDefault="00901C01" w:rsidP="00404550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vAlign w:val="center"/>
                      </w:tcPr>
                      <w:p w14:paraId="605B90C5" w14:textId="278D6CF2" w:rsidR="00404550" w:rsidRDefault="00404550" w:rsidP="00404550"/>
                    </w:tc>
                    <w:tc>
                      <w:tcPr>
                        <w:tcW w:w="448" w:type="dxa"/>
                        <w:vAlign w:val="center"/>
                      </w:tcPr>
                      <w:p w14:paraId="33CDC583" w14:textId="4BD6AF2E" w:rsidR="00404550" w:rsidRDefault="00404550" w:rsidP="00404550"/>
                    </w:tc>
                  </w:tr>
                </w:tbl>
                <w:p w14:paraId="0371450D" w14:textId="77777777" w:rsidR="00223D4D" w:rsidRDefault="00223D4D" w:rsidP="00223D4D"/>
              </w:tc>
            </w:tr>
          </w:tbl>
          <w:p w14:paraId="6980C17E" w14:textId="77777777" w:rsidR="00223D4D" w:rsidRDefault="00223D4D" w:rsidP="00223D4D"/>
        </w:tc>
      </w:tr>
      <w:tr w:rsidR="008A02FC" w14:paraId="00887108" w14:textId="77777777">
        <w:tc>
          <w:tcPr>
            <w:tcW w:w="3214" w:type="dxa"/>
          </w:tcPr>
          <w:p w14:paraId="26C966FA" w14:textId="14B8C16C" w:rsidR="008A02FC" w:rsidRPr="00723F3D" w:rsidRDefault="008A02FC" w:rsidP="00223D4D">
            <w:pPr>
              <w:spacing w:before="48" w:after="48"/>
            </w:pPr>
          </w:p>
        </w:tc>
        <w:tc>
          <w:tcPr>
            <w:tcW w:w="579" w:type="dxa"/>
          </w:tcPr>
          <w:p w14:paraId="17805D50" w14:textId="77777777" w:rsidR="008A02FC" w:rsidRDefault="008A02FC" w:rsidP="00223D4D"/>
        </w:tc>
        <w:tc>
          <w:tcPr>
            <w:tcW w:w="3214" w:type="dxa"/>
          </w:tcPr>
          <w:p w14:paraId="32888D65" w14:textId="77777777" w:rsidR="008A02FC" w:rsidRDefault="008A02FC" w:rsidP="00223D4D">
            <w:pPr>
              <w:spacing w:before="48" w:after="48"/>
            </w:pPr>
          </w:p>
        </w:tc>
        <w:tc>
          <w:tcPr>
            <w:tcW w:w="579" w:type="dxa"/>
          </w:tcPr>
          <w:p w14:paraId="3BA53289" w14:textId="77777777" w:rsidR="008A02FC" w:rsidRDefault="008A02FC" w:rsidP="00223D4D"/>
        </w:tc>
        <w:tc>
          <w:tcPr>
            <w:tcW w:w="3214" w:type="dxa"/>
          </w:tcPr>
          <w:p w14:paraId="4B907940" w14:textId="77777777" w:rsidR="008A02FC" w:rsidRDefault="008A02FC" w:rsidP="00223D4D">
            <w:pPr>
              <w:spacing w:before="48" w:after="48"/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Calendar layout table"/>
      </w:tblPr>
      <w:tblGrid>
        <w:gridCol w:w="535"/>
        <w:gridCol w:w="6030"/>
        <w:gridCol w:w="4225"/>
      </w:tblGrid>
      <w:tr w:rsidR="008A02FC" w14:paraId="4A3ADB6B" w14:textId="4442BBA2" w:rsidTr="00723F3D">
        <w:trPr>
          <w:trHeight w:val="296"/>
        </w:trPr>
        <w:tc>
          <w:tcPr>
            <w:tcW w:w="535" w:type="dxa"/>
            <w:shd w:val="clear" w:color="auto" w:fill="BEF15C" w:themeFill="accent5" w:themeFillTint="99"/>
          </w:tcPr>
          <w:p w14:paraId="0F5209D0" w14:textId="77777777" w:rsidR="008A02FC" w:rsidRDefault="008A02FC" w:rsidP="00090B02">
            <w:pPr>
              <w:pStyle w:val="Heading1"/>
            </w:pPr>
          </w:p>
        </w:tc>
        <w:tc>
          <w:tcPr>
            <w:tcW w:w="6030" w:type="dxa"/>
          </w:tcPr>
          <w:p w14:paraId="594F1739" w14:textId="73DCB3A8" w:rsidR="008A02FC" w:rsidRDefault="008A02FC" w:rsidP="00090B02">
            <w:pPr>
              <w:pStyle w:val="Heading1"/>
            </w:pPr>
            <w:r>
              <w:t>Green Day (periods 1-4)</w:t>
            </w:r>
          </w:p>
        </w:tc>
        <w:tc>
          <w:tcPr>
            <w:tcW w:w="4225" w:type="dxa"/>
            <w:vMerge w:val="restart"/>
          </w:tcPr>
          <w:p w14:paraId="212D4087" w14:textId="77777777" w:rsidR="008A02FC" w:rsidRPr="00F56595" w:rsidRDefault="00514117" w:rsidP="00514117">
            <w:pPr>
              <w:pStyle w:val="Heading1"/>
              <w:shd w:val="clear" w:color="auto" w:fill="BC89C9" w:themeFill="accent6" w:themeFillTint="99"/>
              <w:rPr>
                <w:sz w:val="16"/>
                <w:szCs w:val="16"/>
              </w:rPr>
            </w:pPr>
            <w:r w:rsidRPr="00F56595">
              <w:rPr>
                <w:sz w:val="16"/>
                <w:szCs w:val="16"/>
              </w:rPr>
              <w:t>Special Schedules:</w:t>
            </w:r>
          </w:p>
          <w:p w14:paraId="2E416726" w14:textId="76354FF0" w:rsidR="00514117" w:rsidRPr="00F56595" w:rsidRDefault="00514117" w:rsidP="00514117">
            <w:pPr>
              <w:rPr>
                <w:sz w:val="16"/>
                <w:szCs w:val="16"/>
              </w:rPr>
            </w:pPr>
            <w:r w:rsidRPr="00F56595">
              <w:rPr>
                <w:sz w:val="16"/>
                <w:szCs w:val="16"/>
              </w:rPr>
              <w:t xml:space="preserve">August </w:t>
            </w:r>
            <w:r w:rsidR="008806C3">
              <w:rPr>
                <w:sz w:val="16"/>
                <w:szCs w:val="16"/>
              </w:rPr>
              <w:t>1</w:t>
            </w:r>
            <w:r w:rsidR="00D413CC">
              <w:rPr>
                <w:sz w:val="16"/>
                <w:szCs w:val="16"/>
              </w:rPr>
              <w:t>2</w:t>
            </w:r>
            <w:r w:rsidRPr="00F56595">
              <w:rPr>
                <w:sz w:val="16"/>
                <w:szCs w:val="16"/>
                <w:vertAlign w:val="superscript"/>
              </w:rPr>
              <w:t>th</w:t>
            </w:r>
            <w:r w:rsidRPr="00F56595">
              <w:rPr>
                <w:sz w:val="16"/>
                <w:szCs w:val="16"/>
              </w:rPr>
              <w:t>: Freshmen/New Student Day</w:t>
            </w:r>
          </w:p>
          <w:p w14:paraId="077BB88D" w14:textId="69357351" w:rsidR="00B42503" w:rsidRPr="00F56595" w:rsidRDefault="00471FC6" w:rsidP="00514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</w:t>
            </w:r>
            <w:r w:rsidR="00A11989">
              <w:rPr>
                <w:sz w:val="16"/>
                <w:szCs w:val="16"/>
              </w:rPr>
              <w:t>18</w:t>
            </w:r>
            <w:r w:rsidR="00B42503" w:rsidRPr="00F56595">
              <w:rPr>
                <w:sz w:val="16"/>
                <w:szCs w:val="16"/>
              </w:rPr>
              <w:t>: Homecoming</w:t>
            </w:r>
            <w:r w:rsidR="00A05FC3">
              <w:rPr>
                <w:sz w:val="16"/>
                <w:szCs w:val="16"/>
              </w:rPr>
              <w:t xml:space="preserve"> Assembly</w:t>
            </w:r>
          </w:p>
          <w:p w14:paraId="167330B6" w14:textId="41FADDC7" w:rsidR="00FB3412" w:rsidRPr="00F56595" w:rsidRDefault="00E07767" w:rsidP="00514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</w:t>
            </w:r>
            <w:r w:rsidR="00D413CC">
              <w:rPr>
                <w:sz w:val="16"/>
                <w:szCs w:val="16"/>
              </w:rPr>
              <w:t>7</w:t>
            </w:r>
            <w:r w:rsidR="008806C3">
              <w:rPr>
                <w:sz w:val="16"/>
                <w:szCs w:val="16"/>
              </w:rPr>
              <w:t>:</w:t>
            </w:r>
            <w:r w:rsidR="00FB3412" w:rsidRPr="00F56595">
              <w:rPr>
                <w:sz w:val="16"/>
                <w:szCs w:val="16"/>
              </w:rPr>
              <w:t xml:space="preserve"> Fall </w:t>
            </w:r>
            <w:r w:rsidR="00884553">
              <w:rPr>
                <w:sz w:val="16"/>
                <w:szCs w:val="16"/>
              </w:rPr>
              <w:t>testing for 10</w:t>
            </w:r>
            <w:r w:rsidR="00596022" w:rsidRPr="00596022">
              <w:rPr>
                <w:sz w:val="16"/>
                <w:szCs w:val="16"/>
                <w:vertAlign w:val="superscript"/>
              </w:rPr>
              <w:t>th</w:t>
            </w:r>
            <w:r w:rsidR="00884553">
              <w:rPr>
                <w:sz w:val="16"/>
                <w:szCs w:val="16"/>
              </w:rPr>
              <w:t xml:space="preserve"> &amp; 11</w:t>
            </w:r>
            <w:r w:rsidR="00596022" w:rsidRPr="00596022">
              <w:rPr>
                <w:sz w:val="16"/>
                <w:szCs w:val="16"/>
                <w:vertAlign w:val="superscript"/>
              </w:rPr>
              <w:t>th</w:t>
            </w:r>
            <w:r w:rsidR="00884553">
              <w:rPr>
                <w:sz w:val="16"/>
                <w:szCs w:val="16"/>
              </w:rPr>
              <w:t xml:space="preserve">. </w:t>
            </w:r>
          </w:p>
          <w:p w14:paraId="21D82CEC" w14:textId="1A563DD2" w:rsidR="00514117" w:rsidRPr="00F56595" w:rsidRDefault="00514117" w:rsidP="00514117">
            <w:pPr>
              <w:rPr>
                <w:sz w:val="16"/>
                <w:szCs w:val="16"/>
              </w:rPr>
            </w:pPr>
            <w:r w:rsidRPr="00F56595">
              <w:rPr>
                <w:sz w:val="16"/>
                <w:szCs w:val="16"/>
              </w:rPr>
              <w:t>December 1</w:t>
            </w:r>
            <w:r w:rsidR="00901C01">
              <w:rPr>
                <w:sz w:val="16"/>
                <w:szCs w:val="16"/>
              </w:rPr>
              <w:t>4</w:t>
            </w:r>
            <w:r w:rsidRPr="00F56595">
              <w:rPr>
                <w:sz w:val="16"/>
                <w:szCs w:val="16"/>
                <w:vertAlign w:val="superscript"/>
              </w:rPr>
              <w:t>th</w:t>
            </w:r>
            <w:r w:rsidRPr="00F56595">
              <w:rPr>
                <w:sz w:val="16"/>
                <w:szCs w:val="16"/>
              </w:rPr>
              <w:t>-</w:t>
            </w:r>
            <w:r w:rsidR="002378D7">
              <w:rPr>
                <w:sz w:val="16"/>
                <w:szCs w:val="16"/>
              </w:rPr>
              <w:t>1</w:t>
            </w:r>
            <w:r w:rsidR="00901C01">
              <w:rPr>
                <w:sz w:val="16"/>
                <w:szCs w:val="16"/>
              </w:rPr>
              <w:t>7</w:t>
            </w:r>
            <w:r w:rsidR="00F56146" w:rsidRPr="00F56146">
              <w:rPr>
                <w:sz w:val="16"/>
                <w:szCs w:val="16"/>
                <w:vertAlign w:val="superscript"/>
              </w:rPr>
              <w:t>th</w:t>
            </w:r>
            <w:r w:rsidR="00F56146">
              <w:rPr>
                <w:sz w:val="16"/>
                <w:szCs w:val="16"/>
                <w:vertAlign w:val="superscript"/>
              </w:rPr>
              <w:t>.</w:t>
            </w:r>
            <w:r w:rsidRPr="00F56595">
              <w:rPr>
                <w:sz w:val="16"/>
                <w:szCs w:val="16"/>
              </w:rPr>
              <w:t>: Fall Final Exams</w:t>
            </w:r>
          </w:p>
          <w:p w14:paraId="247E8F61" w14:textId="3CFD31AA" w:rsidR="00B42503" w:rsidRPr="00F56595" w:rsidRDefault="001849F2" w:rsidP="00514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2/1</w:t>
            </w:r>
            <w:r w:rsidR="00C6409E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2/5</w:t>
            </w:r>
            <w:r w:rsidR="00B42503" w:rsidRPr="00F56595">
              <w:rPr>
                <w:sz w:val="16"/>
                <w:szCs w:val="16"/>
              </w:rPr>
              <w:t>: Wish Week</w:t>
            </w:r>
          </w:p>
          <w:p w14:paraId="5142FE2C" w14:textId="14C5CADD" w:rsidR="00514117" w:rsidRPr="00F56595" w:rsidRDefault="00E07767" w:rsidP="00514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4/1</w:t>
            </w:r>
            <w:r w:rsidR="00901C01">
              <w:rPr>
                <w:sz w:val="16"/>
                <w:szCs w:val="16"/>
              </w:rPr>
              <w:t>2</w:t>
            </w:r>
            <w:r w:rsidR="004E5D81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4/1</w:t>
            </w:r>
            <w:r w:rsidR="00901C01">
              <w:rPr>
                <w:sz w:val="16"/>
                <w:szCs w:val="16"/>
              </w:rPr>
              <w:t>6</w:t>
            </w:r>
            <w:r w:rsidR="00514117" w:rsidRPr="00F56595">
              <w:rPr>
                <w:sz w:val="16"/>
                <w:szCs w:val="16"/>
              </w:rPr>
              <w:t xml:space="preserve">: </w:t>
            </w:r>
            <w:r w:rsidR="00017810">
              <w:rPr>
                <w:sz w:val="16"/>
                <w:szCs w:val="16"/>
              </w:rPr>
              <w:t xml:space="preserve">Spring </w:t>
            </w:r>
            <w:r w:rsidR="00514117" w:rsidRPr="00F56595">
              <w:rPr>
                <w:sz w:val="16"/>
                <w:szCs w:val="16"/>
              </w:rPr>
              <w:t>Testing Schedule</w:t>
            </w:r>
          </w:p>
          <w:p w14:paraId="06985D57" w14:textId="0D82F79C" w:rsidR="005E3655" w:rsidRPr="00F56595" w:rsidRDefault="00471FC6" w:rsidP="00514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May </w:t>
            </w:r>
            <w:r w:rsidR="000F3609">
              <w:rPr>
                <w:sz w:val="16"/>
                <w:szCs w:val="16"/>
              </w:rPr>
              <w:t>1</w:t>
            </w:r>
            <w:r w:rsidR="006157DF">
              <w:rPr>
                <w:sz w:val="16"/>
                <w:szCs w:val="16"/>
              </w:rPr>
              <w:t>0</w:t>
            </w:r>
            <w:r w:rsidR="0011770B" w:rsidRPr="0011770B">
              <w:rPr>
                <w:sz w:val="16"/>
                <w:szCs w:val="16"/>
                <w:vertAlign w:val="superscript"/>
              </w:rPr>
              <w:t>th</w:t>
            </w:r>
            <w:r w:rsidR="001177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 w:rsidR="000F3609">
              <w:rPr>
                <w:sz w:val="16"/>
                <w:szCs w:val="16"/>
              </w:rPr>
              <w:t>1</w:t>
            </w:r>
            <w:r w:rsidR="006157DF">
              <w:rPr>
                <w:sz w:val="16"/>
                <w:szCs w:val="16"/>
              </w:rPr>
              <w:t>1</w:t>
            </w:r>
            <w:r w:rsidR="0011770B" w:rsidRPr="0011770B">
              <w:rPr>
                <w:sz w:val="16"/>
                <w:szCs w:val="16"/>
                <w:vertAlign w:val="superscript"/>
              </w:rPr>
              <w:t>th</w:t>
            </w:r>
            <w:r w:rsidR="002F6D79">
              <w:rPr>
                <w:sz w:val="16"/>
                <w:szCs w:val="16"/>
              </w:rPr>
              <w:t xml:space="preserve">: </w:t>
            </w:r>
            <w:r w:rsidR="005E3655" w:rsidRPr="00F56595">
              <w:rPr>
                <w:sz w:val="16"/>
                <w:szCs w:val="16"/>
              </w:rPr>
              <w:t>Senior Finals</w:t>
            </w:r>
          </w:p>
          <w:p w14:paraId="4F2515E9" w14:textId="2FF3F1ED" w:rsidR="00514117" w:rsidRPr="00514117" w:rsidRDefault="00514117" w:rsidP="00514117">
            <w:r w:rsidRPr="00F56595">
              <w:rPr>
                <w:sz w:val="16"/>
                <w:szCs w:val="16"/>
              </w:rPr>
              <w:t xml:space="preserve">May </w:t>
            </w:r>
            <w:r w:rsidR="00471FC6">
              <w:rPr>
                <w:sz w:val="16"/>
                <w:szCs w:val="16"/>
              </w:rPr>
              <w:t>2</w:t>
            </w:r>
            <w:r w:rsidR="0011770B">
              <w:rPr>
                <w:sz w:val="16"/>
                <w:szCs w:val="16"/>
              </w:rPr>
              <w:t>4</w:t>
            </w:r>
            <w:r w:rsidRPr="00F56595">
              <w:rPr>
                <w:sz w:val="16"/>
                <w:szCs w:val="16"/>
                <w:vertAlign w:val="superscript"/>
              </w:rPr>
              <w:t>th</w:t>
            </w:r>
            <w:r w:rsidR="004E5D81">
              <w:rPr>
                <w:sz w:val="16"/>
                <w:szCs w:val="16"/>
                <w:vertAlign w:val="superscript"/>
              </w:rPr>
              <w:t xml:space="preserve"> </w:t>
            </w:r>
            <w:r w:rsidR="004E5D81">
              <w:rPr>
                <w:sz w:val="16"/>
                <w:szCs w:val="16"/>
              </w:rPr>
              <w:t xml:space="preserve">- </w:t>
            </w:r>
            <w:r w:rsidRPr="00F56595">
              <w:rPr>
                <w:sz w:val="16"/>
                <w:szCs w:val="16"/>
              </w:rPr>
              <w:t>2</w:t>
            </w:r>
            <w:r w:rsidR="0011770B">
              <w:rPr>
                <w:sz w:val="16"/>
                <w:szCs w:val="16"/>
              </w:rPr>
              <w:t>7</w:t>
            </w:r>
            <w:r w:rsidR="00471FC6" w:rsidRPr="00471FC6">
              <w:rPr>
                <w:sz w:val="16"/>
                <w:szCs w:val="16"/>
                <w:vertAlign w:val="superscript"/>
              </w:rPr>
              <w:t>th</w:t>
            </w:r>
            <w:r w:rsidRPr="00F56595">
              <w:rPr>
                <w:sz w:val="16"/>
                <w:szCs w:val="16"/>
              </w:rPr>
              <w:t>: Spring Final Exams (grades 9</w:t>
            </w:r>
            <w:r w:rsidR="004E5D81">
              <w:rPr>
                <w:sz w:val="16"/>
                <w:szCs w:val="16"/>
              </w:rPr>
              <w:t>-</w:t>
            </w:r>
            <w:r w:rsidRPr="00F56595">
              <w:rPr>
                <w:sz w:val="16"/>
                <w:szCs w:val="16"/>
              </w:rPr>
              <w:t>11)</w:t>
            </w:r>
          </w:p>
        </w:tc>
      </w:tr>
      <w:tr w:rsidR="008A02FC" w14:paraId="6A40E4C3" w14:textId="5CC6603D" w:rsidTr="00514117">
        <w:tc>
          <w:tcPr>
            <w:tcW w:w="535" w:type="dxa"/>
            <w:shd w:val="clear" w:color="auto" w:fill="FFF6CD" w:themeFill="accent2" w:themeFillTint="66"/>
          </w:tcPr>
          <w:p w14:paraId="4F007F6C" w14:textId="4C0CCFD5" w:rsidR="008A02FC" w:rsidRDefault="008A02FC" w:rsidP="00090B02">
            <w:pPr>
              <w:pStyle w:val="Heading1"/>
            </w:pPr>
            <w:r>
              <w:t xml:space="preserve"> </w:t>
            </w:r>
          </w:p>
        </w:tc>
        <w:tc>
          <w:tcPr>
            <w:tcW w:w="6030" w:type="dxa"/>
          </w:tcPr>
          <w:p w14:paraId="61252D1F" w14:textId="25B984D6" w:rsidR="008A02FC" w:rsidRDefault="008A02FC" w:rsidP="00090B02">
            <w:pPr>
              <w:pStyle w:val="Heading1"/>
            </w:pPr>
            <w:r>
              <w:t>Gold Day (periods 5-7,</w:t>
            </w:r>
            <w:r w:rsidR="00A05FC3">
              <w:t xml:space="preserve"> </w:t>
            </w:r>
            <w:r w:rsidR="00A246FD">
              <w:t>SAS/</w:t>
            </w:r>
            <w:r w:rsidR="0033507C">
              <w:t>Homeroom/</w:t>
            </w:r>
            <w:r>
              <w:t>E</w:t>
            </w:r>
            <w:r w:rsidR="00240DA5">
              <w:t>agle Time</w:t>
            </w:r>
            <w:r>
              <w:t>)</w:t>
            </w:r>
          </w:p>
        </w:tc>
        <w:tc>
          <w:tcPr>
            <w:tcW w:w="4225" w:type="dxa"/>
            <w:vMerge/>
          </w:tcPr>
          <w:p w14:paraId="4166E0C6" w14:textId="77777777" w:rsidR="008A02FC" w:rsidRDefault="008A02FC" w:rsidP="00090B02">
            <w:pPr>
              <w:pStyle w:val="Heading1"/>
            </w:pPr>
          </w:p>
        </w:tc>
      </w:tr>
      <w:tr w:rsidR="008A02FC" w14:paraId="1514B661" w14:textId="22C9D2E4" w:rsidTr="00514117">
        <w:tc>
          <w:tcPr>
            <w:tcW w:w="535" w:type="dxa"/>
            <w:shd w:val="clear" w:color="auto" w:fill="B3B3B3" w:themeFill="background2" w:themeFillShade="BF"/>
          </w:tcPr>
          <w:p w14:paraId="5694F943" w14:textId="77777777" w:rsidR="008A02FC" w:rsidRDefault="008A02FC" w:rsidP="00090B02">
            <w:pPr>
              <w:pStyle w:val="Heading1"/>
            </w:pPr>
          </w:p>
        </w:tc>
        <w:tc>
          <w:tcPr>
            <w:tcW w:w="6030" w:type="dxa"/>
          </w:tcPr>
          <w:p w14:paraId="2C2B52D0" w14:textId="11CB0351" w:rsidR="008A02FC" w:rsidRDefault="008A02FC" w:rsidP="00090B02">
            <w:pPr>
              <w:pStyle w:val="Heading1"/>
            </w:pPr>
            <w:r>
              <w:t>Friday (periods 1-7)</w:t>
            </w:r>
          </w:p>
        </w:tc>
        <w:tc>
          <w:tcPr>
            <w:tcW w:w="4225" w:type="dxa"/>
            <w:vMerge/>
          </w:tcPr>
          <w:p w14:paraId="33AC28D4" w14:textId="77777777" w:rsidR="008A02FC" w:rsidRDefault="008A02FC" w:rsidP="00090B02">
            <w:pPr>
              <w:pStyle w:val="Heading1"/>
            </w:pPr>
          </w:p>
        </w:tc>
      </w:tr>
      <w:tr w:rsidR="008A02FC" w14:paraId="79F21CE2" w14:textId="6EA7291A" w:rsidTr="00514117">
        <w:tc>
          <w:tcPr>
            <w:tcW w:w="535" w:type="dxa"/>
            <w:shd w:val="clear" w:color="auto" w:fill="BC89C9" w:themeFill="accent6" w:themeFillTint="99"/>
          </w:tcPr>
          <w:p w14:paraId="56A55F49" w14:textId="77777777" w:rsidR="008A02FC" w:rsidRDefault="008A02FC" w:rsidP="00090B02">
            <w:pPr>
              <w:pStyle w:val="Heading1"/>
            </w:pPr>
          </w:p>
        </w:tc>
        <w:tc>
          <w:tcPr>
            <w:tcW w:w="6030" w:type="dxa"/>
          </w:tcPr>
          <w:p w14:paraId="21454844" w14:textId="12E943CF" w:rsidR="008A02FC" w:rsidRDefault="008A02FC" w:rsidP="00090B02">
            <w:pPr>
              <w:pStyle w:val="Heading1"/>
            </w:pPr>
            <w:r>
              <w:t>Special Schedule (classes and/or times may vary)</w:t>
            </w:r>
          </w:p>
        </w:tc>
        <w:tc>
          <w:tcPr>
            <w:tcW w:w="4225" w:type="dxa"/>
            <w:vMerge/>
          </w:tcPr>
          <w:p w14:paraId="1DE0AD5A" w14:textId="77777777" w:rsidR="008A02FC" w:rsidRDefault="008A02FC" w:rsidP="00090B02">
            <w:pPr>
              <w:pStyle w:val="Heading1"/>
            </w:pPr>
          </w:p>
        </w:tc>
      </w:tr>
      <w:tr w:rsidR="008A02FC" w14:paraId="62D22596" w14:textId="4F67268B" w:rsidTr="00723F3D">
        <w:trPr>
          <w:trHeight w:val="296"/>
        </w:trPr>
        <w:tc>
          <w:tcPr>
            <w:tcW w:w="535" w:type="dxa"/>
            <w:shd w:val="clear" w:color="auto" w:fill="FF0000"/>
          </w:tcPr>
          <w:p w14:paraId="584B158B" w14:textId="77777777" w:rsidR="008A02FC" w:rsidRDefault="008A02FC" w:rsidP="00090B02">
            <w:pPr>
              <w:pStyle w:val="Heading1"/>
            </w:pPr>
          </w:p>
        </w:tc>
        <w:tc>
          <w:tcPr>
            <w:tcW w:w="6030" w:type="dxa"/>
          </w:tcPr>
          <w:p w14:paraId="538650AF" w14:textId="342450F8" w:rsidR="008A02FC" w:rsidRDefault="008A02FC" w:rsidP="00090B02">
            <w:pPr>
              <w:pStyle w:val="Heading1"/>
            </w:pPr>
            <w:r>
              <w:t>N</w:t>
            </w:r>
            <w:r w:rsidR="00514117">
              <w:t>O STUDENTS</w:t>
            </w:r>
            <w:r>
              <w:t xml:space="preserve"> </w:t>
            </w:r>
            <w:r w:rsidRPr="005E3655">
              <w:rPr>
                <w:sz w:val="13"/>
                <w:szCs w:val="13"/>
              </w:rPr>
              <w:t>(Holiday, PD, Comp Day, Workday</w:t>
            </w:r>
            <w:r w:rsidR="005E3655" w:rsidRPr="005E3655">
              <w:rPr>
                <w:sz w:val="13"/>
                <w:szCs w:val="13"/>
              </w:rPr>
              <w:t xml:space="preserve">, </w:t>
            </w:r>
            <w:r w:rsidRPr="005E3655">
              <w:rPr>
                <w:sz w:val="13"/>
                <w:szCs w:val="13"/>
              </w:rPr>
              <w:t>Break</w:t>
            </w:r>
            <w:r w:rsidR="005E3655" w:rsidRPr="005E3655">
              <w:rPr>
                <w:sz w:val="13"/>
                <w:szCs w:val="13"/>
              </w:rPr>
              <w:t xml:space="preserve"> or MVHS </w:t>
            </w:r>
            <w:r w:rsidR="0093251C">
              <w:rPr>
                <w:sz w:val="13"/>
                <w:szCs w:val="13"/>
              </w:rPr>
              <w:t>Graduation</w:t>
            </w:r>
            <w:r w:rsidR="00901C01">
              <w:rPr>
                <w:sz w:val="13"/>
                <w:szCs w:val="13"/>
              </w:rPr>
              <w:t xml:space="preserve"> (5/19)</w:t>
            </w:r>
            <w:r w:rsidRPr="005E3655">
              <w:rPr>
                <w:sz w:val="13"/>
                <w:szCs w:val="13"/>
              </w:rPr>
              <w:t>)</w:t>
            </w:r>
          </w:p>
        </w:tc>
        <w:tc>
          <w:tcPr>
            <w:tcW w:w="4225" w:type="dxa"/>
            <w:vMerge/>
          </w:tcPr>
          <w:p w14:paraId="433E7BF6" w14:textId="77777777" w:rsidR="008A02FC" w:rsidRDefault="008A02FC" w:rsidP="00090B02">
            <w:pPr>
              <w:pStyle w:val="Heading1"/>
            </w:pPr>
          </w:p>
        </w:tc>
      </w:tr>
    </w:tbl>
    <w:p w14:paraId="704F79E2" w14:textId="4580708F" w:rsidR="00A70674" w:rsidRDefault="00723F3D" w:rsidP="00723F3D">
      <w:pPr>
        <w:pStyle w:val="Heading1"/>
      </w:pPr>
      <w:r>
        <w:t xml:space="preserve">**Friday (and/or Thursday on a 4 day week) will be used to balance the schedule for the week should any cancellations occur. </w:t>
      </w:r>
    </w:p>
    <w:sectPr w:rsidR="00A70674" w:rsidSect="00DB1D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856E74" w14:textId="77777777" w:rsidR="009A6C0E" w:rsidRDefault="009A6C0E" w:rsidP="00337E14">
      <w:pPr>
        <w:spacing w:after="0"/>
      </w:pPr>
      <w:r>
        <w:separator/>
      </w:r>
    </w:p>
  </w:endnote>
  <w:endnote w:type="continuationSeparator" w:id="0">
    <w:p w14:paraId="41EEFB99" w14:textId="77777777" w:rsidR="009A6C0E" w:rsidRDefault="009A6C0E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0038B" w14:textId="77777777" w:rsidR="00142A57" w:rsidRDefault="00142A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EC9DF8" w14:textId="77777777" w:rsidR="00142A57" w:rsidRDefault="00142A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93106" w14:textId="77777777" w:rsidR="00142A57" w:rsidRDefault="00142A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4DB19" w14:textId="77777777" w:rsidR="009A6C0E" w:rsidRDefault="009A6C0E" w:rsidP="00337E14">
      <w:pPr>
        <w:spacing w:after="0"/>
      </w:pPr>
      <w:r>
        <w:separator/>
      </w:r>
    </w:p>
  </w:footnote>
  <w:footnote w:type="continuationSeparator" w:id="0">
    <w:p w14:paraId="0AA4D078" w14:textId="77777777" w:rsidR="009A6C0E" w:rsidRDefault="009A6C0E" w:rsidP="00337E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BD73AF" w14:textId="77777777" w:rsidR="00142A57" w:rsidRDefault="00142A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09981" w14:textId="77777777" w:rsidR="00142A57" w:rsidRDefault="00142A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00091" w14:textId="77777777" w:rsidR="00142A57" w:rsidRDefault="00142A5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removePersonalInformation/>
  <w:removeDateAndTime/>
  <w:displayBackgroundShape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DC9"/>
    <w:rsid w:val="00017810"/>
    <w:rsid w:val="00021D84"/>
    <w:rsid w:val="00035161"/>
    <w:rsid w:val="00072ACB"/>
    <w:rsid w:val="00090B02"/>
    <w:rsid w:val="000A0404"/>
    <w:rsid w:val="000A6191"/>
    <w:rsid w:val="000C4890"/>
    <w:rsid w:val="000C5C43"/>
    <w:rsid w:val="000D4E95"/>
    <w:rsid w:val="000D6EFE"/>
    <w:rsid w:val="000F3609"/>
    <w:rsid w:val="001040FC"/>
    <w:rsid w:val="0011770B"/>
    <w:rsid w:val="00132360"/>
    <w:rsid w:val="00142A57"/>
    <w:rsid w:val="0014637E"/>
    <w:rsid w:val="00164406"/>
    <w:rsid w:val="00177845"/>
    <w:rsid w:val="001849F2"/>
    <w:rsid w:val="00191999"/>
    <w:rsid w:val="00191DAF"/>
    <w:rsid w:val="00192CC7"/>
    <w:rsid w:val="001A602A"/>
    <w:rsid w:val="001D5A87"/>
    <w:rsid w:val="00223B9D"/>
    <w:rsid w:val="00223D4D"/>
    <w:rsid w:val="002378D7"/>
    <w:rsid w:val="00240DA5"/>
    <w:rsid w:val="00246E8A"/>
    <w:rsid w:val="00253B10"/>
    <w:rsid w:val="002542FD"/>
    <w:rsid w:val="00295C4B"/>
    <w:rsid w:val="002B3C94"/>
    <w:rsid w:val="002D6BE6"/>
    <w:rsid w:val="002F6D79"/>
    <w:rsid w:val="00307280"/>
    <w:rsid w:val="003300C5"/>
    <w:rsid w:val="00334FC6"/>
    <w:rsid w:val="0033507C"/>
    <w:rsid w:val="00337E14"/>
    <w:rsid w:val="003522B7"/>
    <w:rsid w:val="00366921"/>
    <w:rsid w:val="00386EFE"/>
    <w:rsid w:val="003905EB"/>
    <w:rsid w:val="003909CC"/>
    <w:rsid w:val="003B2844"/>
    <w:rsid w:val="003C14C4"/>
    <w:rsid w:val="003D067A"/>
    <w:rsid w:val="003E7DC2"/>
    <w:rsid w:val="00404550"/>
    <w:rsid w:val="004368B0"/>
    <w:rsid w:val="0044315E"/>
    <w:rsid w:val="00454671"/>
    <w:rsid w:val="00471FC6"/>
    <w:rsid w:val="00477315"/>
    <w:rsid w:val="004A6647"/>
    <w:rsid w:val="004A6C50"/>
    <w:rsid w:val="004B3EE1"/>
    <w:rsid w:val="004B430E"/>
    <w:rsid w:val="004C163A"/>
    <w:rsid w:val="004E5D81"/>
    <w:rsid w:val="004F683C"/>
    <w:rsid w:val="005016E2"/>
    <w:rsid w:val="0051069A"/>
    <w:rsid w:val="00514117"/>
    <w:rsid w:val="005416FC"/>
    <w:rsid w:val="00563105"/>
    <w:rsid w:val="005804F4"/>
    <w:rsid w:val="0058421F"/>
    <w:rsid w:val="00596022"/>
    <w:rsid w:val="005965F0"/>
    <w:rsid w:val="005B0412"/>
    <w:rsid w:val="005B7161"/>
    <w:rsid w:val="005C2F9E"/>
    <w:rsid w:val="005E3655"/>
    <w:rsid w:val="005E44DF"/>
    <w:rsid w:val="005F5B57"/>
    <w:rsid w:val="006157DF"/>
    <w:rsid w:val="00622951"/>
    <w:rsid w:val="0064536A"/>
    <w:rsid w:val="00650434"/>
    <w:rsid w:val="00663BA9"/>
    <w:rsid w:val="006A0C7B"/>
    <w:rsid w:val="006E7372"/>
    <w:rsid w:val="006F1D3C"/>
    <w:rsid w:val="00723F3D"/>
    <w:rsid w:val="007476DE"/>
    <w:rsid w:val="00757651"/>
    <w:rsid w:val="00782324"/>
    <w:rsid w:val="00786966"/>
    <w:rsid w:val="007F75C5"/>
    <w:rsid w:val="00807B5F"/>
    <w:rsid w:val="0081420B"/>
    <w:rsid w:val="00831B5E"/>
    <w:rsid w:val="00837D69"/>
    <w:rsid w:val="00841DC9"/>
    <w:rsid w:val="0084234F"/>
    <w:rsid w:val="008806C3"/>
    <w:rsid w:val="00882582"/>
    <w:rsid w:val="00884553"/>
    <w:rsid w:val="008A02FC"/>
    <w:rsid w:val="008A28AC"/>
    <w:rsid w:val="008B429C"/>
    <w:rsid w:val="008C4FE5"/>
    <w:rsid w:val="008D45BE"/>
    <w:rsid w:val="008E5B99"/>
    <w:rsid w:val="00901C01"/>
    <w:rsid w:val="009035EA"/>
    <w:rsid w:val="009276DA"/>
    <w:rsid w:val="0093251C"/>
    <w:rsid w:val="00932880"/>
    <w:rsid w:val="00945588"/>
    <w:rsid w:val="00951F65"/>
    <w:rsid w:val="0096097B"/>
    <w:rsid w:val="00964C03"/>
    <w:rsid w:val="00971D6C"/>
    <w:rsid w:val="00974E37"/>
    <w:rsid w:val="00993DD3"/>
    <w:rsid w:val="00996198"/>
    <w:rsid w:val="009A0FFC"/>
    <w:rsid w:val="009A6C0E"/>
    <w:rsid w:val="009B1A7B"/>
    <w:rsid w:val="009F65F2"/>
    <w:rsid w:val="00A05FC3"/>
    <w:rsid w:val="00A11989"/>
    <w:rsid w:val="00A15338"/>
    <w:rsid w:val="00A16E90"/>
    <w:rsid w:val="00A246FD"/>
    <w:rsid w:val="00A3616B"/>
    <w:rsid w:val="00A632E5"/>
    <w:rsid w:val="00A70674"/>
    <w:rsid w:val="00A81697"/>
    <w:rsid w:val="00A875D8"/>
    <w:rsid w:val="00AA3BCD"/>
    <w:rsid w:val="00AB25AE"/>
    <w:rsid w:val="00AB52F2"/>
    <w:rsid w:val="00AC523B"/>
    <w:rsid w:val="00B03FCB"/>
    <w:rsid w:val="00B07CBA"/>
    <w:rsid w:val="00B27D41"/>
    <w:rsid w:val="00B42503"/>
    <w:rsid w:val="00B87BA8"/>
    <w:rsid w:val="00B87E4A"/>
    <w:rsid w:val="00BB45AA"/>
    <w:rsid w:val="00BD4C1E"/>
    <w:rsid w:val="00C306A7"/>
    <w:rsid w:val="00C606FF"/>
    <w:rsid w:val="00C6409E"/>
    <w:rsid w:val="00C74996"/>
    <w:rsid w:val="00C81CEF"/>
    <w:rsid w:val="00C84F69"/>
    <w:rsid w:val="00C946DE"/>
    <w:rsid w:val="00CC6895"/>
    <w:rsid w:val="00CC723B"/>
    <w:rsid w:val="00CC7789"/>
    <w:rsid w:val="00D17519"/>
    <w:rsid w:val="00D24B51"/>
    <w:rsid w:val="00D30250"/>
    <w:rsid w:val="00D337BD"/>
    <w:rsid w:val="00D35514"/>
    <w:rsid w:val="00D35DA8"/>
    <w:rsid w:val="00D413CC"/>
    <w:rsid w:val="00D528F3"/>
    <w:rsid w:val="00D7199D"/>
    <w:rsid w:val="00D944C7"/>
    <w:rsid w:val="00DA05DD"/>
    <w:rsid w:val="00DB1DFD"/>
    <w:rsid w:val="00DC34F1"/>
    <w:rsid w:val="00DC4399"/>
    <w:rsid w:val="00DD4E9B"/>
    <w:rsid w:val="00E05204"/>
    <w:rsid w:val="00E07767"/>
    <w:rsid w:val="00E118A4"/>
    <w:rsid w:val="00E31A8E"/>
    <w:rsid w:val="00E350C5"/>
    <w:rsid w:val="00E4089E"/>
    <w:rsid w:val="00E808BF"/>
    <w:rsid w:val="00E81665"/>
    <w:rsid w:val="00EC16F9"/>
    <w:rsid w:val="00ED06DD"/>
    <w:rsid w:val="00EE1C72"/>
    <w:rsid w:val="00F014D5"/>
    <w:rsid w:val="00F062CA"/>
    <w:rsid w:val="00F56146"/>
    <w:rsid w:val="00F56595"/>
    <w:rsid w:val="00F637E1"/>
    <w:rsid w:val="00F77C7A"/>
    <w:rsid w:val="00FA7F96"/>
    <w:rsid w:val="00FB3412"/>
    <w:rsid w:val="00FB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3CC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rceglie/Library/Containers/com.microsoft.Word/Data/Library/Application%20Support/Microsoft/Office/16.0/DTS/Search/%7b97C2551F-5A77-CC40-8D47-1185ABC0A49F%7dtf56110501_win32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ED582A-92EC-41C0-AFC5-E6B42D74E4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5E547822-A236-4162-8573-8CB565450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34C8F7-1A7E-4AAA-B27D-091DD9B528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1A9A59-8200-AB4D-89FE-C0DAF45B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{97C2551F-5A77-CC40-8D47-1185ABC0A49F}tf56110501_win32.dotx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2025-11-14T15:00:00Z</dcterms:created>
  <dcterms:modified xsi:type="dcterms:W3CDTF">2026-08-07T16:44:00Z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