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E3AF" w14:textId="77777777" w:rsidR="00683E21" w:rsidRPr="0003608E" w:rsidRDefault="00683E21" w:rsidP="0003608E">
      <w:pPr>
        <w:jc w:val="center"/>
        <w:rPr>
          <w:sz w:val="28"/>
          <w:szCs w:val="28"/>
        </w:rPr>
      </w:pPr>
    </w:p>
    <w:p w14:paraId="313EA9E2" w14:textId="77777777" w:rsidR="0003608E" w:rsidRPr="0003608E" w:rsidRDefault="0003608E" w:rsidP="0003608E">
      <w:pPr>
        <w:jc w:val="center"/>
        <w:rPr>
          <w:sz w:val="28"/>
          <w:szCs w:val="28"/>
        </w:rPr>
      </w:pPr>
      <w:r w:rsidRPr="0003608E">
        <w:rPr>
          <w:b/>
          <w:bCs/>
          <w:sz w:val="28"/>
          <w:szCs w:val="28"/>
        </w:rPr>
        <w:t>Job Shadow Permission Form</w:t>
      </w:r>
    </w:p>
    <w:p w14:paraId="4C081FF0" w14:textId="77777777" w:rsidR="0003608E" w:rsidRPr="0003608E" w:rsidRDefault="0003608E" w:rsidP="0003608E">
      <w:pPr>
        <w:rPr>
          <w:b/>
          <w:bCs/>
        </w:rPr>
      </w:pPr>
      <w:r w:rsidRPr="0003608E">
        <w:rPr>
          <w:b/>
          <w:bCs/>
        </w:rPr>
        <w:t>Purpose</w:t>
      </w:r>
    </w:p>
    <w:p w14:paraId="6EBE160C" w14:textId="77777777" w:rsidR="0003608E" w:rsidRPr="0003608E" w:rsidRDefault="0003608E" w:rsidP="0003608E">
      <w:r w:rsidRPr="0003608E">
        <w:t>The Job Shadowing Program at Boyertown Area Senior High School is part of the career portfolio requirement and offers students a real-world opportunity to observe professionals in various careers, enhancing career exploration and supporting future planning.</w:t>
      </w:r>
    </w:p>
    <w:p w14:paraId="0D60BEBA" w14:textId="77777777" w:rsidR="0003608E" w:rsidRPr="0003608E" w:rsidRDefault="0003608E" w:rsidP="0003608E">
      <w:pPr>
        <w:rPr>
          <w:b/>
          <w:bCs/>
        </w:rPr>
      </w:pPr>
      <w:r w:rsidRPr="0003608E">
        <w:rPr>
          <w:b/>
          <w:bCs/>
        </w:rPr>
        <w:t>Parent/Guardian Permission</w:t>
      </w:r>
    </w:p>
    <w:p w14:paraId="53819C7E" w14:textId="77777777" w:rsidR="0003608E" w:rsidRPr="0003608E" w:rsidRDefault="0003608E" w:rsidP="0003608E">
      <w:r w:rsidRPr="0003608E">
        <w:t>I, the undersigned, give permission for my child,</w:t>
      </w:r>
      <w:r w:rsidRPr="0003608E">
        <w:br/>
        <w:t xml:space="preserve"> </w:t>
      </w:r>
      <w:r w:rsidRPr="0003608E">
        <w:rPr>
          <w:b/>
          <w:bCs/>
        </w:rPr>
        <w:t>_________________________________________</w:t>
      </w:r>
      <w:r w:rsidRPr="0003608E">
        <w:t>, to participate in the Job Shadowing Program.</w:t>
      </w:r>
    </w:p>
    <w:p w14:paraId="2E5D6D15" w14:textId="77777777" w:rsidR="0003608E" w:rsidRPr="0003608E" w:rsidRDefault="0003608E" w:rsidP="0003608E">
      <w:r w:rsidRPr="0003608E">
        <w:t xml:space="preserve">I understand that </w:t>
      </w:r>
      <w:r w:rsidRPr="0003608E">
        <w:rPr>
          <w:b/>
          <w:bCs/>
        </w:rPr>
        <w:t>transportation to and from the job shadow site is the responsibility of the student and/or parent/guardian</w:t>
      </w:r>
      <w:r w:rsidRPr="0003608E">
        <w:t xml:space="preserve"> and will not be provided by the Boyertown Area School District.</w:t>
      </w:r>
    </w:p>
    <w:p w14:paraId="512E9A44" w14:textId="77777777" w:rsidR="0003608E" w:rsidRPr="0003608E" w:rsidRDefault="0003608E" w:rsidP="0003608E">
      <w:r w:rsidRPr="0003608E">
        <w:t xml:space="preserve">I acknowledge and agree that the </w:t>
      </w:r>
      <w:r w:rsidRPr="0003608E">
        <w:rPr>
          <w:b/>
          <w:bCs/>
        </w:rPr>
        <w:t>Boyertown Area School District</w:t>
      </w:r>
      <w:r w:rsidRPr="0003608E">
        <w:t xml:space="preserve">, its Board of School Directors, employees, and agents are </w:t>
      </w:r>
      <w:r w:rsidRPr="0003608E">
        <w:rPr>
          <w:b/>
          <w:bCs/>
        </w:rPr>
        <w:t>not responsible for any injury, loss, or damage</w:t>
      </w:r>
      <w:r w:rsidRPr="0003608E">
        <w:t xml:space="preserve"> that may occur during the student’s participation in the job shadowing program.</w:t>
      </w:r>
    </w:p>
    <w:p w14:paraId="03E1022A" w14:textId="77777777" w:rsidR="0003608E" w:rsidRPr="0003608E" w:rsidRDefault="0003608E" w:rsidP="0003608E">
      <w:r w:rsidRPr="0003608E">
        <w:t xml:space="preserve">By signing below, I hereby </w:t>
      </w:r>
      <w:r w:rsidRPr="0003608E">
        <w:rPr>
          <w:b/>
          <w:bCs/>
        </w:rPr>
        <w:t>release the Boyertown Area School District</w:t>
      </w:r>
      <w:r w:rsidRPr="0003608E">
        <w:t xml:space="preserve"> from </w:t>
      </w:r>
      <w:proofErr w:type="gramStart"/>
      <w:r w:rsidRPr="0003608E">
        <w:t>any and all</w:t>
      </w:r>
      <w:proofErr w:type="gramEnd"/>
      <w:r w:rsidRPr="0003608E">
        <w:t xml:space="preserve"> liability, claims, demands, or actions arising from or connected to this experience.</w:t>
      </w:r>
    </w:p>
    <w:p w14:paraId="6A1CC877" w14:textId="77777777" w:rsidR="0003608E" w:rsidRPr="0003608E" w:rsidRDefault="0003608E" w:rsidP="0003608E">
      <w:pPr>
        <w:rPr>
          <w:b/>
          <w:bCs/>
        </w:rPr>
      </w:pPr>
      <w:r w:rsidRPr="0003608E">
        <w:rPr>
          <w:b/>
          <w:bCs/>
        </w:rPr>
        <w:t>Student/Guardian Agreement</w:t>
      </w:r>
    </w:p>
    <w:p w14:paraId="6D437ACF" w14:textId="77777777" w:rsidR="0003608E" w:rsidRPr="0003608E" w:rsidRDefault="0003608E" w:rsidP="0003608E">
      <w:r w:rsidRPr="0003608E">
        <w:t>I understand that I am representing Boyertown Area Senior High School while participating in this job shadow opportunity. I agree to act in a respectful and professional manner, follow all directions from the host organization, and meet the expectations of the school.</w:t>
      </w:r>
    </w:p>
    <w:p w14:paraId="50CB4186" w14:textId="77777777" w:rsidR="0003608E" w:rsidRPr="0003608E" w:rsidRDefault="0003608E" w:rsidP="0003608E">
      <w:r w:rsidRPr="0003608E">
        <w:rPr>
          <w:b/>
          <w:bCs/>
        </w:rPr>
        <w:t>Student Signature:</w:t>
      </w:r>
      <w:r w:rsidRPr="0003608E">
        <w:t xml:space="preserve"> _____________________________</w:t>
      </w:r>
      <w:r w:rsidRPr="0003608E">
        <w:t> </w:t>
      </w:r>
      <w:r w:rsidRPr="0003608E">
        <w:t> </w:t>
      </w:r>
      <w:r w:rsidRPr="0003608E">
        <w:rPr>
          <w:b/>
          <w:bCs/>
        </w:rPr>
        <w:t>Date:</w:t>
      </w:r>
      <w:r w:rsidRPr="0003608E">
        <w:t xml:space="preserve"> _______________</w:t>
      </w:r>
    </w:p>
    <w:p w14:paraId="209D81EE" w14:textId="77777777" w:rsidR="0003608E" w:rsidRPr="0003608E" w:rsidRDefault="0003608E" w:rsidP="0003608E">
      <w:r w:rsidRPr="0003608E">
        <w:rPr>
          <w:b/>
          <w:bCs/>
        </w:rPr>
        <w:t>Parent/Guardian Name (Printed):</w:t>
      </w:r>
      <w:r w:rsidRPr="0003608E">
        <w:t xml:space="preserve"> __________________________________________</w:t>
      </w:r>
    </w:p>
    <w:p w14:paraId="558E4F8A" w14:textId="77777777" w:rsidR="0003608E" w:rsidRPr="0003608E" w:rsidRDefault="0003608E" w:rsidP="0003608E">
      <w:r w:rsidRPr="0003608E">
        <w:rPr>
          <w:b/>
          <w:bCs/>
        </w:rPr>
        <w:t>Parent/Guardian Signature:</w:t>
      </w:r>
      <w:r w:rsidRPr="0003608E">
        <w:t xml:space="preserve"> __________________________</w:t>
      </w:r>
      <w:proofErr w:type="gramStart"/>
      <w:r w:rsidRPr="0003608E">
        <w:t>__</w:t>
      </w:r>
      <w:proofErr w:type="gramEnd"/>
      <w:r w:rsidRPr="0003608E">
        <w:t>_</w:t>
      </w:r>
      <w:r w:rsidRPr="0003608E">
        <w:t> </w:t>
      </w:r>
      <w:r w:rsidRPr="0003608E">
        <w:rPr>
          <w:b/>
          <w:bCs/>
        </w:rPr>
        <w:t>Date:</w:t>
      </w:r>
      <w:r w:rsidRPr="0003608E">
        <w:t xml:space="preserve"> ____________</w:t>
      </w:r>
    </w:p>
    <w:p w14:paraId="4F8E574B" w14:textId="77777777" w:rsidR="0003608E" w:rsidRPr="0003608E" w:rsidRDefault="0003608E" w:rsidP="0003608E">
      <w:r w:rsidRPr="0003608E">
        <w:rPr>
          <w:b/>
          <w:bCs/>
        </w:rPr>
        <w:t>Phone Number:</w:t>
      </w:r>
      <w:r w:rsidRPr="0003608E">
        <w:t xml:space="preserve"> __________________________</w:t>
      </w:r>
      <w:r w:rsidRPr="0003608E">
        <w:t> </w:t>
      </w:r>
      <w:r w:rsidRPr="0003608E">
        <w:t> </w:t>
      </w:r>
      <w:r w:rsidRPr="0003608E">
        <w:rPr>
          <w:b/>
          <w:bCs/>
        </w:rPr>
        <w:t>Email Address:</w:t>
      </w:r>
      <w:r w:rsidRPr="0003608E">
        <w:t xml:space="preserve"> __________________________</w:t>
      </w:r>
    </w:p>
    <w:p w14:paraId="3FAAD8F7" w14:textId="3B551FE9" w:rsidR="00683E21" w:rsidRPr="00B57181" w:rsidRDefault="0003608E" w:rsidP="006D0A81">
      <w:pPr>
        <w:numPr>
          <w:ilvl w:val="0"/>
          <w:numId w:val="1"/>
        </w:numPr>
        <w:rPr>
          <w:highlight w:val="yellow"/>
        </w:rPr>
      </w:pPr>
      <w:r w:rsidRPr="0003608E">
        <w:rPr>
          <w:b/>
          <w:bCs/>
          <w:highlight w:val="yellow"/>
        </w:rPr>
        <w:t xml:space="preserve">This document must be uploaded to your </w:t>
      </w:r>
      <w:proofErr w:type="spellStart"/>
      <w:r w:rsidRPr="0003608E">
        <w:rPr>
          <w:b/>
          <w:bCs/>
          <w:highlight w:val="yellow"/>
        </w:rPr>
        <w:t>SmartFutures</w:t>
      </w:r>
      <w:proofErr w:type="spellEnd"/>
      <w:r w:rsidRPr="0003608E">
        <w:rPr>
          <w:b/>
          <w:bCs/>
          <w:highlight w:val="yellow"/>
        </w:rPr>
        <w:t xml:space="preserve"> account </w:t>
      </w:r>
      <w:r w:rsidRPr="0003608E">
        <w:rPr>
          <w:b/>
          <w:bCs/>
          <w:highlight w:val="yellow"/>
          <w:u w:val="single"/>
        </w:rPr>
        <w:t xml:space="preserve">and </w:t>
      </w:r>
      <w:r w:rsidRPr="0003608E">
        <w:rPr>
          <w:b/>
          <w:bCs/>
          <w:highlight w:val="yellow"/>
        </w:rPr>
        <w:t>returned to the BASH Counseling Office at least one week prior to the scheduled job shadow date</w:t>
      </w:r>
      <w:r w:rsidRPr="0003608E">
        <w:rPr>
          <w:highlight w:val="yellow"/>
        </w:rPr>
        <w:t>.</w:t>
      </w:r>
    </w:p>
    <w:sectPr w:rsidR="00683E21" w:rsidRPr="00B57181" w:rsidSect="00BE0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36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F75A" w14:textId="77777777" w:rsidR="00F83782" w:rsidRDefault="00F83782" w:rsidP="006D0A81">
      <w:pPr>
        <w:spacing w:after="0" w:line="240" w:lineRule="auto"/>
      </w:pPr>
      <w:r>
        <w:separator/>
      </w:r>
    </w:p>
  </w:endnote>
  <w:endnote w:type="continuationSeparator" w:id="0">
    <w:p w14:paraId="4B356A65" w14:textId="77777777" w:rsidR="00F83782" w:rsidRDefault="00F83782" w:rsidP="006D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7E9D" w14:textId="77777777" w:rsidR="00F1429A" w:rsidRDefault="00F14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20"/>
        <w:szCs w:val="20"/>
      </w:rPr>
      <w:id w:val="61825839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4"/>
        <w:szCs w:val="24"/>
      </w:rPr>
    </w:sdtEndPr>
    <w:sdtContent>
      <w:p w14:paraId="711F9CF2" w14:textId="77777777" w:rsidR="00683E21" w:rsidRDefault="00683E21">
        <w:pPr>
          <w:pStyle w:val="Footer"/>
          <w:jc w:val="right"/>
        </w:pPr>
        <w:r w:rsidRPr="00683E21">
          <w:rPr>
            <w:rFonts w:ascii="Century Gothic" w:hAnsi="Century Gothic"/>
            <w:sz w:val="20"/>
            <w:szCs w:val="20"/>
          </w:rPr>
          <w:t xml:space="preserve">Page | </w:t>
        </w:r>
        <w:r w:rsidRPr="00683E21">
          <w:rPr>
            <w:rFonts w:ascii="Century Gothic" w:hAnsi="Century Gothic"/>
            <w:sz w:val="20"/>
            <w:szCs w:val="20"/>
          </w:rPr>
          <w:fldChar w:fldCharType="begin"/>
        </w:r>
        <w:r w:rsidRPr="00683E21">
          <w:rPr>
            <w:rFonts w:ascii="Century Gothic" w:hAnsi="Century Gothic"/>
            <w:sz w:val="20"/>
            <w:szCs w:val="20"/>
          </w:rPr>
          <w:instrText xml:space="preserve"> PAGE   \* MERGEFORMAT </w:instrText>
        </w:r>
        <w:r w:rsidRPr="00683E21">
          <w:rPr>
            <w:rFonts w:ascii="Century Gothic" w:hAnsi="Century Gothic"/>
            <w:sz w:val="20"/>
            <w:szCs w:val="20"/>
          </w:rPr>
          <w:fldChar w:fldCharType="separate"/>
        </w:r>
        <w:r w:rsidRPr="00683E21">
          <w:rPr>
            <w:rFonts w:ascii="Century Gothic" w:hAnsi="Century Gothic"/>
            <w:noProof/>
            <w:sz w:val="20"/>
            <w:szCs w:val="20"/>
          </w:rPr>
          <w:t>2</w:t>
        </w:r>
        <w:r w:rsidRPr="00683E21">
          <w:rPr>
            <w:rFonts w:ascii="Century Gothic" w:hAnsi="Century Gothic"/>
            <w:noProof/>
            <w:sz w:val="20"/>
            <w:szCs w:val="20"/>
          </w:rPr>
          <w:fldChar w:fldCharType="end"/>
        </w:r>
        <w:r>
          <w:t xml:space="preserve"> </w:t>
        </w:r>
      </w:p>
    </w:sdtContent>
  </w:sdt>
  <w:p w14:paraId="64D4D990" w14:textId="77777777" w:rsidR="00635785" w:rsidRPr="0012296D" w:rsidRDefault="00635785" w:rsidP="00635785">
    <w:pPr>
      <w:pStyle w:val="Footer"/>
      <w:jc w:val="center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C5052" w14:textId="77777777" w:rsidR="00BE06E8" w:rsidRPr="0012296D" w:rsidRDefault="00BE06E8" w:rsidP="00BE06E8">
    <w:pPr>
      <w:pStyle w:val="Footer"/>
      <w:jc w:val="right"/>
      <w:rPr>
        <w:rFonts w:ascii="Century Gothic" w:hAnsi="Century Gothic"/>
        <w:sz w:val="18"/>
        <w:szCs w:val="18"/>
      </w:rPr>
    </w:pPr>
    <w:r w:rsidRPr="00722783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0D64413" wp14:editId="6BA13EF6">
              <wp:simplePos x="0" y="0"/>
              <wp:positionH relativeFrom="column">
                <wp:posOffset>-3202940</wp:posOffset>
              </wp:positionH>
              <wp:positionV relativeFrom="paragraph">
                <wp:posOffset>5715</wp:posOffset>
              </wp:positionV>
              <wp:extent cx="8221378" cy="62393"/>
              <wp:effectExtent l="0" t="0" r="0" b="0"/>
              <wp:wrapNone/>
              <wp:docPr id="1917004711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8221378" cy="62393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CCB4DD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-252.2pt;margin-top:.45pt;width:647.35pt;height:4.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" fillcolor="black [3213]" stroked="f" strokeweight="1pt"/>
          </w:pict>
        </mc:Fallback>
      </mc:AlternateContent>
    </w:r>
    <w:r w:rsidR="00E43861">
      <w:rPr>
        <w:rFonts w:ascii="Century Gothic" w:hAnsi="Century Gothic"/>
        <w:b/>
        <w:bCs/>
        <w:sz w:val="20"/>
        <w:szCs w:val="20"/>
      </w:rPr>
      <w:t>SCHOOL COUNSELING OFFICE</w:t>
    </w:r>
    <w:r w:rsidR="00E43861">
      <w:rPr>
        <w:rFonts w:ascii="Century Gothic" w:hAnsi="Century Gothic"/>
        <w:b/>
        <w:bCs/>
        <w:sz w:val="20"/>
        <w:szCs w:val="20"/>
      </w:rPr>
      <w:br/>
    </w:r>
    <w:r w:rsidR="00E43861" w:rsidRPr="00E43861">
      <w:rPr>
        <w:rFonts w:ascii="Century Gothic" w:hAnsi="Century Gothic"/>
        <w:sz w:val="18"/>
        <w:szCs w:val="18"/>
      </w:rPr>
      <w:t>Boyertown Area Senior High</w:t>
    </w:r>
    <w:r w:rsidRPr="0012296D">
      <w:rPr>
        <w:rFonts w:ascii="Century Gothic" w:hAnsi="Century Gothic"/>
        <w:b/>
        <w:bCs/>
        <w:sz w:val="18"/>
        <w:szCs w:val="18"/>
      </w:rPr>
      <w:br/>
    </w:r>
    <w:r w:rsidR="006A4E76">
      <w:rPr>
        <w:rFonts w:ascii="Century Gothic" w:hAnsi="Century Gothic"/>
        <w:color w:val="C00000"/>
        <w:sz w:val="18"/>
        <w:szCs w:val="18"/>
      </w:rPr>
      <w:t>120 North Monroe Street</w:t>
    </w:r>
    <w:r w:rsidRPr="0012296D">
      <w:rPr>
        <w:rFonts w:ascii="Century Gothic" w:hAnsi="Century Gothic"/>
        <w:color w:val="C00000"/>
        <w:sz w:val="18"/>
        <w:szCs w:val="18"/>
      </w:rPr>
      <w:br/>
      <w:t>Boyertown, PA 19512</w:t>
    </w:r>
    <w:r w:rsidRPr="0012296D">
      <w:rPr>
        <w:rFonts w:ascii="Century Gothic" w:hAnsi="Century Gothic"/>
        <w:color w:val="C00000"/>
        <w:sz w:val="18"/>
        <w:szCs w:val="18"/>
      </w:rPr>
      <w:br/>
    </w:r>
    <w:r w:rsidRPr="0012296D">
      <w:rPr>
        <w:rFonts w:ascii="Century Gothic" w:hAnsi="Century Gothic"/>
        <w:sz w:val="18"/>
        <w:szCs w:val="18"/>
      </w:rPr>
      <w:t>610-</w:t>
    </w:r>
    <w:r w:rsidR="00401140">
      <w:rPr>
        <w:rFonts w:ascii="Century Gothic" w:hAnsi="Century Gothic"/>
        <w:sz w:val="18"/>
        <w:szCs w:val="18"/>
      </w:rPr>
      <w:t>473-3690</w:t>
    </w:r>
    <w:r w:rsidR="00440822">
      <w:rPr>
        <w:rFonts w:ascii="Century Gothic" w:hAnsi="Century Gothic"/>
        <w:sz w:val="18"/>
        <w:szCs w:val="18"/>
      </w:rPr>
      <w:br/>
      <w:t>www.boyertownasd.org</w:t>
    </w:r>
  </w:p>
  <w:p w14:paraId="0FE23FFF" w14:textId="77777777" w:rsidR="00BE06E8" w:rsidRDefault="00BE0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E9CB" w14:textId="77777777" w:rsidR="00F83782" w:rsidRDefault="00F83782" w:rsidP="006D0A81">
      <w:pPr>
        <w:spacing w:after="0" w:line="240" w:lineRule="auto"/>
      </w:pPr>
      <w:r>
        <w:separator/>
      </w:r>
    </w:p>
  </w:footnote>
  <w:footnote w:type="continuationSeparator" w:id="0">
    <w:p w14:paraId="26A6D3DB" w14:textId="77777777" w:rsidR="00F83782" w:rsidRDefault="00F83782" w:rsidP="006D0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EB5D" w14:textId="77777777" w:rsidR="00F1429A" w:rsidRDefault="00F142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358F8" w14:textId="77777777" w:rsidR="00004675" w:rsidRPr="00635785" w:rsidRDefault="00635785" w:rsidP="00BE06E8">
    <w:pPr>
      <w:pStyle w:val="Header"/>
      <w:rPr>
        <w:rFonts w:ascii="Century Gothic" w:hAnsi="Century Gothic"/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533B6E5" wp14:editId="2FF7FA99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11092815" cy="90170"/>
              <wp:effectExtent l="0" t="0" r="0" b="5080"/>
              <wp:wrapNone/>
              <wp:docPr id="299716926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92815" cy="90170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325FB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0;margin-top:6.5pt;width:873.45pt;height: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" fillcolor="black [3213]" stroked="f" strokeweight="1pt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7914" w14:textId="77777777" w:rsidR="00BE06E8" w:rsidRDefault="00BE06E8" w:rsidP="00BE06E8">
    <w:pPr>
      <w:pStyle w:val="Header"/>
      <w:rPr>
        <w:rFonts w:ascii="Arial" w:hAnsi="Arial" w:cs="Arial"/>
        <w:b/>
        <w:bCs/>
        <w:i/>
        <w:iCs/>
        <w:color w:val="C00000"/>
        <w:sz w:val="18"/>
        <w:szCs w:val="18"/>
      </w:rPr>
    </w:pPr>
    <w:r w:rsidRPr="003F5A86">
      <w:rPr>
        <w:rFonts w:ascii="Century Gothic" w:hAnsi="Century Gothic"/>
        <w:b/>
        <w:bCs/>
        <w:noProof/>
      </w:rPr>
      <w:drawing>
        <wp:anchor distT="0" distB="0" distL="114300" distR="114300" simplePos="0" relativeHeight="251668480" behindDoc="0" locked="0" layoutInCell="1" allowOverlap="1" wp14:anchorId="236BC48E" wp14:editId="26275C3D">
          <wp:simplePos x="0" y="0"/>
          <wp:positionH relativeFrom="column">
            <wp:posOffset>-42657</wp:posOffset>
          </wp:positionH>
          <wp:positionV relativeFrom="paragraph">
            <wp:posOffset>-259715</wp:posOffset>
          </wp:positionV>
          <wp:extent cx="1181100" cy="857250"/>
          <wp:effectExtent l="0" t="0" r="0" b="0"/>
          <wp:wrapSquare wrapText="bothSides"/>
          <wp:docPr id="1112323382" name="Picture 8" descr="Logo of Boyertown Area School District featuring a red oval border with the district name encircling a central design. The center includes a microscope on a book and a gear with wheat stalks, symbolizing education, technology, and agricultur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2323382" name="Picture 8" descr="Logo of Boyertown Area School District featuring a red oval border with the district name encircling a central design. The center includes a microscope on a book and a gear with wheat stalks, symbolizing education, technology, and agricultur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A86">
      <w:rPr>
        <w:rFonts w:ascii="Century Gothic" w:hAnsi="Century Gothic"/>
        <w:b/>
        <w:bCs/>
        <w:sz w:val="28"/>
        <w:szCs w:val="28"/>
      </w:rPr>
      <w:t>BOYERTOWN AREA SCHOOL DISTRICT</w:t>
    </w:r>
    <w:r>
      <w:rPr>
        <w:b/>
        <w:bCs/>
        <w:sz w:val="28"/>
        <w:szCs w:val="28"/>
      </w:rPr>
      <w:tab/>
      <w:t xml:space="preserve">          </w:t>
    </w:r>
  </w:p>
  <w:p w14:paraId="7679E2EF" w14:textId="77777777" w:rsidR="00BE06E8" w:rsidRDefault="00BE06E8" w:rsidP="00BE06E8">
    <w:pPr>
      <w:pStyle w:val="Header"/>
      <w:rPr>
        <w:rFonts w:ascii="Arial" w:hAnsi="Arial" w:cs="Arial"/>
        <w:b/>
        <w:bCs/>
        <w:i/>
        <w:iCs/>
        <w:sz w:val="18"/>
        <w:szCs w:val="18"/>
      </w:rPr>
    </w:pPr>
    <w:r w:rsidRPr="0094035A">
      <w:rPr>
        <w:rFonts w:ascii="Arial" w:hAnsi="Arial" w:cs="Arial"/>
        <w:i/>
        <w:iCs/>
        <w:color w:val="C00000"/>
      </w:rPr>
      <w:t>Home of the Bears</w:t>
    </w:r>
    <w:r>
      <w:rPr>
        <w:rFonts w:ascii="Century Gothic" w:hAnsi="Century Gothic"/>
        <w:b/>
        <w:bCs/>
        <w:color w:val="C00000"/>
      </w:rPr>
      <w:t xml:space="preserve">  </w:t>
    </w:r>
    <w:r>
      <w:rPr>
        <w:rFonts w:ascii="Century Gothic" w:hAnsi="Century Gothic"/>
        <w:b/>
        <w:bCs/>
        <w:color w:val="C00000"/>
      </w:rPr>
      <w:br/>
    </w:r>
  </w:p>
  <w:p w14:paraId="3D03CF87" w14:textId="77777777" w:rsidR="00BE06E8" w:rsidRPr="00D44082" w:rsidRDefault="00BE06E8" w:rsidP="00BE06E8">
    <w:pPr>
      <w:pStyle w:val="Header"/>
      <w:rPr>
        <w:rFonts w:ascii="Century Gothic" w:hAnsi="Century Gothic"/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D20C4C" wp14:editId="5AFC316A">
              <wp:simplePos x="0" y="0"/>
              <wp:positionH relativeFrom="column">
                <wp:posOffset>-388424</wp:posOffset>
              </wp:positionH>
              <wp:positionV relativeFrom="paragraph">
                <wp:posOffset>172497</wp:posOffset>
              </wp:positionV>
              <wp:extent cx="11092815" cy="90170"/>
              <wp:effectExtent l="0" t="0" r="0" b="5080"/>
              <wp:wrapNone/>
              <wp:docPr id="351123416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92815" cy="90170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B9C902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-30.6pt;margin-top:13.6pt;width:873.45pt;height: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" fillcolor="black [3213]" stroked="f" strokeweight="1pt"/>
          </w:pict>
        </mc:Fallback>
      </mc:AlternateContent>
    </w:r>
  </w:p>
  <w:p w14:paraId="563D4CAD" w14:textId="77777777" w:rsidR="00BE06E8" w:rsidRDefault="00BE0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6CD3"/>
    <w:multiLevelType w:val="multilevel"/>
    <w:tmpl w:val="4044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834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6WE8taGoUtr/2QQ9HJUMwStXmQtiKume3Z8wu5hcgOaexllSXt2orlj+kD/gxPgyvA4qReW8BWgUN5TXm1PbkA==" w:salt="sloldpoV3smpP6WM8TOaJ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81"/>
    <w:rsid w:val="00004675"/>
    <w:rsid w:val="0003608E"/>
    <w:rsid w:val="00054BBF"/>
    <w:rsid w:val="000E48D1"/>
    <w:rsid w:val="0012296D"/>
    <w:rsid w:val="00165A45"/>
    <w:rsid w:val="001B7960"/>
    <w:rsid w:val="001F2BD5"/>
    <w:rsid w:val="002B462F"/>
    <w:rsid w:val="003B0DBC"/>
    <w:rsid w:val="003B1E58"/>
    <w:rsid w:val="003B6FC0"/>
    <w:rsid w:val="003B7AFA"/>
    <w:rsid w:val="003F5A86"/>
    <w:rsid w:val="00401140"/>
    <w:rsid w:val="00440822"/>
    <w:rsid w:val="00531C48"/>
    <w:rsid w:val="00551C65"/>
    <w:rsid w:val="005851AC"/>
    <w:rsid w:val="005B52C0"/>
    <w:rsid w:val="005D626D"/>
    <w:rsid w:val="005E12A8"/>
    <w:rsid w:val="00630F0C"/>
    <w:rsid w:val="00632A31"/>
    <w:rsid w:val="00635785"/>
    <w:rsid w:val="00652AAF"/>
    <w:rsid w:val="00657E49"/>
    <w:rsid w:val="00683E21"/>
    <w:rsid w:val="006A4E76"/>
    <w:rsid w:val="006C3B43"/>
    <w:rsid w:val="006D0A81"/>
    <w:rsid w:val="00722783"/>
    <w:rsid w:val="008B144C"/>
    <w:rsid w:val="0094035A"/>
    <w:rsid w:val="0098414A"/>
    <w:rsid w:val="009C6050"/>
    <w:rsid w:val="00A3133E"/>
    <w:rsid w:val="00A619A3"/>
    <w:rsid w:val="00B2178D"/>
    <w:rsid w:val="00B57181"/>
    <w:rsid w:val="00B92316"/>
    <w:rsid w:val="00BE06E8"/>
    <w:rsid w:val="00BF0B0F"/>
    <w:rsid w:val="00C214D4"/>
    <w:rsid w:val="00C905FB"/>
    <w:rsid w:val="00D038E9"/>
    <w:rsid w:val="00D44082"/>
    <w:rsid w:val="00E43861"/>
    <w:rsid w:val="00E755BD"/>
    <w:rsid w:val="00E904E4"/>
    <w:rsid w:val="00F1429A"/>
    <w:rsid w:val="00F8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CBC4"/>
  <w15:chartTrackingRefBased/>
  <w15:docId w15:val="{3955B71A-E06A-4EA6-A95D-DBF66C11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A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A81"/>
  </w:style>
  <w:style w:type="paragraph" w:styleId="Footer">
    <w:name w:val="footer"/>
    <w:basedOn w:val="Normal"/>
    <w:link w:val="FooterChar"/>
    <w:uiPriority w:val="99"/>
    <w:unhideWhenUsed/>
    <w:rsid w:val="006D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oyer\Documents\BASH\Career%20Portfolio\2026-2027\Job%20Shadow%202026%202027\Job%20Shadow%20Permission%20FormA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Shadow Permission FormADA.dotx</Template>
  <TotalTime>4</TotalTime>
  <Pages>1</Pages>
  <Words>273</Words>
  <Characters>1562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Boyertown Area School District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Moyer, Alison</dc:creator>
  <cp:keywords/>
  <dc:description/>
  <cp:lastModifiedBy>Moyer, Alison</cp:lastModifiedBy>
  <cp:revision>1</cp:revision>
  <cp:lastPrinted>2025-06-17T16:14:00Z</cp:lastPrinted>
  <dcterms:created xsi:type="dcterms:W3CDTF">2026-07-28T13:56:00Z</dcterms:created>
  <dcterms:modified xsi:type="dcterms:W3CDTF">2026-07-28T14:00:00Z</dcterms:modified>
</cp:coreProperties>
</file>