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bottom w:val="single" w:sz="12" w:space="0" w:color="F0F0F0" w:themeColor="background2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Title layout table"/>
      </w:tblPr>
      <w:tblGrid>
        <w:gridCol w:w="8288"/>
        <w:gridCol w:w="2512"/>
      </w:tblGrid>
      <w:tr w:rsidR="00093851" w14:paraId="002E8AE3" w14:textId="77777777">
        <w:tc>
          <w:tcPr>
            <w:tcW w:w="8280" w:type="dxa"/>
            <w:tcBorders>
              <w:bottom w:val="nil"/>
              <w:right w:val="single" w:sz="18" w:space="0" w:color="B3B3B3" w:themeColor="background2" w:themeShade="BF"/>
            </w:tcBorders>
            <w:vAlign w:val="center"/>
          </w:tcPr>
          <w:p w14:paraId="002E8AE0" w14:textId="77777777" w:rsidR="00FE5CC7" w:rsidRDefault="001D5664" w:rsidP="00FE5CC7">
            <w:pPr>
              <w:pStyle w:val="Title"/>
              <w:jc w:val="center"/>
            </w:pPr>
            <w:bookmarkStart w:id="0" w:name="_Hlk485800902"/>
            <w:bookmarkEnd w:id="0"/>
            <w:r>
              <w:rPr>
                <w:noProof/>
                <w:lang w:eastAsia="en-US"/>
              </w:rPr>
              <w:drawing>
                <wp:anchor distT="0" distB="0" distL="114300" distR="114300" simplePos="0" relativeHeight="251658241" behindDoc="0" locked="0" layoutInCell="1" allowOverlap="1" wp14:anchorId="002E8DE8" wp14:editId="002E8DE9">
                  <wp:simplePos x="0" y="0"/>
                  <wp:positionH relativeFrom="column">
                    <wp:posOffset>296545</wp:posOffset>
                  </wp:positionH>
                  <wp:positionV relativeFrom="paragraph">
                    <wp:posOffset>-285750</wp:posOffset>
                  </wp:positionV>
                  <wp:extent cx="468630" cy="744220"/>
                  <wp:effectExtent l="0" t="0" r="762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SD Logo Tall.jp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630" cy="744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E5CC7">
              <w:t>Poudre School District</w:t>
            </w:r>
          </w:p>
          <w:p w14:paraId="002E8AE1" w14:textId="77777777" w:rsidR="00093851" w:rsidRDefault="00FE5CC7" w:rsidP="00FE5CC7">
            <w:pPr>
              <w:pStyle w:val="Title"/>
              <w:jc w:val="center"/>
            </w:pPr>
            <w:r>
              <w:t xml:space="preserve">Facility Use </w:t>
            </w:r>
            <w:r w:rsidR="00BF3246">
              <w:t>Non</w:t>
            </w:r>
            <w:r>
              <w:t>-</w:t>
            </w:r>
            <w:r w:rsidR="00BF3246">
              <w:t>Use Days Calendar</w:t>
            </w:r>
          </w:p>
        </w:tc>
        <w:tc>
          <w:tcPr>
            <w:tcW w:w="2510" w:type="dxa"/>
            <w:tcBorders>
              <w:left w:val="single" w:sz="18" w:space="0" w:color="B3B3B3" w:themeColor="background2" w:themeShade="BF"/>
              <w:bottom w:val="nil"/>
            </w:tcBorders>
            <w:vAlign w:val="center"/>
          </w:tcPr>
          <w:p w14:paraId="23FBB685" w14:textId="46B04465" w:rsidR="006C7DC8" w:rsidRDefault="00FE5CC7" w:rsidP="00FE5CC7">
            <w:pPr>
              <w:pStyle w:val="Subtitle"/>
            </w:pPr>
            <w:r>
              <w:t>20</w:t>
            </w:r>
            <w:r w:rsidR="00B301D3">
              <w:t>2</w:t>
            </w:r>
            <w:r w:rsidR="00BB177B">
              <w:t>6</w:t>
            </w:r>
            <w:r w:rsidR="006C7DC8">
              <w:t>-</w:t>
            </w:r>
            <w:r w:rsidR="00B301D3">
              <w:t>202</w:t>
            </w:r>
            <w:r w:rsidR="00BB177B">
              <w:t>7</w:t>
            </w:r>
          </w:p>
          <w:p w14:paraId="002E8AE2" w14:textId="134A49BE" w:rsidR="00093851" w:rsidRDefault="00FE5CC7" w:rsidP="00FE5CC7">
            <w:pPr>
              <w:pStyle w:val="Subtitle"/>
            </w:pPr>
            <w:r>
              <w:t xml:space="preserve"> School Year</w:t>
            </w:r>
          </w:p>
        </w:tc>
      </w:tr>
      <w:tr w:rsidR="00093851" w14:paraId="002E8AE6" w14:textId="77777777">
        <w:trPr>
          <w:trHeight w:hRule="exact" w:val="115"/>
        </w:trPr>
        <w:tc>
          <w:tcPr>
            <w:tcW w:w="8280" w:type="dxa"/>
            <w:tcBorders>
              <w:top w:val="nil"/>
              <w:bottom w:val="single" w:sz="18" w:space="0" w:color="B3B3B3" w:themeColor="background2" w:themeShade="BF"/>
            </w:tcBorders>
          </w:tcPr>
          <w:p w14:paraId="002E8AE4" w14:textId="77777777" w:rsidR="00093851" w:rsidRDefault="00093851">
            <w:pPr>
              <w:pStyle w:val="NoSpacing"/>
            </w:pPr>
          </w:p>
        </w:tc>
        <w:tc>
          <w:tcPr>
            <w:tcW w:w="2510" w:type="dxa"/>
            <w:tcBorders>
              <w:bottom w:val="single" w:sz="18" w:space="0" w:color="B3B3B3" w:themeColor="background2" w:themeShade="BF"/>
            </w:tcBorders>
          </w:tcPr>
          <w:p w14:paraId="002E8AE5" w14:textId="77777777" w:rsidR="00093851" w:rsidRDefault="00093851">
            <w:pPr>
              <w:pStyle w:val="NoSpacing"/>
            </w:pPr>
          </w:p>
        </w:tc>
      </w:tr>
    </w:tbl>
    <w:p w14:paraId="002E8AE7" w14:textId="77777777" w:rsidR="00093851" w:rsidRDefault="00093851">
      <w:pPr>
        <w:pStyle w:val="NoSpacing"/>
      </w:pPr>
    </w:p>
    <w:p w14:paraId="002E8AE9" w14:textId="77777777" w:rsidR="006F71C3" w:rsidRDefault="006F71C3">
      <w:pPr>
        <w:pStyle w:val="NoSpacing"/>
      </w:pPr>
    </w:p>
    <w:tbl>
      <w:tblPr>
        <w:tblStyle w:val="LayoutTable"/>
        <w:tblW w:w="5000" w:type="pct"/>
        <w:tblLayout w:type="fixed"/>
        <w:tblCellMar>
          <w:top w:w="43" w:type="dxa"/>
          <w:bottom w:w="43" w:type="dxa"/>
        </w:tblCellMar>
        <w:tblLook w:val="04A0" w:firstRow="1" w:lastRow="0" w:firstColumn="1" w:lastColumn="0" w:noHBand="0" w:noVBand="1"/>
        <w:tblCaption w:val="Calendar layout"/>
      </w:tblPr>
      <w:tblGrid>
        <w:gridCol w:w="3214"/>
        <w:gridCol w:w="579"/>
        <w:gridCol w:w="3214"/>
        <w:gridCol w:w="579"/>
        <w:gridCol w:w="3214"/>
      </w:tblGrid>
      <w:tr w:rsidR="00093851" w14:paraId="002E8BA3" w14:textId="77777777">
        <w:tc>
          <w:tcPr>
            <w:tcW w:w="3214" w:type="dxa"/>
          </w:tcPr>
          <w:tbl>
            <w:tblPr>
              <w:tblStyle w:val="MonthLayout"/>
              <w:tblW w:w="5000" w:type="pct"/>
              <w:tblLayout w:type="fixed"/>
              <w:tblLook w:val="04A0" w:firstRow="1" w:lastRow="0" w:firstColumn="1" w:lastColumn="0" w:noHBand="0" w:noVBand="1"/>
              <w:tblCaption w:val="Month Layout"/>
            </w:tblPr>
            <w:tblGrid>
              <w:gridCol w:w="3156"/>
            </w:tblGrid>
            <w:tr w:rsidR="00093851" w14:paraId="002E8AEB" w14:textId="77777777" w:rsidTr="00093851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tcW w:w="5000" w:type="pct"/>
                </w:tcPr>
                <w:p w14:paraId="002E8AEA" w14:textId="2A1439E2" w:rsidR="00093851" w:rsidRDefault="006C7DC8">
                  <w:pPr>
                    <w:spacing w:before="48" w:after="48"/>
                  </w:pPr>
                  <w:r>
                    <w:t>Aug</w:t>
                  </w:r>
                  <w:r w:rsidR="004E15D6">
                    <w:t>ust 202</w:t>
                  </w:r>
                  <w:r w:rsidR="008E3BAE">
                    <w:t>6</w:t>
                  </w:r>
                </w:p>
              </w:tc>
            </w:tr>
            <w:tr w:rsidR="00093851" w14:paraId="002E8B25" w14:textId="77777777" w:rsidTr="00093851">
              <w:tc>
                <w:tcPr>
                  <w:tcW w:w="5000" w:type="pct"/>
                </w:tcPr>
                <w:tbl>
                  <w:tblPr>
                    <w:tblStyle w:val="MonthTable"/>
                    <w:tblW w:w="5000" w:type="pct"/>
                    <w:tblLayout w:type="fixed"/>
                    <w:tblLook w:val="04A0" w:firstRow="1" w:lastRow="0" w:firstColumn="1" w:lastColumn="0" w:noHBand="0" w:noVBand="1"/>
                    <w:tblCaption w:val="Month Table"/>
                  </w:tblPr>
                  <w:tblGrid>
                    <w:gridCol w:w="450"/>
                    <w:gridCol w:w="450"/>
                    <w:gridCol w:w="450"/>
                    <w:gridCol w:w="449"/>
                    <w:gridCol w:w="449"/>
                    <w:gridCol w:w="449"/>
                    <w:gridCol w:w="449"/>
                  </w:tblGrid>
                  <w:tr w:rsidR="00093851" w14:paraId="002E8AF3" w14:textId="77777777" w:rsidTr="00093851">
                    <w:trPr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/w:trPr>
                    <w:tc>
                      <w:tcPr>
                        <w:tcW w:w="448" w:type="dxa"/>
                      </w:tcPr>
                      <w:p w14:paraId="002E8AEC" w14:textId="77777777" w:rsidR="00093851" w:rsidRDefault="00BF3246">
                        <w:r>
                          <w:t>S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AED" w14:textId="77777777" w:rsidR="00093851" w:rsidRDefault="00BF3246">
                        <w:r>
                          <w:t>M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AEE" w14:textId="77777777" w:rsidR="00093851" w:rsidRDefault="00BF3246">
                        <w:r>
                          <w:t>T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AEF" w14:textId="77777777" w:rsidR="00093851" w:rsidRDefault="00BF3246">
                        <w:r>
                          <w:t>W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AF0" w14:textId="77777777" w:rsidR="00093851" w:rsidRDefault="00BF3246">
                        <w:r>
                          <w:t>T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AF1" w14:textId="77777777" w:rsidR="00093851" w:rsidRDefault="00BF3246">
                        <w:r>
                          <w:t>F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AF2" w14:textId="77777777" w:rsidR="00093851" w:rsidRDefault="00BF3246">
                        <w:r>
                          <w:t>S</w:t>
                        </w:r>
                      </w:p>
                    </w:tc>
                  </w:tr>
                  <w:tr w:rsidR="00093851" w14:paraId="002E8AFB" w14:textId="77777777" w:rsidTr="00093851">
                    <w:tc>
                      <w:tcPr>
                        <w:tcW w:w="448" w:type="dxa"/>
                      </w:tcPr>
                      <w:p w14:paraId="002E8AF4" w14:textId="77777777" w:rsidR="00093851" w:rsidRDefault="00093851"/>
                    </w:tc>
                    <w:tc>
                      <w:tcPr>
                        <w:tcW w:w="448" w:type="dxa"/>
                      </w:tcPr>
                      <w:p w14:paraId="002E8AF5" w14:textId="422EA5C7" w:rsidR="00093851" w:rsidRDefault="00093851"/>
                    </w:tc>
                    <w:tc>
                      <w:tcPr>
                        <w:tcW w:w="448" w:type="dxa"/>
                      </w:tcPr>
                      <w:p w14:paraId="002E8AF6" w14:textId="57419B80" w:rsidR="00093851" w:rsidRDefault="00093851"/>
                    </w:tc>
                    <w:tc>
                      <w:tcPr>
                        <w:tcW w:w="448" w:type="dxa"/>
                      </w:tcPr>
                      <w:p w14:paraId="002E8AF7" w14:textId="5D8CB876" w:rsidR="00093851" w:rsidRDefault="00093851"/>
                    </w:tc>
                    <w:tc>
                      <w:tcPr>
                        <w:tcW w:w="448" w:type="dxa"/>
                      </w:tcPr>
                      <w:p w14:paraId="002E8AF8" w14:textId="3DF0E4F7" w:rsidR="00093851" w:rsidRDefault="00093851"/>
                    </w:tc>
                    <w:tc>
                      <w:tcPr>
                        <w:tcW w:w="448" w:type="dxa"/>
                      </w:tcPr>
                      <w:p w14:paraId="002E8AF9" w14:textId="2D5C14E7" w:rsidR="00093851" w:rsidRDefault="00093851"/>
                    </w:tc>
                    <w:tc>
                      <w:tcPr>
                        <w:tcW w:w="448" w:type="dxa"/>
                      </w:tcPr>
                      <w:p w14:paraId="002E8AFA" w14:textId="416B0F7E" w:rsidR="00093851" w:rsidRDefault="005F31D7">
                        <w:r>
                          <w:t>1</w:t>
                        </w:r>
                      </w:p>
                    </w:tc>
                  </w:tr>
                  <w:tr w:rsidR="00093851" w14:paraId="002E8B03" w14:textId="77777777" w:rsidTr="00093851">
                    <w:tc>
                      <w:tcPr>
                        <w:tcW w:w="448" w:type="dxa"/>
                      </w:tcPr>
                      <w:p w14:paraId="002E8AFC" w14:textId="433E288B" w:rsidR="00093851" w:rsidRDefault="005F31D7">
                        <w:r>
                          <w:t>2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AFD" w14:textId="42A6392F" w:rsidR="00093851" w:rsidRDefault="005F31D7">
                        <w:r>
                          <w:t>3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AFE" w14:textId="7DEC8DFF" w:rsidR="00093851" w:rsidRDefault="005F31D7">
                        <w:r>
                          <w:t>4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AFF" w14:textId="77106C3D" w:rsidR="00093851" w:rsidRDefault="005F31D7">
                        <w:r>
                          <w:t>5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B00" w14:textId="4C15630F" w:rsidR="00093851" w:rsidRDefault="005F31D7">
                        <w:r>
                          <w:t>6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B01" w14:textId="6B861CE0" w:rsidR="00093851" w:rsidRDefault="005F31D7">
                        <w:r>
                          <w:t>7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B02" w14:textId="130EA2D5" w:rsidR="00093851" w:rsidRDefault="005F31D7">
                        <w:r>
                          <w:t>8</w:t>
                        </w:r>
                      </w:p>
                    </w:tc>
                  </w:tr>
                  <w:tr w:rsidR="00093851" w14:paraId="002E8B0B" w14:textId="77777777" w:rsidTr="00093851">
                    <w:tc>
                      <w:tcPr>
                        <w:tcW w:w="448" w:type="dxa"/>
                      </w:tcPr>
                      <w:p w14:paraId="002E8B04" w14:textId="338976C2" w:rsidR="00093851" w:rsidRDefault="005F31D7">
                        <w:r>
                          <w:t>9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B05" w14:textId="2DAF8AE3" w:rsidR="00093851" w:rsidRDefault="005F31D7">
                        <w:r>
                          <w:t>10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B06" w14:textId="5A788828" w:rsidR="00093851" w:rsidRDefault="005F31D7">
                        <w:r>
                          <w:t>11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B07" w14:textId="3DF3C14F" w:rsidR="00093851" w:rsidRDefault="005F31D7">
                        <w:r>
                          <w:t>12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B08" w14:textId="34726BD1" w:rsidR="00093851" w:rsidRDefault="005F31D7">
                        <w:r>
                          <w:t>13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B09" w14:textId="0328017E" w:rsidR="00093851" w:rsidRDefault="005F31D7">
                        <w:r>
                          <w:t>14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B0A" w14:textId="688E2A84" w:rsidR="00093851" w:rsidRDefault="005F31D7">
                        <w:r>
                          <w:t>15</w:t>
                        </w:r>
                      </w:p>
                    </w:tc>
                  </w:tr>
                  <w:tr w:rsidR="00093851" w14:paraId="002E8B13" w14:textId="77777777" w:rsidTr="00093851">
                    <w:tc>
                      <w:tcPr>
                        <w:tcW w:w="448" w:type="dxa"/>
                      </w:tcPr>
                      <w:p w14:paraId="002E8B0C" w14:textId="3407CC54" w:rsidR="00093851" w:rsidRDefault="005F31D7">
                        <w:r>
                          <w:t>16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B0D" w14:textId="07E7656D" w:rsidR="00093851" w:rsidRDefault="005F31D7">
                        <w:r>
                          <w:t>17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B0E" w14:textId="2A33F0F0" w:rsidR="00093851" w:rsidRDefault="005F31D7">
                        <w:r>
                          <w:t>18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B0F" w14:textId="41DEE838" w:rsidR="00093851" w:rsidRDefault="005F31D7">
                        <w:r>
                          <w:t>19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B10" w14:textId="7C6DB22C" w:rsidR="00093851" w:rsidRDefault="005F31D7">
                        <w:r>
                          <w:t>20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B11" w14:textId="53E0191E" w:rsidR="00093851" w:rsidRDefault="005F31D7">
                        <w:r>
                          <w:t>21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B12" w14:textId="7A13C4A1" w:rsidR="00093851" w:rsidRDefault="005F31D7">
                        <w:r>
                          <w:t>22</w:t>
                        </w:r>
                      </w:p>
                    </w:tc>
                  </w:tr>
                  <w:tr w:rsidR="00093851" w14:paraId="002E8B1B" w14:textId="77777777" w:rsidTr="005F31D7">
                    <w:tc>
                      <w:tcPr>
                        <w:tcW w:w="448" w:type="dxa"/>
                      </w:tcPr>
                      <w:p w14:paraId="002E8B14" w14:textId="2491DF06" w:rsidR="00093851" w:rsidRDefault="005F31D7">
                        <w:r>
                          <w:t>23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B15" w14:textId="3D8A441C" w:rsidR="00093851" w:rsidRDefault="005F31D7">
                        <w:r>
                          <w:t>24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B16" w14:textId="16F8853A" w:rsidR="00093851" w:rsidRDefault="005F31D7">
                        <w:r>
                          <w:t>25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B17" w14:textId="5CCB90A2" w:rsidR="00093851" w:rsidRDefault="005F31D7">
                        <w:r>
                          <w:t>26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B18" w14:textId="12C9A279" w:rsidR="00093851" w:rsidRDefault="005F31D7">
                        <w:r>
                          <w:t>27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B19" w14:textId="02E791DD" w:rsidR="00093851" w:rsidRDefault="005F31D7">
                        <w:r>
                          <w:t>28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B1A" w14:textId="34C40FBD" w:rsidR="00093851" w:rsidRPr="005F31D7" w:rsidRDefault="005F31D7">
                        <w:r w:rsidRPr="005F31D7">
                          <w:t>29</w:t>
                        </w:r>
                      </w:p>
                    </w:tc>
                  </w:tr>
                  <w:tr w:rsidR="00093851" w14:paraId="002E8B23" w14:textId="77777777" w:rsidTr="005F31D7">
                    <w:tc>
                      <w:tcPr>
                        <w:tcW w:w="448" w:type="dxa"/>
                      </w:tcPr>
                      <w:p w14:paraId="002E8B1C" w14:textId="734C0AF2" w:rsidR="00093851" w:rsidRDefault="005F31D7">
                        <w:r>
                          <w:t>30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B1D" w14:textId="6A1116A5" w:rsidR="00093851" w:rsidRDefault="005F31D7">
                        <w:r>
                          <w:t>31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B1E" w14:textId="77777777" w:rsidR="00093851" w:rsidRDefault="00093851"/>
                    </w:tc>
                    <w:tc>
                      <w:tcPr>
                        <w:tcW w:w="448" w:type="dxa"/>
                      </w:tcPr>
                      <w:p w14:paraId="002E8B1F" w14:textId="77777777" w:rsidR="00093851" w:rsidRDefault="00093851"/>
                    </w:tc>
                    <w:tc>
                      <w:tcPr>
                        <w:tcW w:w="448" w:type="dxa"/>
                      </w:tcPr>
                      <w:p w14:paraId="002E8B20" w14:textId="77777777" w:rsidR="00093851" w:rsidRDefault="00093851"/>
                    </w:tc>
                    <w:tc>
                      <w:tcPr>
                        <w:tcW w:w="448" w:type="dxa"/>
                      </w:tcPr>
                      <w:p w14:paraId="002E8B21" w14:textId="77777777" w:rsidR="00093851" w:rsidRDefault="00093851"/>
                    </w:tc>
                    <w:tc>
                      <w:tcPr>
                        <w:tcW w:w="448" w:type="dxa"/>
                      </w:tcPr>
                      <w:p w14:paraId="002E8B22" w14:textId="77777777" w:rsidR="00093851" w:rsidRDefault="00093851"/>
                    </w:tc>
                  </w:tr>
                </w:tbl>
                <w:p w14:paraId="002E8B24" w14:textId="77777777" w:rsidR="00093851" w:rsidRDefault="00093851"/>
              </w:tc>
            </w:tr>
          </w:tbl>
          <w:p w14:paraId="002E8B26" w14:textId="77777777" w:rsidR="00093851" w:rsidRDefault="00093851"/>
        </w:tc>
        <w:tc>
          <w:tcPr>
            <w:tcW w:w="579" w:type="dxa"/>
          </w:tcPr>
          <w:p w14:paraId="002E8B27" w14:textId="77777777" w:rsidR="00093851" w:rsidRDefault="00093851"/>
        </w:tc>
        <w:tc>
          <w:tcPr>
            <w:tcW w:w="3214" w:type="dxa"/>
          </w:tcPr>
          <w:tbl>
            <w:tblPr>
              <w:tblStyle w:val="MonthLayout"/>
              <w:tblW w:w="5000" w:type="pct"/>
              <w:tblLayout w:type="fixed"/>
              <w:tblLook w:val="04A0" w:firstRow="1" w:lastRow="0" w:firstColumn="1" w:lastColumn="0" w:noHBand="0" w:noVBand="1"/>
              <w:tblCaption w:val="Month Layout"/>
            </w:tblPr>
            <w:tblGrid>
              <w:gridCol w:w="3156"/>
            </w:tblGrid>
            <w:tr w:rsidR="00093851" w14:paraId="002E8B29" w14:textId="77777777" w:rsidTr="00093851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tcW w:w="5000" w:type="pct"/>
                </w:tcPr>
                <w:p w14:paraId="002E8B28" w14:textId="640507E0" w:rsidR="00093851" w:rsidRDefault="004E15D6">
                  <w:pPr>
                    <w:spacing w:before="48" w:after="48"/>
                  </w:pPr>
                  <w:r>
                    <w:t>September 202</w:t>
                  </w:r>
                  <w:r w:rsidR="008E3BAE">
                    <w:t>6</w:t>
                  </w:r>
                </w:p>
              </w:tc>
            </w:tr>
            <w:tr w:rsidR="00093851" w14:paraId="002E8B63" w14:textId="77777777" w:rsidTr="00093851">
              <w:tc>
                <w:tcPr>
                  <w:tcW w:w="5000" w:type="pct"/>
                </w:tcPr>
                <w:tbl>
                  <w:tblPr>
                    <w:tblStyle w:val="MonthTable"/>
                    <w:tblW w:w="5000" w:type="pct"/>
                    <w:tblLayout w:type="fixed"/>
                    <w:tblLook w:val="04A0" w:firstRow="1" w:lastRow="0" w:firstColumn="1" w:lastColumn="0" w:noHBand="0" w:noVBand="1"/>
                    <w:tblCaption w:val="Month Table"/>
                  </w:tblPr>
                  <w:tblGrid>
                    <w:gridCol w:w="450"/>
                    <w:gridCol w:w="450"/>
                    <w:gridCol w:w="450"/>
                    <w:gridCol w:w="449"/>
                    <w:gridCol w:w="449"/>
                    <w:gridCol w:w="449"/>
                    <w:gridCol w:w="449"/>
                  </w:tblGrid>
                  <w:tr w:rsidR="00093851" w14:paraId="002E8B31" w14:textId="77777777" w:rsidTr="00093851">
                    <w:trPr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/w:trPr>
                    <w:tc>
                      <w:tcPr>
                        <w:tcW w:w="448" w:type="dxa"/>
                      </w:tcPr>
                      <w:p w14:paraId="002E8B2A" w14:textId="77777777" w:rsidR="00093851" w:rsidRDefault="00BF3246">
                        <w:r>
                          <w:t>S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B2B" w14:textId="77777777" w:rsidR="00093851" w:rsidRDefault="00BF3246">
                        <w:r>
                          <w:t>M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B2C" w14:textId="77777777" w:rsidR="00093851" w:rsidRDefault="00BF3246">
                        <w:r>
                          <w:t>T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B2D" w14:textId="77777777" w:rsidR="00093851" w:rsidRDefault="00BF3246">
                        <w:r>
                          <w:t>W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B2E" w14:textId="77777777" w:rsidR="00093851" w:rsidRDefault="00BF3246">
                        <w:r>
                          <w:t>T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B2F" w14:textId="77777777" w:rsidR="00093851" w:rsidRDefault="00BF3246">
                        <w:r>
                          <w:t>F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B30" w14:textId="77777777" w:rsidR="00093851" w:rsidRDefault="00BF3246">
                        <w:r>
                          <w:t>S</w:t>
                        </w:r>
                      </w:p>
                    </w:tc>
                  </w:tr>
                  <w:tr w:rsidR="00093851" w14:paraId="002E8B39" w14:textId="77777777" w:rsidTr="00F43C4A">
                    <w:tc>
                      <w:tcPr>
                        <w:tcW w:w="448" w:type="dxa"/>
                      </w:tcPr>
                      <w:p w14:paraId="002E8B32" w14:textId="77777777" w:rsidR="00093851" w:rsidRDefault="00093851"/>
                    </w:tc>
                    <w:tc>
                      <w:tcPr>
                        <w:tcW w:w="448" w:type="dxa"/>
                      </w:tcPr>
                      <w:p w14:paraId="002E8B33" w14:textId="3DE77BC5" w:rsidR="00093851" w:rsidRPr="00C105FE" w:rsidRDefault="00093851" w:rsidP="005F31D7">
                        <w:pPr>
                          <w:jc w:val="left"/>
                        </w:pPr>
                      </w:p>
                    </w:tc>
                    <w:tc>
                      <w:tcPr>
                        <w:tcW w:w="448" w:type="dxa"/>
                      </w:tcPr>
                      <w:p w14:paraId="002E8B34" w14:textId="47A6EB01" w:rsidR="00093851" w:rsidRPr="00C105FE" w:rsidRDefault="002A5345">
                        <w:r>
                          <w:t>1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B35" w14:textId="699258E8" w:rsidR="00093851" w:rsidRPr="00C105FE" w:rsidRDefault="002A5345">
                        <w:r>
                          <w:t>2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B36" w14:textId="133B6696" w:rsidR="00093851" w:rsidRPr="00C105FE" w:rsidRDefault="002A5345">
                        <w:r>
                          <w:t>3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B37" w14:textId="68DB4927" w:rsidR="00093851" w:rsidRPr="00C105FE" w:rsidRDefault="002A5345">
                        <w:r>
                          <w:t>4</w:t>
                        </w:r>
                      </w:p>
                    </w:tc>
                    <w:tc>
                      <w:tcPr>
                        <w:tcW w:w="448" w:type="dxa"/>
                        <w:shd w:val="clear" w:color="auto" w:fill="FFC000"/>
                      </w:tcPr>
                      <w:p w14:paraId="002E8B38" w14:textId="3F925401" w:rsidR="00093851" w:rsidRPr="006D4D22" w:rsidRDefault="002A5345">
                        <w:r>
                          <w:t>5</w:t>
                        </w:r>
                      </w:p>
                    </w:tc>
                  </w:tr>
                  <w:tr w:rsidR="00093851" w14:paraId="002E8B41" w14:textId="77777777" w:rsidTr="00F43C4A">
                    <w:tc>
                      <w:tcPr>
                        <w:tcW w:w="448" w:type="dxa"/>
                        <w:shd w:val="clear" w:color="auto" w:fill="FFC000"/>
                      </w:tcPr>
                      <w:p w14:paraId="002E8B3A" w14:textId="6BAD8759" w:rsidR="00093851" w:rsidRPr="00C105FE" w:rsidRDefault="002A5345">
                        <w:r>
                          <w:t>6</w:t>
                        </w:r>
                      </w:p>
                    </w:tc>
                    <w:tc>
                      <w:tcPr>
                        <w:tcW w:w="448" w:type="dxa"/>
                        <w:shd w:val="clear" w:color="auto" w:fill="FFC000"/>
                      </w:tcPr>
                      <w:p w14:paraId="002E8B3B" w14:textId="7B2E4B21" w:rsidR="00093851" w:rsidRPr="00C105FE" w:rsidRDefault="002A5345">
                        <w:r>
                          <w:t>7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B3C" w14:textId="3A051D1C" w:rsidR="00093851" w:rsidRPr="00C105FE" w:rsidRDefault="002A5345">
                        <w:r>
                          <w:t>8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B3D" w14:textId="713A9934" w:rsidR="00093851" w:rsidRPr="00C105FE" w:rsidRDefault="002A5345">
                        <w:r>
                          <w:t>9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B3E" w14:textId="587AED41" w:rsidR="00093851" w:rsidRPr="00C105FE" w:rsidRDefault="002A5345">
                        <w:r>
                          <w:t>10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B3F" w14:textId="5CBAFB76" w:rsidR="00093851" w:rsidRPr="00C105FE" w:rsidRDefault="002A5345">
                        <w:r>
                          <w:t>11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B40" w14:textId="1F4ACCDF" w:rsidR="00093851" w:rsidRPr="00C105FE" w:rsidRDefault="002A5345">
                        <w:r>
                          <w:t>12</w:t>
                        </w:r>
                      </w:p>
                    </w:tc>
                  </w:tr>
                  <w:tr w:rsidR="00093851" w14:paraId="002E8B49" w14:textId="77777777" w:rsidTr="00F03642">
                    <w:tc>
                      <w:tcPr>
                        <w:tcW w:w="448" w:type="dxa"/>
                      </w:tcPr>
                      <w:p w14:paraId="002E8B42" w14:textId="5622AB9C" w:rsidR="00093851" w:rsidRPr="00C105FE" w:rsidRDefault="002A5345">
                        <w:r>
                          <w:t>13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B43" w14:textId="27B5B8BF" w:rsidR="00093851" w:rsidRPr="00C105FE" w:rsidRDefault="002A5345">
                        <w:r>
                          <w:t>14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B44" w14:textId="3A71EB7E" w:rsidR="00093851" w:rsidRPr="00C105FE" w:rsidRDefault="002A5345">
                        <w:r>
                          <w:t>15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B45" w14:textId="7C2A6F84" w:rsidR="00093851" w:rsidRPr="00C105FE" w:rsidRDefault="002A5345">
                        <w:r>
                          <w:t>16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B46" w14:textId="74FB4A58" w:rsidR="00093851" w:rsidRPr="00C105FE" w:rsidRDefault="002A5345">
                        <w:r>
                          <w:t>17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B47" w14:textId="68AC4D01" w:rsidR="00093851" w:rsidRPr="00C105FE" w:rsidRDefault="002A5345">
                        <w:r>
                          <w:t>18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B48" w14:textId="363C570D" w:rsidR="00093851" w:rsidRPr="00C105FE" w:rsidRDefault="002A5345">
                        <w:r>
                          <w:t>19</w:t>
                        </w:r>
                      </w:p>
                    </w:tc>
                  </w:tr>
                  <w:tr w:rsidR="00093851" w14:paraId="002E8B51" w14:textId="77777777" w:rsidTr="00093851">
                    <w:tc>
                      <w:tcPr>
                        <w:tcW w:w="448" w:type="dxa"/>
                      </w:tcPr>
                      <w:p w14:paraId="002E8B4A" w14:textId="2C34F32F" w:rsidR="00093851" w:rsidRDefault="002A5345">
                        <w:r>
                          <w:t>20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B4B" w14:textId="7E2A6DF6" w:rsidR="00093851" w:rsidRPr="00C105FE" w:rsidRDefault="002A5345">
                        <w:r>
                          <w:t>21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B4C" w14:textId="18F3240F" w:rsidR="00093851" w:rsidRPr="00C105FE" w:rsidRDefault="002A5345">
                        <w:r>
                          <w:t>22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B4D" w14:textId="2024744F" w:rsidR="00093851" w:rsidRPr="00C105FE" w:rsidRDefault="002A5345">
                        <w:r>
                          <w:t>23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B4E" w14:textId="4CFB80A5" w:rsidR="00093851" w:rsidRPr="00C105FE" w:rsidRDefault="002A5345">
                        <w:r>
                          <w:t>24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B4F" w14:textId="2A475515" w:rsidR="00093851" w:rsidRPr="00C105FE" w:rsidRDefault="002A5345">
                        <w:r>
                          <w:t>25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B50" w14:textId="1163C8A1" w:rsidR="00093851" w:rsidRPr="00C105FE" w:rsidRDefault="002A5345">
                        <w:r>
                          <w:t>26</w:t>
                        </w:r>
                      </w:p>
                    </w:tc>
                  </w:tr>
                  <w:tr w:rsidR="00093851" w14:paraId="002E8B59" w14:textId="77777777" w:rsidTr="00093851">
                    <w:tc>
                      <w:tcPr>
                        <w:tcW w:w="448" w:type="dxa"/>
                      </w:tcPr>
                      <w:p w14:paraId="002E8B52" w14:textId="7A9690DF" w:rsidR="00093851" w:rsidRDefault="002A5345">
                        <w:r>
                          <w:t>27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B53" w14:textId="3604EE0B" w:rsidR="00093851" w:rsidRDefault="002A5345">
                        <w:r>
                          <w:t>28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B54" w14:textId="3492736B" w:rsidR="00093851" w:rsidRDefault="002A5345">
                        <w:r>
                          <w:t>29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B55" w14:textId="6DF0A0FF" w:rsidR="00093851" w:rsidRDefault="002A5345">
                        <w:r>
                          <w:t>30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B56" w14:textId="46E8A99E" w:rsidR="00093851" w:rsidRDefault="00093851"/>
                    </w:tc>
                    <w:tc>
                      <w:tcPr>
                        <w:tcW w:w="448" w:type="dxa"/>
                      </w:tcPr>
                      <w:p w14:paraId="002E8B57" w14:textId="3739FE97" w:rsidR="00093851" w:rsidRDefault="00093851"/>
                    </w:tc>
                    <w:tc>
                      <w:tcPr>
                        <w:tcW w:w="448" w:type="dxa"/>
                      </w:tcPr>
                      <w:p w14:paraId="002E8B58" w14:textId="2602CD82" w:rsidR="00093851" w:rsidRDefault="00093851"/>
                    </w:tc>
                  </w:tr>
                  <w:tr w:rsidR="00093851" w14:paraId="002E8B61" w14:textId="77777777" w:rsidTr="00093851">
                    <w:tc>
                      <w:tcPr>
                        <w:tcW w:w="448" w:type="dxa"/>
                      </w:tcPr>
                      <w:p w14:paraId="002E8B5A" w14:textId="004C929D" w:rsidR="00093851" w:rsidRDefault="00093851"/>
                    </w:tc>
                    <w:tc>
                      <w:tcPr>
                        <w:tcW w:w="448" w:type="dxa"/>
                      </w:tcPr>
                      <w:p w14:paraId="002E8B5B" w14:textId="77777777" w:rsidR="00093851" w:rsidRDefault="00093851"/>
                    </w:tc>
                    <w:tc>
                      <w:tcPr>
                        <w:tcW w:w="448" w:type="dxa"/>
                      </w:tcPr>
                      <w:p w14:paraId="002E8B5C" w14:textId="77777777" w:rsidR="00093851" w:rsidRDefault="00093851"/>
                    </w:tc>
                    <w:tc>
                      <w:tcPr>
                        <w:tcW w:w="448" w:type="dxa"/>
                      </w:tcPr>
                      <w:p w14:paraId="002E8B5D" w14:textId="77777777" w:rsidR="00093851" w:rsidRDefault="00093851"/>
                    </w:tc>
                    <w:tc>
                      <w:tcPr>
                        <w:tcW w:w="448" w:type="dxa"/>
                      </w:tcPr>
                      <w:p w14:paraId="002E8B5E" w14:textId="77777777" w:rsidR="00093851" w:rsidRDefault="00093851"/>
                    </w:tc>
                    <w:tc>
                      <w:tcPr>
                        <w:tcW w:w="448" w:type="dxa"/>
                      </w:tcPr>
                      <w:p w14:paraId="002E8B5F" w14:textId="77777777" w:rsidR="00093851" w:rsidRDefault="00093851"/>
                    </w:tc>
                    <w:tc>
                      <w:tcPr>
                        <w:tcW w:w="448" w:type="dxa"/>
                      </w:tcPr>
                      <w:p w14:paraId="002E8B60" w14:textId="77777777" w:rsidR="00093851" w:rsidRDefault="00093851"/>
                    </w:tc>
                  </w:tr>
                </w:tbl>
                <w:p w14:paraId="002E8B62" w14:textId="77777777" w:rsidR="00093851" w:rsidRDefault="00093851"/>
              </w:tc>
            </w:tr>
          </w:tbl>
          <w:p w14:paraId="002E8B64" w14:textId="77777777" w:rsidR="00093851" w:rsidRDefault="00093851"/>
        </w:tc>
        <w:tc>
          <w:tcPr>
            <w:tcW w:w="579" w:type="dxa"/>
          </w:tcPr>
          <w:p w14:paraId="002E8B65" w14:textId="77777777" w:rsidR="00093851" w:rsidRDefault="00093851"/>
        </w:tc>
        <w:tc>
          <w:tcPr>
            <w:tcW w:w="3214" w:type="dxa"/>
          </w:tcPr>
          <w:tbl>
            <w:tblPr>
              <w:tblStyle w:val="MonthLayout"/>
              <w:tblW w:w="5000" w:type="pct"/>
              <w:tblLayout w:type="fixed"/>
              <w:tblLook w:val="04A0" w:firstRow="1" w:lastRow="0" w:firstColumn="1" w:lastColumn="0" w:noHBand="0" w:noVBand="1"/>
              <w:tblCaption w:val="Month Layout"/>
            </w:tblPr>
            <w:tblGrid>
              <w:gridCol w:w="3156"/>
            </w:tblGrid>
            <w:tr w:rsidR="00093851" w14:paraId="002E8B67" w14:textId="77777777" w:rsidTr="00093851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tcW w:w="5000" w:type="pct"/>
                </w:tcPr>
                <w:p w14:paraId="002E8B66" w14:textId="5810B535" w:rsidR="00093851" w:rsidRDefault="004E15D6">
                  <w:pPr>
                    <w:spacing w:before="48" w:after="48"/>
                  </w:pPr>
                  <w:r>
                    <w:t>October 202</w:t>
                  </w:r>
                  <w:r w:rsidR="008E3BAE">
                    <w:t>6</w:t>
                  </w:r>
                </w:p>
              </w:tc>
            </w:tr>
            <w:tr w:rsidR="00093851" w14:paraId="002E8BA1" w14:textId="77777777" w:rsidTr="00093851">
              <w:tc>
                <w:tcPr>
                  <w:tcW w:w="5000" w:type="pct"/>
                </w:tcPr>
                <w:tbl>
                  <w:tblPr>
                    <w:tblStyle w:val="MonthTable"/>
                    <w:tblW w:w="5000" w:type="pct"/>
                    <w:tblLayout w:type="fixed"/>
                    <w:tblLook w:val="04A0" w:firstRow="1" w:lastRow="0" w:firstColumn="1" w:lastColumn="0" w:noHBand="0" w:noVBand="1"/>
                    <w:tblCaption w:val="Month Table"/>
                  </w:tblPr>
                  <w:tblGrid>
                    <w:gridCol w:w="450"/>
                    <w:gridCol w:w="450"/>
                    <w:gridCol w:w="450"/>
                    <w:gridCol w:w="449"/>
                    <w:gridCol w:w="449"/>
                    <w:gridCol w:w="449"/>
                    <w:gridCol w:w="449"/>
                  </w:tblGrid>
                  <w:tr w:rsidR="00093851" w14:paraId="002E8B6F" w14:textId="77777777" w:rsidTr="00093851">
                    <w:trPr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/w:trPr>
                    <w:tc>
                      <w:tcPr>
                        <w:tcW w:w="448" w:type="dxa"/>
                      </w:tcPr>
                      <w:p w14:paraId="002E8B68" w14:textId="77777777" w:rsidR="00093851" w:rsidRDefault="00BF3246">
                        <w:r>
                          <w:t>S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B69" w14:textId="77777777" w:rsidR="00093851" w:rsidRDefault="00BF3246">
                        <w:r>
                          <w:t>M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B6A" w14:textId="77777777" w:rsidR="00093851" w:rsidRDefault="00BF3246">
                        <w:r>
                          <w:t>T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B6B" w14:textId="77777777" w:rsidR="00093851" w:rsidRDefault="00BF3246">
                        <w:r>
                          <w:t>W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B6C" w14:textId="77777777" w:rsidR="00093851" w:rsidRDefault="00BF3246">
                        <w:r>
                          <w:t>T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B6D" w14:textId="77777777" w:rsidR="00093851" w:rsidRDefault="00BF3246">
                        <w:r>
                          <w:t>F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B6E" w14:textId="77777777" w:rsidR="00093851" w:rsidRDefault="00BF3246">
                        <w:r>
                          <w:t>S</w:t>
                        </w:r>
                      </w:p>
                    </w:tc>
                  </w:tr>
                  <w:tr w:rsidR="00093851" w14:paraId="002E8B77" w14:textId="77777777" w:rsidTr="00093851">
                    <w:tc>
                      <w:tcPr>
                        <w:tcW w:w="448" w:type="dxa"/>
                      </w:tcPr>
                      <w:p w14:paraId="002E8B70" w14:textId="44FA16E6" w:rsidR="00093851" w:rsidRDefault="00093851"/>
                    </w:tc>
                    <w:tc>
                      <w:tcPr>
                        <w:tcW w:w="448" w:type="dxa"/>
                      </w:tcPr>
                      <w:p w14:paraId="002E8B71" w14:textId="7EFBB834" w:rsidR="00093851" w:rsidRDefault="00093851"/>
                    </w:tc>
                    <w:tc>
                      <w:tcPr>
                        <w:tcW w:w="448" w:type="dxa"/>
                      </w:tcPr>
                      <w:p w14:paraId="002E8B72" w14:textId="782A0481" w:rsidR="00093851" w:rsidRDefault="00093851"/>
                    </w:tc>
                    <w:tc>
                      <w:tcPr>
                        <w:tcW w:w="448" w:type="dxa"/>
                      </w:tcPr>
                      <w:p w14:paraId="002E8B73" w14:textId="3BC4C5D5" w:rsidR="00093851" w:rsidRDefault="00093851"/>
                    </w:tc>
                    <w:tc>
                      <w:tcPr>
                        <w:tcW w:w="448" w:type="dxa"/>
                      </w:tcPr>
                      <w:p w14:paraId="002E8B74" w14:textId="67625D15" w:rsidR="00093851" w:rsidRDefault="00760BAC">
                        <w:r>
                          <w:t>1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B75" w14:textId="2CA374F5" w:rsidR="00093851" w:rsidRDefault="00760BAC">
                        <w:r>
                          <w:t>2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B76" w14:textId="15CAAC74" w:rsidR="00093851" w:rsidRDefault="00760BAC">
                        <w:r>
                          <w:t>3</w:t>
                        </w:r>
                      </w:p>
                    </w:tc>
                  </w:tr>
                  <w:tr w:rsidR="00093851" w14:paraId="002E8B7F" w14:textId="77777777" w:rsidTr="00093851">
                    <w:tc>
                      <w:tcPr>
                        <w:tcW w:w="448" w:type="dxa"/>
                      </w:tcPr>
                      <w:p w14:paraId="002E8B78" w14:textId="1B46A2A1" w:rsidR="00093851" w:rsidRDefault="00760BAC">
                        <w:r>
                          <w:t>4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B79" w14:textId="7FD9AEB6" w:rsidR="00093851" w:rsidRDefault="00760BAC">
                        <w:r>
                          <w:t>5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B7A" w14:textId="5D106D1C" w:rsidR="00093851" w:rsidRDefault="00760BAC">
                        <w:r>
                          <w:t>6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B7B" w14:textId="5A36A1B6" w:rsidR="00093851" w:rsidRDefault="00760BAC">
                        <w:r>
                          <w:t>7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B7C" w14:textId="7CE6BB73" w:rsidR="00093851" w:rsidRDefault="00760BAC">
                        <w:r>
                          <w:t>8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B7D" w14:textId="3AB2200A" w:rsidR="00093851" w:rsidRDefault="00760BAC">
                        <w:r>
                          <w:t>9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B7E" w14:textId="099316C9" w:rsidR="00093851" w:rsidRDefault="00760BAC">
                        <w:r>
                          <w:t>10</w:t>
                        </w:r>
                      </w:p>
                    </w:tc>
                  </w:tr>
                  <w:tr w:rsidR="00093851" w14:paraId="002E8B87" w14:textId="77777777" w:rsidTr="00D5012F">
                    <w:tc>
                      <w:tcPr>
                        <w:tcW w:w="448" w:type="dxa"/>
                      </w:tcPr>
                      <w:p w14:paraId="002E8B80" w14:textId="5B85DEF2" w:rsidR="00093851" w:rsidRDefault="00760BAC">
                        <w:r>
                          <w:t>11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B81" w14:textId="192296DB" w:rsidR="00093851" w:rsidRDefault="00760BAC">
                        <w:r>
                          <w:t>12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B82" w14:textId="6F4BD31F" w:rsidR="00093851" w:rsidRDefault="00760BAC">
                        <w:r>
                          <w:t>13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B83" w14:textId="59EABC40" w:rsidR="00093851" w:rsidRDefault="00760BAC">
                        <w:r>
                          <w:t>14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B84" w14:textId="7472665B" w:rsidR="00093851" w:rsidRDefault="00760BAC">
                        <w:r>
                          <w:t>15</w:t>
                        </w:r>
                      </w:p>
                    </w:tc>
                    <w:tc>
                      <w:tcPr>
                        <w:tcW w:w="448" w:type="dxa"/>
                        <w:shd w:val="clear" w:color="auto" w:fill="92D050"/>
                      </w:tcPr>
                      <w:p w14:paraId="002E8B85" w14:textId="645591AD" w:rsidR="00093851" w:rsidRDefault="00760BAC">
                        <w:r>
                          <w:t>16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B86" w14:textId="5CEE0C52" w:rsidR="00093851" w:rsidRDefault="00760BAC">
                        <w:r>
                          <w:t>17</w:t>
                        </w:r>
                      </w:p>
                    </w:tc>
                  </w:tr>
                  <w:tr w:rsidR="00093851" w14:paraId="002E8B8F" w14:textId="77777777" w:rsidTr="00093851">
                    <w:tc>
                      <w:tcPr>
                        <w:tcW w:w="448" w:type="dxa"/>
                      </w:tcPr>
                      <w:p w14:paraId="002E8B88" w14:textId="5CBCC14D" w:rsidR="00093851" w:rsidRDefault="00760BAC">
                        <w:r>
                          <w:t>18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B89" w14:textId="3AE9230E" w:rsidR="00093851" w:rsidRDefault="00760BAC">
                        <w:r>
                          <w:t>19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B8A" w14:textId="2368268A" w:rsidR="00093851" w:rsidRDefault="00760BAC">
                        <w:r>
                          <w:t>20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B8B" w14:textId="79E232C6" w:rsidR="00093851" w:rsidRDefault="00760BAC">
                        <w:r>
                          <w:t>21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B8C" w14:textId="4E8C68E0" w:rsidR="00093851" w:rsidRDefault="00760BAC">
                        <w:r>
                          <w:t>22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B8D" w14:textId="4ACB62CF" w:rsidR="00093851" w:rsidRDefault="00760BAC">
                        <w:r>
                          <w:t>23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B8E" w14:textId="7CA0C09C" w:rsidR="00093851" w:rsidRDefault="00760BAC">
                        <w:r>
                          <w:t>24</w:t>
                        </w:r>
                      </w:p>
                    </w:tc>
                  </w:tr>
                  <w:tr w:rsidR="00093851" w14:paraId="002E8B97" w14:textId="77777777" w:rsidTr="00093851">
                    <w:tc>
                      <w:tcPr>
                        <w:tcW w:w="448" w:type="dxa"/>
                      </w:tcPr>
                      <w:p w14:paraId="002E8B90" w14:textId="2722F189" w:rsidR="00093851" w:rsidRDefault="00760BAC">
                        <w:r>
                          <w:t>25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B91" w14:textId="3D7FE571" w:rsidR="00093851" w:rsidRDefault="00760BAC">
                        <w:r>
                          <w:t>26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B92" w14:textId="72155E06" w:rsidR="00093851" w:rsidRDefault="00760BAC">
                        <w:r>
                          <w:t>27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B93" w14:textId="7AC959B9" w:rsidR="00093851" w:rsidRDefault="00760BAC">
                        <w:r>
                          <w:t>28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B94" w14:textId="7B18393B" w:rsidR="00093851" w:rsidRDefault="00760BAC">
                        <w:r>
                          <w:t>29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B95" w14:textId="3BD9606A" w:rsidR="00093851" w:rsidRDefault="00760BAC">
                        <w:r>
                          <w:t>30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B96" w14:textId="4E897BD6" w:rsidR="00093851" w:rsidRDefault="00760BAC" w:rsidP="007E1B36">
                        <w:pPr>
                          <w:jc w:val="left"/>
                        </w:pPr>
                        <w:r>
                          <w:t>31</w:t>
                        </w:r>
                      </w:p>
                    </w:tc>
                  </w:tr>
                  <w:tr w:rsidR="00093851" w14:paraId="002E8B9F" w14:textId="77777777" w:rsidTr="00093851">
                    <w:tc>
                      <w:tcPr>
                        <w:tcW w:w="448" w:type="dxa"/>
                      </w:tcPr>
                      <w:p w14:paraId="002E8B98" w14:textId="77090588" w:rsidR="00093851" w:rsidRDefault="00093851"/>
                    </w:tc>
                    <w:tc>
                      <w:tcPr>
                        <w:tcW w:w="448" w:type="dxa"/>
                      </w:tcPr>
                      <w:p w14:paraId="002E8B99" w14:textId="6896AA1D" w:rsidR="00093851" w:rsidRDefault="00093851" w:rsidP="00056706">
                        <w:pPr>
                          <w:jc w:val="left"/>
                        </w:pPr>
                      </w:p>
                    </w:tc>
                    <w:tc>
                      <w:tcPr>
                        <w:tcW w:w="448" w:type="dxa"/>
                      </w:tcPr>
                      <w:p w14:paraId="002E8B9A" w14:textId="77777777" w:rsidR="00093851" w:rsidRDefault="00093851"/>
                    </w:tc>
                    <w:tc>
                      <w:tcPr>
                        <w:tcW w:w="448" w:type="dxa"/>
                      </w:tcPr>
                      <w:p w14:paraId="002E8B9B" w14:textId="77777777" w:rsidR="00093851" w:rsidRDefault="00093851"/>
                    </w:tc>
                    <w:tc>
                      <w:tcPr>
                        <w:tcW w:w="448" w:type="dxa"/>
                      </w:tcPr>
                      <w:p w14:paraId="002E8B9C" w14:textId="77777777" w:rsidR="00093851" w:rsidRDefault="00093851"/>
                    </w:tc>
                    <w:tc>
                      <w:tcPr>
                        <w:tcW w:w="448" w:type="dxa"/>
                      </w:tcPr>
                      <w:p w14:paraId="002E8B9D" w14:textId="77777777" w:rsidR="00093851" w:rsidRDefault="00093851"/>
                    </w:tc>
                    <w:tc>
                      <w:tcPr>
                        <w:tcW w:w="448" w:type="dxa"/>
                      </w:tcPr>
                      <w:p w14:paraId="002E8B9E" w14:textId="77777777" w:rsidR="00093851" w:rsidRDefault="00093851"/>
                    </w:tc>
                  </w:tr>
                </w:tbl>
                <w:p w14:paraId="002E8BA0" w14:textId="77777777" w:rsidR="00093851" w:rsidRDefault="00093851"/>
              </w:tc>
            </w:tr>
          </w:tbl>
          <w:p w14:paraId="002E8BA2" w14:textId="77777777" w:rsidR="00093851" w:rsidRDefault="00093851"/>
        </w:tc>
      </w:tr>
      <w:tr w:rsidR="00093851" w14:paraId="002E8BA9" w14:textId="77777777">
        <w:trPr>
          <w:trHeight w:hRule="exact" w:val="259"/>
        </w:trPr>
        <w:tc>
          <w:tcPr>
            <w:tcW w:w="3214" w:type="dxa"/>
          </w:tcPr>
          <w:p w14:paraId="002E8BA4" w14:textId="77777777" w:rsidR="00093851" w:rsidRDefault="00093851"/>
        </w:tc>
        <w:tc>
          <w:tcPr>
            <w:tcW w:w="579" w:type="dxa"/>
          </w:tcPr>
          <w:p w14:paraId="002E8BA5" w14:textId="77777777" w:rsidR="00093851" w:rsidRDefault="00093851"/>
        </w:tc>
        <w:tc>
          <w:tcPr>
            <w:tcW w:w="3214" w:type="dxa"/>
          </w:tcPr>
          <w:p w14:paraId="002E8BA6" w14:textId="77777777" w:rsidR="00093851" w:rsidRDefault="00093851"/>
        </w:tc>
        <w:tc>
          <w:tcPr>
            <w:tcW w:w="579" w:type="dxa"/>
          </w:tcPr>
          <w:p w14:paraId="002E8BA7" w14:textId="77777777" w:rsidR="00093851" w:rsidRDefault="00093851"/>
        </w:tc>
        <w:tc>
          <w:tcPr>
            <w:tcW w:w="3214" w:type="dxa"/>
          </w:tcPr>
          <w:p w14:paraId="002E8BA8" w14:textId="77777777" w:rsidR="00093851" w:rsidRDefault="00093851"/>
        </w:tc>
      </w:tr>
      <w:tr w:rsidR="00093851" w14:paraId="002E8C63" w14:textId="77777777">
        <w:tc>
          <w:tcPr>
            <w:tcW w:w="3214" w:type="dxa"/>
          </w:tcPr>
          <w:tbl>
            <w:tblPr>
              <w:tblStyle w:val="MonthLayout"/>
              <w:tblW w:w="5000" w:type="pct"/>
              <w:tblLayout w:type="fixed"/>
              <w:tblLook w:val="04A0" w:firstRow="1" w:lastRow="0" w:firstColumn="1" w:lastColumn="0" w:noHBand="0" w:noVBand="1"/>
              <w:tblCaption w:val="Month Layout"/>
            </w:tblPr>
            <w:tblGrid>
              <w:gridCol w:w="3156"/>
            </w:tblGrid>
            <w:tr w:rsidR="00093851" w14:paraId="002E8BAB" w14:textId="77777777" w:rsidTr="00093851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tcW w:w="5000" w:type="pct"/>
                </w:tcPr>
                <w:p w14:paraId="002E8BAA" w14:textId="11703900" w:rsidR="00093851" w:rsidRDefault="004E15D6">
                  <w:pPr>
                    <w:spacing w:before="48" w:after="48"/>
                  </w:pPr>
                  <w:r>
                    <w:t>November 202</w:t>
                  </w:r>
                  <w:r w:rsidR="008E3BAE">
                    <w:t>6</w:t>
                  </w:r>
                </w:p>
              </w:tc>
            </w:tr>
            <w:tr w:rsidR="00093851" w14:paraId="002E8BE5" w14:textId="77777777" w:rsidTr="00093851">
              <w:tc>
                <w:tcPr>
                  <w:tcW w:w="5000" w:type="pct"/>
                </w:tcPr>
                <w:tbl>
                  <w:tblPr>
                    <w:tblStyle w:val="MonthTable"/>
                    <w:tblW w:w="5000" w:type="pct"/>
                    <w:tblLayout w:type="fixed"/>
                    <w:tblLook w:val="04A0" w:firstRow="1" w:lastRow="0" w:firstColumn="1" w:lastColumn="0" w:noHBand="0" w:noVBand="1"/>
                    <w:tblCaption w:val="Month Table"/>
                  </w:tblPr>
                  <w:tblGrid>
                    <w:gridCol w:w="450"/>
                    <w:gridCol w:w="450"/>
                    <w:gridCol w:w="450"/>
                    <w:gridCol w:w="449"/>
                    <w:gridCol w:w="449"/>
                    <w:gridCol w:w="449"/>
                    <w:gridCol w:w="449"/>
                  </w:tblGrid>
                  <w:tr w:rsidR="00093851" w14:paraId="002E8BB3" w14:textId="77777777" w:rsidTr="00093851">
                    <w:trPr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/w:trPr>
                    <w:tc>
                      <w:tcPr>
                        <w:tcW w:w="448" w:type="dxa"/>
                      </w:tcPr>
                      <w:p w14:paraId="002E8BAC" w14:textId="77777777" w:rsidR="00093851" w:rsidRDefault="00BF3246">
                        <w:r>
                          <w:t>S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BAD" w14:textId="77777777" w:rsidR="00093851" w:rsidRDefault="00BF3246">
                        <w:r>
                          <w:t>M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BAE" w14:textId="77777777" w:rsidR="00093851" w:rsidRDefault="00BF3246">
                        <w:r>
                          <w:t>T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BAF" w14:textId="77777777" w:rsidR="00093851" w:rsidRDefault="00BF3246">
                        <w:r>
                          <w:t>W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BB0" w14:textId="77777777" w:rsidR="00093851" w:rsidRDefault="00BF3246">
                        <w:r>
                          <w:t>T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BB1" w14:textId="77777777" w:rsidR="00093851" w:rsidRDefault="00BF3246">
                        <w:r>
                          <w:t>F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BB2" w14:textId="77777777" w:rsidR="00093851" w:rsidRDefault="00BF3246">
                        <w:r>
                          <w:t>S</w:t>
                        </w:r>
                      </w:p>
                    </w:tc>
                  </w:tr>
                  <w:tr w:rsidR="00093851" w14:paraId="002E8BBB" w14:textId="77777777" w:rsidTr="00093851">
                    <w:tc>
                      <w:tcPr>
                        <w:tcW w:w="448" w:type="dxa"/>
                      </w:tcPr>
                      <w:p w14:paraId="002E8BB4" w14:textId="7D5921A6" w:rsidR="00093851" w:rsidRDefault="006B0BE5">
                        <w:r>
                          <w:t>1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BB5" w14:textId="50ED9C5D" w:rsidR="00093851" w:rsidRDefault="006B0BE5">
                        <w:r>
                          <w:t>2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BB6" w14:textId="4694891B" w:rsidR="00093851" w:rsidRDefault="006B0BE5">
                        <w:r>
                          <w:t>3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BB7" w14:textId="4B5CAB2C" w:rsidR="00093851" w:rsidRDefault="006B0BE5">
                        <w:r>
                          <w:t>4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BB8" w14:textId="3D1F9312" w:rsidR="00093851" w:rsidRDefault="006B0BE5">
                        <w:r>
                          <w:t>5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BB9" w14:textId="7F59FC71" w:rsidR="00093851" w:rsidRDefault="006B0BE5">
                        <w:r>
                          <w:t>6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BBA" w14:textId="3A367243" w:rsidR="00093851" w:rsidRDefault="006B0BE5">
                        <w:r>
                          <w:t>7</w:t>
                        </w:r>
                      </w:p>
                    </w:tc>
                  </w:tr>
                  <w:tr w:rsidR="00093851" w14:paraId="002E8BC3" w14:textId="77777777" w:rsidTr="00093851">
                    <w:tc>
                      <w:tcPr>
                        <w:tcW w:w="448" w:type="dxa"/>
                      </w:tcPr>
                      <w:p w14:paraId="002E8BBC" w14:textId="55CA4DE1" w:rsidR="00093851" w:rsidRDefault="006B0BE5">
                        <w:r>
                          <w:t>8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BBD" w14:textId="4D1A8CE6" w:rsidR="00093851" w:rsidRDefault="006B0BE5">
                        <w:r>
                          <w:t>9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BBE" w14:textId="1AED71B1" w:rsidR="00093851" w:rsidRDefault="006B0BE5">
                        <w:r>
                          <w:t>10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BBF" w14:textId="0ABB11F8" w:rsidR="00093851" w:rsidRDefault="006B0BE5">
                        <w:r>
                          <w:t>11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BC0" w14:textId="1A6A157D" w:rsidR="00093851" w:rsidRDefault="006B0BE5">
                        <w:r>
                          <w:t>12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BC1" w14:textId="5D5C9F3C" w:rsidR="00093851" w:rsidRDefault="006B0BE5">
                        <w:r>
                          <w:t>13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BC2" w14:textId="012E247A" w:rsidR="00093851" w:rsidRDefault="006B0BE5">
                        <w:r>
                          <w:t>14</w:t>
                        </w:r>
                      </w:p>
                    </w:tc>
                  </w:tr>
                  <w:tr w:rsidR="00093851" w14:paraId="002E8BCB" w14:textId="77777777" w:rsidTr="00093851">
                    <w:tc>
                      <w:tcPr>
                        <w:tcW w:w="448" w:type="dxa"/>
                      </w:tcPr>
                      <w:p w14:paraId="002E8BC4" w14:textId="669FAC40" w:rsidR="00093851" w:rsidRDefault="006B0BE5">
                        <w:r>
                          <w:t>15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BC5" w14:textId="1106B524" w:rsidR="00093851" w:rsidRDefault="006B0BE5">
                        <w:r>
                          <w:t>16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BC6" w14:textId="7FAAF16A" w:rsidR="00093851" w:rsidRDefault="006B0BE5">
                        <w:r>
                          <w:t>17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BC7" w14:textId="7E874896" w:rsidR="00093851" w:rsidRDefault="006B0BE5">
                        <w:r>
                          <w:t>18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BC8" w14:textId="2C74EDC1" w:rsidR="00093851" w:rsidRDefault="006B0BE5">
                        <w:r>
                          <w:t>19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BC9" w14:textId="37244DB0" w:rsidR="00093851" w:rsidRDefault="006B0BE5">
                        <w:r>
                          <w:t>20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BCA" w14:textId="566AABC4" w:rsidR="00093851" w:rsidRDefault="006B0BE5">
                        <w:r>
                          <w:t>21</w:t>
                        </w:r>
                      </w:p>
                    </w:tc>
                  </w:tr>
                  <w:tr w:rsidR="00093851" w14:paraId="002E8BD3" w14:textId="77777777" w:rsidTr="00F43C4A">
                    <w:tc>
                      <w:tcPr>
                        <w:tcW w:w="448" w:type="dxa"/>
                      </w:tcPr>
                      <w:p w14:paraId="002E8BCC" w14:textId="6DC904EE" w:rsidR="00093851" w:rsidRDefault="006B0BE5">
                        <w:r>
                          <w:t>22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BCD" w14:textId="4C428CA5" w:rsidR="00093851" w:rsidRDefault="006B0BE5">
                        <w:r>
                          <w:t>23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BCE" w14:textId="01533C6D" w:rsidR="00093851" w:rsidRDefault="006B0BE5">
                        <w:r>
                          <w:t>24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BCF" w14:textId="06F3DBEE" w:rsidR="00093851" w:rsidRDefault="006B0BE5">
                        <w:r>
                          <w:t>25</w:t>
                        </w:r>
                      </w:p>
                    </w:tc>
                    <w:tc>
                      <w:tcPr>
                        <w:tcW w:w="448" w:type="dxa"/>
                        <w:shd w:val="clear" w:color="auto" w:fill="FFC000"/>
                      </w:tcPr>
                      <w:p w14:paraId="002E8BD0" w14:textId="0E65B177" w:rsidR="00093851" w:rsidRDefault="006B0BE5">
                        <w:r>
                          <w:t>26</w:t>
                        </w:r>
                      </w:p>
                    </w:tc>
                    <w:tc>
                      <w:tcPr>
                        <w:tcW w:w="448" w:type="dxa"/>
                        <w:shd w:val="clear" w:color="auto" w:fill="FFC000"/>
                      </w:tcPr>
                      <w:p w14:paraId="002E8BD1" w14:textId="6D3C5AB3" w:rsidR="00093851" w:rsidRDefault="006B0BE5">
                        <w:r>
                          <w:t>27</w:t>
                        </w:r>
                      </w:p>
                    </w:tc>
                    <w:tc>
                      <w:tcPr>
                        <w:tcW w:w="448" w:type="dxa"/>
                        <w:shd w:val="clear" w:color="auto" w:fill="FFC000"/>
                      </w:tcPr>
                      <w:p w14:paraId="002E8BD2" w14:textId="59F082F9" w:rsidR="00093851" w:rsidRDefault="006B0BE5">
                        <w:r>
                          <w:t>28</w:t>
                        </w:r>
                      </w:p>
                    </w:tc>
                  </w:tr>
                  <w:tr w:rsidR="00093851" w14:paraId="002E8BDB" w14:textId="77777777" w:rsidTr="00F43C4A">
                    <w:tc>
                      <w:tcPr>
                        <w:tcW w:w="448" w:type="dxa"/>
                        <w:shd w:val="clear" w:color="auto" w:fill="FFC000"/>
                      </w:tcPr>
                      <w:p w14:paraId="002E8BD4" w14:textId="1D1809DC" w:rsidR="00093851" w:rsidRPr="00BF3246" w:rsidRDefault="006B0BE5">
                        <w:r>
                          <w:t>29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BD5" w14:textId="0EF2923B" w:rsidR="00093851" w:rsidRPr="00BF3246" w:rsidRDefault="006B0BE5">
                        <w:r>
                          <w:t>30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BD6" w14:textId="43EA9592" w:rsidR="00093851" w:rsidRDefault="00093851"/>
                    </w:tc>
                    <w:tc>
                      <w:tcPr>
                        <w:tcW w:w="448" w:type="dxa"/>
                      </w:tcPr>
                      <w:p w14:paraId="002E8BD7" w14:textId="1978E6AC" w:rsidR="00093851" w:rsidRDefault="00093851"/>
                    </w:tc>
                    <w:tc>
                      <w:tcPr>
                        <w:tcW w:w="448" w:type="dxa"/>
                      </w:tcPr>
                      <w:p w14:paraId="002E8BD8" w14:textId="4E3605C9" w:rsidR="00093851" w:rsidRDefault="00093851"/>
                    </w:tc>
                    <w:tc>
                      <w:tcPr>
                        <w:tcW w:w="448" w:type="dxa"/>
                      </w:tcPr>
                      <w:p w14:paraId="002E8BD9" w14:textId="0988DDCB" w:rsidR="00093851" w:rsidRDefault="00093851"/>
                    </w:tc>
                    <w:tc>
                      <w:tcPr>
                        <w:tcW w:w="448" w:type="dxa"/>
                      </w:tcPr>
                      <w:p w14:paraId="002E8BDA" w14:textId="62B16C31" w:rsidR="00093851" w:rsidRDefault="00093851"/>
                    </w:tc>
                  </w:tr>
                  <w:tr w:rsidR="00093851" w14:paraId="002E8BE3" w14:textId="77777777" w:rsidTr="00704E37">
                    <w:tc>
                      <w:tcPr>
                        <w:tcW w:w="448" w:type="dxa"/>
                      </w:tcPr>
                      <w:p w14:paraId="002E8BDC" w14:textId="4B907D86" w:rsidR="00093851" w:rsidRDefault="00093851"/>
                    </w:tc>
                    <w:tc>
                      <w:tcPr>
                        <w:tcW w:w="448" w:type="dxa"/>
                      </w:tcPr>
                      <w:p w14:paraId="002E8BDD" w14:textId="77777777" w:rsidR="00093851" w:rsidRDefault="00093851"/>
                    </w:tc>
                    <w:tc>
                      <w:tcPr>
                        <w:tcW w:w="448" w:type="dxa"/>
                      </w:tcPr>
                      <w:p w14:paraId="002E8BDE" w14:textId="77777777" w:rsidR="00093851" w:rsidRDefault="00093851"/>
                    </w:tc>
                    <w:tc>
                      <w:tcPr>
                        <w:tcW w:w="448" w:type="dxa"/>
                      </w:tcPr>
                      <w:p w14:paraId="002E8BDF" w14:textId="77777777" w:rsidR="00093851" w:rsidRDefault="00093851"/>
                    </w:tc>
                    <w:tc>
                      <w:tcPr>
                        <w:tcW w:w="448" w:type="dxa"/>
                      </w:tcPr>
                      <w:p w14:paraId="002E8BE0" w14:textId="77777777" w:rsidR="00093851" w:rsidRDefault="00093851"/>
                    </w:tc>
                    <w:tc>
                      <w:tcPr>
                        <w:tcW w:w="448" w:type="dxa"/>
                      </w:tcPr>
                      <w:p w14:paraId="002E8BE1" w14:textId="77777777" w:rsidR="00093851" w:rsidRDefault="00093851"/>
                    </w:tc>
                    <w:tc>
                      <w:tcPr>
                        <w:tcW w:w="448" w:type="dxa"/>
                      </w:tcPr>
                      <w:p w14:paraId="002E8BE2" w14:textId="77777777" w:rsidR="00093851" w:rsidRDefault="00093851"/>
                    </w:tc>
                  </w:tr>
                </w:tbl>
                <w:p w14:paraId="002E8BE4" w14:textId="77777777" w:rsidR="00093851" w:rsidRDefault="00093851"/>
              </w:tc>
            </w:tr>
          </w:tbl>
          <w:p w14:paraId="002E8BE6" w14:textId="77777777" w:rsidR="00093851" w:rsidRDefault="00093851"/>
        </w:tc>
        <w:tc>
          <w:tcPr>
            <w:tcW w:w="579" w:type="dxa"/>
          </w:tcPr>
          <w:p w14:paraId="002E8BE7" w14:textId="77777777" w:rsidR="00093851" w:rsidRDefault="00093851"/>
        </w:tc>
        <w:tc>
          <w:tcPr>
            <w:tcW w:w="3214" w:type="dxa"/>
          </w:tcPr>
          <w:tbl>
            <w:tblPr>
              <w:tblStyle w:val="MonthLayout"/>
              <w:tblW w:w="5000" w:type="pct"/>
              <w:tblLayout w:type="fixed"/>
              <w:tblLook w:val="04A0" w:firstRow="1" w:lastRow="0" w:firstColumn="1" w:lastColumn="0" w:noHBand="0" w:noVBand="1"/>
              <w:tblCaption w:val="Month Layout"/>
            </w:tblPr>
            <w:tblGrid>
              <w:gridCol w:w="3156"/>
            </w:tblGrid>
            <w:tr w:rsidR="00093851" w14:paraId="002E8BE9" w14:textId="77777777" w:rsidTr="00093851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tcW w:w="5000" w:type="pct"/>
                </w:tcPr>
                <w:p w14:paraId="002E8BE8" w14:textId="6520AF3D" w:rsidR="00093851" w:rsidRDefault="004E15D6">
                  <w:pPr>
                    <w:spacing w:before="48" w:after="48"/>
                  </w:pPr>
                  <w:r>
                    <w:t>December 202</w:t>
                  </w:r>
                  <w:r w:rsidR="008E3BAE">
                    <w:t>6</w:t>
                  </w:r>
                </w:p>
              </w:tc>
            </w:tr>
            <w:tr w:rsidR="00093851" w14:paraId="002E8C23" w14:textId="77777777" w:rsidTr="00093851">
              <w:tc>
                <w:tcPr>
                  <w:tcW w:w="5000" w:type="pct"/>
                </w:tcPr>
                <w:tbl>
                  <w:tblPr>
                    <w:tblStyle w:val="MonthTable"/>
                    <w:tblW w:w="5000" w:type="pct"/>
                    <w:tblLayout w:type="fixed"/>
                    <w:tblLook w:val="04A0" w:firstRow="1" w:lastRow="0" w:firstColumn="1" w:lastColumn="0" w:noHBand="0" w:noVBand="1"/>
                    <w:tblCaption w:val="Month Table"/>
                  </w:tblPr>
                  <w:tblGrid>
                    <w:gridCol w:w="450"/>
                    <w:gridCol w:w="450"/>
                    <w:gridCol w:w="450"/>
                    <w:gridCol w:w="449"/>
                    <w:gridCol w:w="449"/>
                    <w:gridCol w:w="449"/>
                    <w:gridCol w:w="449"/>
                  </w:tblGrid>
                  <w:tr w:rsidR="00093851" w14:paraId="002E8BF1" w14:textId="77777777" w:rsidTr="009F002A">
                    <w:trPr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/w:trPr>
                    <w:tc>
                      <w:tcPr>
                        <w:tcW w:w="450" w:type="dxa"/>
                      </w:tcPr>
                      <w:p w14:paraId="002E8BEA" w14:textId="77777777" w:rsidR="00093851" w:rsidRDefault="00BF3246">
                        <w:r>
                          <w:t>S</w:t>
                        </w:r>
                      </w:p>
                    </w:tc>
                    <w:tc>
                      <w:tcPr>
                        <w:tcW w:w="450" w:type="dxa"/>
                      </w:tcPr>
                      <w:p w14:paraId="002E8BEB" w14:textId="77777777" w:rsidR="00093851" w:rsidRDefault="00BF3246">
                        <w:r>
                          <w:t>M</w:t>
                        </w:r>
                      </w:p>
                    </w:tc>
                    <w:tc>
                      <w:tcPr>
                        <w:tcW w:w="450" w:type="dxa"/>
                      </w:tcPr>
                      <w:p w14:paraId="002E8BEC" w14:textId="77777777" w:rsidR="00093851" w:rsidRDefault="00BF3246">
                        <w:r>
                          <w:t>T</w:t>
                        </w:r>
                      </w:p>
                    </w:tc>
                    <w:tc>
                      <w:tcPr>
                        <w:tcW w:w="449" w:type="dxa"/>
                      </w:tcPr>
                      <w:p w14:paraId="002E8BED" w14:textId="77777777" w:rsidR="00093851" w:rsidRDefault="00BF3246">
                        <w:r>
                          <w:t>W</w:t>
                        </w:r>
                      </w:p>
                    </w:tc>
                    <w:tc>
                      <w:tcPr>
                        <w:tcW w:w="449" w:type="dxa"/>
                      </w:tcPr>
                      <w:p w14:paraId="002E8BEE" w14:textId="77777777" w:rsidR="00093851" w:rsidRDefault="00BF3246">
                        <w:r>
                          <w:t>T</w:t>
                        </w:r>
                      </w:p>
                    </w:tc>
                    <w:tc>
                      <w:tcPr>
                        <w:tcW w:w="449" w:type="dxa"/>
                      </w:tcPr>
                      <w:p w14:paraId="002E8BEF" w14:textId="77777777" w:rsidR="00093851" w:rsidRDefault="00BF3246">
                        <w:r>
                          <w:t>F</w:t>
                        </w:r>
                      </w:p>
                    </w:tc>
                    <w:tc>
                      <w:tcPr>
                        <w:tcW w:w="449" w:type="dxa"/>
                      </w:tcPr>
                      <w:p w14:paraId="002E8BF0" w14:textId="77777777" w:rsidR="00093851" w:rsidRDefault="00BF3246">
                        <w:r>
                          <w:t>S</w:t>
                        </w:r>
                      </w:p>
                    </w:tc>
                  </w:tr>
                  <w:tr w:rsidR="00093851" w14:paraId="002E8BF9" w14:textId="77777777" w:rsidTr="009F002A">
                    <w:tc>
                      <w:tcPr>
                        <w:tcW w:w="450" w:type="dxa"/>
                      </w:tcPr>
                      <w:p w14:paraId="002E8BF2" w14:textId="77777777" w:rsidR="00093851" w:rsidRDefault="00093851"/>
                    </w:tc>
                    <w:tc>
                      <w:tcPr>
                        <w:tcW w:w="450" w:type="dxa"/>
                      </w:tcPr>
                      <w:p w14:paraId="002E8BF3" w14:textId="012C62D6" w:rsidR="00093851" w:rsidRDefault="00093851"/>
                    </w:tc>
                    <w:tc>
                      <w:tcPr>
                        <w:tcW w:w="450" w:type="dxa"/>
                      </w:tcPr>
                      <w:p w14:paraId="002E8BF4" w14:textId="7853A6BB" w:rsidR="00093851" w:rsidRDefault="00A517A3">
                        <w:r>
                          <w:t>1</w:t>
                        </w:r>
                      </w:p>
                    </w:tc>
                    <w:tc>
                      <w:tcPr>
                        <w:tcW w:w="449" w:type="dxa"/>
                      </w:tcPr>
                      <w:p w14:paraId="002E8BF5" w14:textId="3C3045E6" w:rsidR="00093851" w:rsidRDefault="00A517A3">
                        <w:r>
                          <w:t>2</w:t>
                        </w:r>
                      </w:p>
                    </w:tc>
                    <w:tc>
                      <w:tcPr>
                        <w:tcW w:w="449" w:type="dxa"/>
                      </w:tcPr>
                      <w:p w14:paraId="002E8BF6" w14:textId="22F66D09" w:rsidR="00093851" w:rsidRDefault="00A517A3">
                        <w:r>
                          <w:t>3</w:t>
                        </w:r>
                      </w:p>
                    </w:tc>
                    <w:tc>
                      <w:tcPr>
                        <w:tcW w:w="449" w:type="dxa"/>
                      </w:tcPr>
                      <w:p w14:paraId="002E8BF7" w14:textId="62C1BBFF" w:rsidR="00093851" w:rsidRDefault="00A517A3">
                        <w:r>
                          <w:t>4</w:t>
                        </w:r>
                      </w:p>
                    </w:tc>
                    <w:tc>
                      <w:tcPr>
                        <w:tcW w:w="449" w:type="dxa"/>
                      </w:tcPr>
                      <w:p w14:paraId="002E8BF8" w14:textId="3D561BA6" w:rsidR="00093851" w:rsidRDefault="00A517A3">
                        <w:r>
                          <w:t>5</w:t>
                        </w:r>
                      </w:p>
                    </w:tc>
                  </w:tr>
                  <w:tr w:rsidR="00093851" w14:paraId="002E8C01" w14:textId="77777777" w:rsidTr="009F002A">
                    <w:tc>
                      <w:tcPr>
                        <w:tcW w:w="450" w:type="dxa"/>
                      </w:tcPr>
                      <w:p w14:paraId="002E8BFA" w14:textId="2B6F8C5E" w:rsidR="00093851" w:rsidRDefault="00A517A3">
                        <w:r>
                          <w:t>6</w:t>
                        </w:r>
                      </w:p>
                    </w:tc>
                    <w:tc>
                      <w:tcPr>
                        <w:tcW w:w="450" w:type="dxa"/>
                      </w:tcPr>
                      <w:p w14:paraId="002E8BFB" w14:textId="7168BC8D" w:rsidR="00093851" w:rsidRDefault="00A517A3">
                        <w:r>
                          <w:t>7</w:t>
                        </w:r>
                      </w:p>
                    </w:tc>
                    <w:tc>
                      <w:tcPr>
                        <w:tcW w:w="450" w:type="dxa"/>
                      </w:tcPr>
                      <w:p w14:paraId="002E8BFC" w14:textId="5A165539" w:rsidR="00093851" w:rsidRDefault="00A517A3">
                        <w:r>
                          <w:t>8</w:t>
                        </w:r>
                      </w:p>
                    </w:tc>
                    <w:tc>
                      <w:tcPr>
                        <w:tcW w:w="449" w:type="dxa"/>
                      </w:tcPr>
                      <w:p w14:paraId="002E8BFD" w14:textId="25D04A0B" w:rsidR="00093851" w:rsidRDefault="00A517A3">
                        <w:r>
                          <w:t>9</w:t>
                        </w:r>
                      </w:p>
                    </w:tc>
                    <w:tc>
                      <w:tcPr>
                        <w:tcW w:w="449" w:type="dxa"/>
                      </w:tcPr>
                      <w:p w14:paraId="002E8BFE" w14:textId="41A8553C" w:rsidR="00093851" w:rsidRDefault="00A517A3">
                        <w:r>
                          <w:t>10</w:t>
                        </w:r>
                      </w:p>
                    </w:tc>
                    <w:tc>
                      <w:tcPr>
                        <w:tcW w:w="449" w:type="dxa"/>
                      </w:tcPr>
                      <w:p w14:paraId="002E8BFF" w14:textId="708AE422" w:rsidR="00093851" w:rsidRDefault="00A517A3">
                        <w:r>
                          <w:t>11</w:t>
                        </w:r>
                      </w:p>
                    </w:tc>
                    <w:tc>
                      <w:tcPr>
                        <w:tcW w:w="449" w:type="dxa"/>
                      </w:tcPr>
                      <w:p w14:paraId="002E8C00" w14:textId="20477C22" w:rsidR="00093851" w:rsidRDefault="00A517A3">
                        <w:r>
                          <w:t>12</w:t>
                        </w:r>
                      </w:p>
                    </w:tc>
                  </w:tr>
                  <w:tr w:rsidR="00093851" w14:paraId="002E8C09" w14:textId="77777777" w:rsidTr="009F002A">
                    <w:tc>
                      <w:tcPr>
                        <w:tcW w:w="450" w:type="dxa"/>
                      </w:tcPr>
                      <w:p w14:paraId="002E8C02" w14:textId="39B9376F" w:rsidR="00093851" w:rsidRDefault="00A517A3">
                        <w:r>
                          <w:t>13</w:t>
                        </w:r>
                      </w:p>
                    </w:tc>
                    <w:tc>
                      <w:tcPr>
                        <w:tcW w:w="450" w:type="dxa"/>
                      </w:tcPr>
                      <w:p w14:paraId="002E8C03" w14:textId="6F468BC5" w:rsidR="00093851" w:rsidRDefault="00A517A3">
                        <w:r>
                          <w:t>14</w:t>
                        </w:r>
                      </w:p>
                    </w:tc>
                    <w:tc>
                      <w:tcPr>
                        <w:tcW w:w="450" w:type="dxa"/>
                      </w:tcPr>
                      <w:p w14:paraId="002E8C04" w14:textId="70BBD28E" w:rsidR="00093851" w:rsidRDefault="00A517A3">
                        <w:r>
                          <w:t>15</w:t>
                        </w:r>
                      </w:p>
                    </w:tc>
                    <w:tc>
                      <w:tcPr>
                        <w:tcW w:w="449" w:type="dxa"/>
                      </w:tcPr>
                      <w:p w14:paraId="002E8C05" w14:textId="63FC2585" w:rsidR="00093851" w:rsidRDefault="00A517A3">
                        <w:r>
                          <w:t>16</w:t>
                        </w:r>
                      </w:p>
                    </w:tc>
                    <w:tc>
                      <w:tcPr>
                        <w:tcW w:w="449" w:type="dxa"/>
                      </w:tcPr>
                      <w:p w14:paraId="002E8C06" w14:textId="1B50D307" w:rsidR="00093851" w:rsidRDefault="00A517A3">
                        <w:r>
                          <w:t>17</w:t>
                        </w:r>
                      </w:p>
                    </w:tc>
                    <w:tc>
                      <w:tcPr>
                        <w:tcW w:w="449" w:type="dxa"/>
                      </w:tcPr>
                      <w:p w14:paraId="002E8C07" w14:textId="068F280F" w:rsidR="00093851" w:rsidRDefault="00A517A3">
                        <w:r>
                          <w:t>18</w:t>
                        </w:r>
                      </w:p>
                    </w:tc>
                    <w:tc>
                      <w:tcPr>
                        <w:tcW w:w="449" w:type="dxa"/>
                      </w:tcPr>
                      <w:p w14:paraId="002E8C08" w14:textId="568FA6BC" w:rsidR="00093851" w:rsidRDefault="00A517A3">
                        <w:r>
                          <w:t>19</w:t>
                        </w:r>
                      </w:p>
                    </w:tc>
                  </w:tr>
                  <w:tr w:rsidR="00093851" w14:paraId="002E8C11" w14:textId="77777777" w:rsidTr="00F43C4A">
                    <w:tc>
                      <w:tcPr>
                        <w:tcW w:w="450" w:type="dxa"/>
                      </w:tcPr>
                      <w:p w14:paraId="002E8C0A" w14:textId="6EF24BD9" w:rsidR="00093851" w:rsidRDefault="00A517A3">
                        <w:r>
                          <w:t>20</w:t>
                        </w:r>
                      </w:p>
                    </w:tc>
                    <w:tc>
                      <w:tcPr>
                        <w:tcW w:w="450" w:type="dxa"/>
                      </w:tcPr>
                      <w:p w14:paraId="002E8C0B" w14:textId="2E5BE5BE" w:rsidR="00093851" w:rsidRDefault="00A517A3">
                        <w:r>
                          <w:t>21</w:t>
                        </w:r>
                      </w:p>
                    </w:tc>
                    <w:tc>
                      <w:tcPr>
                        <w:tcW w:w="450" w:type="dxa"/>
                      </w:tcPr>
                      <w:p w14:paraId="002E8C0C" w14:textId="332D3720" w:rsidR="00093851" w:rsidRDefault="00A517A3">
                        <w:r>
                          <w:t>22</w:t>
                        </w:r>
                      </w:p>
                    </w:tc>
                    <w:tc>
                      <w:tcPr>
                        <w:tcW w:w="449" w:type="dxa"/>
                      </w:tcPr>
                      <w:p w14:paraId="002E8C0D" w14:textId="24C54D93" w:rsidR="00093851" w:rsidRDefault="00A517A3">
                        <w:r>
                          <w:t>23</w:t>
                        </w:r>
                      </w:p>
                    </w:tc>
                    <w:tc>
                      <w:tcPr>
                        <w:tcW w:w="449" w:type="dxa"/>
                        <w:shd w:val="clear" w:color="auto" w:fill="FFC000"/>
                      </w:tcPr>
                      <w:p w14:paraId="002E8C0E" w14:textId="1AC8A94D" w:rsidR="00093851" w:rsidRDefault="00A517A3">
                        <w:r>
                          <w:t>24</w:t>
                        </w:r>
                      </w:p>
                    </w:tc>
                    <w:tc>
                      <w:tcPr>
                        <w:tcW w:w="449" w:type="dxa"/>
                        <w:shd w:val="clear" w:color="auto" w:fill="FFC000"/>
                      </w:tcPr>
                      <w:p w14:paraId="002E8C0F" w14:textId="4FC1C225" w:rsidR="00093851" w:rsidRDefault="00A517A3">
                        <w:r>
                          <w:t>25</w:t>
                        </w:r>
                      </w:p>
                    </w:tc>
                    <w:tc>
                      <w:tcPr>
                        <w:tcW w:w="449" w:type="dxa"/>
                        <w:shd w:val="clear" w:color="auto" w:fill="FFC000"/>
                      </w:tcPr>
                      <w:p w14:paraId="002E8C10" w14:textId="187B182A" w:rsidR="00093851" w:rsidRDefault="00A517A3">
                        <w:r>
                          <w:t>26</w:t>
                        </w:r>
                      </w:p>
                    </w:tc>
                  </w:tr>
                  <w:tr w:rsidR="00093851" w14:paraId="002E8C19" w14:textId="77777777" w:rsidTr="00F43C4A">
                    <w:tc>
                      <w:tcPr>
                        <w:tcW w:w="450" w:type="dxa"/>
                        <w:shd w:val="clear" w:color="auto" w:fill="FFC000"/>
                      </w:tcPr>
                      <w:p w14:paraId="002E8C12" w14:textId="436084A2" w:rsidR="00093851" w:rsidRDefault="00A517A3">
                        <w:r>
                          <w:t>27</w:t>
                        </w:r>
                      </w:p>
                    </w:tc>
                    <w:tc>
                      <w:tcPr>
                        <w:tcW w:w="450" w:type="dxa"/>
                      </w:tcPr>
                      <w:p w14:paraId="002E8C13" w14:textId="1FB0AFB0" w:rsidR="00093851" w:rsidRDefault="00A517A3">
                        <w:r>
                          <w:t>28</w:t>
                        </w:r>
                      </w:p>
                    </w:tc>
                    <w:tc>
                      <w:tcPr>
                        <w:tcW w:w="450" w:type="dxa"/>
                      </w:tcPr>
                      <w:p w14:paraId="002E8C14" w14:textId="2D8DAE52" w:rsidR="00093851" w:rsidRDefault="00A517A3">
                        <w:r>
                          <w:t>29</w:t>
                        </w:r>
                      </w:p>
                    </w:tc>
                    <w:tc>
                      <w:tcPr>
                        <w:tcW w:w="449" w:type="dxa"/>
                      </w:tcPr>
                      <w:p w14:paraId="002E8C15" w14:textId="5DAAECFA" w:rsidR="00093851" w:rsidRDefault="00A517A3">
                        <w:r>
                          <w:t>30</w:t>
                        </w:r>
                      </w:p>
                    </w:tc>
                    <w:tc>
                      <w:tcPr>
                        <w:tcW w:w="449" w:type="dxa"/>
                        <w:shd w:val="clear" w:color="auto" w:fill="FFC000"/>
                      </w:tcPr>
                      <w:p w14:paraId="002E8C16" w14:textId="4876AA9F" w:rsidR="00093851" w:rsidRDefault="00A517A3">
                        <w:r>
                          <w:t>31</w:t>
                        </w:r>
                      </w:p>
                    </w:tc>
                    <w:tc>
                      <w:tcPr>
                        <w:tcW w:w="449" w:type="dxa"/>
                      </w:tcPr>
                      <w:p w14:paraId="002E8C17" w14:textId="24A3F310" w:rsidR="00093851" w:rsidRDefault="00093851"/>
                    </w:tc>
                    <w:tc>
                      <w:tcPr>
                        <w:tcW w:w="449" w:type="dxa"/>
                      </w:tcPr>
                      <w:p w14:paraId="002E8C18" w14:textId="3AF9C6E5" w:rsidR="00093851" w:rsidRDefault="00093851"/>
                    </w:tc>
                  </w:tr>
                  <w:tr w:rsidR="00BA5F22" w14:paraId="002E8C21" w14:textId="77777777" w:rsidTr="006D4D22">
                    <w:tc>
                      <w:tcPr>
                        <w:tcW w:w="450" w:type="dxa"/>
                      </w:tcPr>
                      <w:p w14:paraId="002E8C1A" w14:textId="76953021" w:rsidR="00BA5F22" w:rsidRDefault="00BA5F22" w:rsidP="00BA5F22"/>
                    </w:tc>
                    <w:tc>
                      <w:tcPr>
                        <w:tcW w:w="450" w:type="dxa"/>
                      </w:tcPr>
                      <w:p w14:paraId="002E8C1B" w14:textId="615E37F2" w:rsidR="00BA5F22" w:rsidRDefault="00BA5F22" w:rsidP="00BA5F22"/>
                    </w:tc>
                    <w:tc>
                      <w:tcPr>
                        <w:tcW w:w="450" w:type="dxa"/>
                      </w:tcPr>
                      <w:p w14:paraId="002E8C1C" w14:textId="77777777" w:rsidR="00BA5F22" w:rsidRDefault="00BA5F22" w:rsidP="00BA5F22"/>
                    </w:tc>
                    <w:tc>
                      <w:tcPr>
                        <w:tcW w:w="449" w:type="dxa"/>
                      </w:tcPr>
                      <w:p w14:paraId="002E8C1D" w14:textId="77777777" w:rsidR="00BA5F22" w:rsidRDefault="00BA5F22" w:rsidP="00BA5F22"/>
                    </w:tc>
                    <w:tc>
                      <w:tcPr>
                        <w:tcW w:w="449" w:type="dxa"/>
                      </w:tcPr>
                      <w:p w14:paraId="002E8C1E" w14:textId="77777777" w:rsidR="00BA5F22" w:rsidRDefault="00BA5F22" w:rsidP="00BA5F22"/>
                    </w:tc>
                    <w:tc>
                      <w:tcPr>
                        <w:tcW w:w="449" w:type="dxa"/>
                      </w:tcPr>
                      <w:p w14:paraId="002E8C1F" w14:textId="77777777" w:rsidR="00BA5F22" w:rsidRDefault="00BA5F22" w:rsidP="00BA5F22"/>
                    </w:tc>
                    <w:tc>
                      <w:tcPr>
                        <w:tcW w:w="449" w:type="dxa"/>
                      </w:tcPr>
                      <w:p w14:paraId="002E8C20" w14:textId="77777777" w:rsidR="00BA5F22" w:rsidRDefault="00BA5F22" w:rsidP="00BA5F22"/>
                    </w:tc>
                  </w:tr>
                </w:tbl>
                <w:p w14:paraId="002E8C22" w14:textId="77777777" w:rsidR="00093851" w:rsidRDefault="00093851"/>
              </w:tc>
            </w:tr>
          </w:tbl>
          <w:p w14:paraId="002E8C24" w14:textId="77777777" w:rsidR="00093851" w:rsidRDefault="00093851"/>
        </w:tc>
        <w:tc>
          <w:tcPr>
            <w:tcW w:w="579" w:type="dxa"/>
          </w:tcPr>
          <w:p w14:paraId="002E8C25" w14:textId="77777777" w:rsidR="00093851" w:rsidRDefault="00093851"/>
        </w:tc>
        <w:tc>
          <w:tcPr>
            <w:tcW w:w="3214" w:type="dxa"/>
          </w:tcPr>
          <w:tbl>
            <w:tblPr>
              <w:tblStyle w:val="MonthLayout"/>
              <w:tblW w:w="5000" w:type="pct"/>
              <w:tblLayout w:type="fixed"/>
              <w:tblLook w:val="04A0" w:firstRow="1" w:lastRow="0" w:firstColumn="1" w:lastColumn="0" w:noHBand="0" w:noVBand="1"/>
              <w:tblCaption w:val="Month Layout"/>
            </w:tblPr>
            <w:tblGrid>
              <w:gridCol w:w="3156"/>
            </w:tblGrid>
            <w:tr w:rsidR="00093851" w14:paraId="002E8C27" w14:textId="77777777" w:rsidTr="00093851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tcW w:w="5000" w:type="pct"/>
                </w:tcPr>
                <w:p w14:paraId="002E8C26" w14:textId="50F90362" w:rsidR="00093851" w:rsidRDefault="004E15D6">
                  <w:pPr>
                    <w:spacing w:before="48" w:after="48"/>
                  </w:pPr>
                  <w:r>
                    <w:t>January 202</w:t>
                  </w:r>
                  <w:r w:rsidR="008E3BAE">
                    <w:t>7</w:t>
                  </w:r>
                </w:p>
              </w:tc>
            </w:tr>
            <w:tr w:rsidR="00093851" w14:paraId="002E8C61" w14:textId="77777777" w:rsidTr="00093851">
              <w:tc>
                <w:tcPr>
                  <w:tcW w:w="5000" w:type="pct"/>
                </w:tcPr>
                <w:tbl>
                  <w:tblPr>
                    <w:tblStyle w:val="MonthTable"/>
                    <w:tblW w:w="5000" w:type="pct"/>
                    <w:tblLayout w:type="fixed"/>
                    <w:tblLook w:val="04A0" w:firstRow="1" w:lastRow="0" w:firstColumn="1" w:lastColumn="0" w:noHBand="0" w:noVBand="1"/>
                    <w:tblCaption w:val="Month Table"/>
                  </w:tblPr>
                  <w:tblGrid>
                    <w:gridCol w:w="450"/>
                    <w:gridCol w:w="450"/>
                    <w:gridCol w:w="450"/>
                    <w:gridCol w:w="449"/>
                    <w:gridCol w:w="449"/>
                    <w:gridCol w:w="449"/>
                    <w:gridCol w:w="449"/>
                  </w:tblGrid>
                  <w:tr w:rsidR="00093851" w14:paraId="002E8C2F" w14:textId="77777777" w:rsidTr="00093851">
                    <w:trPr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/w:trPr>
                    <w:tc>
                      <w:tcPr>
                        <w:tcW w:w="448" w:type="dxa"/>
                      </w:tcPr>
                      <w:p w14:paraId="002E8C28" w14:textId="77777777" w:rsidR="00093851" w:rsidRDefault="00BF3246">
                        <w:r>
                          <w:t>S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C29" w14:textId="77777777" w:rsidR="00093851" w:rsidRDefault="00BF3246">
                        <w:r>
                          <w:t>M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C2A" w14:textId="77777777" w:rsidR="00093851" w:rsidRDefault="00BF3246">
                        <w:r>
                          <w:t>T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C2B" w14:textId="77777777" w:rsidR="00093851" w:rsidRDefault="00BF3246">
                        <w:r>
                          <w:t>W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C2C" w14:textId="77777777" w:rsidR="00093851" w:rsidRDefault="00BF3246">
                        <w:r>
                          <w:t>T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C2D" w14:textId="77777777" w:rsidR="00093851" w:rsidRDefault="00BF3246">
                        <w:r>
                          <w:t>F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C2E" w14:textId="77777777" w:rsidR="00093851" w:rsidRDefault="00BF3246">
                        <w:r>
                          <w:t>S</w:t>
                        </w:r>
                      </w:p>
                    </w:tc>
                  </w:tr>
                  <w:tr w:rsidR="00093851" w14:paraId="002E8C37" w14:textId="77777777" w:rsidTr="00F43C4A">
                    <w:tc>
                      <w:tcPr>
                        <w:tcW w:w="448" w:type="dxa"/>
                      </w:tcPr>
                      <w:p w14:paraId="002E8C30" w14:textId="12039262" w:rsidR="00093851" w:rsidRDefault="00093851"/>
                    </w:tc>
                    <w:tc>
                      <w:tcPr>
                        <w:tcW w:w="448" w:type="dxa"/>
                        <w:shd w:val="clear" w:color="auto" w:fill="FFFFFF" w:themeFill="background1"/>
                      </w:tcPr>
                      <w:p w14:paraId="002E8C31" w14:textId="34F8C541" w:rsidR="00093851" w:rsidRDefault="00093851"/>
                    </w:tc>
                    <w:tc>
                      <w:tcPr>
                        <w:tcW w:w="448" w:type="dxa"/>
                      </w:tcPr>
                      <w:p w14:paraId="002E8C32" w14:textId="784997AC" w:rsidR="00093851" w:rsidRDefault="00093851"/>
                    </w:tc>
                    <w:tc>
                      <w:tcPr>
                        <w:tcW w:w="448" w:type="dxa"/>
                      </w:tcPr>
                      <w:p w14:paraId="002E8C33" w14:textId="175D7B22" w:rsidR="00093851" w:rsidRDefault="00093851"/>
                    </w:tc>
                    <w:tc>
                      <w:tcPr>
                        <w:tcW w:w="448" w:type="dxa"/>
                      </w:tcPr>
                      <w:p w14:paraId="002E8C34" w14:textId="738EEE64" w:rsidR="00093851" w:rsidRDefault="00093851"/>
                    </w:tc>
                    <w:tc>
                      <w:tcPr>
                        <w:tcW w:w="448" w:type="dxa"/>
                        <w:shd w:val="clear" w:color="auto" w:fill="FFC000"/>
                      </w:tcPr>
                      <w:p w14:paraId="002E8C35" w14:textId="40B37A29" w:rsidR="00093851" w:rsidRDefault="0047412F">
                        <w:r>
                          <w:t>1</w:t>
                        </w:r>
                      </w:p>
                    </w:tc>
                    <w:tc>
                      <w:tcPr>
                        <w:tcW w:w="448" w:type="dxa"/>
                        <w:shd w:val="clear" w:color="auto" w:fill="FFC000"/>
                      </w:tcPr>
                      <w:p w14:paraId="002E8C36" w14:textId="40624FD6" w:rsidR="00093851" w:rsidRDefault="0047412F">
                        <w:r>
                          <w:t>2</w:t>
                        </w:r>
                      </w:p>
                    </w:tc>
                  </w:tr>
                  <w:tr w:rsidR="00093851" w14:paraId="002E8C3F" w14:textId="77777777" w:rsidTr="00F43C4A">
                    <w:tc>
                      <w:tcPr>
                        <w:tcW w:w="448" w:type="dxa"/>
                        <w:shd w:val="clear" w:color="auto" w:fill="FFC000"/>
                      </w:tcPr>
                      <w:p w14:paraId="002E8C38" w14:textId="169D8F86" w:rsidR="00093851" w:rsidRDefault="0047412F">
                        <w:r>
                          <w:t>3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C39" w14:textId="3597C5CC" w:rsidR="00093851" w:rsidRDefault="0047412F">
                        <w:r>
                          <w:t>4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C3A" w14:textId="1A8BECD7" w:rsidR="00093851" w:rsidRDefault="0047412F">
                        <w:r>
                          <w:t>5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C3B" w14:textId="0509C3C2" w:rsidR="00093851" w:rsidRDefault="0047412F">
                        <w:r>
                          <w:t>6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C3C" w14:textId="62A7A02C" w:rsidR="00093851" w:rsidRDefault="0047412F">
                        <w:r>
                          <w:t>7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C3D" w14:textId="53B8A8C0" w:rsidR="00093851" w:rsidRDefault="0047412F">
                        <w:r>
                          <w:t>8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C3E" w14:textId="6E2EB5BF" w:rsidR="00093851" w:rsidRDefault="0047412F">
                        <w:r>
                          <w:t>9</w:t>
                        </w:r>
                      </w:p>
                    </w:tc>
                  </w:tr>
                  <w:tr w:rsidR="00093851" w14:paraId="002E8C47" w14:textId="77777777" w:rsidTr="00F43C4A">
                    <w:tc>
                      <w:tcPr>
                        <w:tcW w:w="448" w:type="dxa"/>
                      </w:tcPr>
                      <w:p w14:paraId="002E8C40" w14:textId="30D5CAD8" w:rsidR="00093851" w:rsidRDefault="0047412F">
                        <w:r>
                          <w:t>10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C41" w14:textId="133E4C9C" w:rsidR="00093851" w:rsidRDefault="0047412F">
                        <w:r>
                          <w:t>11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C42" w14:textId="20F1CA8E" w:rsidR="00093851" w:rsidRDefault="0047412F">
                        <w:r>
                          <w:t>12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C43" w14:textId="1AF2FA56" w:rsidR="00093851" w:rsidRDefault="0047412F">
                        <w:r>
                          <w:t>13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C44" w14:textId="52CAD899" w:rsidR="00093851" w:rsidRDefault="0047412F">
                        <w:r>
                          <w:t>14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C45" w14:textId="33F1466C" w:rsidR="00093851" w:rsidRDefault="0047412F">
                        <w:r>
                          <w:t>15</w:t>
                        </w:r>
                      </w:p>
                    </w:tc>
                    <w:tc>
                      <w:tcPr>
                        <w:tcW w:w="448" w:type="dxa"/>
                        <w:shd w:val="clear" w:color="auto" w:fill="FFC000"/>
                      </w:tcPr>
                      <w:p w14:paraId="002E8C46" w14:textId="642A46F0" w:rsidR="00093851" w:rsidRDefault="0047412F">
                        <w:r>
                          <w:t>16</w:t>
                        </w:r>
                      </w:p>
                    </w:tc>
                  </w:tr>
                  <w:tr w:rsidR="00093851" w14:paraId="002E8C4F" w14:textId="77777777" w:rsidTr="00F43C4A">
                    <w:tc>
                      <w:tcPr>
                        <w:tcW w:w="448" w:type="dxa"/>
                        <w:shd w:val="clear" w:color="auto" w:fill="FFC000"/>
                      </w:tcPr>
                      <w:p w14:paraId="002E8C48" w14:textId="53B992A8" w:rsidR="00093851" w:rsidRDefault="0047412F">
                        <w:r>
                          <w:t>17</w:t>
                        </w:r>
                      </w:p>
                    </w:tc>
                    <w:tc>
                      <w:tcPr>
                        <w:tcW w:w="448" w:type="dxa"/>
                        <w:shd w:val="clear" w:color="auto" w:fill="FFC000"/>
                      </w:tcPr>
                      <w:p w14:paraId="002E8C49" w14:textId="4A31B7BC" w:rsidR="00093851" w:rsidRDefault="0047412F">
                        <w:r>
                          <w:t>18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C4A" w14:textId="0B9F88CF" w:rsidR="00093851" w:rsidRDefault="0047412F">
                        <w:r>
                          <w:t>19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C4B" w14:textId="55A96E0A" w:rsidR="00093851" w:rsidRDefault="0047412F">
                        <w:r>
                          <w:t>20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C4C" w14:textId="7A1685A6" w:rsidR="00093851" w:rsidRDefault="0047412F">
                        <w:r>
                          <w:t>21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C4D" w14:textId="4AA0E0FA" w:rsidR="00093851" w:rsidRDefault="0047412F">
                        <w:r>
                          <w:t>22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C4E" w14:textId="702E49E3" w:rsidR="00093851" w:rsidRDefault="0047412F">
                        <w:r>
                          <w:t>23</w:t>
                        </w:r>
                      </w:p>
                    </w:tc>
                  </w:tr>
                  <w:tr w:rsidR="00093851" w14:paraId="002E8C57" w14:textId="77777777" w:rsidTr="00093851">
                    <w:tc>
                      <w:tcPr>
                        <w:tcW w:w="448" w:type="dxa"/>
                      </w:tcPr>
                      <w:p w14:paraId="002E8C50" w14:textId="28F04642" w:rsidR="00093851" w:rsidRDefault="0047412F">
                        <w:r>
                          <w:t>24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C51" w14:textId="11708987" w:rsidR="00093851" w:rsidRDefault="0047412F">
                        <w:r>
                          <w:t>25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C52" w14:textId="58C611A6" w:rsidR="00093851" w:rsidRDefault="0047412F">
                        <w:r>
                          <w:t>26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C53" w14:textId="2FF756A8" w:rsidR="00093851" w:rsidRDefault="0047412F">
                        <w:r>
                          <w:t>27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C54" w14:textId="079EF2B3" w:rsidR="00093851" w:rsidRDefault="0047412F">
                        <w:r>
                          <w:t>28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C55" w14:textId="3A3766A1" w:rsidR="00093851" w:rsidRDefault="0047412F">
                        <w:r>
                          <w:t>29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C56" w14:textId="29299EEF" w:rsidR="00093851" w:rsidRDefault="0047412F">
                        <w:r>
                          <w:t>30</w:t>
                        </w:r>
                      </w:p>
                    </w:tc>
                  </w:tr>
                  <w:tr w:rsidR="00093851" w14:paraId="002E8C5F" w14:textId="77777777" w:rsidTr="00093851">
                    <w:tc>
                      <w:tcPr>
                        <w:tcW w:w="448" w:type="dxa"/>
                      </w:tcPr>
                      <w:p w14:paraId="002E8C58" w14:textId="1DFC4E21" w:rsidR="00093851" w:rsidRDefault="0047412F">
                        <w:r>
                          <w:t>31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C59" w14:textId="77777777" w:rsidR="00093851" w:rsidRDefault="00093851"/>
                    </w:tc>
                    <w:tc>
                      <w:tcPr>
                        <w:tcW w:w="448" w:type="dxa"/>
                      </w:tcPr>
                      <w:p w14:paraId="002E8C5A" w14:textId="77777777" w:rsidR="00093851" w:rsidRDefault="00093851"/>
                    </w:tc>
                    <w:tc>
                      <w:tcPr>
                        <w:tcW w:w="448" w:type="dxa"/>
                      </w:tcPr>
                      <w:p w14:paraId="002E8C5B" w14:textId="77777777" w:rsidR="00093851" w:rsidRDefault="00093851"/>
                    </w:tc>
                    <w:tc>
                      <w:tcPr>
                        <w:tcW w:w="448" w:type="dxa"/>
                      </w:tcPr>
                      <w:p w14:paraId="002E8C5C" w14:textId="77777777" w:rsidR="00093851" w:rsidRDefault="00093851"/>
                    </w:tc>
                    <w:tc>
                      <w:tcPr>
                        <w:tcW w:w="448" w:type="dxa"/>
                      </w:tcPr>
                      <w:p w14:paraId="002E8C5D" w14:textId="77777777" w:rsidR="00093851" w:rsidRDefault="00093851"/>
                    </w:tc>
                    <w:tc>
                      <w:tcPr>
                        <w:tcW w:w="448" w:type="dxa"/>
                      </w:tcPr>
                      <w:p w14:paraId="002E8C5E" w14:textId="77777777" w:rsidR="00093851" w:rsidRDefault="00093851"/>
                    </w:tc>
                  </w:tr>
                </w:tbl>
                <w:p w14:paraId="002E8C60" w14:textId="77777777" w:rsidR="00093851" w:rsidRDefault="00093851"/>
              </w:tc>
            </w:tr>
          </w:tbl>
          <w:p w14:paraId="002E8C62" w14:textId="77777777" w:rsidR="00093851" w:rsidRDefault="00093851"/>
        </w:tc>
      </w:tr>
      <w:tr w:rsidR="00093851" w14:paraId="002E8C69" w14:textId="77777777">
        <w:trPr>
          <w:trHeight w:hRule="exact" w:val="259"/>
        </w:trPr>
        <w:tc>
          <w:tcPr>
            <w:tcW w:w="3214" w:type="dxa"/>
          </w:tcPr>
          <w:p w14:paraId="002E8C64" w14:textId="77777777" w:rsidR="00093851" w:rsidRDefault="00093851"/>
        </w:tc>
        <w:tc>
          <w:tcPr>
            <w:tcW w:w="579" w:type="dxa"/>
          </w:tcPr>
          <w:p w14:paraId="002E8C65" w14:textId="77777777" w:rsidR="00093851" w:rsidRDefault="00093851"/>
        </w:tc>
        <w:tc>
          <w:tcPr>
            <w:tcW w:w="3214" w:type="dxa"/>
          </w:tcPr>
          <w:p w14:paraId="002E8C66" w14:textId="77777777" w:rsidR="00093851" w:rsidRDefault="00093851"/>
        </w:tc>
        <w:tc>
          <w:tcPr>
            <w:tcW w:w="579" w:type="dxa"/>
          </w:tcPr>
          <w:p w14:paraId="002E8C67" w14:textId="77777777" w:rsidR="00093851" w:rsidRDefault="00093851"/>
        </w:tc>
        <w:tc>
          <w:tcPr>
            <w:tcW w:w="3214" w:type="dxa"/>
          </w:tcPr>
          <w:p w14:paraId="002E8C68" w14:textId="77777777" w:rsidR="00093851" w:rsidRDefault="00093851"/>
        </w:tc>
      </w:tr>
      <w:tr w:rsidR="00093851" w14:paraId="002E8D23" w14:textId="77777777">
        <w:tc>
          <w:tcPr>
            <w:tcW w:w="3214" w:type="dxa"/>
          </w:tcPr>
          <w:tbl>
            <w:tblPr>
              <w:tblStyle w:val="MonthLayout"/>
              <w:tblW w:w="5000" w:type="pct"/>
              <w:tblLayout w:type="fixed"/>
              <w:tblLook w:val="04A0" w:firstRow="1" w:lastRow="0" w:firstColumn="1" w:lastColumn="0" w:noHBand="0" w:noVBand="1"/>
              <w:tblCaption w:val="Month Layout"/>
            </w:tblPr>
            <w:tblGrid>
              <w:gridCol w:w="3156"/>
            </w:tblGrid>
            <w:tr w:rsidR="00093851" w14:paraId="002E8C6B" w14:textId="77777777" w:rsidTr="00093851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tcW w:w="5000" w:type="pct"/>
                </w:tcPr>
                <w:p w14:paraId="002E8C6A" w14:textId="34092B63" w:rsidR="00093851" w:rsidRDefault="004E15D6">
                  <w:pPr>
                    <w:spacing w:before="48" w:after="48"/>
                  </w:pPr>
                  <w:r>
                    <w:t xml:space="preserve">February </w:t>
                  </w:r>
                  <w:r w:rsidR="00C105FE">
                    <w:t>202</w:t>
                  </w:r>
                  <w:r w:rsidR="008E3BAE">
                    <w:t>7</w:t>
                  </w:r>
                </w:p>
              </w:tc>
            </w:tr>
            <w:tr w:rsidR="00093851" w14:paraId="002E8CA5" w14:textId="77777777" w:rsidTr="00093851">
              <w:tc>
                <w:tcPr>
                  <w:tcW w:w="5000" w:type="pct"/>
                </w:tcPr>
                <w:tbl>
                  <w:tblPr>
                    <w:tblStyle w:val="MonthTable"/>
                    <w:tblW w:w="5000" w:type="pct"/>
                    <w:tblLayout w:type="fixed"/>
                    <w:tblLook w:val="04A0" w:firstRow="1" w:lastRow="0" w:firstColumn="1" w:lastColumn="0" w:noHBand="0" w:noVBand="1"/>
                    <w:tblCaption w:val="Month Table"/>
                  </w:tblPr>
                  <w:tblGrid>
                    <w:gridCol w:w="450"/>
                    <w:gridCol w:w="450"/>
                    <w:gridCol w:w="450"/>
                    <w:gridCol w:w="449"/>
                    <w:gridCol w:w="449"/>
                    <w:gridCol w:w="449"/>
                    <w:gridCol w:w="449"/>
                  </w:tblGrid>
                  <w:tr w:rsidR="00093851" w14:paraId="002E8C73" w14:textId="77777777" w:rsidTr="00093851">
                    <w:trPr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/w:trPr>
                    <w:tc>
                      <w:tcPr>
                        <w:tcW w:w="448" w:type="dxa"/>
                      </w:tcPr>
                      <w:p w14:paraId="002E8C6C" w14:textId="77777777" w:rsidR="00093851" w:rsidRDefault="00BF3246">
                        <w:r>
                          <w:t>S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C6D" w14:textId="77777777" w:rsidR="00093851" w:rsidRDefault="00BF3246">
                        <w:r>
                          <w:t>M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C6E" w14:textId="77777777" w:rsidR="00093851" w:rsidRDefault="00BF3246">
                        <w:r>
                          <w:t>T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C6F" w14:textId="77777777" w:rsidR="00093851" w:rsidRDefault="00BF3246">
                        <w:r>
                          <w:t>W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C70" w14:textId="77777777" w:rsidR="00093851" w:rsidRDefault="00BF3246">
                        <w:r>
                          <w:t>T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C71" w14:textId="77777777" w:rsidR="00093851" w:rsidRDefault="00BF3246">
                        <w:r>
                          <w:t>F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C72" w14:textId="77777777" w:rsidR="00093851" w:rsidRDefault="00BF3246">
                        <w:r>
                          <w:t>S</w:t>
                        </w:r>
                      </w:p>
                    </w:tc>
                  </w:tr>
                  <w:tr w:rsidR="00093851" w14:paraId="002E8C7B" w14:textId="77777777" w:rsidTr="00093851">
                    <w:tc>
                      <w:tcPr>
                        <w:tcW w:w="448" w:type="dxa"/>
                      </w:tcPr>
                      <w:p w14:paraId="002E8C74" w14:textId="19C92B7A" w:rsidR="00093851" w:rsidRDefault="00093851"/>
                    </w:tc>
                    <w:tc>
                      <w:tcPr>
                        <w:tcW w:w="448" w:type="dxa"/>
                      </w:tcPr>
                      <w:p w14:paraId="002E8C75" w14:textId="0CF947CE" w:rsidR="00093851" w:rsidRDefault="0078525A">
                        <w:r>
                          <w:t>1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C76" w14:textId="24B3CC9D" w:rsidR="00093851" w:rsidRDefault="0078525A">
                        <w:r>
                          <w:t>2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C77" w14:textId="1EFC7F9A" w:rsidR="00093851" w:rsidRDefault="0078525A">
                        <w:r>
                          <w:t>3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C78" w14:textId="49E79205" w:rsidR="00093851" w:rsidRDefault="0078525A">
                        <w:r>
                          <w:t>4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C79" w14:textId="619B9C5A" w:rsidR="00093851" w:rsidRDefault="0078525A">
                        <w:r>
                          <w:t>5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C7A" w14:textId="4B2E15A0" w:rsidR="00093851" w:rsidRDefault="0078525A">
                        <w:r>
                          <w:t>6</w:t>
                        </w:r>
                      </w:p>
                    </w:tc>
                  </w:tr>
                  <w:tr w:rsidR="00093851" w14:paraId="002E8C83" w14:textId="77777777" w:rsidTr="00093851">
                    <w:tc>
                      <w:tcPr>
                        <w:tcW w:w="448" w:type="dxa"/>
                      </w:tcPr>
                      <w:p w14:paraId="002E8C7C" w14:textId="24831133" w:rsidR="00093851" w:rsidRDefault="0078525A">
                        <w:r>
                          <w:t>7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C7D" w14:textId="184BD71E" w:rsidR="00093851" w:rsidRDefault="0078525A">
                        <w:r>
                          <w:t>8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C7E" w14:textId="7B0F8AE2" w:rsidR="00093851" w:rsidRDefault="0078525A">
                        <w:r>
                          <w:t>9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C7F" w14:textId="632170D5" w:rsidR="00093851" w:rsidRDefault="0078525A">
                        <w:r>
                          <w:t>10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C80" w14:textId="1009050B" w:rsidR="00093851" w:rsidRDefault="0078525A">
                        <w:r>
                          <w:t>11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C81" w14:textId="0BCE01C9" w:rsidR="00093851" w:rsidRDefault="0078525A">
                        <w:r>
                          <w:t>12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C82" w14:textId="42C307FE" w:rsidR="00093851" w:rsidRDefault="0078525A">
                        <w:r>
                          <w:t>13</w:t>
                        </w:r>
                      </w:p>
                    </w:tc>
                  </w:tr>
                  <w:tr w:rsidR="00093851" w14:paraId="002E8C8B" w14:textId="77777777" w:rsidTr="00093851">
                    <w:tc>
                      <w:tcPr>
                        <w:tcW w:w="448" w:type="dxa"/>
                      </w:tcPr>
                      <w:p w14:paraId="002E8C84" w14:textId="70C22183" w:rsidR="00093851" w:rsidRDefault="0078525A">
                        <w:r>
                          <w:t>14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C85" w14:textId="2D1ADB97" w:rsidR="00093851" w:rsidRDefault="0078525A">
                        <w:r>
                          <w:t>15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C86" w14:textId="7DEF4237" w:rsidR="00093851" w:rsidRDefault="0078525A">
                        <w:r>
                          <w:t>16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C87" w14:textId="0EF7F872" w:rsidR="00093851" w:rsidRDefault="0078525A">
                        <w:r>
                          <w:t>17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C88" w14:textId="2579227B" w:rsidR="00093851" w:rsidRDefault="0078525A">
                        <w:r>
                          <w:t>18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C89" w14:textId="7A3D29FC" w:rsidR="00093851" w:rsidRDefault="0078525A">
                        <w:r>
                          <w:t>19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C8A" w14:textId="1530DA0F" w:rsidR="00093851" w:rsidRDefault="0078525A">
                        <w:r>
                          <w:t>20</w:t>
                        </w:r>
                      </w:p>
                    </w:tc>
                  </w:tr>
                  <w:tr w:rsidR="00093851" w14:paraId="002E8C93" w14:textId="77777777" w:rsidTr="00093851">
                    <w:tc>
                      <w:tcPr>
                        <w:tcW w:w="448" w:type="dxa"/>
                      </w:tcPr>
                      <w:p w14:paraId="002E8C8C" w14:textId="1C8E57BD" w:rsidR="00093851" w:rsidRDefault="0078525A">
                        <w:r>
                          <w:t>21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C8D" w14:textId="47D32E86" w:rsidR="00093851" w:rsidRDefault="0078525A">
                        <w:r>
                          <w:t>22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C8E" w14:textId="00FB713F" w:rsidR="00093851" w:rsidRDefault="0078525A">
                        <w:r>
                          <w:t>23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C8F" w14:textId="18FF2AE5" w:rsidR="00093851" w:rsidRDefault="0078525A">
                        <w:r>
                          <w:t>24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C90" w14:textId="5749AE75" w:rsidR="00093851" w:rsidRDefault="0078525A">
                        <w:r>
                          <w:t>25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C91" w14:textId="569E747F" w:rsidR="00093851" w:rsidRDefault="0078525A">
                        <w:r>
                          <w:t>26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C92" w14:textId="5A4BF7B2" w:rsidR="00093851" w:rsidRDefault="0078525A">
                        <w:r>
                          <w:t>27</w:t>
                        </w:r>
                      </w:p>
                    </w:tc>
                  </w:tr>
                  <w:tr w:rsidR="00093851" w14:paraId="002E8C9B" w14:textId="77777777" w:rsidTr="00093851">
                    <w:tc>
                      <w:tcPr>
                        <w:tcW w:w="448" w:type="dxa"/>
                      </w:tcPr>
                      <w:p w14:paraId="002E8C94" w14:textId="2B02E0C9" w:rsidR="00093851" w:rsidRDefault="0078525A" w:rsidP="007F397A">
                        <w:pPr>
                          <w:jc w:val="left"/>
                        </w:pPr>
                        <w:r>
                          <w:t>28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C95" w14:textId="13A2E1D5" w:rsidR="00093851" w:rsidRDefault="00093851" w:rsidP="007F397A">
                        <w:pPr>
                          <w:jc w:val="left"/>
                        </w:pPr>
                      </w:p>
                    </w:tc>
                    <w:tc>
                      <w:tcPr>
                        <w:tcW w:w="448" w:type="dxa"/>
                      </w:tcPr>
                      <w:p w14:paraId="002E8C96" w14:textId="4A5C7D21" w:rsidR="00093851" w:rsidRDefault="00093851"/>
                    </w:tc>
                    <w:tc>
                      <w:tcPr>
                        <w:tcW w:w="448" w:type="dxa"/>
                      </w:tcPr>
                      <w:p w14:paraId="002E8C97" w14:textId="7AD7F846" w:rsidR="00093851" w:rsidRDefault="00093851"/>
                    </w:tc>
                    <w:tc>
                      <w:tcPr>
                        <w:tcW w:w="448" w:type="dxa"/>
                      </w:tcPr>
                      <w:p w14:paraId="002E8C98" w14:textId="2563A5AF" w:rsidR="00093851" w:rsidRDefault="00093851"/>
                    </w:tc>
                    <w:tc>
                      <w:tcPr>
                        <w:tcW w:w="448" w:type="dxa"/>
                      </w:tcPr>
                      <w:p w14:paraId="002E8C99" w14:textId="77777777" w:rsidR="00093851" w:rsidRDefault="00093851"/>
                    </w:tc>
                    <w:tc>
                      <w:tcPr>
                        <w:tcW w:w="448" w:type="dxa"/>
                      </w:tcPr>
                      <w:p w14:paraId="002E8C9A" w14:textId="77777777" w:rsidR="00093851" w:rsidRDefault="00093851"/>
                    </w:tc>
                  </w:tr>
                  <w:tr w:rsidR="00093851" w14:paraId="002E8CA3" w14:textId="77777777" w:rsidTr="00093851">
                    <w:tc>
                      <w:tcPr>
                        <w:tcW w:w="448" w:type="dxa"/>
                      </w:tcPr>
                      <w:p w14:paraId="002E8C9C" w14:textId="77777777" w:rsidR="00093851" w:rsidRDefault="00093851"/>
                    </w:tc>
                    <w:tc>
                      <w:tcPr>
                        <w:tcW w:w="448" w:type="dxa"/>
                      </w:tcPr>
                      <w:p w14:paraId="002E8C9D" w14:textId="77777777" w:rsidR="00093851" w:rsidRDefault="00093851"/>
                    </w:tc>
                    <w:tc>
                      <w:tcPr>
                        <w:tcW w:w="448" w:type="dxa"/>
                      </w:tcPr>
                      <w:p w14:paraId="002E8C9E" w14:textId="77777777" w:rsidR="00093851" w:rsidRDefault="00093851"/>
                    </w:tc>
                    <w:tc>
                      <w:tcPr>
                        <w:tcW w:w="448" w:type="dxa"/>
                      </w:tcPr>
                      <w:p w14:paraId="002E8C9F" w14:textId="77777777" w:rsidR="00093851" w:rsidRDefault="00093851"/>
                    </w:tc>
                    <w:tc>
                      <w:tcPr>
                        <w:tcW w:w="448" w:type="dxa"/>
                      </w:tcPr>
                      <w:p w14:paraId="002E8CA0" w14:textId="77777777" w:rsidR="00093851" w:rsidRDefault="00093851"/>
                    </w:tc>
                    <w:tc>
                      <w:tcPr>
                        <w:tcW w:w="448" w:type="dxa"/>
                      </w:tcPr>
                      <w:p w14:paraId="002E8CA1" w14:textId="77777777" w:rsidR="00093851" w:rsidRDefault="00093851"/>
                    </w:tc>
                    <w:tc>
                      <w:tcPr>
                        <w:tcW w:w="448" w:type="dxa"/>
                      </w:tcPr>
                      <w:p w14:paraId="002E8CA2" w14:textId="77777777" w:rsidR="00093851" w:rsidRDefault="00093851"/>
                    </w:tc>
                  </w:tr>
                </w:tbl>
                <w:p w14:paraId="002E8CA4" w14:textId="77777777" w:rsidR="00093851" w:rsidRDefault="00093851"/>
              </w:tc>
            </w:tr>
          </w:tbl>
          <w:p w14:paraId="002E8CA6" w14:textId="77777777" w:rsidR="00093851" w:rsidRDefault="00093851"/>
        </w:tc>
        <w:tc>
          <w:tcPr>
            <w:tcW w:w="579" w:type="dxa"/>
          </w:tcPr>
          <w:p w14:paraId="002E8CA7" w14:textId="77777777" w:rsidR="00093851" w:rsidRDefault="00093851"/>
        </w:tc>
        <w:tc>
          <w:tcPr>
            <w:tcW w:w="3214" w:type="dxa"/>
          </w:tcPr>
          <w:tbl>
            <w:tblPr>
              <w:tblStyle w:val="MonthLayout"/>
              <w:tblW w:w="5000" w:type="pct"/>
              <w:tblLayout w:type="fixed"/>
              <w:tblLook w:val="04A0" w:firstRow="1" w:lastRow="0" w:firstColumn="1" w:lastColumn="0" w:noHBand="0" w:noVBand="1"/>
              <w:tblCaption w:val="Month Layout"/>
            </w:tblPr>
            <w:tblGrid>
              <w:gridCol w:w="3156"/>
            </w:tblGrid>
            <w:tr w:rsidR="00093851" w14:paraId="002E8CA9" w14:textId="77777777" w:rsidTr="00093851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tcW w:w="5000" w:type="pct"/>
                </w:tcPr>
                <w:p w14:paraId="002E8CA8" w14:textId="40ED3722" w:rsidR="00093851" w:rsidRDefault="00C105FE">
                  <w:pPr>
                    <w:spacing w:before="48" w:after="48"/>
                  </w:pPr>
                  <w:r>
                    <w:t>March 202</w:t>
                  </w:r>
                  <w:r w:rsidR="008E3BAE">
                    <w:t>7</w:t>
                  </w:r>
                </w:p>
              </w:tc>
            </w:tr>
            <w:tr w:rsidR="00093851" w14:paraId="002E8CE3" w14:textId="77777777" w:rsidTr="00093851">
              <w:tc>
                <w:tcPr>
                  <w:tcW w:w="5000" w:type="pct"/>
                </w:tcPr>
                <w:tbl>
                  <w:tblPr>
                    <w:tblStyle w:val="MonthTable"/>
                    <w:tblW w:w="5000" w:type="pct"/>
                    <w:tblLayout w:type="fixed"/>
                    <w:tblLook w:val="04A0" w:firstRow="1" w:lastRow="0" w:firstColumn="1" w:lastColumn="0" w:noHBand="0" w:noVBand="1"/>
                    <w:tblCaption w:val="Month Table"/>
                  </w:tblPr>
                  <w:tblGrid>
                    <w:gridCol w:w="450"/>
                    <w:gridCol w:w="450"/>
                    <w:gridCol w:w="450"/>
                    <w:gridCol w:w="449"/>
                    <w:gridCol w:w="449"/>
                    <w:gridCol w:w="449"/>
                    <w:gridCol w:w="449"/>
                  </w:tblGrid>
                  <w:tr w:rsidR="00093851" w14:paraId="002E8CB1" w14:textId="77777777" w:rsidTr="00093851">
                    <w:trPr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/w:trPr>
                    <w:tc>
                      <w:tcPr>
                        <w:tcW w:w="448" w:type="dxa"/>
                      </w:tcPr>
                      <w:p w14:paraId="002E8CAA" w14:textId="77777777" w:rsidR="00093851" w:rsidRDefault="00BF3246">
                        <w:r>
                          <w:t>S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CAB" w14:textId="77777777" w:rsidR="00093851" w:rsidRDefault="00BF3246">
                        <w:r>
                          <w:t>M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CAC" w14:textId="77777777" w:rsidR="00093851" w:rsidRDefault="00BF3246">
                        <w:r>
                          <w:t>T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CAD" w14:textId="77777777" w:rsidR="00093851" w:rsidRDefault="00BF3246">
                        <w:r>
                          <w:t>W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CAE" w14:textId="77777777" w:rsidR="00093851" w:rsidRDefault="00BF3246">
                        <w:r>
                          <w:t>T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CAF" w14:textId="77777777" w:rsidR="00093851" w:rsidRDefault="00BF3246">
                        <w:r>
                          <w:t>F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CB0" w14:textId="77777777" w:rsidR="00093851" w:rsidRDefault="00BF3246">
                        <w:r>
                          <w:t>S</w:t>
                        </w:r>
                      </w:p>
                    </w:tc>
                  </w:tr>
                  <w:tr w:rsidR="00093851" w14:paraId="002E8CB9" w14:textId="77777777" w:rsidTr="00093851">
                    <w:tc>
                      <w:tcPr>
                        <w:tcW w:w="448" w:type="dxa"/>
                      </w:tcPr>
                      <w:p w14:paraId="002E8CB2" w14:textId="440826B9" w:rsidR="00093851" w:rsidRDefault="00093851"/>
                    </w:tc>
                    <w:tc>
                      <w:tcPr>
                        <w:tcW w:w="448" w:type="dxa"/>
                      </w:tcPr>
                      <w:p w14:paraId="002E8CB3" w14:textId="392A5826" w:rsidR="00093851" w:rsidRDefault="00D45D7C">
                        <w:r>
                          <w:t>1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CB4" w14:textId="7D035666" w:rsidR="00093851" w:rsidRDefault="00D45D7C">
                        <w:r>
                          <w:t>2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CB5" w14:textId="6BFFC6CC" w:rsidR="00093851" w:rsidRDefault="00D45D7C">
                        <w:r>
                          <w:t>3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CB6" w14:textId="4ABF0439" w:rsidR="00093851" w:rsidRDefault="00D45D7C">
                        <w:r>
                          <w:t>4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CB7" w14:textId="511D5F7D" w:rsidR="00093851" w:rsidRDefault="00D45D7C">
                        <w:r>
                          <w:t>5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CB8" w14:textId="64B80E3E" w:rsidR="00093851" w:rsidRDefault="00D45D7C">
                        <w:r>
                          <w:t>6</w:t>
                        </w:r>
                      </w:p>
                    </w:tc>
                  </w:tr>
                  <w:tr w:rsidR="00093851" w14:paraId="002E8CC1" w14:textId="77777777" w:rsidTr="00704E37">
                    <w:tc>
                      <w:tcPr>
                        <w:tcW w:w="448" w:type="dxa"/>
                      </w:tcPr>
                      <w:p w14:paraId="002E8CBA" w14:textId="24A74FD6" w:rsidR="00093851" w:rsidRDefault="00D45D7C">
                        <w:r>
                          <w:t>7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CBB" w14:textId="62E9CD18" w:rsidR="00093851" w:rsidRDefault="00D45D7C">
                        <w:r>
                          <w:t>8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CBC" w14:textId="1A4E9A7C" w:rsidR="00093851" w:rsidRDefault="00D45D7C">
                        <w:r>
                          <w:t>9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CBD" w14:textId="47531340" w:rsidR="00093851" w:rsidRDefault="00D45D7C">
                        <w:r>
                          <w:t>10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CBE" w14:textId="751B3EAC" w:rsidR="00093851" w:rsidRDefault="00D45D7C">
                        <w:r>
                          <w:t>11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CBF" w14:textId="4AA7A58E" w:rsidR="00093851" w:rsidRDefault="00D45D7C">
                        <w:r>
                          <w:t>12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CC0" w14:textId="3ADEC58F" w:rsidR="00093851" w:rsidRDefault="00D45D7C">
                        <w:r>
                          <w:t>13</w:t>
                        </w:r>
                      </w:p>
                    </w:tc>
                  </w:tr>
                  <w:tr w:rsidR="00093851" w14:paraId="002E8CC9" w14:textId="77777777" w:rsidTr="00093851">
                    <w:tc>
                      <w:tcPr>
                        <w:tcW w:w="448" w:type="dxa"/>
                      </w:tcPr>
                      <w:p w14:paraId="002E8CC2" w14:textId="23B9A0E4" w:rsidR="00093851" w:rsidRDefault="00D45D7C">
                        <w:r>
                          <w:t>14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CC3" w14:textId="00C097AA" w:rsidR="00093851" w:rsidRDefault="00D45D7C">
                        <w:r>
                          <w:t>15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CC4" w14:textId="755478A6" w:rsidR="00093851" w:rsidRDefault="00D45D7C">
                        <w:r>
                          <w:t>16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CC5" w14:textId="59577638" w:rsidR="00093851" w:rsidRDefault="00D45D7C">
                        <w:r>
                          <w:t>17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CC6" w14:textId="7CD6BB7F" w:rsidR="00093851" w:rsidRDefault="00D45D7C">
                        <w:r>
                          <w:t>18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CC7" w14:textId="03309B7B" w:rsidR="00093851" w:rsidRDefault="00D45D7C">
                        <w:r>
                          <w:t>19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CC8" w14:textId="6891BFDB" w:rsidR="00093851" w:rsidRDefault="00D45D7C">
                        <w:r>
                          <w:t>20</w:t>
                        </w:r>
                      </w:p>
                    </w:tc>
                  </w:tr>
                  <w:tr w:rsidR="00093851" w14:paraId="002E8CD1" w14:textId="77777777" w:rsidTr="00093851">
                    <w:tc>
                      <w:tcPr>
                        <w:tcW w:w="448" w:type="dxa"/>
                      </w:tcPr>
                      <w:p w14:paraId="002E8CCA" w14:textId="72EBFB91" w:rsidR="00093851" w:rsidRDefault="00D45D7C">
                        <w:r>
                          <w:t>21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CCB" w14:textId="16A72B68" w:rsidR="00093851" w:rsidRDefault="00D45D7C">
                        <w:r>
                          <w:t>22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CCC" w14:textId="064A8DAE" w:rsidR="00093851" w:rsidRDefault="00D45D7C">
                        <w:r>
                          <w:t>23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CCD" w14:textId="0060C9E5" w:rsidR="00093851" w:rsidRDefault="00D45D7C">
                        <w:r>
                          <w:t>24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CCE" w14:textId="45548E93" w:rsidR="00093851" w:rsidRDefault="00D45D7C">
                        <w:r>
                          <w:t>25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CCF" w14:textId="0F7525BF" w:rsidR="00093851" w:rsidRDefault="00D45D7C">
                        <w:r>
                          <w:t>26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CD0" w14:textId="0EAFCB2E" w:rsidR="00093851" w:rsidRDefault="00D45D7C">
                        <w:r>
                          <w:t>27</w:t>
                        </w:r>
                      </w:p>
                    </w:tc>
                  </w:tr>
                  <w:tr w:rsidR="00093851" w14:paraId="002E8CD9" w14:textId="77777777" w:rsidTr="00093851">
                    <w:tc>
                      <w:tcPr>
                        <w:tcW w:w="448" w:type="dxa"/>
                      </w:tcPr>
                      <w:p w14:paraId="002E8CD2" w14:textId="5E8BD46D" w:rsidR="00093851" w:rsidRDefault="00D45D7C">
                        <w:r>
                          <w:t>28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CD3" w14:textId="2BE5A912" w:rsidR="00093851" w:rsidRDefault="00D45D7C">
                        <w:r>
                          <w:t>29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CD4" w14:textId="519B9A1F" w:rsidR="00093851" w:rsidRDefault="00D45D7C">
                        <w:r>
                          <w:t>30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CD5" w14:textId="096396B8" w:rsidR="00093851" w:rsidRDefault="00D45D7C">
                        <w:r>
                          <w:t>31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CD6" w14:textId="4C99D567" w:rsidR="00093851" w:rsidRDefault="00093851"/>
                    </w:tc>
                    <w:tc>
                      <w:tcPr>
                        <w:tcW w:w="448" w:type="dxa"/>
                      </w:tcPr>
                      <w:p w14:paraId="002E8CD7" w14:textId="64C7C311" w:rsidR="00093851" w:rsidRDefault="00093851"/>
                    </w:tc>
                    <w:tc>
                      <w:tcPr>
                        <w:tcW w:w="448" w:type="dxa"/>
                      </w:tcPr>
                      <w:p w14:paraId="002E8CD8" w14:textId="474608AE" w:rsidR="00093851" w:rsidRDefault="00093851"/>
                    </w:tc>
                  </w:tr>
                  <w:tr w:rsidR="00093851" w14:paraId="002E8CE1" w14:textId="77777777" w:rsidTr="00093851">
                    <w:tc>
                      <w:tcPr>
                        <w:tcW w:w="448" w:type="dxa"/>
                      </w:tcPr>
                      <w:p w14:paraId="002E8CDA" w14:textId="15751DE8" w:rsidR="00093851" w:rsidRDefault="00093851"/>
                    </w:tc>
                    <w:tc>
                      <w:tcPr>
                        <w:tcW w:w="448" w:type="dxa"/>
                      </w:tcPr>
                      <w:p w14:paraId="002E8CDB" w14:textId="77777777" w:rsidR="00093851" w:rsidRDefault="00093851"/>
                    </w:tc>
                    <w:tc>
                      <w:tcPr>
                        <w:tcW w:w="448" w:type="dxa"/>
                      </w:tcPr>
                      <w:p w14:paraId="002E8CDC" w14:textId="77777777" w:rsidR="00093851" w:rsidRDefault="00093851"/>
                    </w:tc>
                    <w:tc>
                      <w:tcPr>
                        <w:tcW w:w="448" w:type="dxa"/>
                      </w:tcPr>
                      <w:p w14:paraId="002E8CDD" w14:textId="77777777" w:rsidR="00093851" w:rsidRDefault="00093851"/>
                    </w:tc>
                    <w:tc>
                      <w:tcPr>
                        <w:tcW w:w="448" w:type="dxa"/>
                      </w:tcPr>
                      <w:p w14:paraId="002E8CDE" w14:textId="77777777" w:rsidR="00093851" w:rsidRDefault="00093851"/>
                    </w:tc>
                    <w:tc>
                      <w:tcPr>
                        <w:tcW w:w="448" w:type="dxa"/>
                      </w:tcPr>
                      <w:p w14:paraId="002E8CDF" w14:textId="77777777" w:rsidR="00093851" w:rsidRDefault="00093851"/>
                    </w:tc>
                    <w:tc>
                      <w:tcPr>
                        <w:tcW w:w="448" w:type="dxa"/>
                      </w:tcPr>
                      <w:p w14:paraId="002E8CE0" w14:textId="77777777" w:rsidR="00093851" w:rsidRDefault="00093851"/>
                    </w:tc>
                  </w:tr>
                </w:tbl>
                <w:p w14:paraId="002E8CE2" w14:textId="77777777" w:rsidR="00093851" w:rsidRDefault="00093851"/>
              </w:tc>
            </w:tr>
          </w:tbl>
          <w:p w14:paraId="002E8CE4" w14:textId="77777777" w:rsidR="00093851" w:rsidRDefault="00093851"/>
        </w:tc>
        <w:tc>
          <w:tcPr>
            <w:tcW w:w="579" w:type="dxa"/>
          </w:tcPr>
          <w:p w14:paraId="002E8CE5" w14:textId="77777777" w:rsidR="00093851" w:rsidRDefault="00093851"/>
        </w:tc>
        <w:tc>
          <w:tcPr>
            <w:tcW w:w="3214" w:type="dxa"/>
          </w:tcPr>
          <w:tbl>
            <w:tblPr>
              <w:tblStyle w:val="MonthLayout"/>
              <w:tblW w:w="5000" w:type="pct"/>
              <w:tblLayout w:type="fixed"/>
              <w:tblLook w:val="04A0" w:firstRow="1" w:lastRow="0" w:firstColumn="1" w:lastColumn="0" w:noHBand="0" w:noVBand="1"/>
              <w:tblCaption w:val="Month Layout"/>
            </w:tblPr>
            <w:tblGrid>
              <w:gridCol w:w="3156"/>
            </w:tblGrid>
            <w:tr w:rsidR="00093851" w14:paraId="002E8CE7" w14:textId="77777777" w:rsidTr="00093851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tcW w:w="5000" w:type="pct"/>
                </w:tcPr>
                <w:p w14:paraId="002E8CE6" w14:textId="418DE962" w:rsidR="00093851" w:rsidRDefault="00C105FE">
                  <w:pPr>
                    <w:spacing w:before="48" w:after="48"/>
                  </w:pPr>
                  <w:r>
                    <w:t>April 202</w:t>
                  </w:r>
                  <w:r w:rsidR="008E3BAE">
                    <w:t>7</w:t>
                  </w:r>
                </w:p>
              </w:tc>
            </w:tr>
            <w:tr w:rsidR="00093851" w14:paraId="002E8D21" w14:textId="77777777" w:rsidTr="00093851">
              <w:tc>
                <w:tcPr>
                  <w:tcW w:w="5000" w:type="pct"/>
                </w:tcPr>
                <w:tbl>
                  <w:tblPr>
                    <w:tblStyle w:val="MonthTable"/>
                    <w:tblW w:w="5000" w:type="pct"/>
                    <w:tblLayout w:type="fixed"/>
                    <w:tblLook w:val="04A0" w:firstRow="1" w:lastRow="0" w:firstColumn="1" w:lastColumn="0" w:noHBand="0" w:noVBand="1"/>
                    <w:tblCaption w:val="Month Table"/>
                  </w:tblPr>
                  <w:tblGrid>
                    <w:gridCol w:w="450"/>
                    <w:gridCol w:w="450"/>
                    <w:gridCol w:w="450"/>
                    <w:gridCol w:w="449"/>
                    <w:gridCol w:w="449"/>
                    <w:gridCol w:w="449"/>
                    <w:gridCol w:w="449"/>
                  </w:tblGrid>
                  <w:tr w:rsidR="00093851" w14:paraId="002E8CEF" w14:textId="77777777" w:rsidTr="00093851">
                    <w:trPr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/w:trPr>
                    <w:tc>
                      <w:tcPr>
                        <w:tcW w:w="448" w:type="dxa"/>
                      </w:tcPr>
                      <w:p w14:paraId="002E8CE8" w14:textId="77777777" w:rsidR="00093851" w:rsidRDefault="00BF3246">
                        <w:r>
                          <w:t>S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CE9" w14:textId="77777777" w:rsidR="00093851" w:rsidRDefault="00BF3246">
                        <w:r>
                          <w:t>M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CEA" w14:textId="77777777" w:rsidR="00093851" w:rsidRDefault="00BF3246">
                        <w:r>
                          <w:t>T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CEB" w14:textId="77777777" w:rsidR="00093851" w:rsidRDefault="00BF3246">
                        <w:r>
                          <w:t>W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CEC" w14:textId="77777777" w:rsidR="00093851" w:rsidRDefault="00BF3246">
                        <w:r>
                          <w:t>T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CED" w14:textId="77777777" w:rsidR="00093851" w:rsidRDefault="00BF3246">
                        <w:r>
                          <w:t>F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CEE" w14:textId="77777777" w:rsidR="00093851" w:rsidRDefault="00BF3246">
                        <w:r>
                          <w:t>S</w:t>
                        </w:r>
                      </w:p>
                    </w:tc>
                  </w:tr>
                  <w:tr w:rsidR="00093851" w14:paraId="002E8CF7" w14:textId="77777777" w:rsidTr="00093851">
                    <w:tc>
                      <w:tcPr>
                        <w:tcW w:w="448" w:type="dxa"/>
                      </w:tcPr>
                      <w:p w14:paraId="002E8CF0" w14:textId="5EABD044" w:rsidR="00093851" w:rsidRDefault="00093851"/>
                    </w:tc>
                    <w:tc>
                      <w:tcPr>
                        <w:tcW w:w="448" w:type="dxa"/>
                      </w:tcPr>
                      <w:p w14:paraId="002E8CF1" w14:textId="79AB416E" w:rsidR="00093851" w:rsidRDefault="00093851"/>
                    </w:tc>
                    <w:tc>
                      <w:tcPr>
                        <w:tcW w:w="448" w:type="dxa"/>
                      </w:tcPr>
                      <w:p w14:paraId="002E8CF2" w14:textId="49090255" w:rsidR="00093851" w:rsidRDefault="00093851"/>
                    </w:tc>
                    <w:tc>
                      <w:tcPr>
                        <w:tcW w:w="448" w:type="dxa"/>
                      </w:tcPr>
                      <w:p w14:paraId="002E8CF3" w14:textId="76FB5F8F" w:rsidR="00093851" w:rsidRDefault="00093851"/>
                    </w:tc>
                    <w:tc>
                      <w:tcPr>
                        <w:tcW w:w="448" w:type="dxa"/>
                      </w:tcPr>
                      <w:p w14:paraId="002E8CF4" w14:textId="3D2BE14E" w:rsidR="00093851" w:rsidRDefault="00D51F7D">
                        <w:r>
                          <w:t>1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CF5" w14:textId="576F454D" w:rsidR="00093851" w:rsidRDefault="00D51F7D">
                        <w:r>
                          <w:t>2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CF6" w14:textId="62C27E40" w:rsidR="00093851" w:rsidRDefault="00D51F7D">
                        <w:r>
                          <w:t>3</w:t>
                        </w:r>
                      </w:p>
                    </w:tc>
                  </w:tr>
                  <w:tr w:rsidR="00093851" w14:paraId="002E8CFF" w14:textId="77777777" w:rsidTr="006D4D22">
                    <w:tc>
                      <w:tcPr>
                        <w:tcW w:w="448" w:type="dxa"/>
                      </w:tcPr>
                      <w:p w14:paraId="002E8CF8" w14:textId="5A7250F0" w:rsidR="00093851" w:rsidRDefault="00D51F7D">
                        <w:r>
                          <w:t>4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CF9" w14:textId="6E97F268" w:rsidR="00093851" w:rsidRDefault="00D51F7D">
                        <w:r>
                          <w:t>5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CFA" w14:textId="563B7D36" w:rsidR="00093851" w:rsidRDefault="00D51F7D">
                        <w:r>
                          <w:t>6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CFB" w14:textId="433F5D27" w:rsidR="00093851" w:rsidRDefault="00D51F7D">
                        <w:r>
                          <w:t>7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CFC" w14:textId="70E58784" w:rsidR="00093851" w:rsidRDefault="00D51F7D">
                        <w:r>
                          <w:t>8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CFD" w14:textId="308CD7CD" w:rsidR="00093851" w:rsidRDefault="00D51F7D">
                        <w:r>
                          <w:t>9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CFE" w14:textId="7433645E" w:rsidR="00093851" w:rsidRDefault="00D51F7D">
                        <w:r>
                          <w:t>10</w:t>
                        </w:r>
                      </w:p>
                    </w:tc>
                  </w:tr>
                  <w:tr w:rsidR="00093851" w14:paraId="002E8D07" w14:textId="77777777" w:rsidTr="003A0707">
                    <w:tc>
                      <w:tcPr>
                        <w:tcW w:w="448" w:type="dxa"/>
                      </w:tcPr>
                      <w:p w14:paraId="002E8D00" w14:textId="43824382" w:rsidR="00093851" w:rsidRDefault="00D51F7D">
                        <w:r>
                          <w:t>11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D01" w14:textId="6EA23D65" w:rsidR="00093851" w:rsidRDefault="00D51F7D">
                        <w:r>
                          <w:t>12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D02" w14:textId="452F8C5B" w:rsidR="00093851" w:rsidRDefault="00D51F7D">
                        <w:r>
                          <w:t>13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D03" w14:textId="453A4675" w:rsidR="00093851" w:rsidRDefault="00D51F7D">
                        <w:r>
                          <w:t>14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D04" w14:textId="10B18211" w:rsidR="00093851" w:rsidRDefault="00D51F7D">
                        <w:r>
                          <w:t>15</w:t>
                        </w:r>
                      </w:p>
                    </w:tc>
                    <w:tc>
                      <w:tcPr>
                        <w:tcW w:w="448" w:type="dxa"/>
                        <w:shd w:val="clear" w:color="auto" w:fill="92D050"/>
                      </w:tcPr>
                      <w:p w14:paraId="002E8D05" w14:textId="5D034391" w:rsidR="00093851" w:rsidRDefault="00D51F7D">
                        <w:r>
                          <w:t>16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D06" w14:textId="075B455C" w:rsidR="00093851" w:rsidRDefault="00D51F7D">
                        <w:r>
                          <w:t>17</w:t>
                        </w:r>
                      </w:p>
                    </w:tc>
                  </w:tr>
                  <w:tr w:rsidR="00093851" w14:paraId="002E8D0F" w14:textId="77777777" w:rsidTr="00093851">
                    <w:tc>
                      <w:tcPr>
                        <w:tcW w:w="448" w:type="dxa"/>
                      </w:tcPr>
                      <w:p w14:paraId="002E8D08" w14:textId="05B6A365" w:rsidR="00093851" w:rsidRDefault="00D51F7D">
                        <w:r>
                          <w:t>18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D09" w14:textId="056EDF45" w:rsidR="00093851" w:rsidRDefault="00D51F7D">
                        <w:r>
                          <w:t>19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D0A" w14:textId="604FE0C6" w:rsidR="00093851" w:rsidRDefault="00D51F7D">
                        <w:r>
                          <w:t>20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D0B" w14:textId="04B8B6F8" w:rsidR="00093851" w:rsidRDefault="00D51F7D">
                        <w:r>
                          <w:t>21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D0C" w14:textId="40CEDD93" w:rsidR="00093851" w:rsidRDefault="00D51F7D">
                        <w:r>
                          <w:t>22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D0D" w14:textId="20273BF1" w:rsidR="00093851" w:rsidRDefault="00D51F7D">
                        <w:r>
                          <w:t>23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D0E" w14:textId="792B702C" w:rsidR="00093851" w:rsidRDefault="00D51F7D">
                        <w:r>
                          <w:t>24</w:t>
                        </w:r>
                      </w:p>
                    </w:tc>
                  </w:tr>
                  <w:tr w:rsidR="00093851" w14:paraId="002E8D17" w14:textId="77777777" w:rsidTr="00093851">
                    <w:tc>
                      <w:tcPr>
                        <w:tcW w:w="448" w:type="dxa"/>
                      </w:tcPr>
                      <w:p w14:paraId="002E8D10" w14:textId="1D177C00" w:rsidR="00093851" w:rsidRDefault="00D51F7D">
                        <w:r>
                          <w:t>25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D11" w14:textId="0410D413" w:rsidR="00093851" w:rsidRDefault="00D51F7D">
                        <w:r>
                          <w:t>26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D12" w14:textId="05D3E6FA" w:rsidR="00093851" w:rsidRDefault="00D51F7D">
                        <w:r>
                          <w:t>27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D13" w14:textId="0E72D97F" w:rsidR="00093851" w:rsidRDefault="00D51F7D">
                        <w:r>
                          <w:t>28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D14" w14:textId="37FC241C" w:rsidR="00093851" w:rsidRDefault="00D51F7D">
                        <w:r>
                          <w:t>29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D15" w14:textId="6D34600C" w:rsidR="00093851" w:rsidRDefault="00D51F7D">
                        <w:r>
                          <w:t>30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D16" w14:textId="5A484ABF" w:rsidR="00093851" w:rsidRDefault="00093851"/>
                    </w:tc>
                  </w:tr>
                  <w:tr w:rsidR="00093851" w14:paraId="002E8D1F" w14:textId="77777777" w:rsidTr="00093851">
                    <w:tc>
                      <w:tcPr>
                        <w:tcW w:w="448" w:type="dxa"/>
                      </w:tcPr>
                      <w:p w14:paraId="002E8D18" w14:textId="404D9D9C" w:rsidR="00093851" w:rsidRDefault="00093851"/>
                    </w:tc>
                    <w:tc>
                      <w:tcPr>
                        <w:tcW w:w="448" w:type="dxa"/>
                      </w:tcPr>
                      <w:p w14:paraId="002E8D19" w14:textId="77777777" w:rsidR="00093851" w:rsidRDefault="00093851"/>
                    </w:tc>
                    <w:tc>
                      <w:tcPr>
                        <w:tcW w:w="448" w:type="dxa"/>
                      </w:tcPr>
                      <w:p w14:paraId="002E8D1A" w14:textId="77777777" w:rsidR="00093851" w:rsidRDefault="00093851"/>
                    </w:tc>
                    <w:tc>
                      <w:tcPr>
                        <w:tcW w:w="448" w:type="dxa"/>
                      </w:tcPr>
                      <w:p w14:paraId="002E8D1B" w14:textId="77777777" w:rsidR="00093851" w:rsidRDefault="00093851"/>
                    </w:tc>
                    <w:tc>
                      <w:tcPr>
                        <w:tcW w:w="448" w:type="dxa"/>
                      </w:tcPr>
                      <w:p w14:paraId="002E8D1C" w14:textId="77777777" w:rsidR="00093851" w:rsidRDefault="00093851"/>
                    </w:tc>
                    <w:tc>
                      <w:tcPr>
                        <w:tcW w:w="448" w:type="dxa"/>
                      </w:tcPr>
                      <w:p w14:paraId="002E8D1D" w14:textId="77777777" w:rsidR="00093851" w:rsidRDefault="00093851"/>
                    </w:tc>
                    <w:tc>
                      <w:tcPr>
                        <w:tcW w:w="448" w:type="dxa"/>
                      </w:tcPr>
                      <w:p w14:paraId="002E8D1E" w14:textId="77777777" w:rsidR="00093851" w:rsidRDefault="00093851"/>
                    </w:tc>
                  </w:tr>
                </w:tbl>
                <w:p w14:paraId="002E8D20" w14:textId="77777777" w:rsidR="00093851" w:rsidRDefault="00093851"/>
              </w:tc>
            </w:tr>
          </w:tbl>
          <w:p w14:paraId="002E8D22" w14:textId="77777777" w:rsidR="00093851" w:rsidRDefault="00093851"/>
        </w:tc>
      </w:tr>
      <w:tr w:rsidR="00093851" w14:paraId="002E8D29" w14:textId="77777777">
        <w:trPr>
          <w:trHeight w:hRule="exact" w:val="259"/>
        </w:trPr>
        <w:tc>
          <w:tcPr>
            <w:tcW w:w="3214" w:type="dxa"/>
          </w:tcPr>
          <w:p w14:paraId="002E8D24" w14:textId="77777777" w:rsidR="00093851" w:rsidRDefault="00093851"/>
        </w:tc>
        <w:tc>
          <w:tcPr>
            <w:tcW w:w="579" w:type="dxa"/>
          </w:tcPr>
          <w:p w14:paraId="002E8D25" w14:textId="77777777" w:rsidR="00093851" w:rsidRDefault="00093851"/>
        </w:tc>
        <w:tc>
          <w:tcPr>
            <w:tcW w:w="3214" w:type="dxa"/>
          </w:tcPr>
          <w:p w14:paraId="002E8D26" w14:textId="77777777" w:rsidR="00093851" w:rsidRDefault="00093851"/>
        </w:tc>
        <w:tc>
          <w:tcPr>
            <w:tcW w:w="579" w:type="dxa"/>
          </w:tcPr>
          <w:p w14:paraId="002E8D27" w14:textId="77777777" w:rsidR="00093851" w:rsidRDefault="00093851"/>
        </w:tc>
        <w:tc>
          <w:tcPr>
            <w:tcW w:w="3214" w:type="dxa"/>
          </w:tcPr>
          <w:p w14:paraId="002E8D28" w14:textId="77777777" w:rsidR="00093851" w:rsidRDefault="00093851"/>
        </w:tc>
      </w:tr>
      <w:tr w:rsidR="00093851" w14:paraId="002E8DE3" w14:textId="77777777">
        <w:tc>
          <w:tcPr>
            <w:tcW w:w="3214" w:type="dxa"/>
          </w:tcPr>
          <w:tbl>
            <w:tblPr>
              <w:tblStyle w:val="MonthLayout"/>
              <w:tblW w:w="5000" w:type="pct"/>
              <w:tblLayout w:type="fixed"/>
              <w:tblLook w:val="04A0" w:firstRow="1" w:lastRow="0" w:firstColumn="1" w:lastColumn="0" w:noHBand="0" w:noVBand="1"/>
              <w:tblCaption w:val="Month Layout"/>
            </w:tblPr>
            <w:tblGrid>
              <w:gridCol w:w="3156"/>
            </w:tblGrid>
            <w:tr w:rsidR="00093851" w14:paraId="002E8D2B" w14:textId="77777777" w:rsidTr="00093851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tcW w:w="5000" w:type="pct"/>
                </w:tcPr>
                <w:p w14:paraId="002E8D2A" w14:textId="1FBFECE5" w:rsidR="00093851" w:rsidRDefault="00C105FE">
                  <w:pPr>
                    <w:spacing w:before="48" w:after="48"/>
                  </w:pPr>
                  <w:r>
                    <w:t>May 202</w:t>
                  </w:r>
                  <w:r w:rsidR="008E3BAE">
                    <w:t>7</w:t>
                  </w:r>
                </w:p>
              </w:tc>
            </w:tr>
            <w:tr w:rsidR="00093851" w14:paraId="002E8D65" w14:textId="77777777" w:rsidTr="00093851">
              <w:tc>
                <w:tcPr>
                  <w:tcW w:w="5000" w:type="pct"/>
                </w:tcPr>
                <w:tbl>
                  <w:tblPr>
                    <w:tblStyle w:val="MonthTable"/>
                    <w:tblW w:w="5000" w:type="pct"/>
                    <w:tblLayout w:type="fixed"/>
                    <w:tblLook w:val="04A0" w:firstRow="1" w:lastRow="0" w:firstColumn="1" w:lastColumn="0" w:noHBand="0" w:noVBand="1"/>
                    <w:tblCaption w:val="Month Table"/>
                  </w:tblPr>
                  <w:tblGrid>
                    <w:gridCol w:w="450"/>
                    <w:gridCol w:w="450"/>
                    <w:gridCol w:w="450"/>
                    <w:gridCol w:w="449"/>
                    <w:gridCol w:w="449"/>
                    <w:gridCol w:w="449"/>
                    <w:gridCol w:w="449"/>
                  </w:tblGrid>
                  <w:tr w:rsidR="00093851" w14:paraId="002E8D33" w14:textId="77777777" w:rsidTr="00093851">
                    <w:trPr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/w:trPr>
                    <w:tc>
                      <w:tcPr>
                        <w:tcW w:w="448" w:type="dxa"/>
                      </w:tcPr>
                      <w:p w14:paraId="002E8D2C" w14:textId="77777777" w:rsidR="00093851" w:rsidRDefault="00BF3246">
                        <w:r>
                          <w:t>S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D2D" w14:textId="77777777" w:rsidR="00093851" w:rsidRDefault="00BF3246">
                        <w:r>
                          <w:t>M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D2E" w14:textId="77777777" w:rsidR="00093851" w:rsidRDefault="00BF3246">
                        <w:r>
                          <w:t>T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D2F" w14:textId="77777777" w:rsidR="00093851" w:rsidRDefault="00BF3246">
                        <w:r>
                          <w:t>W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D30" w14:textId="77777777" w:rsidR="00093851" w:rsidRDefault="00BF3246">
                        <w:r>
                          <w:t>T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D31" w14:textId="77777777" w:rsidR="00093851" w:rsidRDefault="00BF3246">
                        <w:r>
                          <w:t>F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D32" w14:textId="77777777" w:rsidR="00093851" w:rsidRDefault="00BF3246">
                        <w:r>
                          <w:t>S</w:t>
                        </w:r>
                      </w:p>
                    </w:tc>
                  </w:tr>
                  <w:tr w:rsidR="00093851" w14:paraId="002E8D3B" w14:textId="77777777" w:rsidTr="00093851">
                    <w:tc>
                      <w:tcPr>
                        <w:tcW w:w="448" w:type="dxa"/>
                      </w:tcPr>
                      <w:p w14:paraId="002E8D34" w14:textId="2B878866" w:rsidR="00093851" w:rsidRDefault="00093851"/>
                    </w:tc>
                    <w:tc>
                      <w:tcPr>
                        <w:tcW w:w="448" w:type="dxa"/>
                      </w:tcPr>
                      <w:p w14:paraId="002E8D35" w14:textId="1AF2AA94" w:rsidR="00093851" w:rsidRDefault="00093851"/>
                    </w:tc>
                    <w:tc>
                      <w:tcPr>
                        <w:tcW w:w="448" w:type="dxa"/>
                      </w:tcPr>
                      <w:p w14:paraId="002E8D36" w14:textId="377D48F8" w:rsidR="00093851" w:rsidRDefault="00093851"/>
                    </w:tc>
                    <w:tc>
                      <w:tcPr>
                        <w:tcW w:w="448" w:type="dxa"/>
                      </w:tcPr>
                      <w:p w14:paraId="002E8D37" w14:textId="524A2F1A" w:rsidR="00093851" w:rsidRDefault="00093851"/>
                    </w:tc>
                    <w:tc>
                      <w:tcPr>
                        <w:tcW w:w="448" w:type="dxa"/>
                      </w:tcPr>
                      <w:p w14:paraId="002E8D38" w14:textId="5B727D9F" w:rsidR="00093851" w:rsidRDefault="00093851"/>
                    </w:tc>
                    <w:tc>
                      <w:tcPr>
                        <w:tcW w:w="448" w:type="dxa"/>
                      </w:tcPr>
                      <w:p w14:paraId="002E8D39" w14:textId="2DE500ED" w:rsidR="00093851" w:rsidRDefault="00093851"/>
                    </w:tc>
                    <w:tc>
                      <w:tcPr>
                        <w:tcW w:w="448" w:type="dxa"/>
                      </w:tcPr>
                      <w:p w14:paraId="002E8D3A" w14:textId="6EC78DFD" w:rsidR="00093851" w:rsidRDefault="001A0455">
                        <w:r>
                          <w:t>1</w:t>
                        </w:r>
                      </w:p>
                    </w:tc>
                  </w:tr>
                  <w:tr w:rsidR="00093851" w14:paraId="002E8D43" w14:textId="77777777" w:rsidTr="00F03642">
                    <w:tc>
                      <w:tcPr>
                        <w:tcW w:w="448" w:type="dxa"/>
                      </w:tcPr>
                      <w:p w14:paraId="002E8D3C" w14:textId="789F0D28" w:rsidR="00093851" w:rsidRDefault="001A0455">
                        <w:r>
                          <w:t>2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D3D" w14:textId="08C8A741" w:rsidR="00093851" w:rsidRDefault="001A0455">
                        <w:r>
                          <w:t>3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D3E" w14:textId="14C51580" w:rsidR="00093851" w:rsidRDefault="001A0455">
                        <w:r>
                          <w:t>4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D3F" w14:textId="67D67B68" w:rsidR="00093851" w:rsidRDefault="001A0455">
                        <w:r>
                          <w:t>5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D40" w14:textId="2A492F8E" w:rsidR="00093851" w:rsidRDefault="001A0455">
                        <w:r>
                          <w:t>6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D41" w14:textId="54B22E34" w:rsidR="00093851" w:rsidRDefault="001A0455">
                        <w:r>
                          <w:t>7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D42" w14:textId="52A37601" w:rsidR="00093851" w:rsidRDefault="001A0455">
                        <w:r>
                          <w:t>8</w:t>
                        </w:r>
                      </w:p>
                    </w:tc>
                  </w:tr>
                  <w:tr w:rsidR="00093851" w14:paraId="002E8D4B" w14:textId="77777777" w:rsidTr="00F03642">
                    <w:tc>
                      <w:tcPr>
                        <w:tcW w:w="448" w:type="dxa"/>
                      </w:tcPr>
                      <w:p w14:paraId="002E8D44" w14:textId="63F2DA87" w:rsidR="00093851" w:rsidRDefault="001A0455">
                        <w:r>
                          <w:t>9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D45" w14:textId="4EE3230F" w:rsidR="00093851" w:rsidRDefault="001A0455">
                        <w:r>
                          <w:t>10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D46" w14:textId="6CB96A11" w:rsidR="00093851" w:rsidRDefault="001A0455">
                        <w:r>
                          <w:t>11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D47" w14:textId="1525F393" w:rsidR="00093851" w:rsidRDefault="001A0455">
                        <w:r>
                          <w:t>12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D48" w14:textId="0C6F7155" w:rsidR="00093851" w:rsidRDefault="001A0455">
                        <w:r>
                          <w:t>13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D49" w14:textId="15A7FDEB" w:rsidR="00093851" w:rsidRDefault="001A0455">
                        <w:r>
                          <w:t>14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D4A" w14:textId="653BD842" w:rsidR="00093851" w:rsidRDefault="001A0455">
                        <w:r>
                          <w:t>15</w:t>
                        </w:r>
                      </w:p>
                    </w:tc>
                  </w:tr>
                  <w:tr w:rsidR="00093851" w14:paraId="002E8D53" w14:textId="77777777" w:rsidTr="00704E37">
                    <w:tc>
                      <w:tcPr>
                        <w:tcW w:w="448" w:type="dxa"/>
                      </w:tcPr>
                      <w:p w14:paraId="002E8D4C" w14:textId="253C213D" w:rsidR="00093851" w:rsidRDefault="001A0455">
                        <w:r>
                          <w:t>16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D4D" w14:textId="70B0B5F4" w:rsidR="00093851" w:rsidRDefault="001A0455">
                        <w:r>
                          <w:t>17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D4E" w14:textId="4E980F22" w:rsidR="00093851" w:rsidRDefault="001A0455">
                        <w:r>
                          <w:t>18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D4F" w14:textId="47A21071" w:rsidR="00093851" w:rsidRDefault="001A0455">
                        <w:r>
                          <w:t>19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D50" w14:textId="352F4F75" w:rsidR="00093851" w:rsidRDefault="001A0455">
                        <w:r>
                          <w:t>20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D51" w14:textId="16FF8FF7" w:rsidR="00093851" w:rsidRDefault="001A0455">
                        <w:r>
                          <w:t>21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D52" w14:textId="49D9014E" w:rsidR="00093851" w:rsidRDefault="001A0455">
                        <w:r>
                          <w:t>22</w:t>
                        </w:r>
                      </w:p>
                    </w:tc>
                  </w:tr>
                  <w:tr w:rsidR="00093851" w14:paraId="002E8D5B" w14:textId="77777777" w:rsidTr="006F44D8">
                    <w:tc>
                      <w:tcPr>
                        <w:tcW w:w="448" w:type="dxa"/>
                      </w:tcPr>
                      <w:p w14:paraId="002E8D54" w14:textId="077BBC51" w:rsidR="00093851" w:rsidRDefault="001A0455">
                        <w:r>
                          <w:t>23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D55" w14:textId="0825689B" w:rsidR="00093851" w:rsidRDefault="001A0455">
                        <w:r>
                          <w:t>24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D56" w14:textId="65CC45DD" w:rsidR="00093851" w:rsidRDefault="001A0455">
                        <w:r>
                          <w:t>25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D57" w14:textId="0931F0E6" w:rsidR="00093851" w:rsidRDefault="001A0455">
                        <w:r>
                          <w:t>26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D58" w14:textId="21B316AF" w:rsidR="00093851" w:rsidRDefault="001A0455">
                        <w:r>
                          <w:t>27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D59" w14:textId="597CBDE4" w:rsidR="00093851" w:rsidRDefault="001A0455">
                        <w:r>
                          <w:t>28</w:t>
                        </w:r>
                      </w:p>
                    </w:tc>
                    <w:tc>
                      <w:tcPr>
                        <w:tcW w:w="448" w:type="dxa"/>
                        <w:shd w:val="clear" w:color="auto" w:fill="FFC000"/>
                      </w:tcPr>
                      <w:p w14:paraId="002E8D5A" w14:textId="525AD5A8" w:rsidR="00093851" w:rsidRDefault="001A0455">
                        <w:r>
                          <w:t>29</w:t>
                        </w:r>
                      </w:p>
                    </w:tc>
                  </w:tr>
                  <w:tr w:rsidR="00093851" w14:paraId="002E8D63" w14:textId="77777777" w:rsidTr="006F44D8">
                    <w:tc>
                      <w:tcPr>
                        <w:tcW w:w="448" w:type="dxa"/>
                        <w:shd w:val="clear" w:color="auto" w:fill="FFC000"/>
                      </w:tcPr>
                      <w:p w14:paraId="002E8D5C" w14:textId="4085E6E8" w:rsidR="00093851" w:rsidRDefault="001A0455">
                        <w:r>
                          <w:t>30</w:t>
                        </w:r>
                      </w:p>
                    </w:tc>
                    <w:tc>
                      <w:tcPr>
                        <w:tcW w:w="448" w:type="dxa"/>
                        <w:shd w:val="clear" w:color="auto" w:fill="FFC000"/>
                      </w:tcPr>
                      <w:p w14:paraId="002E8D5D" w14:textId="2CBB732D" w:rsidR="00093851" w:rsidRDefault="001A0455">
                        <w:r>
                          <w:t>31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D5E" w14:textId="77777777" w:rsidR="00093851" w:rsidRDefault="00093851"/>
                    </w:tc>
                    <w:tc>
                      <w:tcPr>
                        <w:tcW w:w="448" w:type="dxa"/>
                      </w:tcPr>
                      <w:p w14:paraId="002E8D5F" w14:textId="77777777" w:rsidR="00093851" w:rsidRDefault="00093851"/>
                    </w:tc>
                    <w:tc>
                      <w:tcPr>
                        <w:tcW w:w="448" w:type="dxa"/>
                      </w:tcPr>
                      <w:p w14:paraId="002E8D60" w14:textId="77777777" w:rsidR="00093851" w:rsidRDefault="00093851"/>
                    </w:tc>
                    <w:tc>
                      <w:tcPr>
                        <w:tcW w:w="448" w:type="dxa"/>
                      </w:tcPr>
                      <w:p w14:paraId="002E8D61" w14:textId="77777777" w:rsidR="00093851" w:rsidRDefault="00093851"/>
                    </w:tc>
                    <w:tc>
                      <w:tcPr>
                        <w:tcW w:w="448" w:type="dxa"/>
                      </w:tcPr>
                      <w:p w14:paraId="002E8D62" w14:textId="77777777" w:rsidR="00093851" w:rsidRDefault="00093851"/>
                    </w:tc>
                  </w:tr>
                </w:tbl>
                <w:p w14:paraId="002E8D64" w14:textId="77777777" w:rsidR="00093851" w:rsidRDefault="00093851"/>
              </w:tc>
            </w:tr>
          </w:tbl>
          <w:p w14:paraId="002E8D66" w14:textId="77777777" w:rsidR="00093851" w:rsidRDefault="00093851"/>
        </w:tc>
        <w:tc>
          <w:tcPr>
            <w:tcW w:w="579" w:type="dxa"/>
          </w:tcPr>
          <w:p w14:paraId="002E8D67" w14:textId="77777777" w:rsidR="00093851" w:rsidRDefault="00093851"/>
        </w:tc>
        <w:tc>
          <w:tcPr>
            <w:tcW w:w="3214" w:type="dxa"/>
          </w:tcPr>
          <w:tbl>
            <w:tblPr>
              <w:tblStyle w:val="MonthLayout"/>
              <w:tblW w:w="5000" w:type="pct"/>
              <w:tblLayout w:type="fixed"/>
              <w:tblLook w:val="04A0" w:firstRow="1" w:lastRow="0" w:firstColumn="1" w:lastColumn="0" w:noHBand="0" w:noVBand="1"/>
              <w:tblCaption w:val="Month Layout"/>
            </w:tblPr>
            <w:tblGrid>
              <w:gridCol w:w="3156"/>
            </w:tblGrid>
            <w:tr w:rsidR="00093851" w14:paraId="002E8D69" w14:textId="77777777" w:rsidTr="00093851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tcW w:w="5000" w:type="pct"/>
                </w:tcPr>
                <w:p w14:paraId="002E8D68" w14:textId="2D81FAF6" w:rsidR="00093851" w:rsidRDefault="00C105FE">
                  <w:pPr>
                    <w:spacing w:before="48" w:after="48"/>
                  </w:pPr>
                  <w:r>
                    <w:t>June 202</w:t>
                  </w:r>
                  <w:r w:rsidR="008E3BAE">
                    <w:t>7</w:t>
                  </w:r>
                </w:p>
              </w:tc>
            </w:tr>
            <w:tr w:rsidR="00093851" w14:paraId="002E8DA3" w14:textId="77777777" w:rsidTr="00093851">
              <w:tc>
                <w:tcPr>
                  <w:tcW w:w="5000" w:type="pct"/>
                </w:tcPr>
                <w:tbl>
                  <w:tblPr>
                    <w:tblStyle w:val="MonthTable"/>
                    <w:tblW w:w="5000" w:type="pct"/>
                    <w:tblLayout w:type="fixed"/>
                    <w:tblLook w:val="04A0" w:firstRow="1" w:lastRow="0" w:firstColumn="1" w:lastColumn="0" w:noHBand="0" w:noVBand="1"/>
                    <w:tblCaption w:val="Month Table"/>
                  </w:tblPr>
                  <w:tblGrid>
                    <w:gridCol w:w="450"/>
                    <w:gridCol w:w="450"/>
                    <w:gridCol w:w="450"/>
                    <w:gridCol w:w="449"/>
                    <w:gridCol w:w="449"/>
                    <w:gridCol w:w="449"/>
                    <w:gridCol w:w="449"/>
                  </w:tblGrid>
                  <w:tr w:rsidR="00093851" w14:paraId="002E8D71" w14:textId="77777777" w:rsidTr="00093851">
                    <w:trPr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/w:trPr>
                    <w:tc>
                      <w:tcPr>
                        <w:tcW w:w="448" w:type="dxa"/>
                      </w:tcPr>
                      <w:p w14:paraId="002E8D6A" w14:textId="77777777" w:rsidR="00093851" w:rsidRDefault="00BF3246">
                        <w:r>
                          <w:t>S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D6B" w14:textId="77777777" w:rsidR="00093851" w:rsidRDefault="00BF3246">
                        <w:r>
                          <w:t>M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D6C" w14:textId="77777777" w:rsidR="00093851" w:rsidRDefault="00BF3246">
                        <w:r>
                          <w:t>T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D6D" w14:textId="77777777" w:rsidR="00093851" w:rsidRDefault="00BF3246">
                        <w:r>
                          <w:t>W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D6E" w14:textId="77777777" w:rsidR="00093851" w:rsidRDefault="00BF3246">
                        <w:r>
                          <w:t>T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D6F" w14:textId="77777777" w:rsidR="00093851" w:rsidRDefault="00BF3246">
                        <w:r>
                          <w:t>F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D70" w14:textId="77777777" w:rsidR="00093851" w:rsidRDefault="00BF3246">
                        <w:r>
                          <w:t>S</w:t>
                        </w:r>
                      </w:p>
                    </w:tc>
                  </w:tr>
                  <w:tr w:rsidR="00093851" w14:paraId="002E8D79" w14:textId="77777777" w:rsidTr="00093851">
                    <w:tc>
                      <w:tcPr>
                        <w:tcW w:w="448" w:type="dxa"/>
                      </w:tcPr>
                      <w:p w14:paraId="002E8D72" w14:textId="77777777" w:rsidR="00093851" w:rsidRDefault="00093851"/>
                    </w:tc>
                    <w:tc>
                      <w:tcPr>
                        <w:tcW w:w="448" w:type="dxa"/>
                      </w:tcPr>
                      <w:p w14:paraId="002E8D73" w14:textId="25680ED0" w:rsidR="00093851" w:rsidRDefault="00093851"/>
                    </w:tc>
                    <w:tc>
                      <w:tcPr>
                        <w:tcW w:w="448" w:type="dxa"/>
                      </w:tcPr>
                      <w:p w14:paraId="002E8D74" w14:textId="3146FF28" w:rsidR="00093851" w:rsidRDefault="00414EBB">
                        <w:r>
                          <w:t>1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D75" w14:textId="0BB7772E" w:rsidR="00093851" w:rsidRDefault="00414EBB">
                        <w:r>
                          <w:t>2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D76" w14:textId="1863C46E" w:rsidR="00093851" w:rsidRDefault="00414EBB">
                        <w:r>
                          <w:t>3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D77" w14:textId="46736396" w:rsidR="00093851" w:rsidRDefault="00414EBB">
                        <w:r>
                          <w:t>4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D78" w14:textId="53C0511A" w:rsidR="00093851" w:rsidRDefault="00414EBB">
                        <w:r>
                          <w:t>5</w:t>
                        </w:r>
                      </w:p>
                    </w:tc>
                  </w:tr>
                  <w:tr w:rsidR="00093851" w14:paraId="002E8D81" w14:textId="77777777" w:rsidTr="00093851">
                    <w:tc>
                      <w:tcPr>
                        <w:tcW w:w="448" w:type="dxa"/>
                      </w:tcPr>
                      <w:p w14:paraId="002E8D7A" w14:textId="13F42398" w:rsidR="00093851" w:rsidRDefault="00414EBB">
                        <w:r>
                          <w:t>6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D7B" w14:textId="18064D32" w:rsidR="00093851" w:rsidRDefault="00414EBB">
                        <w:r>
                          <w:t>7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D7C" w14:textId="44CC3BE0" w:rsidR="00093851" w:rsidRDefault="00414EBB">
                        <w:r>
                          <w:t>8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D7D" w14:textId="6A21C981" w:rsidR="00093851" w:rsidRDefault="00414EBB">
                        <w:r>
                          <w:t>9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D7E" w14:textId="7B363F70" w:rsidR="00093851" w:rsidRDefault="00414EBB">
                        <w:r>
                          <w:t>10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D7F" w14:textId="43F85CBB" w:rsidR="00093851" w:rsidRDefault="00414EBB">
                        <w:r>
                          <w:t>1</w:t>
                        </w:r>
                        <w:r w:rsidR="00027003">
                          <w:t>1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D80" w14:textId="60AD3E04" w:rsidR="00093851" w:rsidRDefault="00027003">
                        <w:r>
                          <w:t>12</w:t>
                        </w:r>
                      </w:p>
                    </w:tc>
                  </w:tr>
                  <w:tr w:rsidR="00093851" w14:paraId="002E8D89" w14:textId="77777777" w:rsidTr="00557C95">
                    <w:tc>
                      <w:tcPr>
                        <w:tcW w:w="448" w:type="dxa"/>
                      </w:tcPr>
                      <w:p w14:paraId="002E8D82" w14:textId="50C7323D" w:rsidR="00093851" w:rsidRDefault="00027003">
                        <w:r>
                          <w:t>13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D83" w14:textId="5CF023E6" w:rsidR="00093851" w:rsidRDefault="00027003">
                        <w:r>
                          <w:t>14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D84" w14:textId="0D5EB07F" w:rsidR="00093851" w:rsidRDefault="00027003">
                        <w:r>
                          <w:t>15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D85" w14:textId="6CD037A7" w:rsidR="00093851" w:rsidRDefault="00027003">
                        <w:r>
                          <w:t>16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D86" w14:textId="3BBB445D" w:rsidR="00093851" w:rsidRDefault="00027003">
                        <w:r>
                          <w:t>17</w:t>
                        </w:r>
                      </w:p>
                    </w:tc>
                    <w:tc>
                      <w:tcPr>
                        <w:tcW w:w="448" w:type="dxa"/>
                        <w:shd w:val="clear" w:color="auto" w:fill="FFC000"/>
                      </w:tcPr>
                      <w:p w14:paraId="002E8D87" w14:textId="0EABE920" w:rsidR="00093851" w:rsidRDefault="00027003">
                        <w:r>
                          <w:t>18</w:t>
                        </w:r>
                      </w:p>
                    </w:tc>
                    <w:tc>
                      <w:tcPr>
                        <w:tcW w:w="448" w:type="dxa"/>
                        <w:shd w:val="clear" w:color="auto" w:fill="FFC000"/>
                      </w:tcPr>
                      <w:p w14:paraId="002E8D88" w14:textId="395CC270" w:rsidR="00093851" w:rsidRDefault="00027003">
                        <w:r>
                          <w:t>19</w:t>
                        </w:r>
                      </w:p>
                    </w:tc>
                  </w:tr>
                  <w:tr w:rsidR="00093851" w14:paraId="002E8D91" w14:textId="77777777" w:rsidTr="006F44D8">
                    <w:tc>
                      <w:tcPr>
                        <w:tcW w:w="448" w:type="dxa"/>
                        <w:shd w:val="clear" w:color="auto" w:fill="FFC000"/>
                      </w:tcPr>
                      <w:p w14:paraId="002E8D8A" w14:textId="76D0180A" w:rsidR="00093851" w:rsidRDefault="00027003">
                        <w:r>
                          <w:t>20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D8B" w14:textId="21958795" w:rsidR="00093851" w:rsidRDefault="00027003">
                        <w:r>
                          <w:t>21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D8C" w14:textId="1D8DDFA0" w:rsidR="00093851" w:rsidRDefault="00027003">
                        <w:r>
                          <w:t>22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D8D" w14:textId="74D19124" w:rsidR="00093851" w:rsidRDefault="00027003">
                        <w:r>
                          <w:t>23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D8E" w14:textId="40EAD2A2" w:rsidR="00093851" w:rsidRDefault="00027003">
                        <w:r>
                          <w:t>2</w:t>
                        </w:r>
                        <w:r w:rsidR="005E1D9A">
                          <w:t>4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D8F" w14:textId="275DA420" w:rsidR="00093851" w:rsidRDefault="005E1D9A">
                        <w:r>
                          <w:t>25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D90" w14:textId="66C2D58A" w:rsidR="00093851" w:rsidRDefault="005E1D9A">
                        <w:r>
                          <w:t>26</w:t>
                        </w:r>
                      </w:p>
                    </w:tc>
                  </w:tr>
                  <w:tr w:rsidR="00093851" w14:paraId="002E8D99" w14:textId="77777777" w:rsidTr="00093851">
                    <w:tc>
                      <w:tcPr>
                        <w:tcW w:w="448" w:type="dxa"/>
                      </w:tcPr>
                      <w:p w14:paraId="002E8D92" w14:textId="73320E7A" w:rsidR="00093851" w:rsidRDefault="005E1D9A">
                        <w:r>
                          <w:t>27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D93" w14:textId="50E08A40" w:rsidR="00093851" w:rsidRDefault="005E1D9A">
                        <w:r>
                          <w:t>28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D94" w14:textId="4B19B5CF" w:rsidR="00093851" w:rsidRDefault="005E1D9A">
                        <w:r>
                          <w:t>29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D95" w14:textId="691F6657" w:rsidR="00093851" w:rsidRDefault="005E1D9A">
                        <w:r>
                          <w:t>30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D96" w14:textId="74A610C3" w:rsidR="00093851" w:rsidRDefault="00093851"/>
                    </w:tc>
                    <w:tc>
                      <w:tcPr>
                        <w:tcW w:w="448" w:type="dxa"/>
                      </w:tcPr>
                      <w:p w14:paraId="002E8D97" w14:textId="4F65C197" w:rsidR="00093851" w:rsidRDefault="00093851"/>
                    </w:tc>
                    <w:tc>
                      <w:tcPr>
                        <w:tcW w:w="448" w:type="dxa"/>
                      </w:tcPr>
                      <w:p w14:paraId="002E8D98" w14:textId="1C4DEB15" w:rsidR="00093851" w:rsidRDefault="00093851"/>
                    </w:tc>
                  </w:tr>
                  <w:tr w:rsidR="00093851" w14:paraId="002E8DA1" w14:textId="77777777" w:rsidTr="00093851">
                    <w:tc>
                      <w:tcPr>
                        <w:tcW w:w="448" w:type="dxa"/>
                      </w:tcPr>
                      <w:p w14:paraId="002E8D9A" w14:textId="196D36E5" w:rsidR="00093851" w:rsidRDefault="00093851"/>
                    </w:tc>
                    <w:tc>
                      <w:tcPr>
                        <w:tcW w:w="448" w:type="dxa"/>
                      </w:tcPr>
                      <w:p w14:paraId="002E8D9B" w14:textId="77777777" w:rsidR="00093851" w:rsidRDefault="00093851"/>
                    </w:tc>
                    <w:tc>
                      <w:tcPr>
                        <w:tcW w:w="448" w:type="dxa"/>
                      </w:tcPr>
                      <w:p w14:paraId="002E8D9C" w14:textId="77777777" w:rsidR="00093851" w:rsidRDefault="00093851"/>
                    </w:tc>
                    <w:tc>
                      <w:tcPr>
                        <w:tcW w:w="448" w:type="dxa"/>
                      </w:tcPr>
                      <w:p w14:paraId="002E8D9D" w14:textId="77777777" w:rsidR="00093851" w:rsidRDefault="00093851"/>
                    </w:tc>
                    <w:tc>
                      <w:tcPr>
                        <w:tcW w:w="448" w:type="dxa"/>
                      </w:tcPr>
                      <w:p w14:paraId="002E8D9E" w14:textId="77777777" w:rsidR="00093851" w:rsidRDefault="00093851"/>
                    </w:tc>
                    <w:tc>
                      <w:tcPr>
                        <w:tcW w:w="448" w:type="dxa"/>
                      </w:tcPr>
                      <w:p w14:paraId="002E8D9F" w14:textId="77777777" w:rsidR="00093851" w:rsidRDefault="00093851"/>
                    </w:tc>
                    <w:tc>
                      <w:tcPr>
                        <w:tcW w:w="448" w:type="dxa"/>
                      </w:tcPr>
                      <w:p w14:paraId="002E8DA0" w14:textId="77777777" w:rsidR="00093851" w:rsidRDefault="00093851"/>
                    </w:tc>
                  </w:tr>
                </w:tbl>
                <w:p w14:paraId="002E8DA2" w14:textId="77777777" w:rsidR="00093851" w:rsidRDefault="00093851"/>
              </w:tc>
            </w:tr>
          </w:tbl>
          <w:p w14:paraId="002E8DA4" w14:textId="77777777" w:rsidR="00093851" w:rsidRDefault="00093851"/>
        </w:tc>
        <w:tc>
          <w:tcPr>
            <w:tcW w:w="579" w:type="dxa"/>
          </w:tcPr>
          <w:p w14:paraId="002E8DA5" w14:textId="77777777" w:rsidR="00093851" w:rsidRDefault="00093851"/>
        </w:tc>
        <w:tc>
          <w:tcPr>
            <w:tcW w:w="3214" w:type="dxa"/>
          </w:tcPr>
          <w:tbl>
            <w:tblPr>
              <w:tblStyle w:val="MonthLayout"/>
              <w:tblW w:w="5000" w:type="pct"/>
              <w:tblLayout w:type="fixed"/>
              <w:tblLook w:val="04A0" w:firstRow="1" w:lastRow="0" w:firstColumn="1" w:lastColumn="0" w:noHBand="0" w:noVBand="1"/>
              <w:tblCaption w:val="Month Layout"/>
            </w:tblPr>
            <w:tblGrid>
              <w:gridCol w:w="3156"/>
            </w:tblGrid>
            <w:tr w:rsidR="00093851" w14:paraId="002E8DA7" w14:textId="77777777" w:rsidTr="00093851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tcW w:w="5000" w:type="pct"/>
                </w:tcPr>
                <w:p w14:paraId="002E8DA6" w14:textId="10B76CEB" w:rsidR="00093851" w:rsidRDefault="00C105FE">
                  <w:pPr>
                    <w:spacing w:before="48" w:after="48"/>
                  </w:pPr>
                  <w:r>
                    <w:t>July 202</w:t>
                  </w:r>
                  <w:r w:rsidR="008E3BAE">
                    <w:t>7</w:t>
                  </w:r>
                </w:p>
              </w:tc>
            </w:tr>
            <w:tr w:rsidR="00093851" w14:paraId="002E8DE1" w14:textId="77777777" w:rsidTr="00093851">
              <w:tc>
                <w:tcPr>
                  <w:tcW w:w="5000" w:type="pct"/>
                </w:tcPr>
                <w:tbl>
                  <w:tblPr>
                    <w:tblStyle w:val="MonthTable"/>
                    <w:tblW w:w="5000" w:type="pct"/>
                    <w:tblLayout w:type="fixed"/>
                    <w:tblLook w:val="04A0" w:firstRow="1" w:lastRow="0" w:firstColumn="1" w:lastColumn="0" w:noHBand="0" w:noVBand="1"/>
                    <w:tblCaption w:val="Month Table"/>
                  </w:tblPr>
                  <w:tblGrid>
                    <w:gridCol w:w="450"/>
                    <w:gridCol w:w="450"/>
                    <w:gridCol w:w="450"/>
                    <w:gridCol w:w="449"/>
                    <w:gridCol w:w="449"/>
                    <w:gridCol w:w="449"/>
                    <w:gridCol w:w="449"/>
                  </w:tblGrid>
                  <w:tr w:rsidR="00093851" w14:paraId="002E8DAF" w14:textId="77777777" w:rsidTr="00093851">
                    <w:trPr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/w:trPr>
                    <w:tc>
                      <w:tcPr>
                        <w:tcW w:w="448" w:type="dxa"/>
                      </w:tcPr>
                      <w:p w14:paraId="002E8DA8" w14:textId="77777777" w:rsidR="00093851" w:rsidRDefault="00BF3246">
                        <w:r>
                          <w:t>S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DA9" w14:textId="77777777" w:rsidR="00093851" w:rsidRDefault="00BF3246">
                        <w:r>
                          <w:t>M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DAA" w14:textId="77777777" w:rsidR="00093851" w:rsidRDefault="00BF3246">
                        <w:r>
                          <w:t>T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DAB" w14:textId="77777777" w:rsidR="00093851" w:rsidRDefault="00BF3246">
                        <w:r>
                          <w:t>W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DAC" w14:textId="77777777" w:rsidR="00093851" w:rsidRDefault="00BF3246">
                        <w:r>
                          <w:t>T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DAD" w14:textId="77777777" w:rsidR="00093851" w:rsidRDefault="00BF3246">
                        <w:r>
                          <w:t>F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DAE" w14:textId="77777777" w:rsidR="00093851" w:rsidRDefault="00BF3246">
                        <w:r>
                          <w:t>S</w:t>
                        </w:r>
                      </w:p>
                    </w:tc>
                  </w:tr>
                  <w:tr w:rsidR="00093851" w14:paraId="002E8DB7" w14:textId="77777777" w:rsidTr="00557C95">
                    <w:tc>
                      <w:tcPr>
                        <w:tcW w:w="448" w:type="dxa"/>
                      </w:tcPr>
                      <w:p w14:paraId="002E8DB0" w14:textId="1BBA3E01" w:rsidR="00093851" w:rsidRDefault="00093851"/>
                    </w:tc>
                    <w:tc>
                      <w:tcPr>
                        <w:tcW w:w="448" w:type="dxa"/>
                      </w:tcPr>
                      <w:p w14:paraId="002E8DB1" w14:textId="211DEC18" w:rsidR="00093851" w:rsidRDefault="00093851"/>
                    </w:tc>
                    <w:tc>
                      <w:tcPr>
                        <w:tcW w:w="448" w:type="dxa"/>
                      </w:tcPr>
                      <w:p w14:paraId="002E8DB2" w14:textId="4F8E4C9C" w:rsidR="00093851" w:rsidRDefault="00093851"/>
                    </w:tc>
                    <w:tc>
                      <w:tcPr>
                        <w:tcW w:w="448" w:type="dxa"/>
                        <w:shd w:val="clear" w:color="auto" w:fill="FFFFFF" w:themeFill="background1"/>
                      </w:tcPr>
                      <w:p w14:paraId="002E8DB3" w14:textId="29B038C7" w:rsidR="00093851" w:rsidRDefault="00093851"/>
                    </w:tc>
                    <w:tc>
                      <w:tcPr>
                        <w:tcW w:w="448" w:type="dxa"/>
                      </w:tcPr>
                      <w:p w14:paraId="002E8DB4" w14:textId="21DDFE08" w:rsidR="00093851" w:rsidRDefault="005E1D9A">
                        <w:r>
                          <w:t>1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DB5" w14:textId="5C672FAD" w:rsidR="00093851" w:rsidRDefault="005E1D9A">
                        <w:r>
                          <w:t>2</w:t>
                        </w:r>
                      </w:p>
                    </w:tc>
                    <w:tc>
                      <w:tcPr>
                        <w:tcW w:w="448" w:type="dxa"/>
                        <w:shd w:val="clear" w:color="auto" w:fill="FFC000"/>
                      </w:tcPr>
                      <w:p w14:paraId="002E8DB6" w14:textId="7D9CF794" w:rsidR="00093851" w:rsidRDefault="005E1D9A">
                        <w:r>
                          <w:t>3</w:t>
                        </w:r>
                      </w:p>
                    </w:tc>
                  </w:tr>
                  <w:tr w:rsidR="00093851" w14:paraId="002E8DBF" w14:textId="77777777" w:rsidTr="00557C95">
                    <w:tc>
                      <w:tcPr>
                        <w:tcW w:w="448" w:type="dxa"/>
                        <w:shd w:val="clear" w:color="auto" w:fill="FFC000"/>
                      </w:tcPr>
                      <w:p w14:paraId="002E8DB8" w14:textId="09D2F303" w:rsidR="00093851" w:rsidRDefault="005E1D9A">
                        <w:r>
                          <w:t>4</w:t>
                        </w:r>
                      </w:p>
                    </w:tc>
                    <w:tc>
                      <w:tcPr>
                        <w:tcW w:w="448" w:type="dxa"/>
                        <w:shd w:val="clear" w:color="auto" w:fill="FFC000"/>
                      </w:tcPr>
                      <w:p w14:paraId="002E8DB9" w14:textId="7CC17282" w:rsidR="00093851" w:rsidRDefault="005E1D9A">
                        <w:r>
                          <w:t>5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DBA" w14:textId="2452DCD0" w:rsidR="00093851" w:rsidRDefault="005E1D9A">
                        <w:r>
                          <w:t>6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DBB" w14:textId="19EDED82" w:rsidR="00093851" w:rsidRDefault="005E1D9A">
                        <w:r>
                          <w:t>7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DBC" w14:textId="57BD54D0" w:rsidR="00093851" w:rsidRDefault="005E1D9A">
                        <w:r>
                          <w:t>8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DBD" w14:textId="156B9F6F" w:rsidR="00093851" w:rsidRDefault="005E1D9A">
                        <w:r>
                          <w:t>9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DBE" w14:textId="376B159A" w:rsidR="00093851" w:rsidRDefault="005E1D9A">
                        <w:r>
                          <w:t>10</w:t>
                        </w:r>
                      </w:p>
                    </w:tc>
                  </w:tr>
                  <w:tr w:rsidR="00093851" w14:paraId="002E8DC7" w14:textId="77777777" w:rsidTr="00F03642">
                    <w:tc>
                      <w:tcPr>
                        <w:tcW w:w="448" w:type="dxa"/>
                      </w:tcPr>
                      <w:p w14:paraId="002E8DC0" w14:textId="067F4347" w:rsidR="00093851" w:rsidRDefault="005E1D9A">
                        <w:r>
                          <w:t>11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DC1" w14:textId="734ED0B6" w:rsidR="00093851" w:rsidRDefault="005E1D9A">
                        <w:r>
                          <w:t>12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DC2" w14:textId="5B19FEE9" w:rsidR="00093851" w:rsidRDefault="005E1D9A">
                        <w:r>
                          <w:t>13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DC3" w14:textId="50D876AB" w:rsidR="00093851" w:rsidRDefault="005E1D9A">
                        <w:r>
                          <w:t>14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DC4" w14:textId="03988E7F" w:rsidR="00093851" w:rsidRDefault="005E1D9A">
                        <w:r>
                          <w:t>15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DC5" w14:textId="11A8DE99" w:rsidR="00093851" w:rsidRDefault="005E1D9A">
                        <w:r>
                          <w:t>16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DC6" w14:textId="6CD8B6D1" w:rsidR="00093851" w:rsidRDefault="005E1D9A">
                        <w:r>
                          <w:t>17</w:t>
                        </w:r>
                      </w:p>
                    </w:tc>
                  </w:tr>
                  <w:tr w:rsidR="00093851" w14:paraId="002E8DCF" w14:textId="77777777" w:rsidTr="00F03642">
                    <w:tc>
                      <w:tcPr>
                        <w:tcW w:w="448" w:type="dxa"/>
                      </w:tcPr>
                      <w:p w14:paraId="002E8DC8" w14:textId="4A782F5B" w:rsidR="00093851" w:rsidRDefault="005E1D9A">
                        <w:r>
                          <w:t>18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DC9" w14:textId="279C4CD7" w:rsidR="00093851" w:rsidRDefault="005E1D9A">
                        <w:r>
                          <w:t>19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DCA" w14:textId="585AE317" w:rsidR="00093851" w:rsidRDefault="005E1D9A">
                        <w:r>
                          <w:t>20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DCB" w14:textId="34B07F01" w:rsidR="00093851" w:rsidRDefault="005E1D9A">
                        <w:r>
                          <w:t>21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DCC" w14:textId="49949A07" w:rsidR="00093851" w:rsidRDefault="005E1D9A">
                        <w:r>
                          <w:t>22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DCD" w14:textId="62BBE17A" w:rsidR="00093851" w:rsidRDefault="005E1D9A">
                        <w:r>
                          <w:t>23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DCE" w14:textId="2F56AAD3" w:rsidR="00093851" w:rsidRDefault="005E1D9A">
                        <w:r>
                          <w:t>24</w:t>
                        </w:r>
                      </w:p>
                    </w:tc>
                  </w:tr>
                  <w:tr w:rsidR="00093851" w14:paraId="002E8DD7" w14:textId="77777777" w:rsidTr="00093851">
                    <w:tc>
                      <w:tcPr>
                        <w:tcW w:w="448" w:type="dxa"/>
                      </w:tcPr>
                      <w:p w14:paraId="002E8DD0" w14:textId="0F295685" w:rsidR="00093851" w:rsidRDefault="005E1D9A">
                        <w:r>
                          <w:t>25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DD1" w14:textId="64D5754B" w:rsidR="00093851" w:rsidRDefault="005E1D9A">
                        <w:r>
                          <w:t>26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DD2" w14:textId="18842401" w:rsidR="00093851" w:rsidRDefault="005E1D9A">
                        <w:r>
                          <w:t>27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DD3" w14:textId="05A671A3" w:rsidR="00093851" w:rsidRDefault="005E1D9A">
                        <w:r>
                          <w:t>28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DD4" w14:textId="1B76E5DA" w:rsidR="00093851" w:rsidRDefault="005E1D9A">
                        <w:r>
                          <w:t>29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DD5" w14:textId="6D50597E" w:rsidR="00093851" w:rsidRDefault="005E1D9A">
                        <w:r>
                          <w:t>30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02E8DD6" w14:textId="3C76B7E6" w:rsidR="00093851" w:rsidRDefault="005E1D9A">
                        <w:r>
                          <w:t>31</w:t>
                        </w:r>
                      </w:p>
                    </w:tc>
                  </w:tr>
                  <w:tr w:rsidR="00093851" w14:paraId="002E8DDF" w14:textId="77777777" w:rsidTr="00093851">
                    <w:tc>
                      <w:tcPr>
                        <w:tcW w:w="448" w:type="dxa"/>
                      </w:tcPr>
                      <w:p w14:paraId="002E8DD8" w14:textId="174E8787" w:rsidR="00093851" w:rsidRDefault="00093851"/>
                    </w:tc>
                    <w:tc>
                      <w:tcPr>
                        <w:tcW w:w="448" w:type="dxa"/>
                      </w:tcPr>
                      <w:p w14:paraId="002E8DD9" w14:textId="0D752F5D" w:rsidR="00093851" w:rsidRDefault="00093851"/>
                    </w:tc>
                    <w:tc>
                      <w:tcPr>
                        <w:tcW w:w="448" w:type="dxa"/>
                      </w:tcPr>
                      <w:p w14:paraId="002E8DDA" w14:textId="77777777" w:rsidR="00093851" w:rsidRDefault="00093851"/>
                    </w:tc>
                    <w:tc>
                      <w:tcPr>
                        <w:tcW w:w="448" w:type="dxa"/>
                      </w:tcPr>
                      <w:p w14:paraId="002E8DDB" w14:textId="77777777" w:rsidR="00093851" w:rsidRDefault="00093851"/>
                    </w:tc>
                    <w:tc>
                      <w:tcPr>
                        <w:tcW w:w="448" w:type="dxa"/>
                      </w:tcPr>
                      <w:p w14:paraId="002E8DDC" w14:textId="77777777" w:rsidR="00093851" w:rsidRDefault="00093851"/>
                    </w:tc>
                    <w:tc>
                      <w:tcPr>
                        <w:tcW w:w="448" w:type="dxa"/>
                      </w:tcPr>
                      <w:p w14:paraId="002E8DDD" w14:textId="77777777" w:rsidR="00093851" w:rsidRDefault="00093851"/>
                    </w:tc>
                    <w:tc>
                      <w:tcPr>
                        <w:tcW w:w="448" w:type="dxa"/>
                      </w:tcPr>
                      <w:p w14:paraId="002E8DDE" w14:textId="77777777" w:rsidR="00093851" w:rsidRDefault="00093851"/>
                    </w:tc>
                  </w:tr>
                </w:tbl>
                <w:p w14:paraId="002E8DE0" w14:textId="77777777" w:rsidR="00093851" w:rsidRDefault="00093851"/>
              </w:tc>
            </w:tr>
          </w:tbl>
          <w:p w14:paraId="002E8DE2" w14:textId="77777777" w:rsidR="00093851" w:rsidRDefault="00093851"/>
        </w:tc>
      </w:tr>
    </w:tbl>
    <w:p w14:paraId="002E8DE4" w14:textId="7A88BE21" w:rsidR="00093851" w:rsidRDefault="004846B8" w:rsidP="00BF3246">
      <w:pPr>
        <w:pStyle w:val="Heading1"/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02E8DEA" wp14:editId="35B30F9C">
                <wp:simplePos x="0" y="0"/>
                <wp:positionH relativeFrom="margin">
                  <wp:posOffset>36195</wp:posOffset>
                </wp:positionH>
                <wp:positionV relativeFrom="paragraph">
                  <wp:posOffset>225756</wp:posOffset>
                </wp:positionV>
                <wp:extent cx="262393" cy="174929"/>
                <wp:effectExtent l="0" t="0" r="23495" b="158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393" cy="174929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D0DEC5" id="Rectangle 2" o:spid="_x0000_s1026" style="position:absolute;margin-left:2.85pt;margin-top:17.8pt;width:20.65pt;height:13.7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" fillcolor="#ffc000" strokecolor="#182734 [1604]" strokeweight="1pt">
                <w10:wrap anchorx="margin"/>
              </v:rect>
            </w:pict>
          </mc:Fallback>
        </mc:AlternateContent>
      </w:r>
    </w:p>
    <w:p w14:paraId="002E8DE5" w14:textId="39A33369" w:rsidR="00BF3246" w:rsidRDefault="00BF3246" w:rsidP="00FE5CC7">
      <w:pPr>
        <w:rPr>
          <w:b/>
          <w:sz w:val="20"/>
          <w:szCs w:val="14"/>
        </w:rPr>
      </w:pPr>
      <w:r>
        <w:t xml:space="preserve"> </w:t>
      </w:r>
      <w:r w:rsidR="004846B8">
        <w:t xml:space="preserve">          </w:t>
      </w:r>
      <w:r w:rsidR="00FE5CC7" w:rsidRPr="00E97673">
        <w:rPr>
          <w:b/>
          <w:sz w:val="20"/>
          <w:szCs w:val="14"/>
        </w:rPr>
        <w:t>Facility Use Non-Use Day</w:t>
      </w:r>
    </w:p>
    <w:p w14:paraId="44F81052" w14:textId="0BF95A9F" w:rsidR="005D15E9" w:rsidRDefault="005D15E9" w:rsidP="00FE5CC7">
      <w:pPr>
        <w:rPr>
          <w:b/>
          <w:sz w:val="20"/>
          <w:szCs w:val="14"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72221B69" wp14:editId="05B3BAD2">
                <wp:simplePos x="0" y="0"/>
                <wp:positionH relativeFrom="margin">
                  <wp:posOffset>42545</wp:posOffset>
                </wp:positionH>
                <wp:positionV relativeFrom="paragraph">
                  <wp:posOffset>153670</wp:posOffset>
                </wp:positionV>
                <wp:extent cx="262255" cy="174625"/>
                <wp:effectExtent l="0" t="0" r="23495" b="158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255" cy="174625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2E5CDF" id="Rectangle 3" o:spid="_x0000_s1026" style="position:absolute;margin-left:3.35pt;margin-top:12.1pt;width:20.65pt;height:13.75pt;z-index:25165824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" fillcolor="#92d050" strokecolor="#182734 [1604]" strokeweight="1pt">
                <w10:wrap anchorx="margin"/>
              </v:rect>
            </w:pict>
          </mc:Fallback>
        </mc:AlternateContent>
      </w:r>
    </w:p>
    <w:p w14:paraId="50AC2A97" w14:textId="7E0C26AA" w:rsidR="005D15E9" w:rsidRPr="00E97673" w:rsidRDefault="005D15E9" w:rsidP="005D15E9">
      <w:pPr>
        <w:rPr>
          <w:b/>
          <w:sz w:val="20"/>
          <w:szCs w:val="14"/>
        </w:rPr>
      </w:pPr>
      <w:r>
        <w:t xml:space="preserve">           </w:t>
      </w:r>
      <w:r>
        <w:rPr>
          <w:b/>
          <w:sz w:val="20"/>
          <w:szCs w:val="14"/>
        </w:rPr>
        <w:t xml:space="preserve">Professional Development Day – no Custodial support available  </w:t>
      </w:r>
    </w:p>
    <w:p w14:paraId="41980648" w14:textId="77777777" w:rsidR="005D15E9" w:rsidRPr="00E97673" w:rsidRDefault="005D15E9" w:rsidP="00FE5CC7">
      <w:pPr>
        <w:rPr>
          <w:b/>
          <w:sz w:val="20"/>
          <w:szCs w:val="14"/>
        </w:rPr>
      </w:pPr>
    </w:p>
    <w:p w14:paraId="002E8DE6" w14:textId="77777777" w:rsidR="004846B8" w:rsidRDefault="004846B8" w:rsidP="00FE5CC7">
      <w:pPr>
        <w:rPr>
          <w:sz w:val="20"/>
          <w:szCs w:val="14"/>
        </w:rPr>
      </w:pPr>
    </w:p>
    <w:p w14:paraId="002E8DE7" w14:textId="77777777" w:rsidR="004846B8" w:rsidRDefault="004846B8" w:rsidP="00FE5CC7">
      <w:pPr>
        <w:rPr>
          <w:sz w:val="20"/>
          <w:szCs w:val="14"/>
        </w:rPr>
      </w:pPr>
    </w:p>
    <w:sectPr w:rsidR="004846B8">
      <w:footerReference w:type="default" r:id="rId12"/>
      <w:pgSz w:w="12240" w:h="15840"/>
      <w:pgMar w:top="720" w:right="720" w:bottom="720" w:left="720" w:header="648" w:footer="64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51D68D" w14:textId="77777777" w:rsidR="00573D58" w:rsidRDefault="00573D58">
      <w:r>
        <w:separator/>
      </w:r>
    </w:p>
  </w:endnote>
  <w:endnote w:type="continuationSeparator" w:id="0">
    <w:p w14:paraId="726A74B4" w14:textId="77777777" w:rsidR="00573D58" w:rsidRDefault="00573D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2E8DF0" w14:textId="7EF4816B" w:rsidR="005D15E9" w:rsidRDefault="005D15E9">
    <w:pPr>
      <w:pStyle w:val="Footer"/>
    </w:pPr>
    <w:r>
      <w:t>Facility Use Non-Use Days</w:t>
    </w:r>
    <w:r>
      <w:ptab w:relativeTo="margin" w:alignment="center" w:leader="none"/>
    </w:r>
    <w:r>
      <w:ptab w:relativeTo="margin" w:alignment="right" w:leader="none"/>
    </w:r>
    <w:r>
      <w:t xml:space="preserve">Revised </w:t>
    </w:r>
    <w:fldSimple w:instr=" DATE   \* MERGEFORMAT ">
      <w:r w:rsidR="004E6BA6">
        <w:rPr>
          <w:noProof/>
        </w:rPr>
        <w:t>6/10/2026</w:t>
      </w:r>
    </w:fldSimple>
  </w:p>
  <w:p w14:paraId="002E8DF1" w14:textId="77777777" w:rsidR="005D15E9" w:rsidRDefault="005D15E9">
    <w:pPr>
      <w:pStyle w:val="Footer"/>
    </w:pPr>
    <w:r>
      <w:t>Customer Support Center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E308DD" w14:textId="77777777" w:rsidR="00573D58" w:rsidRDefault="00573D58">
      <w:r>
        <w:separator/>
      </w:r>
    </w:p>
  </w:footnote>
  <w:footnote w:type="continuationSeparator" w:id="0">
    <w:p w14:paraId="7AE129C8" w14:textId="77777777" w:rsidR="00573D58" w:rsidRDefault="00573D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246"/>
    <w:rsid w:val="00027003"/>
    <w:rsid w:val="00056706"/>
    <w:rsid w:val="00093851"/>
    <w:rsid w:val="000E4610"/>
    <w:rsid w:val="00134C40"/>
    <w:rsid w:val="00160E48"/>
    <w:rsid w:val="001754AA"/>
    <w:rsid w:val="001A0455"/>
    <w:rsid w:val="001D3ED2"/>
    <w:rsid w:val="001D5664"/>
    <w:rsid w:val="00206802"/>
    <w:rsid w:val="00215713"/>
    <w:rsid w:val="002505E1"/>
    <w:rsid w:val="00276AE4"/>
    <w:rsid w:val="00297A2C"/>
    <w:rsid w:val="002A5345"/>
    <w:rsid w:val="003A0707"/>
    <w:rsid w:val="003B3B8C"/>
    <w:rsid w:val="00414EBB"/>
    <w:rsid w:val="00444A88"/>
    <w:rsid w:val="0047412F"/>
    <w:rsid w:val="004846B8"/>
    <w:rsid w:val="00486466"/>
    <w:rsid w:val="004C0567"/>
    <w:rsid w:val="004E15D6"/>
    <w:rsid w:val="004E6BA6"/>
    <w:rsid w:val="004F4A4F"/>
    <w:rsid w:val="005053C0"/>
    <w:rsid w:val="005178A9"/>
    <w:rsid w:val="00557C95"/>
    <w:rsid w:val="00561B34"/>
    <w:rsid w:val="00573D58"/>
    <w:rsid w:val="005D15E9"/>
    <w:rsid w:val="005E1D9A"/>
    <w:rsid w:val="005F307D"/>
    <w:rsid w:val="005F31D7"/>
    <w:rsid w:val="0063470C"/>
    <w:rsid w:val="00635E8D"/>
    <w:rsid w:val="0065020D"/>
    <w:rsid w:val="00687463"/>
    <w:rsid w:val="006B0BE5"/>
    <w:rsid w:val="006C7DC8"/>
    <w:rsid w:val="006D10BC"/>
    <w:rsid w:val="006D4D22"/>
    <w:rsid w:val="006F44D8"/>
    <w:rsid w:val="006F71C3"/>
    <w:rsid w:val="00704E37"/>
    <w:rsid w:val="00760BAC"/>
    <w:rsid w:val="00776812"/>
    <w:rsid w:val="0078525A"/>
    <w:rsid w:val="007B52F4"/>
    <w:rsid w:val="007E1B2B"/>
    <w:rsid w:val="007E1B36"/>
    <w:rsid w:val="007F397A"/>
    <w:rsid w:val="007F566B"/>
    <w:rsid w:val="008249B7"/>
    <w:rsid w:val="008E11B2"/>
    <w:rsid w:val="008E3BAE"/>
    <w:rsid w:val="00907FE4"/>
    <w:rsid w:val="00921124"/>
    <w:rsid w:val="00946CFC"/>
    <w:rsid w:val="009D7461"/>
    <w:rsid w:val="009F002A"/>
    <w:rsid w:val="00A07F18"/>
    <w:rsid w:val="00A37590"/>
    <w:rsid w:val="00A517A3"/>
    <w:rsid w:val="00A86E14"/>
    <w:rsid w:val="00B301D3"/>
    <w:rsid w:val="00BA5F22"/>
    <w:rsid w:val="00BA768A"/>
    <w:rsid w:val="00BB177B"/>
    <w:rsid w:val="00BE363C"/>
    <w:rsid w:val="00BF3246"/>
    <w:rsid w:val="00BF7308"/>
    <w:rsid w:val="00C105FE"/>
    <w:rsid w:val="00C1276F"/>
    <w:rsid w:val="00C13535"/>
    <w:rsid w:val="00C14A21"/>
    <w:rsid w:val="00C1663D"/>
    <w:rsid w:val="00C333F0"/>
    <w:rsid w:val="00C77DE9"/>
    <w:rsid w:val="00C972E0"/>
    <w:rsid w:val="00CA1E3F"/>
    <w:rsid w:val="00D0458D"/>
    <w:rsid w:val="00D45D7C"/>
    <w:rsid w:val="00D5012F"/>
    <w:rsid w:val="00D51F7D"/>
    <w:rsid w:val="00D93F5C"/>
    <w:rsid w:val="00D95BF0"/>
    <w:rsid w:val="00E34247"/>
    <w:rsid w:val="00E42336"/>
    <w:rsid w:val="00E97673"/>
    <w:rsid w:val="00F03642"/>
    <w:rsid w:val="00F1266F"/>
    <w:rsid w:val="00F3627C"/>
    <w:rsid w:val="00F43C4A"/>
    <w:rsid w:val="00F44492"/>
    <w:rsid w:val="00F95796"/>
    <w:rsid w:val="00FA09E7"/>
    <w:rsid w:val="00FB2744"/>
    <w:rsid w:val="00FD671C"/>
    <w:rsid w:val="00FE275F"/>
    <w:rsid w:val="00FE5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2E8AE0"/>
  <w15:chartTrackingRefBased/>
  <w15:docId w15:val="{2A94AF10-66B1-4EB8-9360-AC1FD4CD4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505050" w:themeColor="text2" w:themeTint="BF"/>
        <w:sz w:val="18"/>
        <w:szCs w:val="18"/>
        <w:lang w:val="en-US" w:eastAsia="ja-JP" w:bidi="ar-SA"/>
      </w:rPr>
    </w:rPrDefault>
    <w:pPrDefault>
      <w:pPr>
        <w:spacing w:before="20"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2"/>
    <w:qFormat/>
    <w:pPr>
      <w:contextualSpacing/>
    </w:pPr>
    <w:rPr>
      <w:rFonts w:asciiTheme="majorHAnsi" w:eastAsiaTheme="majorEastAsia" w:hAnsiTheme="majorHAnsi" w:cstheme="majorBidi"/>
      <w:b/>
      <w:bCs/>
      <w:kern w:val="28"/>
      <w:sz w:val="30"/>
      <w:szCs w:val="30"/>
    </w:rPr>
  </w:style>
  <w:style w:type="character" w:customStyle="1" w:styleId="TitleChar">
    <w:name w:val="Title Char"/>
    <w:basedOn w:val="DefaultParagraphFont"/>
    <w:link w:val="Title"/>
    <w:uiPriority w:val="2"/>
    <w:rPr>
      <w:rFonts w:asciiTheme="majorHAnsi" w:eastAsiaTheme="majorEastAsia" w:hAnsiTheme="majorHAnsi" w:cstheme="majorBidi"/>
      <w:b/>
      <w:bCs/>
      <w:kern w:val="28"/>
      <w:sz w:val="30"/>
      <w:szCs w:val="30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Title"/>
    <w:link w:val="SubtitleChar"/>
    <w:uiPriority w:val="3"/>
    <w:unhideWhenUsed/>
    <w:qFormat/>
    <w:pPr>
      <w:numPr>
        <w:ilvl w:val="1"/>
      </w:numPr>
      <w:jc w:val="center"/>
    </w:pPr>
  </w:style>
  <w:style w:type="character" w:customStyle="1" w:styleId="SubtitleChar">
    <w:name w:val="Subtitle Char"/>
    <w:basedOn w:val="DefaultParagraphFont"/>
    <w:link w:val="Subtitle"/>
    <w:uiPriority w:val="3"/>
    <w:rPr>
      <w:rFonts w:asciiTheme="majorHAnsi" w:eastAsiaTheme="majorEastAsia" w:hAnsiTheme="majorHAnsi" w:cstheme="majorBidi"/>
      <w:b/>
      <w:bCs/>
      <w:kern w:val="28"/>
      <w:sz w:val="30"/>
      <w:szCs w:val="3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</w:rPr>
  </w:style>
  <w:style w:type="table" w:customStyle="1" w:styleId="LayoutTable">
    <w:name w:val="Layout Table"/>
    <w:basedOn w:val="TableNormal"/>
    <w:uiPriority w:val="99"/>
    <w:tblPr>
      <w:tblCellMar>
        <w:top w:w="29" w:type="dxa"/>
        <w:left w:w="29" w:type="dxa"/>
        <w:bottom w:w="29" w:type="dxa"/>
        <w:right w:w="29" w:type="dxa"/>
      </w:tblCellMar>
    </w:tblPr>
  </w:style>
  <w:style w:type="table" w:customStyle="1" w:styleId="MonthLayout">
    <w:name w:val="Month Layout"/>
    <w:basedOn w:val="TableNormal"/>
    <w:uiPriority w:val="99"/>
    <w:rPr>
      <w:szCs w:val="15"/>
    </w:rPr>
    <w:tblPr>
      <w:tblBorders>
        <w:top w:val="single" w:sz="4" w:space="0" w:color="505050" w:themeColor="text2" w:themeTint="BF"/>
      </w:tblBorders>
      <w:tblCellMar>
        <w:left w:w="0" w:type="dxa"/>
        <w:right w:w="0" w:type="dxa"/>
      </w:tblCellMar>
    </w:tblPr>
    <w:tblStylePr w:type="firstRow">
      <w:pPr>
        <w:wordWrap/>
        <w:spacing w:beforeLines="20" w:before="20" w:beforeAutospacing="0" w:afterLines="20" w:after="20" w:afterAutospacing="0"/>
        <w:jc w:val="center"/>
      </w:pPr>
      <w:rPr>
        <w:b/>
        <w:color w:val="FFFFFF" w:themeColor="background1"/>
        <w:sz w:val="18"/>
      </w:rPr>
      <w:tblPr/>
      <w:tcPr>
        <w:shd w:val="clear" w:color="auto" w:fill="30506A" w:themeFill="accent1"/>
      </w:tcPr>
    </w:tblStylePr>
  </w:style>
  <w:style w:type="table" w:customStyle="1" w:styleId="MonthTable">
    <w:name w:val="Month Table"/>
    <w:basedOn w:val="TableNormal"/>
    <w:uiPriority w:val="99"/>
    <w:pPr>
      <w:jc w:val="center"/>
    </w:pPr>
    <w:rPr>
      <w:szCs w:val="14"/>
    </w:rPr>
    <w:tblPr>
      <w:tblBorders>
        <w:left w:val="single" w:sz="4" w:space="0" w:color="505050" w:themeColor="text2" w:themeTint="BF"/>
        <w:bottom w:val="single" w:sz="4" w:space="0" w:color="505050" w:themeColor="text2" w:themeTint="BF"/>
        <w:right w:val="single" w:sz="4" w:space="0" w:color="505050" w:themeColor="text2" w:themeTint="BF"/>
        <w:insideH w:val="single" w:sz="4" w:space="0" w:color="8A8A8A" w:themeColor="text2" w:themeTint="80"/>
        <w:insideV w:val="single" w:sz="4" w:space="0" w:color="8A8A8A" w:themeColor="text2" w:themeTint="80"/>
      </w:tblBorders>
    </w:tblPr>
    <w:tblStylePr w:type="firstRow">
      <w:pPr>
        <w:wordWrap/>
        <w:spacing w:beforeLines="0" w:before="10" w:beforeAutospacing="0" w:afterLines="0" w:after="10" w:afterAutospacing="0"/>
      </w:pPr>
      <w:rPr>
        <w:b/>
      </w:rPr>
      <w:tblPr/>
      <w:tcPr>
        <w:tcBorders>
          <w:top w:val="nil"/>
          <w:left w:val="single" w:sz="4" w:space="0" w:color="505050" w:themeColor="text2" w:themeTint="BF"/>
          <w:bottom w:val="nil"/>
          <w:right w:val="single" w:sz="4" w:space="0" w:color="505050" w:themeColor="text2" w:themeTint="BF"/>
          <w:insideH w:val="nil"/>
          <w:insideV w:val="nil"/>
          <w:tl2br w:val="nil"/>
          <w:tr2bl w:val="nil"/>
        </w:tcBorders>
        <w:shd w:val="clear" w:color="auto" w:fill="F0F0F0" w:themeFill="background2"/>
      </w:tcPr>
    </w:tblStyle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</w:rPr>
  </w:style>
  <w:style w:type="table" w:customStyle="1" w:styleId="Sem1">
    <w:name w:val="Sem 1"/>
    <w:basedOn w:val="TableNormal"/>
    <w:uiPriority w:val="99"/>
    <w:pPr>
      <w:spacing w:before="60"/>
      <w:jc w:val="center"/>
    </w:pPr>
    <w:tblPr/>
    <w:tcPr>
      <w:shd w:val="clear" w:color="auto" w:fill="FFEA82" w:themeFill="accent2"/>
      <w:vAlign w:val="center"/>
    </w:tcPr>
  </w:style>
  <w:style w:type="paragraph" w:styleId="NoSpacing">
    <w:name w:val="No Spacing"/>
    <w:uiPriority w:val="99"/>
    <w:unhideWhenUsed/>
    <w:qFormat/>
  </w:style>
  <w:style w:type="table" w:customStyle="1" w:styleId="Sem2">
    <w:name w:val="Sem 2"/>
    <w:basedOn w:val="TableNormal"/>
    <w:uiPriority w:val="99"/>
    <w:pPr>
      <w:spacing w:before="60"/>
      <w:jc w:val="center"/>
    </w:pPr>
    <w:tblPr/>
    <w:tcPr>
      <w:shd w:val="clear" w:color="auto" w:fill="7DCFDF" w:themeFill="accent3"/>
      <w:vAlign w:val="center"/>
    </w:tcPr>
  </w:style>
  <w:style w:type="table" w:customStyle="1" w:styleId="Sem3">
    <w:name w:val="Sem 3"/>
    <w:basedOn w:val="TableNormal"/>
    <w:uiPriority w:val="99"/>
    <w:pPr>
      <w:spacing w:before="60"/>
      <w:jc w:val="center"/>
    </w:pPr>
    <w:tblPr>
      <w:tblStyleRowBandSize w:val="1"/>
    </w:tblPr>
    <w:tcPr>
      <w:shd w:val="clear" w:color="auto" w:fill="CFE14B" w:themeFill="accent4"/>
      <w:vAlign w:val="center"/>
    </w:tcPr>
    <w:tblStylePr w:type="firstRow">
      <w:pPr>
        <w:wordWrap/>
        <w:jc w:val="center"/>
      </w:pPr>
    </w:tblStylePr>
    <w:tblStylePr w:type="band1Horz">
      <w:pPr>
        <w:wordWrap/>
        <w:jc w:val="center"/>
      </w:pPr>
    </w:tblStylePr>
    <w:tblStylePr w:type="band2Horz">
      <w:pPr>
        <w:wordWrap/>
        <w:jc w:val="center"/>
      </w:pPr>
    </w:tblStyle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Header">
    <w:name w:val="header"/>
    <w:basedOn w:val="Normal"/>
    <w:link w:val="HeaderChar"/>
    <w:uiPriority w:val="99"/>
    <w:unhideWhenUsed/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basedOn w:val="DefaultParagraphFont"/>
    <w:uiPriority w:val="99"/>
    <w:unhideWhenUsed/>
    <w:rsid w:val="004846B8"/>
    <w:rPr>
      <w:color w:val="00FF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herric\AppData\Roaming\Microsoft\Templates\2015-2016%20academic%20calendar.dotx" TargetMode="External"/></Relationships>
</file>

<file path=word/theme/theme1.xml><?xml version="1.0" encoding="utf-8"?>
<a:theme xmlns:a="http://schemas.openxmlformats.org/drawingml/2006/main" name="Office Theme">
  <a:themeElements>
    <a:clrScheme name="Academic Calendar">
      <a:dk1>
        <a:sysClr val="windowText" lastClr="000000"/>
      </a:dk1>
      <a:lt1>
        <a:sysClr val="window" lastClr="FFFFFF"/>
      </a:lt1>
      <a:dk2>
        <a:srgbClr val="161616"/>
      </a:dk2>
      <a:lt2>
        <a:srgbClr val="F0F0F0"/>
      </a:lt2>
      <a:accent1>
        <a:srgbClr val="30506A"/>
      </a:accent1>
      <a:accent2>
        <a:srgbClr val="FFEA82"/>
      </a:accent2>
      <a:accent3>
        <a:srgbClr val="7DCFDF"/>
      </a:accent3>
      <a:accent4>
        <a:srgbClr val="CFE14B"/>
      </a:accent4>
      <a:accent5>
        <a:srgbClr val="89C711"/>
      </a:accent5>
      <a:accent6>
        <a:srgbClr val="8A479B"/>
      </a:accent6>
      <a:hlink>
        <a:srgbClr val="00FFFF"/>
      </a:hlink>
      <a:folHlink>
        <a:srgbClr val="8A479B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7529fc2-7786-4e1b-acf0-c5b9a36c9b09">
      <Terms xmlns="http://schemas.microsoft.com/office/infopath/2007/PartnerControls"/>
    </lcf76f155ced4ddcb4097134ff3c332f>
    <TaxCatchAll xmlns="9dc90eda-c706-4baa-af8e-6b7c77aa2336" xsi:nil="true"/>
    <_dlc_DocId xmlns="9dc90eda-c706-4baa-af8e-6b7c77aa2336">PHZWZKQCAEZV-975455724-70550</_dlc_DocId>
    <_dlc_DocIdUrl xmlns="9dc90eda-c706-4baa-af8e-6b7c77aa2336">
      <Url>https://poudreschools.sharepoint.com/sites/facilities/CSC/_layouts/15/DocIdRedir.aspx?ID=PHZWZKQCAEZV-975455724-70550</Url>
      <Description>PHZWZKQCAEZV-975455724-70550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8842459658564F8C208C9F9E0B045F" ma:contentTypeVersion="18" ma:contentTypeDescription="Create a new document." ma:contentTypeScope="" ma:versionID="5a186da5085e306cc7dbda7bb2a89c32">
  <xsd:schema xmlns:xsd="http://www.w3.org/2001/XMLSchema" xmlns:xs="http://www.w3.org/2001/XMLSchema" xmlns:p="http://schemas.microsoft.com/office/2006/metadata/properties" xmlns:ns2="9dc90eda-c706-4baa-af8e-6b7c77aa2336" xmlns:ns3="07529fc2-7786-4e1b-acf0-c5b9a36c9b09" targetNamespace="http://schemas.microsoft.com/office/2006/metadata/properties" ma:root="true" ma:fieldsID="585a710b92973601875408cad5bd98c5" ns2:_="" ns3:_="">
    <xsd:import namespace="9dc90eda-c706-4baa-af8e-6b7c77aa2336"/>
    <xsd:import namespace="07529fc2-7786-4e1b-acf0-c5b9a36c9b0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c90eda-c706-4baa-af8e-6b7c77aa233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c1d3fbda-700b-48c1-b0ea-22c59bf22d9b}" ma:internalName="TaxCatchAll" ma:showField="CatchAllData" ma:web="9dc90eda-c706-4baa-af8e-6b7c77aa23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529fc2-7786-4e1b-acf0-c5b9a36c9b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6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7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53fb9bca-2247-49a0-b372-47d39111be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B28EA6E-72A7-43DB-AF4E-711B8EAB824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92FEE4B-F1EF-4F20-A758-24D91A0A739A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634AC561-F3B5-4129-B171-13B40F13E144}">
  <ds:schemaRefs>
    <ds:schemaRef ds:uri="http://schemas.microsoft.com/office/2006/metadata/properties"/>
    <ds:schemaRef ds:uri="http://schemas.microsoft.com/office/infopath/2007/PartnerControls"/>
    <ds:schemaRef ds:uri="07529fc2-7786-4e1b-acf0-c5b9a36c9b09"/>
    <ds:schemaRef ds:uri="9dc90eda-c706-4baa-af8e-6b7c77aa2336"/>
  </ds:schemaRefs>
</ds:datastoreItem>
</file>

<file path=customXml/itemProps4.xml><?xml version="1.0" encoding="utf-8"?>
<ds:datastoreItem xmlns:ds="http://schemas.openxmlformats.org/officeDocument/2006/customXml" ds:itemID="{5F607680-DACD-47A0-B297-32A119C2FF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c90eda-c706-4baa-af8e-6b7c77aa2336"/>
    <ds:schemaRef ds:uri="07529fc2-7786-4e1b-acf0-c5b9a36c9b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2015-2016 academic calendar</Template>
  <TotalTime>7</TotalTime>
  <Pages>1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Herrick, Peggy</dc:creator>
  <cp:keywords/>
  <dc:description/>
  <cp:lastModifiedBy>Cope, Karlie - SSC</cp:lastModifiedBy>
  <cp:revision>10</cp:revision>
  <dcterms:created xsi:type="dcterms:W3CDTF">2026-06-10T22:17:00Z</dcterms:created>
  <dcterms:modified xsi:type="dcterms:W3CDTF">2026-06-10T22:24:00Z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0x010100708842459658564F8C208C9F9E0B045F</vt:lpwstr>
  </property>
  <property fmtid="{D5CDD505-2E9C-101B-9397-08002B2CF9AE}" pid="3" name="_dlc_DocIdItemGuid">
    <vt:lpwstr>f52cdb57-d213-4b29-bc9d-2aaa228f0491</vt:lpwstr>
  </property>
  <property fmtid="{D5CDD505-2E9C-101B-9397-08002B2CF9AE}" pid="4" name="MediaServiceImageTags">
    <vt:lpwstr/>
  </property>
</Properties>
</file>