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A0293" w14:textId="77777777" w:rsidR="00D47B47" w:rsidRPr="001B6410" w:rsidRDefault="007928A6" w:rsidP="001B6410">
      <w:pPr>
        <w:jc w:val="center"/>
        <w:rPr>
          <w:b/>
          <w:bCs/>
        </w:rPr>
      </w:pPr>
      <w:r w:rsidRPr="001B6410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139A4B01" wp14:editId="7D478726">
            <wp:simplePos x="0" y="0"/>
            <wp:positionH relativeFrom="column">
              <wp:posOffset>754033</wp:posOffset>
            </wp:positionH>
            <wp:positionV relativeFrom="paragraph">
              <wp:posOffset>-45121</wp:posOffset>
            </wp:positionV>
            <wp:extent cx="818707" cy="535487"/>
            <wp:effectExtent l="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1_logo_JPG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8707" cy="535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53358" w:rsidRPr="001B6410">
        <w:rPr>
          <w:b/>
          <w:bCs/>
        </w:rPr>
        <w:t>HOJA DE INFORMACIÓN DEL ESTUDIANTE</w:t>
      </w:r>
    </w:p>
    <w:p w14:paraId="0FE1B16C" w14:textId="6892E86B" w:rsidR="00E83647" w:rsidRPr="00A40872" w:rsidRDefault="00E83647" w:rsidP="00E8364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0872">
        <w:rPr>
          <w:rFonts w:ascii="Times New Roman" w:hAnsi="Times New Roman" w:cs="Times New Roman"/>
          <w:b/>
          <w:sz w:val="28"/>
          <w:szCs w:val="28"/>
        </w:rPr>
        <w:t>202</w:t>
      </w:r>
      <w:r w:rsidR="00036B95">
        <w:rPr>
          <w:rFonts w:ascii="Times New Roman" w:hAnsi="Times New Roman" w:cs="Times New Roman"/>
          <w:b/>
          <w:sz w:val="28"/>
          <w:szCs w:val="28"/>
        </w:rPr>
        <w:t>6</w:t>
      </w:r>
      <w:r w:rsidRPr="00A40872">
        <w:rPr>
          <w:rFonts w:ascii="Times New Roman" w:hAnsi="Times New Roman" w:cs="Times New Roman"/>
          <w:b/>
          <w:sz w:val="28"/>
          <w:szCs w:val="28"/>
        </w:rPr>
        <w:t>-202</w:t>
      </w:r>
      <w:r w:rsidR="00036B95">
        <w:rPr>
          <w:rFonts w:ascii="Times New Roman" w:hAnsi="Times New Roman" w:cs="Times New Roman"/>
          <w:b/>
          <w:sz w:val="28"/>
          <w:szCs w:val="28"/>
        </w:rPr>
        <w:t>7</w:t>
      </w:r>
    </w:p>
    <w:p w14:paraId="606044EA" w14:textId="266FF80A" w:rsidR="007928A6" w:rsidRPr="00F015C0" w:rsidRDefault="007928A6" w:rsidP="007928A6">
      <w:pPr>
        <w:pBdr>
          <w:bottom w:val="single" w:sz="12" w:space="6" w:color="auto"/>
        </w:pBdr>
        <w:rPr>
          <w:rFonts w:ascii="Times New Roman" w:hAnsi="Times New Roman" w:cs="Times New Roman"/>
          <w:sz w:val="24"/>
          <w:szCs w:val="24"/>
        </w:rPr>
      </w:pPr>
      <w:r w:rsidRPr="00F015C0">
        <w:rPr>
          <w:rFonts w:ascii="Times New Roman" w:hAnsi="Times New Roman" w:cs="Times New Roman"/>
          <w:b/>
          <w:sz w:val="24"/>
          <w:szCs w:val="24"/>
        </w:rPr>
        <w:t>Fecha:</w:t>
      </w:r>
    </w:p>
    <w:p w14:paraId="6840A630" w14:textId="77777777" w:rsidR="007928A6" w:rsidRPr="00F015C0" w:rsidRDefault="007928A6" w:rsidP="007928A6">
      <w:pPr>
        <w:pBdr>
          <w:bottom w:val="single" w:sz="12" w:space="6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928A6" w:rsidRPr="00F015C0" w:rsidSect="00C33D53">
          <w:headerReference w:type="default" r:id="rId11"/>
          <w:footerReference w:type="default" r:id="rId12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3346FD5" w14:textId="77777777" w:rsidR="007928A6" w:rsidRPr="00F015C0" w:rsidRDefault="007928A6" w:rsidP="007928A6">
      <w:pPr>
        <w:pBdr>
          <w:bottom w:val="single" w:sz="12" w:space="6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15C0">
        <w:rPr>
          <w:rFonts w:ascii="Times New Roman" w:hAnsi="Times New Roman" w:cs="Times New Roman"/>
          <w:b/>
          <w:sz w:val="24"/>
          <w:szCs w:val="24"/>
        </w:rPr>
        <w:t>Motivo de la reincorporación</w:t>
      </w:r>
    </w:p>
    <w:p w14:paraId="5DB30389" w14:textId="77777777" w:rsidR="007928A6" w:rsidRPr="00F015C0" w:rsidRDefault="007928A6" w:rsidP="007928A6">
      <w:pPr>
        <w:pBdr>
          <w:bottom w:val="single" w:sz="12" w:space="6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928A6" w:rsidRPr="00F015C0" w:rsidSect="007928A6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79B91B6" w14:textId="77777777" w:rsidR="00DA2F51" w:rsidRPr="00F015C0" w:rsidRDefault="00FB0596" w:rsidP="00DB4370">
      <w:pPr>
        <w:pBdr>
          <w:bottom w:val="single" w:sz="12" w:space="1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15C0">
        <w:rPr>
          <w:rFonts w:ascii="Times New Roman" w:hAnsi="Times New Roman" w:cs="Times New Roman"/>
          <w:sz w:val="24"/>
          <w:szCs w:val="24"/>
        </w:rPr>
        <w:t xml:space="preserve">Expulsión por </w:t>
      </w:r>
      <w:sdt>
        <w:sdtPr>
          <w:rPr>
            <w:rFonts w:ascii="Times New Roman" w:hAnsi="Times New Roman" w:cs="Times New Roman"/>
            <w:sz w:val="24"/>
            <w:szCs w:val="24"/>
          </w:rPr>
          <w:id w:val="7668851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015C0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F015C0">
        <w:rPr>
          <w:rFonts w:ascii="Times New Roman" w:hAnsi="Times New Roman" w:cs="Times New Roman"/>
          <w:sz w:val="24"/>
          <w:szCs w:val="24"/>
        </w:rPr>
        <w:t>suspensiones excesivas</w:t>
      </w:r>
      <w:sdt>
        <w:sdtPr>
          <w:rPr>
            <w:rFonts w:ascii="Times New Roman" w:hAnsi="Times New Roman" w:cs="Times New Roman"/>
            <w:sz w:val="24"/>
            <w:szCs w:val="24"/>
          </w:rPr>
          <w:id w:val="-10287235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015C0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</w:p>
    <w:p w14:paraId="6631BF04" w14:textId="77777777" w:rsidR="000069D4" w:rsidRPr="00F015C0" w:rsidRDefault="000069D4" w:rsidP="00DB4370">
      <w:pPr>
        <w:pBdr>
          <w:bottom w:val="single" w:sz="12" w:space="1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15C0">
        <w:rPr>
          <w:rFonts w:ascii="Times New Roman" w:hAnsi="Times New Roman" w:cs="Times New Roman"/>
          <w:sz w:val="24"/>
          <w:szCs w:val="24"/>
        </w:rPr>
        <w:t>Escuela alternativa</w:t>
      </w:r>
      <w:sdt>
        <w:sdtPr>
          <w:rPr>
            <w:rFonts w:ascii="Times New Roman" w:hAnsi="Times New Roman" w:cs="Times New Roman"/>
            <w:sz w:val="24"/>
            <w:szCs w:val="24"/>
          </w:rPr>
          <w:id w:val="-18220392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015C0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</w:p>
    <w:p w14:paraId="1D79FCBC" w14:textId="77777777" w:rsidR="007928A6" w:rsidRPr="00F015C0" w:rsidRDefault="007928A6" w:rsidP="00DB4370">
      <w:pPr>
        <w:pBdr>
          <w:bottom w:val="single" w:sz="12" w:space="1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15C0">
        <w:rPr>
          <w:rFonts w:ascii="Times New Roman" w:hAnsi="Times New Roman" w:cs="Times New Roman"/>
          <w:sz w:val="24"/>
          <w:szCs w:val="24"/>
        </w:rPr>
        <w:t>Desconectado de la escuela &gt;30 días</w:t>
      </w:r>
      <w:sdt>
        <w:sdtPr>
          <w:rPr>
            <w:rFonts w:ascii="Times New Roman" w:hAnsi="Times New Roman" w:cs="Times New Roman"/>
            <w:sz w:val="24"/>
            <w:szCs w:val="24"/>
          </w:rPr>
          <w:id w:val="-10368065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0596" w:rsidRPr="00F015C0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410CCD" w:rsidRPr="00F015C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C25EAC" w14:textId="77777777" w:rsidR="007928A6" w:rsidRPr="00F015C0" w:rsidRDefault="007928A6" w:rsidP="00DB4370">
      <w:pPr>
        <w:pBdr>
          <w:bottom w:val="single" w:sz="12" w:space="1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15C0">
        <w:rPr>
          <w:rFonts w:ascii="Times New Roman" w:hAnsi="Times New Roman" w:cs="Times New Roman"/>
          <w:sz w:val="24"/>
          <w:szCs w:val="24"/>
        </w:rPr>
        <w:t>Departamento de Justicia Juvenil (DJJ)</w:t>
      </w:r>
      <w:sdt>
        <w:sdtPr>
          <w:rPr>
            <w:rFonts w:ascii="Times New Roman" w:hAnsi="Times New Roman" w:cs="Times New Roman"/>
            <w:sz w:val="24"/>
            <w:szCs w:val="24"/>
          </w:rPr>
          <w:id w:val="2644379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0596" w:rsidRPr="00F015C0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</w:p>
    <w:p w14:paraId="4F08F1AF" w14:textId="64053B22" w:rsidR="00DB4370" w:rsidRDefault="00DB4370" w:rsidP="00DB4370">
      <w:pPr>
        <w:pBdr>
          <w:bottom w:val="single" w:sz="12" w:space="1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B6BB3C" w14:textId="66185886" w:rsidR="007928A6" w:rsidRPr="00F015C0" w:rsidRDefault="007928A6" w:rsidP="00DB4370">
      <w:pPr>
        <w:pBdr>
          <w:bottom w:val="single" w:sz="12" w:space="1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15C0">
        <w:rPr>
          <w:rFonts w:ascii="Times New Roman" w:hAnsi="Times New Roman" w:cs="Times New Roman"/>
          <w:sz w:val="24"/>
          <w:szCs w:val="24"/>
        </w:rPr>
        <w:t>Centro de evaluación de Midlands</w:t>
      </w:r>
      <w:sdt>
        <w:sdtPr>
          <w:rPr>
            <w:rFonts w:ascii="Times New Roman" w:hAnsi="Times New Roman" w:cs="Times New Roman"/>
            <w:sz w:val="24"/>
            <w:szCs w:val="24"/>
          </w:rPr>
          <w:id w:val="19582941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0596" w:rsidRPr="00F015C0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</w:p>
    <w:p w14:paraId="7539C2F6" w14:textId="77777777" w:rsidR="007928A6" w:rsidRPr="00F015C0" w:rsidRDefault="007928A6" w:rsidP="00DB4370">
      <w:pPr>
        <w:pBdr>
          <w:bottom w:val="single" w:sz="12" w:space="1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15C0">
        <w:rPr>
          <w:rFonts w:ascii="Times New Roman" w:hAnsi="Times New Roman" w:cs="Times New Roman"/>
          <w:sz w:val="24"/>
          <w:szCs w:val="24"/>
        </w:rPr>
        <w:t>Campamento en la naturaleza</w:t>
      </w:r>
      <w:sdt>
        <w:sdtPr>
          <w:rPr>
            <w:rFonts w:ascii="Times New Roman" w:hAnsi="Times New Roman" w:cs="Times New Roman"/>
            <w:sz w:val="24"/>
            <w:szCs w:val="24"/>
          </w:rPr>
          <w:id w:val="17382732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0596" w:rsidRPr="00F015C0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</w:p>
    <w:p w14:paraId="3B385E02" w14:textId="4771D988" w:rsidR="00DB4370" w:rsidRDefault="007928A6" w:rsidP="00DB4370">
      <w:pPr>
        <w:pBdr>
          <w:bottom w:val="single" w:sz="12" w:space="1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15C0">
        <w:rPr>
          <w:rFonts w:ascii="Times New Roman" w:hAnsi="Times New Roman" w:cs="Times New Roman"/>
          <w:sz w:val="24"/>
          <w:szCs w:val="24"/>
        </w:rPr>
        <w:t>Abandonar</w:t>
      </w:r>
      <w:sdt>
        <w:sdtPr>
          <w:rPr>
            <w:rFonts w:ascii="Times New Roman" w:hAnsi="Times New Roman" w:cs="Times New Roman"/>
            <w:sz w:val="24"/>
            <w:szCs w:val="24"/>
          </w:rPr>
          <w:id w:val="1118786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4370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</w:p>
    <w:p w14:paraId="153E2A5A" w14:textId="77777777" w:rsidR="008F148A" w:rsidRDefault="00DB4370" w:rsidP="00DB4370">
      <w:pPr>
        <w:pBdr>
          <w:bottom w:val="single" w:sz="12" w:space="1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Otro __________________</w:t>
      </w:r>
    </w:p>
    <w:p w14:paraId="43F95339" w14:textId="48C3161E" w:rsidR="008F148A" w:rsidRPr="00F015C0" w:rsidRDefault="008F148A" w:rsidP="00DB4370">
      <w:pPr>
        <w:pBdr>
          <w:bottom w:val="single" w:sz="12" w:space="1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8F148A" w:rsidRPr="00F015C0" w:rsidSect="007928A6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78AA1080" w14:textId="6A026941" w:rsidR="00F015C0" w:rsidRPr="00F015C0" w:rsidRDefault="00F015C0" w:rsidP="00842E7B">
      <w:pPr>
        <w:jc w:val="center"/>
        <w:rPr>
          <w:rFonts w:ascii="Times New Roman" w:hAnsi="Times New Roman" w:cs="Times New Roman"/>
          <w:sz w:val="24"/>
          <w:szCs w:val="24"/>
        </w:rPr>
      </w:pPr>
      <w:r w:rsidRPr="00F015C0">
        <w:rPr>
          <w:rFonts w:ascii="Times New Roman" w:hAnsi="Times New Roman" w:cs="Times New Roman"/>
          <w:b/>
          <w:sz w:val="24"/>
          <w:szCs w:val="24"/>
        </w:rPr>
        <w:t>Información para estudiantes</w:t>
      </w:r>
    </w:p>
    <w:tbl>
      <w:tblPr>
        <w:tblStyle w:val="TableGrid"/>
        <w:tblW w:w="115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  <w:gridCol w:w="1080"/>
        <w:gridCol w:w="5935"/>
      </w:tblGrid>
      <w:tr w:rsidR="00410CCD" w:rsidRPr="00F015C0" w14:paraId="7C247B42" w14:textId="77777777" w:rsidTr="00F015C0">
        <w:tc>
          <w:tcPr>
            <w:tcW w:w="4500" w:type="dxa"/>
          </w:tcPr>
          <w:p w14:paraId="1E35CDD6" w14:textId="61443CE8" w:rsidR="00410CCD" w:rsidRPr="00F015C0" w:rsidRDefault="00410CCD" w:rsidP="004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15C0">
              <w:rPr>
                <w:rFonts w:ascii="Times New Roman" w:hAnsi="Times New Roman" w:cs="Times New Roman"/>
                <w:sz w:val="24"/>
                <w:szCs w:val="24"/>
              </w:rPr>
              <w:t>¿</w:t>
            </w:r>
            <w:r w:rsidRPr="000400B2">
              <w:rPr>
                <w:rFonts w:ascii="Times New Roman" w:hAnsi="Times New Roman" w:cs="Times New Roman"/>
              </w:rPr>
              <w:t>El estudiante tiene alguna discapacidad o IEP?</w:t>
            </w:r>
          </w:p>
        </w:tc>
        <w:tc>
          <w:tcPr>
            <w:tcW w:w="1080" w:type="dxa"/>
          </w:tcPr>
          <w:p w14:paraId="11265958" w14:textId="2549186C" w:rsidR="00410CCD" w:rsidRPr="00F015C0" w:rsidRDefault="00000000" w:rsidP="009112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1694487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15C0" w:rsidRPr="00F015C0">
                  <w:rPr>
                    <w:rFonts w:ascii="MS Gothic" w:eastAsia="MS Gothic" w:hAnsi="MS Gothic" w:cs="Times New Roman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410CCD" w:rsidRPr="00F015C0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5935" w:type="dxa"/>
          </w:tcPr>
          <w:p w14:paraId="073E4D34" w14:textId="7143DE92" w:rsidR="00410CCD" w:rsidRPr="00F015C0" w:rsidRDefault="00000000" w:rsidP="00410C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-490248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0CCD" w:rsidRPr="00F015C0">
                  <w:rPr>
                    <w:rFonts w:ascii="MS Gothic" w:eastAsia="MS Gothic" w:hAnsi="MS Gothic" w:cs="Times New Roman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410CCD" w:rsidRPr="00F015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410CCD" w:rsidRPr="00F015C0">
              <w:rPr>
                <w:rFonts w:ascii="Times New Roman" w:hAnsi="Times New Roman" w:cs="Times New Roman"/>
                <w:sz w:val="24"/>
                <w:szCs w:val="24"/>
              </w:rPr>
              <w:t xml:space="preserve">Sí, tipo: </w:t>
            </w:r>
            <w:r w:rsidR="00410CCD" w:rsidRPr="00F015C0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</w:t>
            </w:r>
          </w:p>
        </w:tc>
      </w:tr>
    </w:tbl>
    <w:tbl>
      <w:tblPr>
        <w:tblStyle w:val="TableGrid"/>
        <w:tblpPr w:leftFromText="180" w:rightFromText="180" w:vertAnchor="text" w:horzAnchor="margin" w:tblpY="78"/>
        <w:tblW w:w="0" w:type="auto"/>
        <w:tblLook w:val="04A0" w:firstRow="1" w:lastRow="0" w:firstColumn="1" w:lastColumn="0" w:noHBand="0" w:noVBand="1"/>
      </w:tblPr>
      <w:tblGrid>
        <w:gridCol w:w="2700"/>
        <w:gridCol w:w="4736"/>
        <w:gridCol w:w="1962"/>
        <w:gridCol w:w="1312"/>
      </w:tblGrid>
      <w:tr w:rsidR="00F015C0" w:rsidRPr="00F015C0" w14:paraId="3D682D5A" w14:textId="77777777" w:rsidTr="00DB4370">
        <w:trPr>
          <w:trHeight w:val="2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5E2D" w14:textId="77777777" w:rsidR="00F015C0" w:rsidRDefault="00F015C0" w:rsidP="00F015C0">
            <w:pPr>
              <w:pStyle w:val="Heading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015C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Nombre del estudiante</w:t>
            </w:r>
          </w:p>
          <w:p w14:paraId="71B32AAC" w14:textId="77777777" w:rsidR="00F0103F" w:rsidRPr="00F0103F" w:rsidRDefault="00F0103F" w:rsidP="00F0103F"/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EB78" w14:textId="77777777" w:rsidR="00F015C0" w:rsidRPr="00F015C0" w:rsidRDefault="00F015C0" w:rsidP="00F015C0">
            <w:pPr>
              <w:pStyle w:val="Heading1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E0C20" w14:textId="77777777" w:rsidR="00F015C0" w:rsidRPr="00F015C0" w:rsidRDefault="00F015C0" w:rsidP="00F015C0">
            <w:pPr>
              <w:pStyle w:val="Heading1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F015C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Edad del estudiante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3DD93" w14:textId="77777777" w:rsidR="00F015C0" w:rsidRPr="00F015C0" w:rsidRDefault="00F015C0" w:rsidP="00F015C0">
            <w:pPr>
              <w:pStyle w:val="Heading1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F015C0" w:rsidRPr="00F015C0" w14:paraId="69D8DCB4" w14:textId="77777777" w:rsidTr="00DB4370">
        <w:trPr>
          <w:trHeight w:val="2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3BDD" w14:textId="77777777" w:rsidR="00F015C0" w:rsidRDefault="00F015C0" w:rsidP="00F015C0">
            <w:pPr>
              <w:pStyle w:val="Heading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015C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Fecha de nacimiento del estudiante</w:t>
            </w:r>
          </w:p>
          <w:p w14:paraId="60A0A8DD" w14:textId="77777777" w:rsidR="00F0103F" w:rsidRPr="00F0103F" w:rsidRDefault="00F0103F" w:rsidP="00F0103F"/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B17F4" w14:textId="77777777" w:rsidR="00F015C0" w:rsidRPr="00F015C0" w:rsidRDefault="00F015C0" w:rsidP="00F015C0">
            <w:pPr>
              <w:pStyle w:val="Heading1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015C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2B42C" w14:textId="77777777" w:rsidR="00F015C0" w:rsidRPr="00F015C0" w:rsidRDefault="00F015C0" w:rsidP="00F015C0">
            <w:pPr>
              <w:pStyle w:val="Heading1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F015C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Carrera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CF3B" w14:textId="77777777" w:rsidR="00F015C0" w:rsidRPr="00F015C0" w:rsidRDefault="00F015C0" w:rsidP="00F015C0">
            <w:pPr>
              <w:pStyle w:val="Heading1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</w:tr>
      <w:tr w:rsidR="00F015C0" w:rsidRPr="00F015C0" w14:paraId="00064C6A" w14:textId="77777777" w:rsidTr="00DB4370">
        <w:trPr>
          <w:trHeight w:val="2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B237" w14:textId="77777777" w:rsidR="00F015C0" w:rsidRDefault="00F0103F" w:rsidP="00F015C0">
            <w:pPr>
              <w:pStyle w:val="Heading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Género</w:t>
            </w:r>
          </w:p>
          <w:p w14:paraId="3F97D02A" w14:textId="32ECE502" w:rsidR="00F0103F" w:rsidRPr="00F0103F" w:rsidRDefault="00F0103F" w:rsidP="00F0103F"/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AEE1" w14:textId="77777777" w:rsidR="00F015C0" w:rsidRPr="00F015C0" w:rsidRDefault="00F015C0" w:rsidP="00F015C0">
            <w:pPr>
              <w:pStyle w:val="Heading1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6BC7C" w14:textId="77777777" w:rsidR="00F015C0" w:rsidRPr="00F015C0" w:rsidRDefault="00F015C0" w:rsidP="00F015C0">
            <w:pPr>
              <w:pStyle w:val="Heading1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F015C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Último grado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9DD93" w14:textId="77777777" w:rsidR="00F015C0" w:rsidRPr="00F015C0" w:rsidRDefault="00F015C0" w:rsidP="00F015C0">
            <w:pPr>
              <w:pStyle w:val="Heading1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</w:tr>
      <w:tr w:rsidR="00F015C0" w:rsidRPr="00F015C0" w14:paraId="5CA37FAA" w14:textId="77777777" w:rsidTr="00DB4370">
        <w:trPr>
          <w:trHeight w:val="2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2E867" w14:textId="77777777" w:rsidR="00F015C0" w:rsidRDefault="00F015C0" w:rsidP="00F015C0">
            <w:pPr>
              <w:pStyle w:val="Heading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015C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Última escuela a la que asistió</w:t>
            </w:r>
          </w:p>
          <w:p w14:paraId="0CAE234D" w14:textId="77777777" w:rsidR="00F0103F" w:rsidRPr="00F0103F" w:rsidRDefault="00F0103F" w:rsidP="00F0103F"/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CFB92" w14:textId="77777777" w:rsidR="00F015C0" w:rsidRPr="00F015C0" w:rsidRDefault="00F015C0" w:rsidP="00F015C0">
            <w:pPr>
              <w:pStyle w:val="Heading1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D2D2" w14:textId="77777777" w:rsidR="00F015C0" w:rsidRPr="00F015C0" w:rsidRDefault="00F015C0" w:rsidP="00F015C0">
            <w:pPr>
              <w:pStyle w:val="Heading1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F015C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Año de asistencia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8E36" w14:textId="77777777" w:rsidR="00F015C0" w:rsidRPr="00F015C0" w:rsidRDefault="00F015C0" w:rsidP="00F015C0">
            <w:pPr>
              <w:pStyle w:val="Heading1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F015C0" w:rsidRPr="00F015C0" w14:paraId="31A0B3CC" w14:textId="77777777" w:rsidTr="00DB4370">
        <w:trPr>
          <w:trHeight w:val="2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572A1" w14:textId="209DE424" w:rsidR="00F015C0" w:rsidRPr="00F015C0" w:rsidRDefault="00F015C0" w:rsidP="00F015C0">
            <w:pPr>
              <w:pStyle w:val="Heading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015C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Dirección/teléfono de la escuela</w:t>
            </w:r>
          </w:p>
        </w:tc>
        <w:tc>
          <w:tcPr>
            <w:tcW w:w="8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441B" w14:textId="77777777" w:rsidR="00F015C0" w:rsidRPr="00F015C0" w:rsidRDefault="00F015C0" w:rsidP="00F015C0">
            <w:pPr>
              <w:pStyle w:val="Heading1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10771"/>
        <w:tblW w:w="10795" w:type="dxa"/>
        <w:tblLook w:val="04A0" w:firstRow="1" w:lastRow="0" w:firstColumn="1" w:lastColumn="0" w:noHBand="0" w:noVBand="1"/>
      </w:tblPr>
      <w:tblGrid>
        <w:gridCol w:w="2729"/>
        <w:gridCol w:w="2392"/>
        <w:gridCol w:w="910"/>
        <w:gridCol w:w="1037"/>
        <w:gridCol w:w="225"/>
        <w:gridCol w:w="875"/>
        <w:gridCol w:w="672"/>
        <w:gridCol w:w="1283"/>
        <w:gridCol w:w="672"/>
      </w:tblGrid>
      <w:tr w:rsidR="00181993" w:rsidRPr="00F015C0" w14:paraId="4050A5F5" w14:textId="77777777" w:rsidTr="000400B2">
        <w:trPr>
          <w:trHeight w:val="432"/>
        </w:trPr>
        <w:tc>
          <w:tcPr>
            <w:tcW w:w="2729" w:type="dxa"/>
            <w:vAlign w:val="center"/>
          </w:tcPr>
          <w:p w14:paraId="3F295EAC" w14:textId="77777777" w:rsidR="00181993" w:rsidRDefault="00181993" w:rsidP="00040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15C0">
              <w:rPr>
                <w:rFonts w:ascii="Times New Roman" w:hAnsi="Times New Roman" w:cs="Times New Roman"/>
                <w:sz w:val="24"/>
                <w:szCs w:val="24"/>
              </w:rPr>
              <w:t>Nombre del padre/tutor</w:t>
            </w:r>
          </w:p>
          <w:p w14:paraId="6AA1EC19" w14:textId="77777777" w:rsidR="002F3E7D" w:rsidRPr="00F015C0" w:rsidRDefault="002F3E7D" w:rsidP="000400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6" w:type="dxa"/>
            <w:gridSpan w:val="8"/>
            <w:vAlign w:val="center"/>
          </w:tcPr>
          <w:p w14:paraId="60EB5CB6" w14:textId="77777777" w:rsidR="00181993" w:rsidRPr="00F015C0" w:rsidRDefault="00181993" w:rsidP="000400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1993" w:rsidRPr="00F015C0" w14:paraId="5AC02FA8" w14:textId="77777777" w:rsidTr="000400B2">
        <w:trPr>
          <w:trHeight w:val="432"/>
        </w:trPr>
        <w:tc>
          <w:tcPr>
            <w:tcW w:w="2729" w:type="dxa"/>
            <w:vAlign w:val="center"/>
          </w:tcPr>
          <w:p w14:paraId="78DEC305" w14:textId="77777777" w:rsidR="00181993" w:rsidRDefault="00181993" w:rsidP="00040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15C0">
              <w:rPr>
                <w:rFonts w:ascii="Times New Roman" w:hAnsi="Times New Roman" w:cs="Times New Roman"/>
                <w:sz w:val="24"/>
                <w:szCs w:val="24"/>
              </w:rPr>
              <w:t>DIRECCIÓN</w:t>
            </w:r>
          </w:p>
          <w:p w14:paraId="70FB7ACC" w14:textId="77777777" w:rsidR="002F3E7D" w:rsidRPr="00F015C0" w:rsidRDefault="002F3E7D" w:rsidP="000400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  <w:vAlign w:val="center"/>
          </w:tcPr>
          <w:p w14:paraId="7AA2D94B" w14:textId="77777777" w:rsidR="00181993" w:rsidRPr="00F015C0" w:rsidRDefault="00181993" w:rsidP="000400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  <w:vAlign w:val="center"/>
          </w:tcPr>
          <w:p w14:paraId="547715BF" w14:textId="77777777" w:rsidR="00181993" w:rsidRPr="00F015C0" w:rsidRDefault="00181993" w:rsidP="00040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15C0">
              <w:rPr>
                <w:rFonts w:ascii="Times New Roman" w:hAnsi="Times New Roman" w:cs="Times New Roman"/>
                <w:sz w:val="24"/>
                <w:szCs w:val="24"/>
              </w:rPr>
              <w:t>Ciudad</w:t>
            </w:r>
          </w:p>
        </w:tc>
        <w:tc>
          <w:tcPr>
            <w:tcW w:w="1037" w:type="dxa"/>
            <w:vAlign w:val="center"/>
          </w:tcPr>
          <w:p w14:paraId="778A11D5" w14:textId="77777777" w:rsidR="00181993" w:rsidRPr="00F015C0" w:rsidRDefault="00181993" w:rsidP="000400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gridSpan w:val="2"/>
            <w:vAlign w:val="center"/>
          </w:tcPr>
          <w:p w14:paraId="06DB033B" w14:textId="77777777" w:rsidR="00181993" w:rsidRPr="00F015C0" w:rsidRDefault="00181993" w:rsidP="00040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15C0">
              <w:rPr>
                <w:rFonts w:ascii="Times New Roman" w:hAnsi="Times New Roman" w:cs="Times New Roman"/>
                <w:sz w:val="24"/>
                <w:szCs w:val="24"/>
              </w:rPr>
              <w:t>Estado</w:t>
            </w:r>
          </w:p>
        </w:tc>
        <w:tc>
          <w:tcPr>
            <w:tcW w:w="672" w:type="dxa"/>
            <w:vAlign w:val="center"/>
          </w:tcPr>
          <w:p w14:paraId="1B17A2D0" w14:textId="77777777" w:rsidR="00181993" w:rsidRPr="00F015C0" w:rsidRDefault="00181993" w:rsidP="000400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vAlign w:val="center"/>
          </w:tcPr>
          <w:p w14:paraId="74CDB7C3" w14:textId="77777777" w:rsidR="00181993" w:rsidRPr="00F015C0" w:rsidRDefault="00181993" w:rsidP="00040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15C0">
              <w:rPr>
                <w:rFonts w:ascii="Times New Roman" w:hAnsi="Times New Roman" w:cs="Times New Roman"/>
                <w:sz w:val="24"/>
                <w:szCs w:val="24"/>
              </w:rPr>
              <w:t>Cremallera</w:t>
            </w:r>
          </w:p>
        </w:tc>
        <w:tc>
          <w:tcPr>
            <w:tcW w:w="672" w:type="dxa"/>
            <w:vAlign w:val="center"/>
          </w:tcPr>
          <w:p w14:paraId="130FA882" w14:textId="77777777" w:rsidR="00181993" w:rsidRPr="00F015C0" w:rsidRDefault="00181993" w:rsidP="000400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1993" w:rsidRPr="00F015C0" w14:paraId="56463870" w14:textId="77777777" w:rsidTr="000400B2">
        <w:trPr>
          <w:trHeight w:val="432"/>
        </w:trPr>
        <w:tc>
          <w:tcPr>
            <w:tcW w:w="2729" w:type="dxa"/>
            <w:vAlign w:val="center"/>
          </w:tcPr>
          <w:p w14:paraId="4FB2F74B" w14:textId="77777777" w:rsidR="00181993" w:rsidRDefault="00181993" w:rsidP="00040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15C0">
              <w:rPr>
                <w:rFonts w:ascii="Times New Roman" w:hAnsi="Times New Roman" w:cs="Times New Roman"/>
                <w:sz w:val="24"/>
                <w:szCs w:val="24"/>
              </w:rPr>
              <w:t>Número de contacto preferido</w:t>
            </w:r>
          </w:p>
          <w:p w14:paraId="19F13539" w14:textId="77777777" w:rsidR="002F3E7D" w:rsidRPr="00F015C0" w:rsidRDefault="002F3E7D" w:rsidP="000400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  <w:vAlign w:val="center"/>
          </w:tcPr>
          <w:p w14:paraId="5593827B" w14:textId="77777777" w:rsidR="00181993" w:rsidRPr="00F015C0" w:rsidRDefault="00181993" w:rsidP="000400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  <w:gridSpan w:val="3"/>
            <w:vAlign w:val="center"/>
          </w:tcPr>
          <w:p w14:paraId="17017A0F" w14:textId="77777777" w:rsidR="00181993" w:rsidRPr="00F015C0" w:rsidRDefault="00181993" w:rsidP="00040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15C0">
              <w:rPr>
                <w:rFonts w:ascii="Times New Roman" w:hAnsi="Times New Roman" w:cs="Times New Roman"/>
                <w:sz w:val="24"/>
                <w:szCs w:val="24"/>
              </w:rPr>
              <w:t>Dirección de correo electrónico</w:t>
            </w:r>
          </w:p>
        </w:tc>
        <w:tc>
          <w:tcPr>
            <w:tcW w:w="3502" w:type="dxa"/>
            <w:gridSpan w:val="4"/>
            <w:vAlign w:val="center"/>
          </w:tcPr>
          <w:p w14:paraId="2EB44EF7" w14:textId="77777777" w:rsidR="00181993" w:rsidRPr="00F015C0" w:rsidRDefault="00181993" w:rsidP="000400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37BA16" w14:textId="77777777" w:rsidR="008C21B8" w:rsidRDefault="008C21B8" w:rsidP="00F010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4B57B9" w14:textId="33ADB64F" w:rsidR="00F0103F" w:rsidRDefault="00F015C0" w:rsidP="00F010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15C0">
        <w:rPr>
          <w:rFonts w:ascii="Times New Roman" w:hAnsi="Times New Roman" w:cs="Times New Roman"/>
          <w:b/>
          <w:bCs/>
          <w:sz w:val="24"/>
          <w:szCs w:val="24"/>
        </w:rPr>
        <w:t>Notas de oficina</w:t>
      </w:r>
    </w:p>
    <w:p w14:paraId="365368A6" w14:textId="17F989C5" w:rsidR="00F015C0" w:rsidRPr="00F015C0" w:rsidRDefault="00F0103F" w:rsidP="00F0103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</w:t>
      </w:r>
    </w:p>
    <w:p w14:paraId="76AB75DD" w14:textId="0E411127" w:rsidR="00F015C0" w:rsidRPr="00F015C0" w:rsidRDefault="00F015C0" w:rsidP="00F015C0">
      <w:pPr>
        <w:jc w:val="center"/>
        <w:rPr>
          <w:rFonts w:ascii="Times New Roman" w:hAnsi="Times New Roman" w:cs="Times New Roman"/>
          <w:sz w:val="24"/>
          <w:szCs w:val="24"/>
        </w:rPr>
      </w:pPr>
      <w:r w:rsidRPr="00F015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</w:t>
      </w:r>
    </w:p>
    <w:sectPr w:rsidR="00F015C0" w:rsidRPr="00F015C0" w:rsidSect="007928A6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D103C" w14:textId="77777777" w:rsidR="00B9462B" w:rsidRDefault="00B9462B" w:rsidP="007928A6">
      <w:pPr>
        <w:spacing w:after="0" w:line="240" w:lineRule="auto"/>
      </w:pPr>
      <w:r>
        <w:separator/>
      </w:r>
    </w:p>
  </w:endnote>
  <w:endnote w:type="continuationSeparator" w:id="0">
    <w:p w14:paraId="46720D10" w14:textId="77777777" w:rsidR="00B9462B" w:rsidRDefault="00B9462B" w:rsidP="00792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E1C31" w14:textId="77777777" w:rsidR="00DB1218" w:rsidRPr="00F0103F" w:rsidRDefault="00DB1218" w:rsidP="00DB1218">
    <w:pPr>
      <w:pStyle w:val="Footer"/>
      <w:jc w:val="center"/>
      <w:rPr>
        <w:b/>
        <w:sz w:val="20"/>
        <w:szCs w:val="20"/>
      </w:rPr>
    </w:pPr>
    <w:r w:rsidRPr="00F0103F">
      <w:rPr>
        <w:b/>
        <w:sz w:val="20"/>
        <w:szCs w:val="20"/>
      </w:rPr>
      <w:t>Distrito Escolar Uno de Richland</w:t>
    </w:r>
  </w:p>
  <w:p w14:paraId="7F6C56AB" w14:textId="77777777" w:rsidR="00DB1218" w:rsidRPr="00F0103F" w:rsidRDefault="00DB1218" w:rsidP="00BE1581">
    <w:pPr>
      <w:pStyle w:val="Footer"/>
      <w:jc w:val="center"/>
      <w:rPr>
        <w:sz w:val="20"/>
        <w:szCs w:val="20"/>
      </w:rPr>
    </w:pPr>
    <w:r w:rsidRPr="00F0103F">
      <w:rPr>
        <w:sz w:val="20"/>
        <w:szCs w:val="20"/>
      </w:rPr>
      <w:t>Oficina de Audiencias ~ 1310 Lyon Street ~ Columbia, SC 29204</w:t>
    </w:r>
  </w:p>
  <w:p w14:paraId="7A45DA46" w14:textId="77777777" w:rsidR="00DB1218" w:rsidRPr="00F0103F" w:rsidRDefault="00DB1218" w:rsidP="00DB1218">
    <w:pPr>
      <w:pStyle w:val="Footer"/>
      <w:jc w:val="center"/>
      <w:rPr>
        <w:sz w:val="20"/>
        <w:szCs w:val="20"/>
      </w:rPr>
    </w:pPr>
    <w:r w:rsidRPr="00F0103F">
      <w:rPr>
        <w:sz w:val="20"/>
        <w:szCs w:val="20"/>
      </w:rPr>
      <w:t>(803) 231-6926</w:t>
    </w:r>
  </w:p>
  <w:p w14:paraId="64D3AEE1" w14:textId="77777777" w:rsidR="00DB1218" w:rsidRPr="00F015C0" w:rsidRDefault="00DB1218">
    <w:pPr>
      <w:pStyle w:val="Foo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853EE" w14:textId="77777777" w:rsidR="00B9462B" w:rsidRDefault="00B9462B" w:rsidP="007928A6">
      <w:pPr>
        <w:spacing w:after="0" w:line="240" w:lineRule="auto"/>
      </w:pPr>
      <w:r>
        <w:separator/>
      </w:r>
    </w:p>
  </w:footnote>
  <w:footnote w:type="continuationSeparator" w:id="0">
    <w:p w14:paraId="23173F73" w14:textId="77777777" w:rsidR="00B9462B" w:rsidRDefault="00B9462B" w:rsidP="007928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CA8EE" w14:textId="77777777" w:rsidR="007928A6" w:rsidRPr="00F0103F" w:rsidRDefault="007928A6" w:rsidP="007928A6">
    <w:pPr>
      <w:jc w:val="center"/>
      <w:rPr>
        <w:rFonts w:ascii="Times New Roman" w:hAnsi="Times New Roman" w:cs="Times New Roman"/>
        <w:sz w:val="20"/>
        <w:szCs w:val="20"/>
      </w:rPr>
    </w:pPr>
    <w:r w:rsidRPr="00F0103F">
      <w:rPr>
        <w:rFonts w:ascii="Times New Roman" w:hAnsi="Times New Roman" w:cs="Times New Roman"/>
        <w:b/>
        <w:i/>
        <w:sz w:val="20"/>
        <w:szCs w:val="20"/>
      </w:rPr>
      <w:t xml:space="preserve">El formulario completo debe guardarse y enviarse por correo electrónico a </w:t>
    </w:r>
    <w:hyperlink r:id="rId1" w:history="1">
      <w:r w:rsidRPr="00F0103F">
        <w:rPr>
          <w:rStyle w:val="Hyperlink"/>
          <w:rFonts w:ascii="Times New Roman" w:hAnsi="Times New Roman" w:cs="Times New Roman"/>
          <w:b/>
          <w:i/>
          <w:sz w:val="20"/>
          <w:szCs w:val="20"/>
        </w:rPr>
        <w:t>R1HearingOffice@richlandone.org</w:t>
      </w:r>
    </w:hyperlink>
  </w:p>
  <w:p w14:paraId="1A79ABEC" w14:textId="77777777" w:rsidR="007928A6" w:rsidRDefault="007928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65F"/>
    <w:rsid w:val="0000464A"/>
    <w:rsid w:val="000069D4"/>
    <w:rsid w:val="00036B95"/>
    <w:rsid w:val="000400B2"/>
    <w:rsid w:val="00073309"/>
    <w:rsid w:val="000735EB"/>
    <w:rsid w:val="000E06B0"/>
    <w:rsid w:val="000E1128"/>
    <w:rsid w:val="00181993"/>
    <w:rsid w:val="001B6410"/>
    <w:rsid w:val="00213113"/>
    <w:rsid w:val="00246A1E"/>
    <w:rsid w:val="002A175A"/>
    <w:rsid w:val="002E33C5"/>
    <w:rsid w:val="002F3E7D"/>
    <w:rsid w:val="00410CCD"/>
    <w:rsid w:val="004E71AA"/>
    <w:rsid w:val="004F0C56"/>
    <w:rsid w:val="005C7A18"/>
    <w:rsid w:val="0064565F"/>
    <w:rsid w:val="00660ABC"/>
    <w:rsid w:val="006D05C4"/>
    <w:rsid w:val="007127AC"/>
    <w:rsid w:val="007147C8"/>
    <w:rsid w:val="00747E35"/>
    <w:rsid w:val="007603AD"/>
    <w:rsid w:val="00771C6B"/>
    <w:rsid w:val="007928A6"/>
    <w:rsid w:val="0082320D"/>
    <w:rsid w:val="008301DA"/>
    <w:rsid w:val="00842E7B"/>
    <w:rsid w:val="008C21B8"/>
    <w:rsid w:val="008F148A"/>
    <w:rsid w:val="00911210"/>
    <w:rsid w:val="00940962"/>
    <w:rsid w:val="009475F8"/>
    <w:rsid w:val="009F56BF"/>
    <w:rsid w:val="00A40872"/>
    <w:rsid w:val="00A85152"/>
    <w:rsid w:val="00B9462B"/>
    <w:rsid w:val="00BA1B61"/>
    <w:rsid w:val="00BE1581"/>
    <w:rsid w:val="00C206B1"/>
    <w:rsid w:val="00C25210"/>
    <w:rsid w:val="00C33D53"/>
    <w:rsid w:val="00D47B47"/>
    <w:rsid w:val="00D53358"/>
    <w:rsid w:val="00D833C3"/>
    <w:rsid w:val="00DA28B5"/>
    <w:rsid w:val="00DA2F51"/>
    <w:rsid w:val="00DB1218"/>
    <w:rsid w:val="00DB4370"/>
    <w:rsid w:val="00DE272C"/>
    <w:rsid w:val="00E21DB7"/>
    <w:rsid w:val="00E75EBC"/>
    <w:rsid w:val="00E83647"/>
    <w:rsid w:val="00F0103F"/>
    <w:rsid w:val="00F015C0"/>
    <w:rsid w:val="00F027CA"/>
    <w:rsid w:val="00F82A92"/>
    <w:rsid w:val="00FB0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4C678"/>
  <w15:chartTrackingRefBased/>
  <w15:docId w15:val="{590308F6-19B5-43AF-A269-5A54AB1B3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33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335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D53358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D53358"/>
    <w:rPr>
      <w:color w:val="808080"/>
    </w:rPr>
  </w:style>
  <w:style w:type="table" w:styleId="TableGrid">
    <w:name w:val="Table Grid"/>
    <w:basedOn w:val="TableNormal"/>
    <w:uiPriority w:val="39"/>
    <w:rsid w:val="00246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92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28A6"/>
  </w:style>
  <w:style w:type="paragraph" w:styleId="Footer">
    <w:name w:val="footer"/>
    <w:basedOn w:val="Normal"/>
    <w:link w:val="FooterChar"/>
    <w:uiPriority w:val="99"/>
    <w:unhideWhenUsed/>
    <w:rsid w:val="00792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28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R1HearingOffice@richlandone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icka.hursey\Documents\Custom%20Office%20Templates\Reinstatemen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lf_Registration_Enabled xmlns="8a1d2e09-c375-4cbe-b4a8-7296abdf9244" xsi:nil="true"/>
    <Math_Settings xmlns="8a1d2e09-c375-4cbe-b4a8-7296abdf9244" xsi:nil="true"/>
    <Teachers xmlns="8a1d2e09-c375-4cbe-b4a8-7296abdf9244">
      <UserInfo>
        <DisplayName/>
        <AccountId xsi:nil="true"/>
        <AccountType/>
      </UserInfo>
    </Teachers>
    <_ip_UnifiedCompliancePolicyUIAction xmlns="http://schemas.microsoft.com/sharepoint/v3" xsi:nil="true"/>
    <TeamsChannelId xmlns="8a1d2e09-c375-4cbe-b4a8-7296abdf9244" xsi:nil="true"/>
    <Templates xmlns="8a1d2e09-c375-4cbe-b4a8-7296abdf9244" xsi:nil="true"/>
    <NotebookType xmlns="8a1d2e09-c375-4cbe-b4a8-7296abdf9244" xsi:nil="true"/>
    <FolderType xmlns="8a1d2e09-c375-4cbe-b4a8-7296abdf9244" xsi:nil="true"/>
    <AppVersion xmlns="8a1d2e09-c375-4cbe-b4a8-7296abdf9244" xsi:nil="true"/>
    <IsNotebookLocked xmlns="8a1d2e09-c375-4cbe-b4a8-7296abdf9244" xsi:nil="true"/>
    <Owner xmlns="8a1d2e09-c375-4cbe-b4a8-7296abdf9244">
      <UserInfo>
        <DisplayName/>
        <AccountId xsi:nil="true"/>
        <AccountType/>
      </UserInfo>
    </Owner>
    <Students xmlns="8a1d2e09-c375-4cbe-b4a8-7296abdf9244">
      <UserInfo>
        <DisplayName/>
        <AccountId xsi:nil="true"/>
        <AccountType/>
      </UserInfo>
    </Students>
    <Student_Groups xmlns="8a1d2e09-c375-4cbe-b4a8-7296abdf9244">
      <UserInfo>
        <DisplayName/>
        <AccountId xsi:nil="true"/>
        <AccountType/>
      </UserInfo>
    </Student_Groups>
    <_ip_UnifiedCompliancePolicyProperties xmlns="http://schemas.microsoft.com/sharepoint/v3" xsi:nil="true"/>
    <DefaultSectionNames xmlns="8a1d2e09-c375-4cbe-b4a8-7296abdf9244" xsi:nil="true"/>
    <Has_Teacher_Only_SectionGroup xmlns="8a1d2e09-c375-4cbe-b4a8-7296abdf9244" xsi:nil="true"/>
    <Invited_Teachers xmlns="8a1d2e09-c375-4cbe-b4a8-7296abdf9244" xsi:nil="true"/>
    <Is_Collaboration_Space_Locked xmlns="8a1d2e09-c375-4cbe-b4a8-7296abdf9244" xsi:nil="true"/>
    <CultureName xmlns="8a1d2e09-c375-4cbe-b4a8-7296abdf9244" xsi:nil="true"/>
    <Invited_Students xmlns="8a1d2e09-c375-4cbe-b4a8-7296abdf9244" xsi:nil="true"/>
    <_activity xmlns="8a1d2e09-c375-4cbe-b4a8-7296abdf924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D78652F885E64FB2DEEC0BB63DDB94" ma:contentTypeVersion="35" ma:contentTypeDescription="Create a new document." ma:contentTypeScope="" ma:versionID="a1cf19ee5cc6b51ecdc5dcdfd322d9af">
  <xsd:schema xmlns:xsd="http://www.w3.org/2001/XMLSchema" xmlns:xs="http://www.w3.org/2001/XMLSchema" xmlns:p="http://schemas.microsoft.com/office/2006/metadata/properties" xmlns:ns1="http://schemas.microsoft.com/sharepoint/v3" xmlns:ns3="a48ac990-e2df-42df-9ab2-234554602cbc" xmlns:ns4="8a1d2e09-c375-4cbe-b4a8-7296abdf9244" targetNamespace="http://schemas.microsoft.com/office/2006/metadata/properties" ma:root="true" ma:fieldsID="aefbf7a2eaec05248f219cb89727351e" ns1:_="" ns3:_="" ns4:_="">
    <xsd:import namespace="http://schemas.microsoft.com/sharepoint/v3"/>
    <xsd:import namespace="a48ac990-e2df-42df-9ab2-234554602cbc"/>
    <xsd:import namespace="8a1d2e09-c375-4cbe-b4a8-7296abdf924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1:_ip_UnifiedCompliancePolicyProperties" minOccurs="0"/>
                <xsd:element ref="ns1:_ip_UnifiedCompliancePolicyUIAction" minOccurs="0"/>
                <xsd:element ref="ns4:MediaServiceOCR" minOccurs="0"/>
                <xsd:element ref="ns4:TeamsChannelId" minOccurs="0"/>
                <xsd:element ref="ns4:Math_Settings" minOccurs="0"/>
                <xsd:element ref="ns4:IsNotebookLocked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1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32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8ac990-e2df-42df-9ab2-234554602cb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1d2e09-c375-4cbe-b4a8-7296abdf9244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5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6" nillable="true" ma:displayName="Culture Name" ma:internalName="CultureName">
      <xsd:simpleType>
        <xsd:restriction base="dms:Text"/>
      </xsd:simpleType>
    </xsd:element>
    <xsd:element name="AppVersion" ma:index="17" nillable="true" ma:displayName="App Version" ma:internalName="AppVersion">
      <xsd:simpleType>
        <xsd:restriction base="dms:Text"/>
      </xsd:simpleType>
    </xsd:element>
    <xsd:element name="Teachers" ma:index="18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9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0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1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2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3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4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5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6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28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29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30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3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TeamsChannelId" ma:index="34" nillable="true" ma:displayName="Teams Channel Id" ma:internalName="TeamsChannelId">
      <xsd:simpleType>
        <xsd:restriction base="dms:Text"/>
      </xsd:simpleType>
    </xsd:element>
    <xsd:element name="Math_Settings" ma:index="35" nillable="true" ma:displayName="Math Settings" ma:internalName="Math_Settings">
      <xsd:simpleType>
        <xsd:restriction base="dms:Text"/>
      </xsd:simpleType>
    </xsd:element>
    <xsd:element name="IsNotebookLocked" ma:index="36" nillable="true" ma:displayName="Is Notebook Locked" ma:internalName="IsNotebookLocked">
      <xsd:simpleType>
        <xsd:restriction base="dms:Boolean"/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41" nillable="true" ma:displayName="Length (seconds)" ma:internalName="MediaLengthInSeconds" ma:readOnly="true">
      <xsd:simpleType>
        <xsd:restriction base="dms:Unknown"/>
      </xsd:simpleType>
    </xsd:element>
    <xsd:element name="_activity" ma:index="4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4E20-50D9-4CC6-A87E-76DDCC872B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CDCC0E-7EAF-483E-8058-628D43EA3A25}">
  <ds:schemaRefs>
    <ds:schemaRef ds:uri="http://schemas.microsoft.com/office/2006/metadata/properties"/>
    <ds:schemaRef ds:uri="http://schemas.microsoft.com/office/infopath/2007/PartnerControls"/>
    <ds:schemaRef ds:uri="8a1d2e09-c375-4cbe-b4a8-7296abdf9244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9F96936B-70F7-4869-B4EE-8349D73B3B6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B298FCB-5319-4A5B-8A07-3664D9DF3B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48ac990-e2df-42df-9ab2-234554602cbc"/>
    <ds:schemaRef ds:uri="8a1d2e09-c375-4cbe-b4a8-7296abdf92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Reinstatement Form</Template>
  <TotalTime>0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Tidwell, Cedrick</dc:creator>
  <cp:keywords/>
  <dc:description/>
  <cp:lastModifiedBy>Tidwell, Cedrick</cp:lastModifiedBy>
  <cp:revision>2</cp:revision>
  <cp:lastPrinted>2025-08-07T15:35:00Z</cp:lastPrinted>
  <dcterms:created xsi:type="dcterms:W3CDTF">2026-07-23T15:54:00Z</dcterms:created>
  <dcterms:modified xsi:type="dcterms:W3CDTF">2026-07-23T15:54:00Z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0x0101005BD78652F885E64FB2DEEC0BB63DDB94</vt:lpwstr>
  </property>
</Properties>
</file>