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3D26" w14:textId="77777777" w:rsidR="00D47B47" w:rsidRPr="00A40872" w:rsidRDefault="007928A6" w:rsidP="00D53358">
      <w:pPr>
        <w:pStyle w:val="Heading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90CC6D7" wp14:editId="2A350C9C">
            <wp:simplePos x="0" y="0"/>
            <wp:positionH relativeFrom="column">
              <wp:posOffset>-117356</wp:posOffset>
            </wp:positionH>
            <wp:positionV relativeFrom="paragraph">
              <wp:posOffset>-106591</wp:posOffset>
            </wp:positionV>
            <wp:extent cx="818707" cy="535487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1_logo_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707" cy="535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358" w:rsidRPr="00A40872">
        <w:rPr>
          <w:rFonts w:ascii="Times New Roman" w:hAnsi="Times New Roman" w:cs="Times New Roman"/>
          <w:b/>
          <w:color w:val="auto"/>
          <w:sz w:val="28"/>
          <w:szCs w:val="28"/>
        </w:rPr>
        <w:t>STUDENT INFORMATION SHEET</w:t>
      </w:r>
    </w:p>
    <w:p w14:paraId="528AC6B3" w14:textId="6D68D44C" w:rsidR="00E83647" w:rsidRPr="00A40872" w:rsidRDefault="00E83647" w:rsidP="00E836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872">
        <w:rPr>
          <w:rFonts w:ascii="Times New Roman" w:hAnsi="Times New Roman" w:cs="Times New Roman"/>
          <w:b/>
          <w:sz w:val="28"/>
          <w:szCs w:val="28"/>
        </w:rPr>
        <w:t>202</w:t>
      </w:r>
      <w:r w:rsidR="009757B7">
        <w:rPr>
          <w:rFonts w:ascii="Times New Roman" w:hAnsi="Times New Roman" w:cs="Times New Roman"/>
          <w:b/>
          <w:sz w:val="28"/>
          <w:szCs w:val="28"/>
        </w:rPr>
        <w:t>6</w:t>
      </w:r>
      <w:r w:rsidRPr="00A40872">
        <w:rPr>
          <w:rFonts w:ascii="Times New Roman" w:hAnsi="Times New Roman" w:cs="Times New Roman"/>
          <w:b/>
          <w:sz w:val="28"/>
          <w:szCs w:val="28"/>
        </w:rPr>
        <w:t>-202</w:t>
      </w:r>
      <w:r w:rsidR="009757B7">
        <w:rPr>
          <w:rFonts w:ascii="Times New Roman" w:hAnsi="Times New Roman" w:cs="Times New Roman"/>
          <w:b/>
          <w:sz w:val="28"/>
          <w:szCs w:val="28"/>
        </w:rPr>
        <w:t>7</w:t>
      </w:r>
    </w:p>
    <w:p w14:paraId="30F5B072" w14:textId="0F5D6AF3" w:rsidR="007928A6" w:rsidRDefault="007928A6" w:rsidP="007928A6">
      <w:pPr>
        <w:pBdr>
          <w:bottom w:val="single" w:sz="12" w:space="6" w:color="auto"/>
        </w:pBdr>
        <w:rPr>
          <w:rFonts w:ascii="Times New Roman" w:hAnsi="Times New Roman" w:cs="Times New Roman"/>
          <w:sz w:val="28"/>
          <w:szCs w:val="28"/>
        </w:rPr>
      </w:pPr>
      <w:r w:rsidRPr="00A40872">
        <w:rPr>
          <w:rFonts w:ascii="Times New Roman" w:hAnsi="Times New Roman" w:cs="Times New Roman"/>
          <w:b/>
          <w:sz w:val="28"/>
          <w:szCs w:val="28"/>
        </w:rPr>
        <w:t>Date:</w:t>
      </w:r>
      <w:r w:rsidRPr="00A40872">
        <w:rPr>
          <w:rFonts w:ascii="Times New Roman" w:hAnsi="Times New Roman" w:cs="Times New Roman"/>
          <w:sz w:val="28"/>
          <w:szCs w:val="28"/>
        </w:rPr>
        <w:t xml:space="preserve"> </w:t>
      </w:r>
      <w:r w:rsidRPr="00A40872">
        <w:rPr>
          <w:rFonts w:ascii="Times New Roman" w:hAnsi="Times New Roman" w:cs="Times New Roman"/>
          <w:sz w:val="28"/>
          <w:szCs w:val="28"/>
        </w:rPr>
        <w:fldChar w:fldCharType="begin"/>
      </w:r>
      <w:r w:rsidRPr="00A40872">
        <w:rPr>
          <w:rFonts w:ascii="Times New Roman" w:hAnsi="Times New Roman" w:cs="Times New Roman"/>
          <w:sz w:val="28"/>
          <w:szCs w:val="28"/>
        </w:rPr>
        <w:instrText xml:space="preserve"> DATE \@ "MMMM d, yyyy" </w:instrText>
      </w:r>
      <w:r w:rsidRPr="00A40872">
        <w:rPr>
          <w:rFonts w:ascii="Times New Roman" w:hAnsi="Times New Roman" w:cs="Times New Roman"/>
          <w:sz w:val="28"/>
          <w:szCs w:val="28"/>
        </w:rPr>
        <w:fldChar w:fldCharType="separate"/>
      </w:r>
      <w:r w:rsidR="009757B7">
        <w:rPr>
          <w:rFonts w:ascii="Times New Roman" w:hAnsi="Times New Roman" w:cs="Times New Roman"/>
          <w:noProof/>
          <w:sz w:val="28"/>
          <w:szCs w:val="28"/>
        </w:rPr>
        <w:t>July 23, 2026</w:t>
      </w:r>
      <w:r w:rsidRPr="00A40872">
        <w:rPr>
          <w:rFonts w:ascii="Times New Roman" w:hAnsi="Times New Roman" w:cs="Times New Roman"/>
          <w:sz w:val="28"/>
          <w:szCs w:val="28"/>
        </w:rPr>
        <w:fldChar w:fldCharType="end"/>
      </w:r>
    </w:p>
    <w:p w14:paraId="5C7EE313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928A6" w:rsidSect="00C33D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DA2BB1" w14:textId="77777777" w:rsidR="007928A6" w:rsidRDefault="007928A6" w:rsidP="007928A6">
      <w:pPr>
        <w:pBdr>
          <w:bottom w:val="single" w:sz="12" w:space="6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Reason for Reinstatement</w:t>
      </w:r>
    </w:p>
    <w:p w14:paraId="6ECAEC55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928A6" w:rsidSect="007928A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9D95A35" w14:textId="77777777" w:rsidR="00DA2F51" w:rsidRDefault="00FB059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Excessive </w:t>
      </w:r>
      <w:r w:rsidR="000069D4">
        <w:rPr>
          <w:rFonts w:ascii="Times New Roman" w:hAnsi="Times New Roman" w:cs="Times New Roman"/>
          <w:sz w:val="28"/>
          <w:szCs w:val="28"/>
        </w:rPr>
        <w:t xml:space="preserve">Suspensions </w:t>
      </w:r>
      <w:sdt>
        <w:sdtPr>
          <w:rPr>
            <w:rFonts w:ascii="Times New Roman" w:hAnsi="Times New Roman" w:cs="Times New Roman"/>
            <w:sz w:val="28"/>
            <w:szCs w:val="28"/>
          </w:rPr>
          <w:id w:val="-1028723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>
        <w:rPr>
          <w:rFonts w:ascii="Times New Roman" w:hAnsi="Times New Roman" w:cs="Times New Roman"/>
          <w:sz w:val="28"/>
          <w:szCs w:val="28"/>
        </w:rPr>
        <w:t xml:space="preserve">   E</w:t>
      </w:r>
      <w:r w:rsidR="00D53358" w:rsidRPr="00A40872">
        <w:rPr>
          <w:rFonts w:ascii="Times New Roman" w:hAnsi="Times New Roman" w:cs="Times New Roman"/>
          <w:sz w:val="28"/>
          <w:szCs w:val="28"/>
        </w:rPr>
        <w:t xml:space="preserve">xpelled </w:t>
      </w:r>
      <w:sdt>
        <w:sdtPr>
          <w:rPr>
            <w:rFonts w:ascii="Times New Roman" w:hAnsi="Times New Roman" w:cs="Times New Roman"/>
            <w:sz w:val="28"/>
            <w:szCs w:val="28"/>
          </w:rPr>
          <w:id w:val="76688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2266A1A9" w14:textId="77777777" w:rsidR="000069D4" w:rsidRDefault="000069D4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Alternative School </w:t>
      </w:r>
      <w:sdt>
        <w:sdtPr>
          <w:rPr>
            <w:rFonts w:ascii="Times New Roman" w:hAnsi="Times New Roman" w:cs="Times New Roman"/>
            <w:sz w:val="28"/>
            <w:szCs w:val="28"/>
          </w:rPr>
          <w:id w:val="-182203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5654945A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872">
        <w:rPr>
          <w:rFonts w:ascii="Times New Roman" w:hAnsi="Times New Roman" w:cs="Times New Roman"/>
          <w:sz w:val="28"/>
          <w:szCs w:val="28"/>
        </w:rPr>
        <w:t>Disconnected from school &gt;30 days</w:t>
      </w:r>
      <w:r w:rsidR="00FB059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-1036806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410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CC373C" w14:textId="77777777" w:rsidR="00C206B1" w:rsidRDefault="00C206B1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FB9EA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872">
        <w:rPr>
          <w:rFonts w:ascii="Times New Roman" w:hAnsi="Times New Roman" w:cs="Times New Roman"/>
          <w:sz w:val="28"/>
          <w:szCs w:val="28"/>
        </w:rPr>
        <w:t>Department of Juvenile Justice (DJJ)</w:t>
      </w:r>
      <w:r w:rsidR="00FB059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264437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073BF391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Pr="00A40872">
        <w:rPr>
          <w:rFonts w:ascii="Times New Roman" w:hAnsi="Times New Roman" w:cs="Times New Roman"/>
          <w:sz w:val="28"/>
          <w:szCs w:val="28"/>
        </w:rPr>
        <w:t>idlands Evaluation Center</w:t>
      </w:r>
      <w:r w:rsidR="00FB059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95829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21FBC5F0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872">
        <w:rPr>
          <w:rFonts w:ascii="Times New Roman" w:hAnsi="Times New Roman" w:cs="Times New Roman"/>
          <w:sz w:val="28"/>
          <w:szCs w:val="28"/>
        </w:rPr>
        <w:t>Wilderness Camp</w:t>
      </w:r>
      <w:r w:rsidR="00FB059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738273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52E54DDF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928A6" w:rsidSect="007928A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Drop-</w:t>
      </w:r>
      <w:r w:rsidRPr="00A40872">
        <w:rPr>
          <w:rFonts w:ascii="Times New Roman" w:hAnsi="Times New Roman" w:cs="Times New Roman"/>
          <w:sz w:val="28"/>
          <w:szCs w:val="28"/>
        </w:rPr>
        <w:t>Out</w:t>
      </w:r>
      <w:r w:rsidR="00FB0596">
        <w:rPr>
          <w:rFonts w:ascii="Times New Roman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hAnsi="Times New Roman" w:cs="Times New Roman"/>
            <w:sz w:val="28"/>
            <w:szCs w:val="28"/>
          </w:rPr>
          <w:id w:val="111878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41E93B01" w14:textId="77777777" w:rsidR="007928A6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896AC8" w14:textId="77777777" w:rsidR="007928A6" w:rsidRPr="00A40872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Other reason, explain:  </w:t>
      </w:r>
    </w:p>
    <w:p w14:paraId="51D25731" w14:textId="77777777" w:rsidR="00D53358" w:rsidRPr="007928A6" w:rsidRDefault="00410CCD" w:rsidP="007928A6">
      <w:pPr>
        <w:pBdr>
          <w:bottom w:val="single" w:sz="12" w:space="6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0D67D928" w14:textId="77777777" w:rsidR="00A40872" w:rsidRDefault="00D53358" w:rsidP="007928A6">
      <w:pPr>
        <w:rPr>
          <w:rFonts w:ascii="Times New Roman" w:hAnsi="Times New Roman" w:cs="Times New Roman"/>
          <w:b/>
          <w:sz w:val="28"/>
          <w:szCs w:val="28"/>
        </w:rPr>
      </w:pPr>
      <w:r w:rsidRPr="00A40872">
        <w:rPr>
          <w:rFonts w:ascii="Times New Roman" w:hAnsi="Times New Roman" w:cs="Times New Roman"/>
          <w:b/>
          <w:sz w:val="28"/>
          <w:szCs w:val="28"/>
        </w:rPr>
        <w:t>Student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1080"/>
        <w:gridCol w:w="5935"/>
      </w:tblGrid>
      <w:tr w:rsidR="00410CCD" w14:paraId="6ED4DB35" w14:textId="77777777" w:rsidTr="0000464A">
        <w:tc>
          <w:tcPr>
            <w:tcW w:w="3775" w:type="dxa"/>
          </w:tcPr>
          <w:p w14:paraId="64028BA7" w14:textId="77777777" w:rsidR="00410CCD" w:rsidRPr="00410CCD" w:rsidRDefault="00410CCD" w:rsidP="00410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CCD">
              <w:rPr>
                <w:rFonts w:ascii="Times New Roman" w:hAnsi="Times New Roman" w:cs="Times New Roman"/>
                <w:sz w:val="28"/>
                <w:szCs w:val="28"/>
              </w:rPr>
              <w:t>Does student have a disability?</w:t>
            </w:r>
          </w:p>
        </w:tc>
        <w:tc>
          <w:tcPr>
            <w:tcW w:w="1080" w:type="dxa"/>
          </w:tcPr>
          <w:p w14:paraId="50B46161" w14:textId="77777777" w:rsidR="00410CCD" w:rsidRDefault="00000000" w:rsidP="00911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69448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0CCD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10CCD" w:rsidRPr="00410CCD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5935" w:type="dxa"/>
          </w:tcPr>
          <w:p w14:paraId="3308ACAB" w14:textId="77777777" w:rsidR="00410CCD" w:rsidRDefault="00000000" w:rsidP="00410C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-49024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0CCD"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10C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10CCD" w:rsidRPr="00410CCD">
              <w:rPr>
                <w:rFonts w:ascii="Times New Roman" w:hAnsi="Times New Roman" w:cs="Times New Roman"/>
                <w:sz w:val="28"/>
                <w:szCs w:val="28"/>
              </w:rPr>
              <w:t>Yes, type:</w:t>
            </w:r>
            <w:r w:rsidR="00410C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76EA7E35" w14:textId="77777777" w:rsidR="007928A6" w:rsidRDefault="007928A6" w:rsidP="00911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softHyphen/>
        <w:t>_____________________________________________________________________________</w:t>
      </w:r>
    </w:p>
    <w:tbl>
      <w:tblPr>
        <w:tblStyle w:val="TableGrid"/>
        <w:tblpPr w:leftFromText="180" w:rightFromText="180" w:vertAnchor="text" w:horzAnchor="margin" w:tblpY="613"/>
        <w:tblW w:w="0" w:type="auto"/>
        <w:tblLook w:val="04A0" w:firstRow="1" w:lastRow="0" w:firstColumn="1" w:lastColumn="0" w:noHBand="0" w:noVBand="1"/>
      </w:tblPr>
      <w:tblGrid>
        <w:gridCol w:w="2700"/>
        <w:gridCol w:w="4736"/>
        <w:gridCol w:w="1962"/>
        <w:gridCol w:w="1312"/>
      </w:tblGrid>
      <w:tr w:rsidR="00FB0596" w:rsidRPr="00A40872" w14:paraId="3D421DB3" w14:textId="77777777" w:rsidTr="00C15C07">
        <w:trPr>
          <w:trHeight w:val="20"/>
        </w:trPr>
        <w:tc>
          <w:tcPr>
            <w:tcW w:w="2700" w:type="dxa"/>
          </w:tcPr>
          <w:p w14:paraId="1CF89E22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Student Name</w:t>
            </w:r>
          </w:p>
        </w:tc>
        <w:tc>
          <w:tcPr>
            <w:tcW w:w="4736" w:type="dxa"/>
          </w:tcPr>
          <w:p w14:paraId="08D740F7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62" w:type="dxa"/>
          </w:tcPr>
          <w:p w14:paraId="44E40990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Student Age</w:t>
            </w:r>
          </w:p>
        </w:tc>
        <w:tc>
          <w:tcPr>
            <w:tcW w:w="1312" w:type="dxa"/>
          </w:tcPr>
          <w:p w14:paraId="7B4FBE3D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B0596" w:rsidRPr="00A40872" w14:paraId="54AEFCA7" w14:textId="77777777" w:rsidTr="00D13966">
        <w:trPr>
          <w:trHeight w:val="20"/>
        </w:trPr>
        <w:tc>
          <w:tcPr>
            <w:tcW w:w="2700" w:type="dxa"/>
          </w:tcPr>
          <w:p w14:paraId="2C7A3977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Student DOB</w:t>
            </w:r>
          </w:p>
        </w:tc>
        <w:tc>
          <w:tcPr>
            <w:tcW w:w="4736" w:type="dxa"/>
          </w:tcPr>
          <w:p w14:paraId="67FB511C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962" w:type="dxa"/>
          </w:tcPr>
          <w:p w14:paraId="2F6398EF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Race</w:t>
            </w:r>
          </w:p>
        </w:tc>
        <w:tc>
          <w:tcPr>
            <w:tcW w:w="1312" w:type="dxa"/>
          </w:tcPr>
          <w:p w14:paraId="1AEEC2AC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B0596" w:rsidRPr="00A40872" w14:paraId="5406C8E5" w14:textId="77777777" w:rsidTr="004D49EF">
        <w:trPr>
          <w:trHeight w:val="20"/>
        </w:trPr>
        <w:tc>
          <w:tcPr>
            <w:tcW w:w="2700" w:type="dxa"/>
          </w:tcPr>
          <w:p w14:paraId="581F6709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Gender</w:t>
            </w:r>
          </w:p>
        </w:tc>
        <w:tc>
          <w:tcPr>
            <w:tcW w:w="4736" w:type="dxa"/>
          </w:tcPr>
          <w:p w14:paraId="47C0B257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62" w:type="dxa"/>
          </w:tcPr>
          <w:p w14:paraId="468686ED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Last Grade</w:t>
            </w:r>
          </w:p>
        </w:tc>
        <w:tc>
          <w:tcPr>
            <w:tcW w:w="1312" w:type="dxa"/>
          </w:tcPr>
          <w:p w14:paraId="31F30B57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B0596" w:rsidRPr="00A40872" w14:paraId="214C3199" w14:textId="77777777" w:rsidTr="0004075D">
        <w:trPr>
          <w:trHeight w:val="20"/>
        </w:trPr>
        <w:tc>
          <w:tcPr>
            <w:tcW w:w="2700" w:type="dxa"/>
          </w:tcPr>
          <w:p w14:paraId="2355CD30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Last School Attended</w:t>
            </w:r>
          </w:p>
        </w:tc>
        <w:tc>
          <w:tcPr>
            <w:tcW w:w="4736" w:type="dxa"/>
            <w:vAlign w:val="center"/>
          </w:tcPr>
          <w:p w14:paraId="2DAD75AB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62" w:type="dxa"/>
          </w:tcPr>
          <w:p w14:paraId="7287E2AE" w14:textId="77777777" w:rsidR="00FB0596" w:rsidRPr="00A40872" w:rsidRDefault="00FB0596" w:rsidP="00BE1581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Year Attended</w:t>
            </w:r>
          </w:p>
        </w:tc>
        <w:tc>
          <w:tcPr>
            <w:tcW w:w="1312" w:type="dxa"/>
          </w:tcPr>
          <w:p w14:paraId="62102AF0" w14:textId="77777777" w:rsidR="00FB0596" w:rsidRPr="00A40872" w:rsidRDefault="00FB0596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E1581" w:rsidRPr="00A40872" w14:paraId="2FEBE578" w14:textId="77777777" w:rsidTr="00BE1581">
        <w:trPr>
          <w:trHeight w:val="20"/>
        </w:trPr>
        <w:tc>
          <w:tcPr>
            <w:tcW w:w="2700" w:type="dxa"/>
          </w:tcPr>
          <w:p w14:paraId="03179074" w14:textId="77777777" w:rsidR="00BE1581" w:rsidRPr="00A40872" w:rsidRDefault="00BE1581" w:rsidP="00BE1581">
            <w:pPr>
              <w:pStyle w:val="Heading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School Address</w:t>
            </w:r>
          </w:p>
        </w:tc>
        <w:tc>
          <w:tcPr>
            <w:tcW w:w="8010" w:type="dxa"/>
            <w:gridSpan w:val="3"/>
          </w:tcPr>
          <w:p w14:paraId="3A0D6BC3" w14:textId="77777777" w:rsidR="00BE1581" w:rsidRPr="00A40872" w:rsidRDefault="00BE1581" w:rsidP="00BE1581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7CEFDF8" w14:textId="77777777" w:rsidR="007928A6" w:rsidRDefault="00BE1581" w:rsidP="00911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Student</w:t>
      </w:r>
      <w:r w:rsidR="00911210" w:rsidRPr="00A40872">
        <w:rPr>
          <w:rFonts w:ascii="Times New Roman" w:hAnsi="Times New Roman" w:cs="Times New Roman"/>
          <w:b/>
          <w:sz w:val="28"/>
          <w:szCs w:val="28"/>
        </w:rPr>
        <w:t xml:space="preserve"> Information</w:t>
      </w:r>
    </w:p>
    <w:tbl>
      <w:tblPr>
        <w:tblStyle w:val="TableGrid"/>
        <w:tblpPr w:leftFromText="180" w:rightFromText="180" w:vertAnchor="page" w:horzAnchor="margin" w:tblpY="11755"/>
        <w:tblW w:w="10795" w:type="dxa"/>
        <w:tblLook w:val="04A0" w:firstRow="1" w:lastRow="0" w:firstColumn="1" w:lastColumn="0" w:noHBand="0" w:noVBand="1"/>
      </w:tblPr>
      <w:tblGrid>
        <w:gridCol w:w="2859"/>
        <w:gridCol w:w="2626"/>
        <w:gridCol w:w="900"/>
        <w:gridCol w:w="1125"/>
        <w:gridCol w:w="225"/>
        <w:gridCol w:w="900"/>
        <w:gridCol w:w="720"/>
        <w:gridCol w:w="720"/>
        <w:gridCol w:w="720"/>
      </w:tblGrid>
      <w:tr w:rsidR="0082320D" w:rsidRPr="00A40872" w14:paraId="470CACDB" w14:textId="77777777" w:rsidTr="000069D4">
        <w:trPr>
          <w:trHeight w:val="432"/>
        </w:trPr>
        <w:tc>
          <w:tcPr>
            <w:tcW w:w="2859" w:type="dxa"/>
            <w:vAlign w:val="center"/>
          </w:tcPr>
          <w:p w14:paraId="2AF1D09D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sz w:val="28"/>
                <w:szCs w:val="28"/>
              </w:rPr>
              <w:t>Parent/Guardian Name</w:t>
            </w:r>
          </w:p>
        </w:tc>
        <w:tc>
          <w:tcPr>
            <w:tcW w:w="7936" w:type="dxa"/>
            <w:gridSpan w:val="8"/>
            <w:vAlign w:val="center"/>
          </w:tcPr>
          <w:p w14:paraId="19DCCF62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20D" w:rsidRPr="00A40872" w14:paraId="5184B6DB" w14:textId="77777777" w:rsidTr="000069D4">
        <w:trPr>
          <w:trHeight w:val="432"/>
        </w:trPr>
        <w:tc>
          <w:tcPr>
            <w:tcW w:w="2859" w:type="dxa"/>
            <w:vAlign w:val="center"/>
          </w:tcPr>
          <w:p w14:paraId="4C50279F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A40872">
              <w:rPr>
                <w:rFonts w:ascii="Times New Roman" w:hAnsi="Times New Roman" w:cs="Times New Roman"/>
                <w:sz w:val="28"/>
                <w:szCs w:val="28"/>
              </w:rPr>
              <w:t>ddress</w:t>
            </w:r>
          </w:p>
        </w:tc>
        <w:tc>
          <w:tcPr>
            <w:tcW w:w="2626" w:type="dxa"/>
            <w:vAlign w:val="center"/>
          </w:tcPr>
          <w:p w14:paraId="3A0CE557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1BC707A2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City</w:t>
            </w:r>
            <w:r w:rsidRPr="00A408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25" w:type="dxa"/>
            <w:vAlign w:val="center"/>
          </w:tcPr>
          <w:p w14:paraId="3D7CA133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1410913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State</w:t>
            </w:r>
          </w:p>
        </w:tc>
        <w:tc>
          <w:tcPr>
            <w:tcW w:w="720" w:type="dxa"/>
            <w:vAlign w:val="center"/>
          </w:tcPr>
          <w:p w14:paraId="67061F27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70E601BE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Zip</w:t>
            </w:r>
          </w:p>
        </w:tc>
        <w:tc>
          <w:tcPr>
            <w:tcW w:w="720" w:type="dxa"/>
            <w:vAlign w:val="center"/>
          </w:tcPr>
          <w:p w14:paraId="42DDC96A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20D" w:rsidRPr="00A40872" w14:paraId="2D182364" w14:textId="77777777" w:rsidTr="000069D4">
        <w:trPr>
          <w:trHeight w:val="432"/>
        </w:trPr>
        <w:tc>
          <w:tcPr>
            <w:tcW w:w="2859" w:type="dxa"/>
            <w:vAlign w:val="center"/>
          </w:tcPr>
          <w:p w14:paraId="6B67D71B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Preferred Contact Number</w:t>
            </w:r>
          </w:p>
        </w:tc>
        <w:tc>
          <w:tcPr>
            <w:tcW w:w="2626" w:type="dxa"/>
            <w:vAlign w:val="center"/>
          </w:tcPr>
          <w:p w14:paraId="09B42810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5F71AE06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872">
              <w:rPr>
                <w:rFonts w:ascii="Times New Roman" w:hAnsi="Times New Roman" w:cs="Times New Roman"/>
                <w:sz w:val="28"/>
                <w:szCs w:val="28"/>
              </w:rPr>
              <w:t xml:space="preserve">     Email Address</w:t>
            </w:r>
          </w:p>
        </w:tc>
        <w:tc>
          <w:tcPr>
            <w:tcW w:w="3060" w:type="dxa"/>
            <w:gridSpan w:val="4"/>
            <w:vAlign w:val="center"/>
          </w:tcPr>
          <w:p w14:paraId="272E0F92" w14:textId="77777777" w:rsidR="0082320D" w:rsidRPr="00A40872" w:rsidRDefault="0082320D" w:rsidP="000069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127485" w14:textId="77777777" w:rsidR="00DB1218" w:rsidRPr="00A40872" w:rsidRDefault="00DB1218" w:rsidP="00D53358">
      <w:pPr>
        <w:rPr>
          <w:rFonts w:ascii="Times New Roman" w:hAnsi="Times New Roman" w:cs="Times New Roman"/>
          <w:sz w:val="28"/>
          <w:szCs w:val="28"/>
        </w:rPr>
      </w:pPr>
    </w:p>
    <w:sectPr w:rsidR="00DB1218" w:rsidRPr="00A40872" w:rsidSect="007928A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382C" w14:textId="77777777" w:rsidR="002262F9" w:rsidRDefault="002262F9" w:rsidP="007928A6">
      <w:pPr>
        <w:spacing w:after="0" w:line="240" w:lineRule="auto"/>
      </w:pPr>
      <w:r>
        <w:separator/>
      </w:r>
    </w:p>
  </w:endnote>
  <w:endnote w:type="continuationSeparator" w:id="0">
    <w:p w14:paraId="2981925A" w14:textId="77777777" w:rsidR="002262F9" w:rsidRDefault="002262F9" w:rsidP="0079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BBA4" w14:textId="77777777" w:rsidR="00B5608A" w:rsidRDefault="00B560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F94E" w14:textId="77777777" w:rsidR="00DB1218" w:rsidRPr="00BE1581" w:rsidRDefault="00DB1218" w:rsidP="00DB1218">
    <w:pPr>
      <w:pStyle w:val="Footer"/>
      <w:jc w:val="center"/>
      <w:rPr>
        <w:b/>
        <w:sz w:val="28"/>
        <w:szCs w:val="28"/>
      </w:rPr>
    </w:pPr>
    <w:r w:rsidRPr="00BE1581">
      <w:rPr>
        <w:b/>
        <w:sz w:val="28"/>
        <w:szCs w:val="28"/>
      </w:rPr>
      <w:t>Richland School District One</w:t>
    </w:r>
  </w:p>
  <w:p w14:paraId="66DD1DBE" w14:textId="77777777" w:rsidR="00DB1218" w:rsidRPr="00BE1581" w:rsidRDefault="00DB1218" w:rsidP="00BE1581">
    <w:pPr>
      <w:pStyle w:val="Footer"/>
      <w:jc w:val="center"/>
      <w:rPr>
        <w:sz w:val="28"/>
        <w:szCs w:val="28"/>
      </w:rPr>
    </w:pPr>
    <w:r w:rsidRPr="00BE1581">
      <w:rPr>
        <w:sz w:val="28"/>
        <w:szCs w:val="28"/>
      </w:rPr>
      <w:t>Hearing Office</w:t>
    </w:r>
    <w:r w:rsidR="00BE1581">
      <w:rPr>
        <w:sz w:val="28"/>
        <w:szCs w:val="28"/>
      </w:rPr>
      <w:t xml:space="preserve"> ~ </w:t>
    </w:r>
    <w:r w:rsidRPr="00BE1581">
      <w:rPr>
        <w:sz w:val="28"/>
        <w:szCs w:val="28"/>
      </w:rPr>
      <w:t>1310 Lyon Street</w:t>
    </w:r>
    <w:r w:rsidR="00BE1581">
      <w:rPr>
        <w:sz w:val="28"/>
        <w:szCs w:val="28"/>
      </w:rPr>
      <w:t xml:space="preserve">~ </w:t>
    </w:r>
    <w:r w:rsidRPr="00BE1581">
      <w:rPr>
        <w:sz w:val="28"/>
        <w:szCs w:val="28"/>
      </w:rPr>
      <w:t>Columbia, SC  29204</w:t>
    </w:r>
  </w:p>
  <w:p w14:paraId="4BCAFE54" w14:textId="77777777" w:rsidR="00DB1218" w:rsidRPr="00BE1581" w:rsidRDefault="00DB1218" w:rsidP="00DB1218">
    <w:pPr>
      <w:pStyle w:val="Footer"/>
      <w:jc w:val="center"/>
      <w:rPr>
        <w:sz w:val="28"/>
        <w:szCs w:val="28"/>
      </w:rPr>
    </w:pPr>
    <w:r w:rsidRPr="00BE1581">
      <w:rPr>
        <w:sz w:val="28"/>
        <w:szCs w:val="28"/>
      </w:rPr>
      <w:t>(803) 231-6926</w:t>
    </w:r>
  </w:p>
  <w:p w14:paraId="458BC378" w14:textId="77777777" w:rsidR="00DB1218" w:rsidRDefault="00DB12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6FE3" w14:textId="77777777" w:rsidR="00B5608A" w:rsidRDefault="00B56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5225" w14:textId="77777777" w:rsidR="002262F9" w:rsidRDefault="002262F9" w:rsidP="007928A6">
      <w:pPr>
        <w:spacing w:after="0" w:line="240" w:lineRule="auto"/>
      </w:pPr>
      <w:r>
        <w:separator/>
      </w:r>
    </w:p>
  </w:footnote>
  <w:footnote w:type="continuationSeparator" w:id="0">
    <w:p w14:paraId="3EE76322" w14:textId="77777777" w:rsidR="002262F9" w:rsidRDefault="002262F9" w:rsidP="00792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3DBB" w14:textId="77777777" w:rsidR="00B5608A" w:rsidRDefault="00B560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483B" w14:textId="77777777" w:rsidR="007928A6" w:rsidRPr="00B5608A" w:rsidRDefault="007928A6" w:rsidP="007928A6">
    <w:pPr>
      <w:jc w:val="center"/>
      <w:rPr>
        <w:rFonts w:ascii="Times New Roman" w:hAnsi="Times New Roman" w:cs="Times New Roman"/>
        <w:iCs/>
        <w:sz w:val="28"/>
        <w:szCs w:val="28"/>
      </w:rPr>
    </w:pPr>
    <w:r w:rsidRPr="00B5608A">
      <w:rPr>
        <w:rFonts w:ascii="Times New Roman" w:hAnsi="Times New Roman" w:cs="Times New Roman"/>
        <w:b/>
        <w:iCs/>
      </w:rPr>
      <w:t xml:space="preserve">Completed form should be saved and emailed to </w:t>
    </w:r>
    <w:hyperlink r:id="rId1" w:history="1">
      <w:r w:rsidRPr="00B5608A">
        <w:rPr>
          <w:rStyle w:val="Hyperlink"/>
          <w:rFonts w:ascii="Times New Roman" w:hAnsi="Times New Roman" w:cs="Times New Roman"/>
          <w:b/>
          <w:iCs/>
        </w:rPr>
        <w:t>R1HearingOffice@richlandone.org</w:t>
      </w:r>
    </w:hyperlink>
  </w:p>
  <w:p w14:paraId="25F4C305" w14:textId="77777777" w:rsidR="007928A6" w:rsidRDefault="0079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373B" w14:textId="77777777" w:rsidR="00B5608A" w:rsidRDefault="00B560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65F"/>
    <w:rsid w:val="0000464A"/>
    <w:rsid w:val="000069D4"/>
    <w:rsid w:val="00073309"/>
    <w:rsid w:val="00076E70"/>
    <w:rsid w:val="000E1128"/>
    <w:rsid w:val="002262F9"/>
    <w:rsid w:val="00246A1E"/>
    <w:rsid w:val="002A175A"/>
    <w:rsid w:val="002E33C5"/>
    <w:rsid w:val="003151C8"/>
    <w:rsid w:val="00410CCD"/>
    <w:rsid w:val="0041203B"/>
    <w:rsid w:val="00416AE0"/>
    <w:rsid w:val="004E71AA"/>
    <w:rsid w:val="004F0C56"/>
    <w:rsid w:val="00514F4E"/>
    <w:rsid w:val="00624807"/>
    <w:rsid w:val="0064565F"/>
    <w:rsid w:val="00660ABC"/>
    <w:rsid w:val="00674ADC"/>
    <w:rsid w:val="00747E35"/>
    <w:rsid w:val="00771C6B"/>
    <w:rsid w:val="007928A6"/>
    <w:rsid w:val="0082320D"/>
    <w:rsid w:val="008301DA"/>
    <w:rsid w:val="00911210"/>
    <w:rsid w:val="009475F8"/>
    <w:rsid w:val="009757B7"/>
    <w:rsid w:val="00A40872"/>
    <w:rsid w:val="00A85152"/>
    <w:rsid w:val="00B5608A"/>
    <w:rsid w:val="00BA1B61"/>
    <w:rsid w:val="00BE1581"/>
    <w:rsid w:val="00C206B1"/>
    <w:rsid w:val="00C25210"/>
    <w:rsid w:val="00C33D53"/>
    <w:rsid w:val="00D21934"/>
    <w:rsid w:val="00D47B47"/>
    <w:rsid w:val="00D53358"/>
    <w:rsid w:val="00D833C3"/>
    <w:rsid w:val="00DA2F51"/>
    <w:rsid w:val="00DB1218"/>
    <w:rsid w:val="00E21DB7"/>
    <w:rsid w:val="00E505AA"/>
    <w:rsid w:val="00E83647"/>
    <w:rsid w:val="00EC4D98"/>
    <w:rsid w:val="00FB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60591"/>
  <w15:chartTrackingRefBased/>
  <w15:docId w15:val="{590308F6-19B5-43AF-A269-5A54AB1B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3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5335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53358"/>
    <w:rPr>
      <w:color w:val="808080"/>
    </w:rPr>
  </w:style>
  <w:style w:type="table" w:styleId="TableGrid">
    <w:name w:val="Table Grid"/>
    <w:basedOn w:val="TableNormal"/>
    <w:uiPriority w:val="39"/>
    <w:rsid w:val="0024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2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A6"/>
  </w:style>
  <w:style w:type="paragraph" w:styleId="Footer">
    <w:name w:val="footer"/>
    <w:basedOn w:val="Normal"/>
    <w:link w:val="FooterChar"/>
    <w:uiPriority w:val="99"/>
    <w:unhideWhenUsed/>
    <w:rsid w:val="00792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R1HearingOffice@richlandone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ka.hursey\Documents\Custom%20Office%20Templates\Reinstatemen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6936B-70F7-4869-B4EE-8349D73B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Reinstatement Form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Hursey, Ericka R</dc:creator>
  <cp:keywords/>
  <dc:description/>
  <cp:lastModifiedBy>Tidwell, Cedrick</cp:lastModifiedBy>
  <cp:revision>2</cp:revision>
  <cp:lastPrinted>2022-08-05T12:44:00Z</cp:lastPrinted>
  <dcterms:created xsi:type="dcterms:W3CDTF">2026-07-23T15:55:00Z</dcterms:created>
  <dcterms:modified xsi:type="dcterms:W3CDTF">2026-07-23T15:55:00Z</dcterms:modified>
</cp:coreProperties>
</file>