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E1F49" w14:textId="4DA5F42E" w:rsidR="00674CA4" w:rsidRPr="007A08B9" w:rsidRDefault="00A715E2" w:rsidP="001633A4">
      <w:pPr>
        <w:ind w:left="1440" w:firstLine="720"/>
        <w:rPr>
          <w:rFonts w:cs="Kartika"/>
          <w:b/>
          <w:sz w:val="36"/>
          <w:szCs w:val="36"/>
        </w:rPr>
      </w:pPr>
      <w:r>
        <w:rPr>
          <w:rFonts w:cs="Kartika"/>
          <w:b/>
          <w:noProof/>
          <w:sz w:val="32"/>
          <w:szCs w:val="32"/>
        </w:rPr>
        <w:drawing>
          <wp:anchor distT="0" distB="0" distL="114300" distR="114300" simplePos="0" relativeHeight="251663360" behindDoc="1" locked="0" layoutInCell="1" allowOverlap="1" wp14:anchorId="4E331D79" wp14:editId="7BEC27C9">
            <wp:simplePos x="0" y="0"/>
            <wp:positionH relativeFrom="margin">
              <wp:align>left</wp:align>
            </wp:positionH>
            <wp:positionV relativeFrom="paragraph">
              <wp:posOffset>-175260</wp:posOffset>
            </wp:positionV>
            <wp:extent cx="1219200" cy="129980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663" cy="1301368"/>
                    </a:xfrm>
                    <a:prstGeom prst="rect">
                      <a:avLst/>
                    </a:prstGeom>
                    <a:noFill/>
                    <a:ln>
                      <a:noFill/>
                    </a:ln>
                  </pic:spPr>
                </pic:pic>
              </a:graphicData>
            </a:graphic>
            <wp14:sizeRelH relativeFrom="page">
              <wp14:pctWidth>0</wp14:pctWidth>
            </wp14:sizeRelH>
            <wp14:sizeRelV relativeFrom="page">
              <wp14:pctHeight>0</wp14:pctHeight>
            </wp14:sizeRelV>
          </wp:anchor>
        </w:drawing>
      </w:r>
      <w:r w:rsidR="001633A4">
        <w:rPr>
          <w:rFonts w:cs="Kartika"/>
          <w:b/>
          <w:sz w:val="32"/>
          <w:szCs w:val="32"/>
        </w:rPr>
        <w:t xml:space="preserve">   </w:t>
      </w:r>
      <w:r w:rsidR="00674CA4" w:rsidRPr="007A08B9">
        <w:rPr>
          <w:rFonts w:cs="Kartika"/>
          <w:b/>
          <w:sz w:val="36"/>
          <w:szCs w:val="36"/>
        </w:rPr>
        <w:t>EUGENE AUER ELEMENTARY SCHOOL</w:t>
      </w:r>
    </w:p>
    <w:p w14:paraId="1602F90E" w14:textId="77777777" w:rsidR="00674CA4" w:rsidRPr="001633A4" w:rsidRDefault="001633A4" w:rsidP="001633A4">
      <w:pPr>
        <w:ind w:left="2160"/>
        <w:rPr>
          <w:rFonts w:cs="Kartika"/>
          <w:sz w:val="28"/>
          <w:szCs w:val="28"/>
        </w:rPr>
      </w:pPr>
      <w:r w:rsidRPr="001633A4">
        <w:rPr>
          <w:rFonts w:cs="Kartika"/>
          <w:sz w:val="28"/>
          <w:szCs w:val="28"/>
        </w:rPr>
        <w:t xml:space="preserve">       </w:t>
      </w:r>
      <w:r>
        <w:rPr>
          <w:rFonts w:cs="Kartika"/>
          <w:sz w:val="28"/>
          <w:szCs w:val="28"/>
        </w:rPr>
        <w:t xml:space="preserve">         </w:t>
      </w:r>
      <w:r w:rsidR="00674CA4" w:rsidRPr="001633A4">
        <w:rPr>
          <w:rFonts w:cs="Kartika"/>
          <w:sz w:val="28"/>
          <w:szCs w:val="28"/>
        </w:rPr>
        <w:t>17 W</w:t>
      </w:r>
      <w:r w:rsidRPr="001633A4">
        <w:rPr>
          <w:rFonts w:cs="Kartika"/>
          <w:sz w:val="28"/>
          <w:szCs w:val="28"/>
        </w:rPr>
        <w:t>ing</w:t>
      </w:r>
      <w:r w:rsidR="00674CA4" w:rsidRPr="001633A4">
        <w:rPr>
          <w:rFonts w:cs="Kartika"/>
          <w:sz w:val="28"/>
          <w:szCs w:val="28"/>
        </w:rPr>
        <w:t xml:space="preserve"> S</w:t>
      </w:r>
      <w:r w:rsidRPr="001633A4">
        <w:rPr>
          <w:rFonts w:cs="Kartika"/>
          <w:sz w:val="28"/>
          <w:szCs w:val="28"/>
        </w:rPr>
        <w:t xml:space="preserve">treet </w:t>
      </w:r>
      <w:r w:rsidRPr="001633A4">
        <w:rPr>
          <w:sz w:val="28"/>
          <w:szCs w:val="28"/>
        </w:rPr>
        <w:t>•</w:t>
      </w:r>
      <w:r w:rsidRPr="001633A4">
        <w:rPr>
          <w:rFonts w:cs="Kartika"/>
          <w:sz w:val="28"/>
          <w:szCs w:val="28"/>
        </w:rPr>
        <w:t xml:space="preserve"> Lake Grove, NY 11755</w:t>
      </w:r>
    </w:p>
    <w:p w14:paraId="0B195725" w14:textId="77777777" w:rsidR="001633A4" w:rsidRDefault="001633A4" w:rsidP="00674CA4">
      <w:pPr>
        <w:rPr>
          <w:rFonts w:cs="Kartika"/>
          <w:sz w:val="32"/>
          <w:szCs w:val="32"/>
        </w:rPr>
      </w:pPr>
    </w:p>
    <w:p w14:paraId="6630DDBD" w14:textId="0890802F" w:rsidR="001633A4" w:rsidRPr="007C72BF" w:rsidRDefault="001633A4" w:rsidP="00674CA4">
      <w:pPr>
        <w:rPr>
          <w:rFonts w:cs="Kartika"/>
        </w:rPr>
      </w:pPr>
      <w:r>
        <w:rPr>
          <w:rFonts w:cs="Kartika"/>
          <w:sz w:val="32"/>
          <w:szCs w:val="32"/>
        </w:rPr>
        <w:tab/>
      </w:r>
      <w:r>
        <w:rPr>
          <w:rFonts w:cs="Kartika"/>
          <w:sz w:val="32"/>
          <w:szCs w:val="32"/>
        </w:rPr>
        <w:tab/>
        <w:t xml:space="preserve">      </w:t>
      </w:r>
      <w:r w:rsidRPr="001633A4">
        <w:rPr>
          <w:rFonts w:cs="Kartika"/>
          <w:sz w:val="22"/>
          <w:szCs w:val="22"/>
        </w:rPr>
        <w:t xml:space="preserve">  </w:t>
      </w:r>
      <w:r>
        <w:rPr>
          <w:rFonts w:cs="Kartika"/>
          <w:sz w:val="22"/>
          <w:szCs w:val="22"/>
        </w:rPr>
        <w:t xml:space="preserve">         </w:t>
      </w:r>
      <w:r w:rsidRPr="007C72BF">
        <w:rPr>
          <w:rFonts w:cs="Kartika"/>
        </w:rPr>
        <w:t>Phone: 631-285-8500</w:t>
      </w:r>
      <w:r w:rsidRPr="007C72BF">
        <w:rPr>
          <w:rFonts w:cs="Kartika"/>
        </w:rPr>
        <w:tab/>
      </w:r>
      <w:r w:rsidRPr="007C72BF">
        <w:rPr>
          <w:rFonts w:cs="Kartika"/>
        </w:rPr>
        <w:tab/>
      </w:r>
      <w:r w:rsidRPr="007C72BF">
        <w:rPr>
          <w:rFonts w:cs="Kartika"/>
        </w:rPr>
        <w:tab/>
        <w:t xml:space="preserve">          </w:t>
      </w:r>
      <w:r w:rsidR="00C17924">
        <w:rPr>
          <w:rFonts w:cs="Kartika"/>
        </w:rPr>
        <w:t xml:space="preserve">Dr. </w:t>
      </w:r>
      <w:r w:rsidRPr="007C72BF">
        <w:rPr>
          <w:rFonts w:cs="Kartika"/>
        </w:rPr>
        <w:t>Bruno Bernardino</w:t>
      </w:r>
    </w:p>
    <w:p w14:paraId="7BB77772" w14:textId="199F1CB6" w:rsidR="001633A4" w:rsidRPr="007C72BF" w:rsidRDefault="001633A4" w:rsidP="00674CA4">
      <w:pPr>
        <w:rPr>
          <w:rFonts w:cs="Kartika"/>
        </w:rPr>
      </w:pPr>
      <w:r w:rsidRPr="007C72BF">
        <w:rPr>
          <w:rFonts w:cs="Kartika"/>
        </w:rPr>
        <w:tab/>
      </w:r>
      <w:r w:rsidRPr="007C72BF">
        <w:rPr>
          <w:rFonts w:cs="Kartika"/>
        </w:rPr>
        <w:tab/>
        <w:t xml:space="preserve">                    Fax:  631-285-8501</w:t>
      </w:r>
      <w:r w:rsidRPr="007C72BF">
        <w:rPr>
          <w:rFonts w:cs="Kartika"/>
        </w:rPr>
        <w:tab/>
      </w:r>
      <w:r w:rsidRPr="007C72BF">
        <w:rPr>
          <w:rFonts w:cs="Kartika"/>
        </w:rPr>
        <w:tab/>
      </w:r>
      <w:r w:rsidRPr="007C72BF">
        <w:rPr>
          <w:rFonts w:cs="Kartika"/>
        </w:rPr>
        <w:tab/>
      </w:r>
      <w:r w:rsidRPr="007C72BF">
        <w:rPr>
          <w:rFonts w:cs="Kartika"/>
        </w:rPr>
        <w:tab/>
        <w:t xml:space="preserve">      Principal </w:t>
      </w:r>
    </w:p>
    <w:p w14:paraId="486E3DCF" w14:textId="77777777" w:rsidR="001633A4" w:rsidRDefault="001633A4" w:rsidP="00674CA4">
      <w:pPr>
        <w:rPr>
          <w:rFonts w:cs="Kartika"/>
          <w:sz w:val="32"/>
          <w:szCs w:val="32"/>
        </w:rPr>
      </w:pPr>
    </w:p>
    <w:p w14:paraId="63169941" w14:textId="7FAFFA1A" w:rsidR="005F39A3" w:rsidRDefault="00011960" w:rsidP="001633A4">
      <w:pPr>
        <w:rPr>
          <w:sz w:val="23"/>
          <w:szCs w:val="23"/>
        </w:rPr>
      </w:pPr>
      <w:r>
        <w:rPr>
          <w:rFonts w:cs="Kartika"/>
          <w:noProof/>
          <w:sz w:val="32"/>
          <w:szCs w:val="32"/>
        </w:rPr>
        <mc:AlternateContent>
          <mc:Choice Requires="wps">
            <w:drawing>
              <wp:anchor distT="0" distB="0" distL="114300" distR="114300" simplePos="0" relativeHeight="251657216" behindDoc="0" locked="0" layoutInCell="1" allowOverlap="1" wp14:anchorId="2069E724" wp14:editId="5BEF929F">
                <wp:simplePos x="0" y="0"/>
                <wp:positionH relativeFrom="margin">
                  <wp:align>left</wp:align>
                </wp:positionH>
                <wp:positionV relativeFrom="paragraph">
                  <wp:posOffset>17144</wp:posOffset>
                </wp:positionV>
                <wp:extent cx="6124575" cy="28575"/>
                <wp:effectExtent l="0" t="19050" r="47625" b="476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4575" cy="28575"/>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BB9E0" id="Line 2" o:spid="_x0000_s1026" style="position:absolute;flip:y;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5pt" to="482.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" strokeweight="4.5pt">
                <v:stroke linestyle="thickThin"/>
                <w10:wrap anchorx="margin"/>
              </v:line>
            </w:pict>
          </mc:Fallback>
        </mc:AlternateContent>
      </w:r>
    </w:p>
    <w:p w14:paraId="6546F9FF" w14:textId="77777777" w:rsidR="00AA3ED4" w:rsidRDefault="00AA3ED4" w:rsidP="001633A4">
      <w:pPr>
        <w:rPr>
          <w:sz w:val="22"/>
          <w:szCs w:val="22"/>
        </w:rPr>
      </w:pPr>
    </w:p>
    <w:p w14:paraId="25B0F01F" w14:textId="430A17AB" w:rsidR="005650C7" w:rsidRDefault="005650C7" w:rsidP="005650C7">
      <w:pPr>
        <w:pStyle w:val="NormalWeb"/>
        <w:spacing w:before="240" w:beforeAutospacing="0" w:after="240" w:afterAutospacing="0"/>
        <w:jc w:val="center"/>
        <w:rPr>
          <w:b/>
          <w:bCs/>
          <w:color w:val="000000"/>
          <w:sz w:val="48"/>
          <w:szCs w:val="48"/>
        </w:rPr>
      </w:pPr>
      <w:r>
        <w:rPr>
          <w:b/>
          <w:bCs/>
          <w:color w:val="000000"/>
          <w:sz w:val="48"/>
          <w:szCs w:val="48"/>
        </w:rPr>
        <w:t>Welcome to Eugene Auer!</w:t>
      </w:r>
    </w:p>
    <w:p w14:paraId="6FD36C0B" w14:textId="55B8D695" w:rsidR="005650C7" w:rsidRPr="005650C7" w:rsidRDefault="005650C7" w:rsidP="00727AFA">
      <w:pPr>
        <w:pStyle w:val="NormalWeb"/>
        <w:spacing w:before="240" w:beforeAutospacing="0" w:after="240" w:afterAutospacing="0"/>
        <w:rPr>
          <w:color w:val="000000"/>
        </w:rPr>
      </w:pPr>
      <w:r w:rsidRPr="005650C7">
        <w:rPr>
          <w:color w:val="000000"/>
        </w:rPr>
        <w:t>Dear parents/guardians,</w:t>
      </w:r>
    </w:p>
    <w:p w14:paraId="2F0CE287" w14:textId="4A26E68D" w:rsidR="005650C7" w:rsidRDefault="005650C7" w:rsidP="00727AFA">
      <w:pPr>
        <w:pStyle w:val="NormalWeb"/>
        <w:spacing w:before="240" w:beforeAutospacing="0" w:after="240" w:afterAutospacing="0"/>
        <w:rPr>
          <w:color w:val="000000"/>
        </w:rPr>
      </w:pPr>
      <w:r w:rsidRPr="005650C7">
        <w:rPr>
          <w:color w:val="000000"/>
        </w:rPr>
        <w:t xml:space="preserve">I </w:t>
      </w:r>
      <w:r w:rsidR="00292387">
        <w:rPr>
          <w:color w:val="000000"/>
        </w:rPr>
        <w:t>am excited</w:t>
      </w:r>
      <w:r w:rsidRPr="005650C7">
        <w:rPr>
          <w:color w:val="000000"/>
        </w:rPr>
        <w:t xml:space="preserve"> to welcome you and your family to Auer Family!  </w:t>
      </w:r>
      <w:r>
        <w:rPr>
          <w:color w:val="000000"/>
        </w:rPr>
        <w:t>We wanted to share some useful information with you.</w:t>
      </w:r>
    </w:p>
    <w:p w14:paraId="2579C41F" w14:textId="515EAF7A" w:rsidR="005650C7" w:rsidRPr="005650C7" w:rsidRDefault="005650C7" w:rsidP="005650C7">
      <w:pPr>
        <w:pStyle w:val="NormalWeb"/>
        <w:spacing w:before="0" w:beforeAutospacing="0" w:after="0" w:afterAutospacing="0"/>
        <w:rPr>
          <w:b/>
          <w:bCs/>
          <w:color w:val="000000"/>
        </w:rPr>
      </w:pPr>
      <w:r w:rsidRPr="005650C7">
        <w:rPr>
          <w:b/>
          <w:bCs/>
          <w:color w:val="000000"/>
        </w:rPr>
        <w:t>Hours of Operation:</w:t>
      </w:r>
    </w:p>
    <w:p w14:paraId="387EB11D" w14:textId="170FC2CA" w:rsidR="005650C7" w:rsidRDefault="005650C7" w:rsidP="005650C7">
      <w:pPr>
        <w:pStyle w:val="NormalWeb"/>
        <w:spacing w:before="0" w:beforeAutospacing="0" w:after="0" w:afterAutospacing="0"/>
        <w:rPr>
          <w:color w:val="000000"/>
        </w:rPr>
      </w:pPr>
      <w:r>
        <w:rPr>
          <w:color w:val="000000"/>
        </w:rPr>
        <w:t>Bus arrival 9:10-9:20 a.m.</w:t>
      </w:r>
    </w:p>
    <w:p w14:paraId="52B08C1C" w14:textId="7369CBC9" w:rsidR="005650C7" w:rsidRDefault="005650C7" w:rsidP="005650C7">
      <w:pPr>
        <w:pStyle w:val="NormalWeb"/>
        <w:spacing w:before="0" w:beforeAutospacing="0" w:after="0" w:afterAutospacing="0"/>
        <w:rPr>
          <w:color w:val="000000"/>
        </w:rPr>
      </w:pPr>
      <w:r>
        <w:rPr>
          <w:color w:val="000000"/>
        </w:rPr>
        <w:t>School begins 9:20 a.m.  (</w:t>
      </w:r>
      <w:proofErr w:type="gramStart"/>
      <w:r>
        <w:rPr>
          <w:color w:val="000000"/>
        </w:rPr>
        <w:t>drop</w:t>
      </w:r>
      <w:proofErr w:type="gramEnd"/>
      <w:r>
        <w:rPr>
          <w:color w:val="000000"/>
        </w:rPr>
        <w:t xml:space="preserve"> off until 9:25 AM in back, after 9:20 </w:t>
      </w:r>
      <w:r w:rsidR="00952D72">
        <w:rPr>
          <w:color w:val="000000"/>
        </w:rPr>
        <w:t xml:space="preserve">AM </w:t>
      </w:r>
      <w:r>
        <w:rPr>
          <w:color w:val="000000"/>
        </w:rPr>
        <w:t>late)</w:t>
      </w:r>
    </w:p>
    <w:p w14:paraId="448896AA" w14:textId="36CF5652" w:rsidR="005650C7" w:rsidRDefault="005650C7" w:rsidP="005650C7">
      <w:pPr>
        <w:pStyle w:val="NormalWeb"/>
        <w:spacing w:before="0" w:beforeAutospacing="0" w:after="0" w:afterAutospacing="0"/>
        <w:rPr>
          <w:color w:val="000000"/>
        </w:rPr>
      </w:pPr>
      <w:r>
        <w:rPr>
          <w:color w:val="000000"/>
        </w:rPr>
        <w:t>School Ends 3:45 p.m.</w:t>
      </w:r>
    </w:p>
    <w:p w14:paraId="29E1035E" w14:textId="77777777" w:rsidR="005650C7" w:rsidRDefault="005650C7" w:rsidP="005650C7">
      <w:pPr>
        <w:pStyle w:val="NormalWeb"/>
        <w:spacing w:before="0" w:beforeAutospacing="0" w:after="0" w:afterAutospacing="0"/>
        <w:rPr>
          <w:b/>
          <w:bCs/>
        </w:rPr>
      </w:pPr>
    </w:p>
    <w:p w14:paraId="6FAB89ED" w14:textId="370A86C5" w:rsidR="005650C7" w:rsidRDefault="005650C7" w:rsidP="005650C7">
      <w:pPr>
        <w:pStyle w:val="NormalWeb"/>
        <w:spacing w:before="0" w:beforeAutospacing="0" w:after="0" w:afterAutospacing="0"/>
        <w:rPr>
          <w:b/>
          <w:bCs/>
        </w:rPr>
      </w:pPr>
      <w:r w:rsidRPr="005650C7">
        <w:rPr>
          <w:b/>
          <w:bCs/>
        </w:rPr>
        <w:t xml:space="preserve">School Contact </w:t>
      </w:r>
      <w:r>
        <w:rPr>
          <w:b/>
          <w:bCs/>
        </w:rPr>
        <w:t>Information</w:t>
      </w:r>
    </w:p>
    <w:p w14:paraId="4B6F259E" w14:textId="22656BD2" w:rsidR="005650C7" w:rsidRPr="005650C7" w:rsidRDefault="005650C7" w:rsidP="005650C7">
      <w:pPr>
        <w:pStyle w:val="NormalWeb"/>
        <w:spacing w:before="0" w:beforeAutospacing="0" w:after="0" w:afterAutospacing="0"/>
        <w:jc w:val="center"/>
        <w:rPr>
          <w:b/>
          <w:bCs/>
        </w:rPr>
      </w:pPr>
      <w:r>
        <w:rPr>
          <w:color w:val="000000"/>
        </w:rPr>
        <w:t xml:space="preserve">School Website:  </w:t>
      </w:r>
      <w:hyperlink r:id="rId9" w:history="1">
        <w:r w:rsidRPr="00277C35">
          <w:rPr>
            <w:rStyle w:val="Hyperlink"/>
          </w:rPr>
          <w:t>https://auer.mccsd.net</w:t>
        </w:r>
      </w:hyperlink>
    </w:p>
    <w:p w14:paraId="08464AD6" w14:textId="470A443D" w:rsidR="005650C7" w:rsidRDefault="005650C7" w:rsidP="005650C7">
      <w:pPr>
        <w:pStyle w:val="NormalWeb"/>
        <w:spacing w:before="0" w:beforeAutospacing="0" w:after="0" w:afterAutospacing="0"/>
        <w:jc w:val="center"/>
      </w:pPr>
      <w:r w:rsidRPr="005650C7">
        <w:rPr>
          <w:b/>
          <w:bCs/>
        </w:rPr>
        <w:t>Main Office</w:t>
      </w:r>
      <w:r>
        <w:t xml:space="preserve">, Ms. Santamaria &amp; </w:t>
      </w:r>
      <w:r w:rsidRPr="005650C7">
        <w:rPr>
          <w:b/>
          <w:bCs/>
        </w:rPr>
        <w:t>Principa</w:t>
      </w:r>
      <w:r>
        <w:t>l-</w:t>
      </w:r>
      <w:r w:rsidR="00BF14FD">
        <w:t>D</w:t>
      </w:r>
      <w:r>
        <w:t>r. Bernardino</w:t>
      </w:r>
    </w:p>
    <w:p w14:paraId="351603E6" w14:textId="28EF8822" w:rsidR="005650C7" w:rsidRDefault="005650C7" w:rsidP="005650C7">
      <w:pPr>
        <w:pStyle w:val="NormalWeb"/>
        <w:spacing w:before="0" w:beforeAutospacing="0" w:after="0" w:afterAutospacing="0"/>
        <w:jc w:val="center"/>
      </w:pPr>
      <w:r>
        <w:t>631-285-8500/8505 (Fax 631-285-8501)</w:t>
      </w:r>
    </w:p>
    <w:p w14:paraId="6B998117" w14:textId="492B2C15" w:rsidR="005650C7" w:rsidRDefault="005650C7" w:rsidP="005650C7">
      <w:pPr>
        <w:pStyle w:val="NormalWeb"/>
        <w:spacing w:before="0" w:beforeAutospacing="0" w:after="0" w:afterAutospacing="0"/>
        <w:jc w:val="center"/>
      </w:pPr>
      <w:r w:rsidRPr="005650C7">
        <w:rPr>
          <w:b/>
          <w:bCs/>
        </w:rPr>
        <w:t>Attendance Office</w:t>
      </w:r>
      <w:r>
        <w:t>, Ms. Lysohir, 631-285-8503</w:t>
      </w:r>
    </w:p>
    <w:p w14:paraId="7AFA443E" w14:textId="0B1452F2" w:rsidR="005650C7" w:rsidRDefault="005650C7" w:rsidP="005650C7">
      <w:pPr>
        <w:pStyle w:val="NormalWeb"/>
        <w:spacing w:before="0" w:beforeAutospacing="0" w:after="0" w:afterAutospacing="0"/>
        <w:jc w:val="center"/>
      </w:pPr>
      <w:r w:rsidRPr="005650C7">
        <w:rPr>
          <w:b/>
          <w:bCs/>
        </w:rPr>
        <w:t>Nurse</w:t>
      </w:r>
      <w:r>
        <w:t>, Ms. Ruggiero, 631-285-8570</w:t>
      </w:r>
    </w:p>
    <w:p w14:paraId="12DA5850" w14:textId="6F4F5361" w:rsidR="005650C7" w:rsidRDefault="005650C7" w:rsidP="005650C7">
      <w:pPr>
        <w:pStyle w:val="NormalWeb"/>
        <w:spacing w:before="0" w:beforeAutospacing="0" w:after="0" w:afterAutospacing="0"/>
        <w:jc w:val="center"/>
      </w:pPr>
      <w:r w:rsidRPr="005650C7">
        <w:rPr>
          <w:b/>
          <w:bCs/>
        </w:rPr>
        <w:t>Psychologist</w:t>
      </w:r>
      <w:r>
        <w:t>, Ms. Holt, 631-285-8506</w:t>
      </w:r>
    </w:p>
    <w:p w14:paraId="6FD28C22" w14:textId="5EC383CF" w:rsidR="005650C7" w:rsidRDefault="005650C7" w:rsidP="005650C7">
      <w:pPr>
        <w:pStyle w:val="NormalWeb"/>
        <w:spacing w:before="0" w:beforeAutospacing="0" w:after="0" w:afterAutospacing="0"/>
        <w:jc w:val="center"/>
      </w:pPr>
      <w:r w:rsidRPr="005650C7">
        <w:rPr>
          <w:b/>
          <w:bCs/>
        </w:rPr>
        <w:t>Social Worker</w:t>
      </w:r>
      <w:r>
        <w:t>, Ms. Kochis, 631-285-8518</w:t>
      </w:r>
    </w:p>
    <w:p w14:paraId="58894B58" w14:textId="7093F609" w:rsidR="005650C7" w:rsidRDefault="005650C7" w:rsidP="005650C7">
      <w:pPr>
        <w:pStyle w:val="NormalWeb"/>
        <w:spacing w:before="0" w:beforeAutospacing="0" w:after="0" w:afterAutospacing="0"/>
        <w:jc w:val="center"/>
      </w:pPr>
      <w:r w:rsidRPr="005650C7">
        <w:rPr>
          <w:b/>
          <w:bCs/>
        </w:rPr>
        <w:t>S.C.O.P.E</w:t>
      </w:r>
      <w:r>
        <w:t xml:space="preserve"> (after care) 631-732-2186</w:t>
      </w:r>
    </w:p>
    <w:p w14:paraId="257586A2" w14:textId="4790B61E" w:rsidR="005650C7" w:rsidRDefault="005650C7" w:rsidP="005650C7">
      <w:pPr>
        <w:pStyle w:val="NormalWeb"/>
        <w:spacing w:before="0" w:beforeAutospacing="0" w:after="0" w:afterAutospacing="0"/>
        <w:jc w:val="center"/>
      </w:pPr>
      <w:r w:rsidRPr="005650C7">
        <w:rPr>
          <w:b/>
          <w:bCs/>
        </w:rPr>
        <w:t>Special Education</w:t>
      </w:r>
      <w:r>
        <w:t xml:space="preserve"> 631-285-8850</w:t>
      </w:r>
    </w:p>
    <w:p w14:paraId="6D7124DB" w14:textId="09D9F950" w:rsidR="005650C7" w:rsidRDefault="005650C7" w:rsidP="005650C7">
      <w:pPr>
        <w:pStyle w:val="NormalWeb"/>
        <w:spacing w:before="0" w:beforeAutospacing="0" w:after="0" w:afterAutospacing="0"/>
        <w:jc w:val="center"/>
      </w:pPr>
      <w:r>
        <w:t>T</w:t>
      </w:r>
      <w:r w:rsidRPr="005650C7">
        <w:rPr>
          <w:b/>
          <w:bCs/>
        </w:rPr>
        <w:t>ransportation</w:t>
      </w:r>
      <w:r>
        <w:t xml:space="preserve"> 631-285-8880</w:t>
      </w:r>
    </w:p>
    <w:p w14:paraId="0F0BE5AD" w14:textId="1E2409CC" w:rsidR="005650C7" w:rsidRDefault="005650C7" w:rsidP="005650C7">
      <w:pPr>
        <w:pStyle w:val="NormalWeb"/>
        <w:spacing w:before="240" w:beforeAutospacing="0" w:after="0" w:afterAutospacing="0"/>
        <w:rPr>
          <w:color w:val="000000"/>
        </w:rPr>
      </w:pPr>
      <w:r>
        <w:rPr>
          <w:color w:val="000000"/>
        </w:rPr>
        <w:t xml:space="preserve">Please review information </w:t>
      </w:r>
      <w:r w:rsidR="00952D72">
        <w:rPr>
          <w:color w:val="000000"/>
        </w:rPr>
        <w:t xml:space="preserve">on </w:t>
      </w:r>
      <w:r>
        <w:rPr>
          <w:color w:val="000000"/>
        </w:rPr>
        <w:t>our school website including:</w:t>
      </w:r>
    </w:p>
    <w:p w14:paraId="240FBDE3" w14:textId="77777777" w:rsidR="005650C7" w:rsidRPr="007A08B9" w:rsidRDefault="0083302D" w:rsidP="005650C7">
      <w:pPr>
        <w:rPr>
          <w:rFonts w:cs="Kartika"/>
          <w:color w:val="4472C4" w:themeColor="accent1"/>
          <w:sz w:val="22"/>
          <w:szCs w:val="22"/>
        </w:rPr>
      </w:pPr>
      <w:hyperlink r:id="rId10" w:history="1">
        <w:r w:rsidR="005650C7" w:rsidRPr="004461EF">
          <w:rPr>
            <w:rStyle w:val="Hyperlink"/>
            <w:rFonts w:cs="Kartika"/>
            <w:sz w:val="22"/>
            <w:szCs w:val="22"/>
          </w:rPr>
          <w:t>Eugene Auer Student/Parent Handbook</w:t>
        </w:r>
      </w:hyperlink>
    </w:p>
    <w:p w14:paraId="0AF48057" w14:textId="77777777" w:rsidR="005650C7" w:rsidRDefault="0083302D" w:rsidP="005650C7">
      <w:pPr>
        <w:rPr>
          <w:rFonts w:cs="Kartika"/>
          <w:sz w:val="22"/>
          <w:szCs w:val="22"/>
        </w:rPr>
      </w:pPr>
      <w:hyperlink r:id="rId11" w:history="1">
        <w:r w:rsidR="005650C7" w:rsidRPr="00A715E2">
          <w:rPr>
            <w:rStyle w:val="Hyperlink"/>
            <w:rFonts w:cs="Kartika"/>
            <w:sz w:val="22"/>
            <w:szCs w:val="22"/>
          </w:rPr>
          <w:t xml:space="preserve">How to </w:t>
        </w:r>
        <w:r w:rsidR="005650C7">
          <w:rPr>
            <w:rStyle w:val="Hyperlink"/>
            <w:rFonts w:cs="Kartika"/>
            <w:sz w:val="22"/>
            <w:szCs w:val="22"/>
          </w:rPr>
          <w:t>A</w:t>
        </w:r>
        <w:r w:rsidR="005650C7" w:rsidRPr="00A715E2">
          <w:rPr>
            <w:rStyle w:val="Hyperlink"/>
            <w:rFonts w:cs="Kartika"/>
            <w:sz w:val="22"/>
            <w:szCs w:val="22"/>
          </w:rPr>
          <w:t xml:space="preserve">ccess </w:t>
        </w:r>
        <w:r w:rsidR="005650C7">
          <w:rPr>
            <w:rStyle w:val="Hyperlink"/>
            <w:rFonts w:cs="Kartika"/>
            <w:sz w:val="22"/>
            <w:szCs w:val="22"/>
          </w:rPr>
          <w:t>R</w:t>
        </w:r>
        <w:r w:rsidR="005650C7" w:rsidRPr="00A715E2">
          <w:rPr>
            <w:rStyle w:val="Hyperlink"/>
            <w:rFonts w:cs="Kartika"/>
            <w:sz w:val="22"/>
            <w:szCs w:val="22"/>
          </w:rPr>
          <w:t xml:space="preserve">eport </w:t>
        </w:r>
        <w:r w:rsidR="005650C7">
          <w:rPr>
            <w:rStyle w:val="Hyperlink"/>
            <w:rFonts w:cs="Kartika"/>
            <w:sz w:val="22"/>
            <w:szCs w:val="22"/>
          </w:rPr>
          <w:t>C</w:t>
        </w:r>
        <w:r w:rsidR="005650C7" w:rsidRPr="00A715E2">
          <w:rPr>
            <w:rStyle w:val="Hyperlink"/>
            <w:rFonts w:cs="Kartika"/>
            <w:sz w:val="22"/>
            <w:szCs w:val="22"/>
          </w:rPr>
          <w:t>ards</w:t>
        </w:r>
      </w:hyperlink>
    </w:p>
    <w:p w14:paraId="60EC3909" w14:textId="6BAC7E98" w:rsidR="005650C7" w:rsidRDefault="0083302D" w:rsidP="005650C7">
      <w:pPr>
        <w:rPr>
          <w:rStyle w:val="Hyperlink"/>
          <w:rFonts w:cs="Kartika"/>
          <w:sz w:val="22"/>
          <w:szCs w:val="22"/>
        </w:rPr>
      </w:pPr>
      <w:hyperlink r:id="rId12" w:history="1">
        <w:r w:rsidR="005650C7" w:rsidRPr="00A715E2">
          <w:rPr>
            <w:rStyle w:val="Hyperlink"/>
            <w:rFonts w:cs="Kartika"/>
            <w:sz w:val="22"/>
            <w:szCs w:val="22"/>
          </w:rPr>
          <w:t xml:space="preserve">Leveled </w:t>
        </w:r>
        <w:r w:rsidR="005650C7">
          <w:rPr>
            <w:rStyle w:val="Hyperlink"/>
            <w:rFonts w:cs="Kartika"/>
            <w:sz w:val="22"/>
            <w:szCs w:val="22"/>
          </w:rPr>
          <w:t>B</w:t>
        </w:r>
        <w:r w:rsidR="005650C7" w:rsidRPr="00A715E2">
          <w:rPr>
            <w:rStyle w:val="Hyperlink"/>
            <w:rFonts w:cs="Kartika"/>
            <w:sz w:val="22"/>
            <w:szCs w:val="22"/>
          </w:rPr>
          <w:t xml:space="preserve">ook </w:t>
        </w:r>
        <w:r w:rsidR="005650C7">
          <w:rPr>
            <w:rStyle w:val="Hyperlink"/>
            <w:rFonts w:cs="Kartika"/>
            <w:sz w:val="22"/>
            <w:szCs w:val="22"/>
          </w:rPr>
          <w:t>L</w:t>
        </w:r>
        <w:r w:rsidR="005650C7" w:rsidRPr="00A715E2">
          <w:rPr>
            <w:rStyle w:val="Hyperlink"/>
            <w:rFonts w:cs="Kartika"/>
            <w:sz w:val="22"/>
            <w:szCs w:val="22"/>
          </w:rPr>
          <w:t xml:space="preserve">ists by </w:t>
        </w:r>
        <w:r w:rsidR="005650C7">
          <w:rPr>
            <w:rStyle w:val="Hyperlink"/>
            <w:rFonts w:cs="Kartika"/>
            <w:sz w:val="22"/>
            <w:szCs w:val="22"/>
          </w:rPr>
          <w:t>G</w:t>
        </w:r>
        <w:r w:rsidR="005650C7" w:rsidRPr="00A715E2">
          <w:rPr>
            <w:rStyle w:val="Hyperlink"/>
            <w:rFonts w:cs="Kartika"/>
            <w:sz w:val="22"/>
            <w:szCs w:val="22"/>
          </w:rPr>
          <w:t xml:space="preserve">rade </w:t>
        </w:r>
        <w:r w:rsidR="005650C7">
          <w:rPr>
            <w:rStyle w:val="Hyperlink"/>
            <w:rFonts w:cs="Kartika"/>
            <w:sz w:val="22"/>
            <w:szCs w:val="22"/>
          </w:rPr>
          <w:t>Le</w:t>
        </w:r>
        <w:r w:rsidR="005650C7" w:rsidRPr="00A715E2">
          <w:rPr>
            <w:rStyle w:val="Hyperlink"/>
            <w:rFonts w:cs="Kartika"/>
            <w:sz w:val="22"/>
            <w:szCs w:val="22"/>
          </w:rPr>
          <w:t>vel</w:t>
        </w:r>
      </w:hyperlink>
    </w:p>
    <w:p w14:paraId="53818301" w14:textId="6FE798C0" w:rsidR="00C17924" w:rsidRPr="00952D72" w:rsidRDefault="00C17924" w:rsidP="005650C7">
      <w:pPr>
        <w:rPr>
          <w:rFonts w:cs="Kartika"/>
          <w:color w:val="4472C4" w:themeColor="accent1"/>
          <w:sz w:val="22"/>
          <w:szCs w:val="22"/>
          <w:u w:val="single"/>
        </w:rPr>
      </w:pPr>
      <w:r w:rsidRPr="00952D72">
        <w:rPr>
          <w:rStyle w:val="Hyperlink"/>
          <w:rFonts w:cs="Kartika"/>
          <w:color w:val="4472C4" w:themeColor="accent1"/>
          <w:sz w:val="22"/>
          <w:szCs w:val="22"/>
        </w:rPr>
        <w:t xml:space="preserve">Getting Ready for First Grade </w:t>
      </w:r>
      <w:r w:rsidR="00952D72" w:rsidRPr="00952D72">
        <w:rPr>
          <w:rStyle w:val="Hyperlink"/>
          <w:rFonts w:cs="Kartika"/>
          <w:color w:val="4472C4" w:themeColor="accent1"/>
          <w:sz w:val="22"/>
          <w:szCs w:val="22"/>
        </w:rPr>
        <w:t>(coming soon)</w:t>
      </w:r>
    </w:p>
    <w:p w14:paraId="32F311AC" w14:textId="77777777" w:rsidR="005650C7" w:rsidRPr="00952D72" w:rsidRDefault="0083302D" w:rsidP="005650C7">
      <w:pPr>
        <w:rPr>
          <w:rFonts w:cs="Kartika"/>
          <w:color w:val="4472C4" w:themeColor="accent1"/>
          <w:sz w:val="22"/>
          <w:szCs w:val="22"/>
        </w:rPr>
      </w:pPr>
      <w:hyperlink r:id="rId13" w:history="1">
        <w:r w:rsidR="005650C7" w:rsidRPr="005A528C">
          <w:rPr>
            <w:rStyle w:val="Hyperlink"/>
            <w:rFonts w:cs="Kartika"/>
            <w:color w:val="4472C4" w:themeColor="accent1"/>
            <w:sz w:val="22"/>
            <w:szCs w:val="22"/>
          </w:rPr>
          <w:t>Elementary Breakfast and Lunch Menus</w:t>
        </w:r>
      </w:hyperlink>
    </w:p>
    <w:p w14:paraId="20A28687" w14:textId="737E6C33" w:rsidR="005650C7" w:rsidRPr="005650C7" w:rsidRDefault="0083302D" w:rsidP="005650C7">
      <w:pPr>
        <w:pStyle w:val="NormalWeb"/>
        <w:spacing w:before="0" w:beforeAutospacing="0" w:after="0" w:afterAutospacing="0"/>
      </w:pPr>
      <w:hyperlink r:id="rId14" w:history="1">
        <w:r w:rsidR="005650C7" w:rsidRPr="00952D72">
          <w:rPr>
            <w:rStyle w:val="Hyperlink"/>
            <w:color w:val="4472C4" w:themeColor="accent1"/>
          </w:rPr>
          <w:t>District Calendar</w:t>
        </w:r>
      </w:hyperlink>
      <w:r w:rsidR="00C17924" w:rsidRPr="00C17924">
        <w:rPr>
          <w:rStyle w:val="Hyperlink"/>
          <w:color w:val="auto"/>
          <w:u w:val="none"/>
        </w:rPr>
        <w:t xml:space="preserve"> (Scroll to bottom of page, printable to be posted prior to the start of the school year)</w:t>
      </w:r>
    </w:p>
    <w:p w14:paraId="620BD5F9" w14:textId="46124542" w:rsidR="005650C7" w:rsidRDefault="005650C7" w:rsidP="005650C7">
      <w:pPr>
        <w:pStyle w:val="NormalWeb"/>
        <w:spacing w:before="0" w:beforeAutospacing="0" w:after="0" w:afterAutospacing="0"/>
        <w:rPr>
          <w:b/>
          <w:bCs/>
          <w:color w:val="000000"/>
        </w:rPr>
      </w:pPr>
    </w:p>
    <w:p w14:paraId="25D65432" w14:textId="5A947E1A" w:rsidR="005650C7" w:rsidRDefault="005650C7" w:rsidP="005650C7">
      <w:pPr>
        <w:pStyle w:val="NormalWeb"/>
        <w:spacing w:before="0" w:beforeAutospacing="0" w:after="0" w:afterAutospacing="0"/>
        <w:rPr>
          <w:b/>
          <w:bCs/>
          <w:color w:val="000000"/>
        </w:rPr>
      </w:pPr>
      <w:r>
        <w:rPr>
          <w:b/>
          <w:bCs/>
          <w:color w:val="000000"/>
        </w:rPr>
        <w:t>Car Riders</w:t>
      </w:r>
    </w:p>
    <w:p w14:paraId="2A68BA83" w14:textId="77777777" w:rsidR="005650C7" w:rsidRDefault="005650C7" w:rsidP="005650C7">
      <w:pPr>
        <w:pStyle w:val="NormalWeb"/>
        <w:spacing w:before="0" w:beforeAutospacing="0" w:after="0" w:afterAutospacing="0"/>
        <w:rPr>
          <w:bCs/>
          <w:color w:val="000000"/>
        </w:rPr>
      </w:pPr>
      <w:r>
        <w:rPr>
          <w:color w:val="000000"/>
        </w:rPr>
        <w:t>We encourage all students who are eligible for Middle Country transportation to ride the school bus to and from school. However, we understand that some families are not eligible for busing and that others choose to drive their children to and from school. Students who are driven to school must be</w:t>
      </w:r>
      <w:r w:rsidRPr="006D640B">
        <w:rPr>
          <w:color w:val="000000"/>
        </w:rPr>
        <w:t xml:space="preserve"> </w:t>
      </w:r>
      <w:r w:rsidRPr="006D640B">
        <w:rPr>
          <w:bCs/>
          <w:color w:val="000000"/>
        </w:rPr>
        <w:t>dropped off in the back parking lot and will enter through the cafeteria doors</w:t>
      </w:r>
      <w:r w:rsidRPr="006D640B">
        <w:rPr>
          <w:color w:val="000000"/>
        </w:rPr>
        <w:t>.</w:t>
      </w:r>
      <w:r>
        <w:rPr>
          <w:color w:val="000000"/>
        </w:rPr>
        <w:t xml:space="preserve">  </w:t>
      </w:r>
    </w:p>
    <w:p w14:paraId="0EC7FDD9" w14:textId="77777777" w:rsidR="005650C7" w:rsidRDefault="005650C7" w:rsidP="005650C7">
      <w:pPr>
        <w:pStyle w:val="NormalWeb"/>
        <w:spacing w:before="0" w:beforeAutospacing="0" w:after="0" w:afterAutospacing="0"/>
        <w:rPr>
          <w:bCs/>
          <w:color w:val="000000"/>
        </w:rPr>
      </w:pPr>
    </w:p>
    <w:p w14:paraId="29622189" w14:textId="77777777" w:rsidR="005650C7" w:rsidRPr="00B36F14" w:rsidRDefault="005650C7" w:rsidP="005650C7">
      <w:pPr>
        <w:pStyle w:val="NormalWeb"/>
        <w:spacing w:before="0" w:beforeAutospacing="0" w:after="0" w:afterAutospacing="0"/>
        <w:rPr>
          <w:bCs/>
          <w:color w:val="000000"/>
        </w:rPr>
      </w:pPr>
      <w:r>
        <w:rPr>
          <w:bCs/>
          <w:color w:val="000000"/>
        </w:rPr>
        <w:lastRenderedPageBreak/>
        <w:t xml:space="preserve">Please visit our school website to request a car rider number.  Parents/guardians picking up car riders at dismissal time should line up with their number visible in the passenger side.  </w:t>
      </w:r>
    </w:p>
    <w:p w14:paraId="7066B68A" w14:textId="77777777" w:rsidR="00292387" w:rsidRDefault="00292387" w:rsidP="005650C7">
      <w:pPr>
        <w:pStyle w:val="NormalWeb"/>
        <w:spacing w:before="0" w:beforeAutospacing="0" w:after="0" w:afterAutospacing="0"/>
        <w:rPr>
          <w:b/>
          <w:bCs/>
          <w:color w:val="000000"/>
        </w:rPr>
      </w:pPr>
    </w:p>
    <w:p w14:paraId="1B8523EF" w14:textId="298BB9E1" w:rsidR="005650C7" w:rsidRDefault="005650C7" w:rsidP="005650C7">
      <w:pPr>
        <w:pStyle w:val="NormalWeb"/>
        <w:spacing w:before="0" w:beforeAutospacing="0" w:after="0" w:afterAutospacing="0"/>
      </w:pPr>
      <w:r>
        <w:rPr>
          <w:b/>
          <w:bCs/>
          <w:color w:val="000000"/>
        </w:rPr>
        <w:t>Important School Resource Information </w:t>
      </w:r>
    </w:p>
    <w:p w14:paraId="5DC05AD8" w14:textId="77777777" w:rsidR="005650C7" w:rsidRDefault="005650C7" w:rsidP="005650C7">
      <w:pPr>
        <w:pStyle w:val="NormalWeb"/>
        <w:spacing w:before="0" w:beforeAutospacing="0" w:after="0" w:afterAutospacing="0"/>
      </w:pPr>
      <w:r>
        <w:rPr>
          <w:color w:val="000000"/>
        </w:rPr>
        <w:t xml:space="preserve">The following information can be accessed on the </w:t>
      </w:r>
      <w:proofErr w:type="gramStart"/>
      <w:r>
        <w:rPr>
          <w:color w:val="000000"/>
        </w:rPr>
        <w:t>District’s</w:t>
      </w:r>
      <w:proofErr w:type="gramEnd"/>
      <w:r>
        <w:rPr>
          <w:color w:val="000000"/>
        </w:rPr>
        <w:t xml:space="preserve"> website (</w:t>
      </w:r>
      <w:hyperlink r:id="rId15" w:history="1">
        <w:r>
          <w:rPr>
            <w:rStyle w:val="Hyperlink"/>
            <w:color w:val="1155CC"/>
          </w:rPr>
          <w:t>www.mccsd.net</w:t>
        </w:r>
      </w:hyperlink>
      <w:r>
        <w:rPr>
          <w:color w:val="000000"/>
        </w:rPr>
        <w:t>) in the “Important School Resource Information” section. When the District website is updated in late August, the “Important School Resource Information” section will be found by clicking the “Parents” link.</w:t>
      </w:r>
    </w:p>
    <w:p w14:paraId="3769F433" w14:textId="77777777" w:rsidR="005650C7" w:rsidRDefault="005650C7" w:rsidP="005650C7">
      <w:pPr>
        <w:pStyle w:val="NormalWeb"/>
        <w:spacing w:before="0" w:beforeAutospacing="0" w:after="0" w:afterAutospacing="0"/>
      </w:pPr>
      <w:r>
        <w:rPr>
          <w:rStyle w:val="apple-tab-span"/>
          <w:color w:val="000000"/>
        </w:rPr>
        <w:tab/>
      </w:r>
      <w:r>
        <w:rPr>
          <w:color w:val="000000"/>
        </w:rPr>
        <w:t>Attendance Awareness Information</w:t>
      </w:r>
      <w:r>
        <w:rPr>
          <w:rStyle w:val="apple-tab-span"/>
          <w:color w:val="000000"/>
        </w:rPr>
        <w:tab/>
      </w:r>
      <w:r>
        <w:rPr>
          <w:rStyle w:val="apple-tab-span"/>
          <w:color w:val="000000"/>
        </w:rPr>
        <w:tab/>
      </w:r>
      <w:r>
        <w:rPr>
          <w:color w:val="000000"/>
        </w:rPr>
        <w:t>Student Accident Claims Information</w:t>
      </w:r>
    </w:p>
    <w:p w14:paraId="76CA194C" w14:textId="77777777" w:rsidR="005650C7" w:rsidRDefault="005650C7" w:rsidP="005650C7">
      <w:pPr>
        <w:pStyle w:val="NormalWeb"/>
        <w:spacing w:before="0" w:beforeAutospacing="0" w:after="0" w:afterAutospacing="0"/>
      </w:pPr>
      <w:r>
        <w:rPr>
          <w:rStyle w:val="apple-tab-span"/>
          <w:color w:val="000000"/>
        </w:rPr>
        <w:tab/>
      </w:r>
      <w:r>
        <w:rPr>
          <w:color w:val="000000"/>
        </w:rPr>
        <w:t>Code of Conduct</w:t>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District-Wide School Safety Plan</w:t>
      </w:r>
    </w:p>
    <w:p w14:paraId="42397178" w14:textId="77777777" w:rsidR="005650C7" w:rsidRDefault="005650C7" w:rsidP="005650C7">
      <w:pPr>
        <w:pStyle w:val="NormalWeb"/>
        <w:spacing w:before="0" w:beforeAutospacing="0" w:after="0" w:afterAutospacing="0"/>
      </w:pPr>
      <w:r>
        <w:rPr>
          <w:rStyle w:val="apple-tab-span"/>
          <w:color w:val="000000"/>
        </w:rPr>
        <w:tab/>
      </w:r>
      <w:r>
        <w:rPr>
          <w:color w:val="000000"/>
        </w:rPr>
        <w:t>SCOPE Before/After Care Information</w:t>
      </w:r>
      <w:r>
        <w:rPr>
          <w:rStyle w:val="apple-tab-span"/>
          <w:color w:val="000000"/>
        </w:rPr>
        <w:tab/>
      </w:r>
      <w:r>
        <w:rPr>
          <w:color w:val="000000"/>
        </w:rPr>
        <w:t>Building-Level School Safety Plan</w:t>
      </w:r>
    </w:p>
    <w:p w14:paraId="30C2E1FC" w14:textId="77777777" w:rsidR="005650C7" w:rsidRDefault="005650C7" w:rsidP="005650C7">
      <w:pPr>
        <w:pStyle w:val="NormalWeb"/>
        <w:spacing w:before="0" w:beforeAutospacing="0" w:after="0" w:afterAutospacing="0"/>
      </w:pPr>
      <w:r>
        <w:rPr>
          <w:rStyle w:val="apple-tab-span"/>
          <w:color w:val="000000"/>
        </w:rPr>
        <w:tab/>
      </w:r>
      <w:r>
        <w:rPr>
          <w:color w:val="000000"/>
        </w:rPr>
        <w:t>Food and Nutrition Services Information</w:t>
      </w:r>
      <w:r>
        <w:rPr>
          <w:rStyle w:val="apple-tab-span"/>
          <w:color w:val="000000"/>
        </w:rPr>
        <w:tab/>
      </w:r>
      <w:r>
        <w:rPr>
          <w:color w:val="000000"/>
        </w:rPr>
        <w:t>Pesticide Neighbor Notification Law</w:t>
      </w:r>
    </w:p>
    <w:p w14:paraId="3F644EC6" w14:textId="77777777" w:rsidR="005650C7" w:rsidRDefault="005650C7" w:rsidP="005650C7">
      <w:pPr>
        <w:pStyle w:val="NormalWeb"/>
        <w:spacing w:before="0" w:beforeAutospacing="0" w:after="0" w:afterAutospacing="0"/>
      </w:pPr>
      <w:r>
        <w:rPr>
          <w:rStyle w:val="apple-tab-span"/>
          <w:color w:val="000000"/>
        </w:rPr>
        <w:tab/>
      </w:r>
      <w:r>
        <w:rPr>
          <w:color w:val="000000"/>
        </w:rPr>
        <w:t>Health Services Information</w:t>
      </w:r>
      <w:r>
        <w:rPr>
          <w:rStyle w:val="apple-tab-span"/>
          <w:color w:val="000000"/>
        </w:rPr>
        <w:tab/>
      </w:r>
      <w:r>
        <w:rPr>
          <w:rStyle w:val="apple-tab-span"/>
          <w:color w:val="000000"/>
        </w:rPr>
        <w:tab/>
      </w:r>
      <w:r>
        <w:rPr>
          <w:rStyle w:val="apple-tab-span"/>
          <w:color w:val="000000"/>
        </w:rPr>
        <w:tab/>
      </w:r>
      <w:r>
        <w:rPr>
          <w:color w:val="000000"/>
        </w:rPr>
        <w:t>School Bus Safety Information</w:t>
      </w:r>
    </w:p>
    <w:p w14:paraId="062ECDB0" w14:textId="77777777" w:rsidR="005650C7" w:rsidRDefault="005650C7" w:rsidP="005650C7">
      <w:pPr>
        <w:pStyle w:val="NormalWeb"/>
        <w:spacing w:before="0" w:beforeAutospacing="0" w:after="0" w:afterAutospacing="0"/>
      </w:pPr>
      <w:r>
        <w:rPr>
          <w:rStyle w:val="apple-tab-span"/>
          <w:color w:val="000000"/>
        </w:rPr>
        <w:tab/>
      </w:r>
      <w:r>
        <w:rPr>
          <w:color w:val="000000"/>
        </w:rPr>
        <w:t>Allergy Aware Letter</w:t>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Request for Bus Stop Change Form</w:t>
      </w:r>
    </w:p>
    <w:p w14:paraId="4C957E8D" w14:textId="77777777" w:rsidR="005650C7" w:rsidRDefault="005650C7" w:rsidP="005650C7">
      <w:pPr>
        <w:pStyle w:val="NormalWeb"/>
        <w:spacing w:before="0" w:beforeAutospacing="0" w:after="0" w:afterAutospacing="0"/>
      </w:pPr>
      <w:r>
        <w:rPr>
          <w:rStyle w:val="apple-tab-span"/>
          <w:color w:val="000000"/>
        </w:rPr>
        <w:tab/>
      </w:r>
      <w:r>
        <w:rPr>
          <w:color w:val="000000"/>
        </w:rPr>
        <w:t>School Vaccination Requirements</w:t>
      </w:r>
    </w:p>
    <w:p w14:paraId="17E725C0" w14:textId="77777777" w:rsidR="005650C7" w:rsidRDefault="005650C7" w:rsidP="005650C7">
      <w:pPr>
        <w:pStyle w:val="NormalWeb"/>
        <w:spacing w:before="0" w:beforeAutospacing="0" w:after="0" w:afterAutospacing="0"/>
        <w:rPr>
          <w:b/>
          <w:bCs/>
          <w:color w:val="000000"/>
        </w:rPr>
      </w:pPr>
    </w:p>
    <w:p w14:paraId="04C86B40" w14:textId="6BA4448F" w:rsidR="005650C7" w:rsidRDefault="0083302D" w:rsidP="005650C7">
      <w:pPr>
        <w:pStyle w:val="NormalWeb"/>
        <w:spacing w:before="0" w:beforeAutospacing="0" w:after="0" w:afterAutospacing="0"/>
        <w:rPr>
          <w:b/>
          <w:bCs/>
          <w:color w:val="000000"/>
        </w:rPr>
      </w:pPr>
      <w:hyperlink r:id="rId16" w:history="1">
        <w:r w:rsidR="005650C7" w:rsidRPr="005650C7">
          <w:rPr>
            <w:rStyle w:val="Hyperlink"/>
            <w:b/>
            <w:bCs/>
          </w:rPr>
          <w:t>Eugene Auer PTA</w:t>
        </w:r>
      </w:hyperlink>
      <w:r w:rsidR="005650C7">
        <w:rPr>
          <w:b/>
          <w:bCs/>
          <w:color w:val="000000"/>
        </w:rPr>
        <w:t xml:space="preserve"> </w:t>
      </w:r>
    </w:p>
    <w:p w14:paraId="7A805B93" w14:textId="433840FE" w:rsidR="005650C7" w:rsidRPr="005650C7" w:rsidRDefault="005650C7" w:rsidP="005650C7">
      <w:pPr>
        <w:pStyle w:val="NormalWeb"/>
        <w:spacing w:before="0" w:beforeAutospacing="0" w:after="0" w:afterAutospacing="0"/>
        <w:rPr>
          <w:color w:val="000000"/>
        </w:rPr>
      </w:pPr>
      <w:r w:rsidRPr="005650C7">
        <w:rPr>
          <w:color w:val="000000"/>
        </w:rPr>
        <w:t>Auer PTA provides outstanding activities for our community.  Please consider joining!</w:t>
      </w:r>
    </w:p>
    <w:p w14:paraId="1E24C81B" w14:textId="77777777" w:rsidR="005650C7" w:rsidRDefault="005650C7" w:rsidP="005650C7">
      <w:pPr>
        <w:pStyle w:val="NormalWeb"/>
        <w:spacing w:before="0" w:beforeAutospacing="0" w:after="0" w:afterAutospacing="0"/>
      </w:pPr>
      <w:r>
        <w:rPr>
          <w:rStyle w:val="apple-tab-span"/>
          <w:color w:val="000000"/>
        </w:rPr>
        <w:tab/>
      </w:r>
    </w:p>
    <w:p w14:paraId="02ABC462" w14:textId="14D13CD0" w:rsidR="005650C7" w:rsidRDefault="005650C7" w:rsidP="005650C7">
      <w:pPr>
        <w:pStyle w:val="NormalWeb"/>
        <w:spacing w:before="0" w:beforeAutospacing="0" w:after="0" w:afterAutospacing="0"/>
        <w:rPr>
          <w:b/>
          <w:bCs/>
          <w:color w:val="000000"/>
        </w:rPr>
      </w:pPr>
      <w:r w:rsidRPr="005650C7">
        <w:rPr>
          <w:b/>
          <w:bCs/>
          <w:color w:val="000000"/>
        </w:rPr>
        <w:t>School and District News</w:t>
      </w:r>
    </w:p>
    <w:p w14:paraId="3A16B7ED" w14:textId="09505F9F" w:rsidR="005650C7" w:rsidRPr="005650C7" w:rsidRDefault="005650C7" w:rsidP="005650C7">
      <w:pPr>
        <w:pStyle w:val="NormalWeb"/>
        <w:spacing w:before="0" w:beforeAutospacing="0" w:after="0" w:afterAutospacing="0"/>
        <w:rPr>
          <w:color w:val="000000"/>
        </w:rPr>
      </w:pPr>
      <w:r w:rsidRPr="005650C7">
        <w:rPr>
          <w:color w:val="000000"/>
        </w:rPr>
        <w:t>We send information regarding important dates and special events</w:t>
      </w:r>
      <w:r>
        <w:rPr>
          <w:color w:val="000000"/>
        </w:rPr>
        <w:t>, including late bus information and other safety messages.</w:t>
      </w:r>
      <w:r w:rsidRPr="005650C7">
        <w:rPr>
          <w:color w:val="000000"/>
        </w:rPr>
        <w:t xml:space="preserve"> We also share school lunch menus, please be sure to join the texting option.</w:t>
      </w:r>
    </w:p>
    <w:p w14:paraId="5D571D4F" w14:textId="77777777" w:rsidR="005650C7" w:rsidRDefault="005650C7" w:rsidP="005650C7">
      <w:pPr>
        <w:pStyle w:val="NormalWeb"/>
        <w:spacing w:before="0" w:beforeAutospacing="0" w:after="0" w:afterAutospacing="0"/>
        <w:rPr>
          <w:b/>
          <w:bCs/>
          <w:color w:val="000000"/>
        </w:rPr>
      </w:pPr>
    </w:p>
    <w:p w14:paraId="57C501E4" w14:textId="6A19080F" w:rsidR="00727AFA" w:rsidRPr="005650C7" w:rsidRDefault="00727AFA" w:rsidP="005650C7">
      <w:pPr>
        <w:pStyle w:val="NormalWeb"/>
        <w:spacing w:before="0" w:beforeAutospacing="0" w:after="0" w:afterAutospacing="0"/>
      </w:pPr>
      <w:r w:rsidRPr="005650C7">
        <w:rPr>
          <w:b/>
          <w:bCs/>
          <w:color w:val="000000"/>
        </w:rPr>
        <w:t>For General School &amp; District News:</w:t>
      </w:r>
    </w:p>
    <w:p w14:paraId="3BE66976" w14:textId="77777777" w:rsidR="00727AFA" w:rsidRPr="005650C7" w:rsidRDefault="00727AFA" w:rsidP="005650C7">
      <w:pPr>
        <w:pStyle w:val="NormalWeb"/>
        <w:numPr>
          <w:ilvl w:val="0"/>
          <w:numId w:val="2"/>
        </w:numPr>
        <w:spacing w:before="0" w:beforeAutospacing="0" w:after="0" w:afterAutospacing="0"/>
        <w:textAlignment w:val="baseline"/>
        <w:rPr>
          <w:color w:val="000000"/>
        </w:rPr>
      </w:pPr>
      <w:r w:rsidRPr="005650C7">
        <w:rPr>
          <w:color w:val="000000"/>
        </w:rPr>
        <w:t xml:space="preserve">Text </w:t>
      </w:r>
      <w:r w:rsidRPr="005650C7">
        <w:rPr>
          <w:b/>
          <w:bCs/>
          <w:color w:val="000000"/>
        </w:rPr>
        <w:t>“Subscribe MCAUER”</w:t>
      </w:r>
      <w:r w:rsidRPr="005650C7">
        <w:rPr>
          <w:color w:val="000000"/>
        </w:rPr>
        <w:t xml:space="preserve"> to </w:t>
      </w:r>
      <w:r w:rsidRPr="005650C7">
        <w:rPr>
          <w:b/>
          <w:bCs/>
          <w:color w:val="000000"/>
        </w:rPr>
        <w:t>631-337-7308</w:t>
      </w:r>
    </w:p>
    <w:p w14:paraId="1168A159" w14:textId="77777777" w:rsidR="00727AFA" w:rsidRPr="005650C7" w:rsidRDefault="00727AFA" w:rsidP="005650C7">
      <w:pPr>
        <w:pStyle w:val="NormalWeb"/>
        <w:numPr>
          <w:ilvl w:val="0"/>
          <w:numId w:val="2"/>
        </w:numPr>
        <w:spacing w:before="0" w:beforeAutospacing="0" w:after="0" w:afterAutospacing="0"/>
        <w:textAlignment w:val="baseline"/>
        <w:rPr>
          <w:color w:val="000000"/>
        </w:rPr>
      </w:pPr>
      <w:r w:rsidRPr="005650C7">
        <w:rPr>
          <w:color w:val="000000"/>
        </w:rPr>
        <w:t xml:space="preserve">Text </w:t>
      </w:r>
      <w:r w:rsidRPr="005650C7">
        <w:rPr>
          <w:b/>
          <w:bCs/>
          <w:color w:val="000000"/>
        </w:rPr>
        <w:t>“Subscribe MCCSD”</w:t>
      </w:r>
      <w:r w:rsidRPr="005650C7">
        <w:rPr>
          <w:color w:val="000000"/>
        </w:rPr>
        <w:t xml:space="preserve"> to </w:t>
      </w:r>
      <w:r w:rsidRPr="005650C7">
        <w:rPr>
          <w:b/>
          <w:bCs/>
          <w:color w:val="000000"/>
        </w:rPr>
        <w:t>631-337-7308</w:t>
      </w:r>
    </w:p>
    <w:p w14:paraId="76027FC3" w14:textId="77777777" w:rsidR="00727AFA" w:rsidRPr="005650C7" w:rsidRDefault="00727AFA" w:rsidP="005650C7">
      <w:pPr>
        <w:pStyle w:val="NormalWeb"/>
        <w:spacing w:before="0" w:beforeAutospacing="0" w:after="0" w:afterAutospacing="0"/>
      </w:pPr>
      <w:r w:rsidRPr="005650C7">
        <w:rPr>
          <w:b/>
          <w:bCs/>
          <w:color w:val="000000"/>
        </w:rPr>
        <w:t>For Emergency Alerts (Weather/Safety):</w:t>
      </w:r>
    </w:p>
    <w:p w14:paraId="58EC5107" w14:textId="77777777" w:rsidR="00727AFA" w:rsidRPr="005650C7" w:rsidRDefault="00727AFA" w:rsidP="005650C7">
      <w:pPr>
        <w:pStyle w:val="NormalWeb"/>
        <w:numPr>
          <w:ilvl w:val="0"/>
          <w:numId w:val="3"/>
        </w:numPr>
        <w:spacing w:before="0" w:beforeAutospacing="0" w:after="0" w:afterAutospacing="0"/>
        <w:textAlignment w:val="baseline"/>
        <w:rPr>
          <w:color w:val="000000"/>
        </w:rPr>
      </w:pPr>
      <w:r w:rsidRPr="005650C7">
        <w:rPr>
          <w:color w:val="000000"/>
        </w:rPr>
        <w:t xml:space="preserve">Text </w:t>
      </w:r>
      <w:r w:rsidRPr="005650C7">
        <w:rPr>
          <w:b/>
          <w:bCs/>
          <w:color w:val="000000"/>
        </w:rPr>
        <w:t>“Subscribe MCAUER”</w:t>
      </w:r>
      <w:r w:rsidRPr="005650C7">
        <w:rPr>
          <w:color w:val="000000"/>
        </w:rPr>
        <w:t xml:space="preserve"> to </w:t>
      </w:r>
      <w:r w:rsidRPr="005650C7">
        <w:rPr>
          <w:b/>
          <w:bCs/>
          <w:color w:val="000000"/>
        </w:rPr>
        <w:t>631-274-7884</w:t>
      </w:r>
    </w:p>
    <w:p w14:paraId="3B71857F" w14:textId="7A12E44A" w:rsidR="005650C7" w:rsidRPr="005650C7" w:rsidRDefault="00727AFA" w:rsidP="005650C7">
      <w:pPr>
        <w:pStyle w:val="NormalWeb"/>
        <w:numPr>
          <w:ilvl w:val="0"/>
          <w:numId w:val="3"/>
        </w:numPr>
        <w:spacing w:before="0" w:beforeAutospacing="0" w:after="0" w:afterAutospacing="0"/>
        <w:textAlignment w:val="baseline"/>
        <w:rPr>
          <w:color w:val="000000"/>
        </w:rPr>
      </w:pPr>
      <w:r w:rsidRPr="005650C7">
        <w:rPr>
          <w:color w:val="000000"/>
        </w:rPr>
        <w:t xml:space="preserve">Text </w:t>
      </w:r>
      <w:r w:rsidRPr="005650C7">
        <w:rPr>
          <w:b/>
          <w:bCs/>
          <w:color w:val="000000"/>
        </w:rPr>
        <w:t>“Subscribe MCCSD”</w:t>
      </w:r>
      <w:r w:rsidRPr="005650C7">
        <w:rPr>
          <w:color w:val="000000"/>
        </w:rPr>
        <w:t xml:space="preserve"> to </w:t>
      </w:r>
      <w:r w:rsidRPr="005650C7">
        <w:rPr>
          <w:b/>
          <w:bCs/>
          <w:color w:val="000000"/>
        </w:rPr>
        <w:t>631-274-7884</w:t>
      </w:r>
    </w:p>
    <w:p w14:paraId="75AC8057" w14:textId="77777777" w:rsidR="005650C7" w:rsidRDefault="005650C7" w:rsidP="005650C7">
      <w:pPr>
        <w:rPr>
          <w:rFonts w:cs="Kartika"/>
          <w:sz w:val="22"/>
          <w:szCs w:val="22"/>
        </w:rPr>
      </w:pPr>
    </w:p>
    <w:p w14:paraId="3BD505FA" w14:textId="305C9A9D" w:rsidR="005650C7" w:rsidRPr="00292387" w:rsidRDefault="005650C7" w:rsidP="005650C7">
      <w:pPr>
        <w:rPr>
          <w:rFonts w:cs="Kartika"/>
        </w:rPr>
      </w:pPr>
      <w:r w:rsidRPr="00292387">
        <w:rPr>
          <w:rFonts w:cs="Kartika"/>
        </w:rPr>
        <w:t>We are excited to have you be part of Auer Family!  Please reach out to any of us with any questions.</w:t>
      </w:r>
    </w:p>
    <w:p w14:paraId="53A691DD" w14:textId="77777777" w:rsidR="009902E4" w:rsidRPr="00292387" w:rsidRDefault="009902E4" w:rsidP="00BA3368">
      <w:pPr>
        <w:rPr>
          <w:rFonts w:cs="Kartika"/>
        </w:rPr>
      </w:pPr>
    </w:p>
    <w:p w14:paraId="3454F784" w14:textId="04372C2E" w:rsidR="00BA3368" w:rsidRPr="00292387" w:rsidRDefault="00BD7076" w:rsidP="00BA3368">
      <w:pPr>
        <w:rPr>
          <w:rFonts w:cs="Kartika"/>
        </w:rPr>
      </w:pPr>
      <w:r w:rsidRPr="00292387">
        <w:rPr>
          <w:rFonts w:cs="Kartika"/>
        </w:rPr>
        <w:t>Sincerely</w:t>
      </w:r>
      <w:r w:rsidR="00BA3368" w:rsidRPr="00292387">
        <w:rPr>
          <w:rFonts w:cs="Kartika"/>
        </w:rPr>
        <w:t>,</w:t>
      </w:r>
    </w:p>
    <w:p w14:paraId="213F2563" w14:textId="52298223" w:rsidR="00520D44" w:rsidRPr="00292387" w:rsidRDefault="00D008BB" w:rsidP="00BA3368">
      <w:pPr>
        <w:rPr>
          <w:rFonts w:cs="Kartika"/>
        </w:rPr>
      </w:pPr>
      <w:r w:rsidRPr="00292387">
        <w:rPr>
          <w:noProof/>
        </w:rPr>
        <w:drawing>
          <wp:anchor distT="0" distB="0" distL="114300" distR="114300" simplePos="0" relativeHeight="251661312" behindDoc="1" locked="0" layoutInCell="1" allowOverlap="1" wp14:anchorId="1D7247D7" wp14:editId="1084B554">
            <wp:simplePos x="0" y="0"/>
            <wp:positionH relativeFrom="margin">
              <wp:align>left</wp:align>
            </wp:positionH>
            <wp:positionV relativeFrom="paragraph">
              <wp:posOffset>5426</wp:posOffset>
            </wp:positionV>
            <wp:extent cx="661670" cy="294640"/>
            <wp:effectExtent l="0" t="0" r="5080" b="0"/>
            <wp:wrapTight wrapText="bothSides">
              <wp:wrapPolygon edited="0">
                <wp:start x="0" y="0"/>
                <wp:lineTo x="0" y="19552"/>
                <wp:lineTo x="21144" y="19552"/>
                <wp:lineTo x="2114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5385"/>
                    <a:stretch/>
                  </pic:blipFill>
                  <pic:spPr bwMode="auto">
                    <a:xfrm>
                      <a:off x="0" y="0"/>
                      <a:ext cx="675467" cy="3006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EBE47D" w14:textId="77777777" w:rsidR="004D5C29" w:rsidRPr="00292387" w:rsidRDefault="004D5C29" w:rsidP="00BA3368">
      <w:pPr>
        <w:rPr>
          <w:rFonts w:cs="Kartika"/>
        </w:rPr>
      </w:pPr>
    </w:p>
    <w:p w14:paraId="6686FA3A" w14:textId="3A8C202F" w:rsidR="00BA3368" w:rsidRPr="00292387" w:rsidRDefault="00BA3368" w:rsidP="00BA3368">
      <w:pPr>
        <w:rPr>
          <w:rFonts w:cs="Kartika"/>
        </w:rPr>
      </w:pPr>
      <w:r w:rsidRPr="00292387">
        <w:rPr>
          <w:rFonts w:cs="Kartika"/>
        </w:rPr>
        <w:t>Bruno Bernardino</w:t>
      </w:r>
      <w:r w:rsidR="005650C7" w:rsidRPr="00292387">
        <w:rPr>
          <w:rFonts w:cs="Kartika"/>
        </w:rPr>
        <w:t>,</w:t>
      </w:r>
      <w:r w:rsidR="00C17924" w:rsidRPr="00292387">
        <w:rPr>
          <w:rFonts w:cs="Kartika"/>
        </w:rPr>
        <w:t xml:space="preserve"> Ed.D.</w:t>
      </w:r>
    </w:p>
    <w:p w14:paraId="5254A770" w14:textId="5739ECDA" w:rsidR="005359FA" w:rsidRPr="00292387" w:rsidRDefault="00BA3368">
      <w:pPr>
        <w:rPr>
          <w:rFonts w:cs="Kartika"/>
        </w:rPr>
      </w:pPr>
      <w:r w:rsidRPr="00292387">
        <w:rPr>
          <w:rFonts w:cs="Kartika"/>
        </w:rPr>
        <w:t>Principal</w:t>
      </w:r>
    </w:p>
    <w:sectPr w:rsidR="005359FA" w:rsidRPr="00292387" w:rsidSect="004D5C29">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85256" w14:textId="77777777" w:rsidR="00FB26F5" w:rsidRDefault="00FB26F5" w:rsidP="00FB26F5">
      <w:r>
        <w:separator/>
      </w:r>
    </w:p>
  </w:endnote>
  <w:endnote w:type="continuationSeparator" w:id="0">
    <w:p w14:paraId="41442DC1" w14:textId="77777777" w:rsidR="00FB26F5" w:rsidRDefault="00FB26F5" w:rsidP="00FB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C70B" w14:textId="77777777" w:rsidR="00FB26F5" w:rsidRDefault="00FB26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CC14" w14:textId="77777777" w:rsidR="00FB26F5" w:rsidRDefault="00FB26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93E1" w14:textId="77777777" w:rsidR="00FB26F5" w:rsidRDefault="00FB26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CAC1" w14:textId="77777777" w:rsidR="00FB26F5" w:rsidRDefault="00FB26F5" w:rsidP="00FB26F5">
      <w:r>
        <w:separator/>
      </w:r>
    </w:p>
  </w:footnote>
  <w:footnote w:type="continuationSeparator" w:id="0">
    <w:p w14:paraId="149A182E" w14:textId="77777777" w:rsidR="00FB26F5" w:rsidRDefault="00FB26F5" w:rsidP="00FB2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02E1" w14:textId="77777777" w:rsidR="00FB26F5" w:rsidRDefault="00FB26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99EE1" w14:textId="77777777" w:rsidR="00FB26F5" w:rsidRDefault="00FB26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B54E" w14:textId="77777777" w:rsidR="00FB26F5" w:rsidRDefault="00FB26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0192"/>
    <w:multiLevelType w:val="hybridMultilevel"/>
    <w:tmpl w:val="FDFE8F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BD52F53"/>
    <w:multiLevelType w:val="multilevel"/>
    <w:tmpl w:val="7ADA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F815B7"/>
    <w:multiLevelType w:val="multilevel"/>
    <w:tmpl w:val="95B6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015"/>
    <w:rsid w:val="00002F12"/>
    <w:rsid w:val="00011960"/>
    <w:rsid w:val="00053AF8"/>
    <w:rsid w:val="000A660A"/>
    <w:rsid w:val="00100115"/>
    <w:rsid w:val="00100197"/>
    <w:rsid w:val="00113822"/>
    <w:rsid w:val="001633A4"/>
    <w:rsid w:val="0018324B"/>
    <w:rsid w:val="001B0AB0"/>
    <w:rsid w:val="001B74D4"/>
    <w:rsid w:val="001F3E82"/>
    <w:rsid w:val="00292387"/>
    <w:rsid w:val="002D6BDA"/>
    <w:rsid w:val="002E474F"/>
    <w:rsid w:val="00336296"/>
    <w:rsid w:val="00360705"/>
    <w:rsid w:val="0036795D"/>
    <w:rsid w:val="003947EF"/>
    <w:rsid w:val="003A45A7"/>
    <w:rsid w:val="003D4E84"/>
    <w:rsid w:val="004371E2"/>
    <w:rsid w:val="004461EF"/>
    <w:rsid w:val="00463626"/>
    <w:rsid w:val="00463E73"/>
    <w:rsid w:val="004B40E9"/>
    <w:rsid w:val="004D5C29"/>
    <w:rsid w:val="00511111"/>
    <w:rsid w:val="00520D44"/>
    <w:rsid w:val="005359FA"/>
    <w:rsid w:val="00544361"/>
    <w:rsid w:val="005634C4"/>
    <w:rsid w:val="005650C7"/>
    <w:rsid w:val="005A1485"/>
    <w:rsid w:val="005A528C"/>
    <w:rsid w:val="005F39A3"/>
    <w:rsid w:val="00607EA1"/>
    <w:rsid w:val="00674CA4"/>
    <w:rsid w:val="00675CF8"/>
    <w:rsid w:val="00682CD8"/>
    <w:rsid w:val="006A230E"/>
    <w:rsid w:val="006A2990"/>
    <w:rsid w:val="006D2D2E"/>
    <w:rsid w:val="006D3F14"/>
    <w:rsid w:val="006D640B"/>
    <w:rsid w:val="006F5DC4"/>
    <w:rsid w:val="007033D0"/>
    <w:rsid w:val="00727AFA"/>
    <w:rsid w:val="00770F7A"/>
    <w:rsid w:val="00771DF5"/>
    <w:rsid w:val="00795D95"/>
    <w:rsid w:val="007A08B9"/>
    <w:rsid w:val="007B17A4"/>
    <w:rsid w:val="007C72BF"/>
    <w:rsid w:val="0080028A"/>
    <w:rsid w:val="00800B70"/>
    <w:rsid w:val="00820E92"/>
    <w:rsid w:val="0083302D"/>
    <w:rsid w:val="0084691E"/>
    <w:rsid w:val="008B3F64"/>
    <w:rsid w:val="008E734D"/>
    <w:rsid w:val="00902A5E"/>
    <w:rsid w:val="00952D72"/>
    <w:rsid w:val="0095578A"/>
    <w:rsid w:val="00960C19"/>
    <w:rsid w:val="00966FA9"/>
    <w:rsid w:val="009870EF"/>
    <w:rsid w:val="009902E4"/>
    <w:rsid w:val="009B5524"/>
    <w:rsid w:val="009E7A7B"/>
    <w:rsid w:val="009F2320"/>
    <w:rsid w:val="00A41B68"/>
    <w:rsid w:val="00A47763"/>
    <w:rsid w:val="00A715E2"/>
    <w:rsid w:val="00AA3ED4"/>
    <w:rsid w:val="00AF35F1"/>
    <w:rsid w:val="00B0385B"/>
    <w:rsid w:val="00B36F14"/>
    <w:rsid w:val="00BA3368"/>
    <w:rsid w:val="00BC3C0C"/>
    <w:rsid w:val="00BD5B13"/>
    <w:rsid w:val="00BD7076"/>
    <w:rsid w:val="00BE1BBB"/>
    <w:rsid w:val="00BF14FD"/>
    <w:rsid w:val="00C016D6"/>
    <w:rsid w:val="00C17924"/>
    <w:rsid w:val="00C2694A"/>
    <w:rsid w:val="00C76015"/>
    <w:rsid w:val="00CA7A8B"/>
    <w:rsid w:val="00CE0C5B"/>
    <w:rsid w:val="00CF1087"/>
    <w:rsid w:val="00D008BB"/>
    <w:rsid w:val="00D017C7"/>
    <w:rsid w:val="00D11747"/>
    <w:rsid w:val="00D65CC5"/>
    <w:rsid w:val="00DC7E3B"/>
    <w:rsid w:val="00E23AF6"/>
    <w:rsid w:val="00E321EE"/>
    <w:rsid w:val="00E86AF4"/>
    <w:rsid w:val="00E907E6"/>
    <w:rsid w:val="00F133DA"/>
    <w:rsid w:val="00F47E70"/>
    <w:rsid w:val="00F55153"/>
    <w:rsid w:val="00F80BE9"/>
    <w:rsid w:val="00FB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17E21D55"/>
  <w15:chartTrackingRefBased/>
  <w15:docId w15:val="{71D1C5D3-7E49-4A2B-AD8B-DFAD1310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B3F64"/>
    <w:rPr>
      <w:rFonts w:ascii="Tahoma" w:hAnsi="Tahoma" w:cs="Tahoma"/>
      <w:sz w:val="16"/>
      <w:szCs w:val="16"/>
    </w:rPr>
  </w:style>
  <w:style w:type="character" w:customStyle="1" w:styleId="markn0iu5vj1w">
    <w:name w:val="markn0iu5vj1w"/>
    <w:basedOn w:val="DefaultParagraphFont"/>
    <w:rsid w:val="00FB26F5"/>
  </w:style>
  <w:style w:type="paragraph" w:styleId="ListParagraph">
    <w:name w:val="List Paragraph"/>
    <w:basedOn w:val="Normal"/>
    <w:uiPriority w:val="34"/>
    <w:qFormat/>
    <w:rsid w:val="001633A4"/>
    <w:pPr>
      <w:ind w:left="720"/>
      <w:contextualSpacing/>
    </w:pPr>
  </w:style>
  <w:style w:type="character" w:styleId="Hyperlink">
    <w:name w:val="Hyperlink"/>
    <w:basedOn w:val="DefaultParagraphFont"/>
    <w:uiPriority w:val="99"/>
    <w:unhideWhenUsed/>
    <w:rsid w:val="00682CD8"/>
    <w:rPr>
      <w:color w:val="0563C1" w:themeColor="hyperlink"/>
      <w:u w:val="single"/>
    </w:rPr>
  </w:style>
  <w:style w:type="character" w:styleId="UnresolvedMention">
    <w:name w:val="Unresolved Mention"/>
    <w:basedOn w:val="DefaultParagraphFont"/>
    <w:uiPriority w:val="99"/>
    <w:semiHidden/>
    <w:unhideWhenUsed/>
    <w:rsid w:val="00682CD8"/>
    <w:rPr>
      <w:color w:val="605E5C"/>
      <w:shd w:val="clear" w:color="auto" w:fill="E1DFDD"/>
    </w:rPr>
  </w:style>
  <w:style w:type="paragraph" w:styleId="NormalWeb">
    <w:name w:val="Normal (Web)"/>
    <w:basedOn w:val="Normal"/>
    <w:uiPriority w:val="99"/>
    <w:unhideWhenUsed/>
    <w:rsid w:val="00C2694A"/>
    <w:pPr>
      <w:spacing w:before="100" w:beforeAutospacing="1" w:after="100" w:afterAutospacing="1"/>
    </w:pPr>
  </w:style>
  <w:style w:type="character" w:customStyle="1" w:styleId="apple-tab-span">
    <w:name w:val="apple-tab-span"/>
    <w:basedOn w:val="DefaultParagraphFont"/>
    <w:rsid w:val="00463E73"/>
  </w:style>
  <w:style w:type="character" w:styleId="FollowedHyperlink">
    <w:name w:val="FollowedHyperlink"/>
    <w:basedOn w:val="DefaultParagraphFont"/>
    <w:uiPriority w:val="99"/>
    <w:semiHidden/>
    <w:unhideWhenUsed/>
    <w:rsid w:val="00A715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04576">
      <w:bodyDiv w:val="1"/>
      <w:marLeft w:val="0"/>
      <w:marRight w:val="0"/>
      <w:marTop w:val="0"/>
      <w:marBottom w:val="0"/>
      <w:divBdr>
        <w:top w:val="none" w:sz="0" w:space="0" w:color="auto"/>
        <w:left w:val="none" w:sz="0" w:space="0" w:color="auto"/>
        <w:bottom w:val="none" w:sz="0" w:space="0" w:color="auto"/>
        <w:right w:val="none" w:sz="0" w:space="0" w:color="auto"/>
      </w:divBdr>
    </w:div>
    <w:div w:id="693730006">
      <w:bodyDiv w:val="1"/>
      <w:marLeft w:val="0"/>
      <w:marRight w:val="0"/>
      <w:marTop w:val="0"/>
      <w:marBottom w:val="0"/>
      <w:divBdr>
        <w:top w:val="none" w:sz="0" w:space="0" w:color="auto"/>
        <w:left w:val="none" w:sz="0" w:space="0" w:color="auto"/>
        <w:bottom w:val="none" w:sz="0" w:space="0" w:color="auto"/>
        <w:right w:val="none" w:sz="0" w:space="0" w:color="auto"/>
      </w:divBdr>
    </w:div>
    <w:div w:id="715928701">
      <w:bodyDiv w:val="1"/>
      <w:marLeft w:val="0"/>
      <w:marRight w:val="0"/>
      <w:marTop w:val="0"/>
      <w:marBottom w:val="0"/>
      <w:divBdr>
        <w:top w:val="none" w:sz="0" w:space="0" w:color="auto"/>
        <w:left w:val="none" w:sz="0" w:space="0" w:color="auto"/>
        <w:bottom w:val="none" w:sz="0" w:space="0" w:color="auto"/>
        <w:right w:val="none" w:sz="0" w:space="0" w:color="auto"/>
      </w:divBdr>
    </w:div>
    <w:div w:id="801652966">
      <w:bodyDiv w:val="1"/>
      <w:marLeft w:val="0"/>
      <w:marRight w:val="0"/>
      <w:marTop w:val="0"/>
      <w:marBottom w:val="0"/>
      <w:divBdr>
        <w:top w:val="none" w:sz="0" w:space="0" w:color="auto"/>
        <w:left w:val="none" w:sz="0" w:space="0" w:color="auto"/>
        <w:bottom w:val="none" w:sz="0" w:space="0" w:color="auto"/>
        <w:right w:val="none" w:sz="0" w:space="0" w:color="auto"/>
      </w:divBdr>
    </w:div>
    <w:div w:id="835346182">
      <w:bodyDiv w:val="1"/>
      <w:marLeft w:val="0"/>
      <w:marRight w:val="0"/>
      <w:marTop w:val="0"/>
      <w:marBottom w:val="0"/>
      <w:divBdr>
        <w:top w:val="none" w:sz="0" w:space="0" w:color="auto"/>
        <w:left w:val="none" w:sz="0" w:space="0" w:color="auto"/>
        <w:bottom w:val="none" w:sz="0" w:space="0" w:color="auto"/>
        <w:right w:val="none" w:sz="0" w:space="0" w:color="auto"/>
      </w:divBdr>
    </w:div>
    <w:div w:id="1000279370">
      <w:bodyDiv w:val="1"/>
      <w:marLeft w:val="0"/>
      <w:marRight w:val="0"/>
      <w:marTop w:val="0"/>
      <w:marBottom w:val="0"/>
      <w:divBdr>
        <w:top w:val="none" w:sz="0" w:space="0" w:color="auto"/>
        <w:left w:val="none" w:sz="0" w:space="0" w:color="auto"/>
        <w:bottom w:val="none" w:sz="0" w:space="0" w:color="auto"/>
        <w:right w:val="none" w:sz="0" w:space="0" w:color="auto"/>
      </w:divBdr>
    </w:div>
    <w:div w:id="1271352018">
      <w:bodyDiv w:val="1"/>
      <w:marLeft w:val="0"/>
      <w:marRight w:val="0"/>
      <w:marTop w:val="0"/>
      <w:marBottom w:val="0"/>
      <w:divBdr>
        <w:top w:val="none" w:sz="0" w:space="0" w:color="auto"/>
        <w:left w:val="none" w:sz="0" w:space="0" w:color="auto"/>
        <w:bottom w:val="none" w:sz="0" w:space="0" w:color="auto"/>
        <w:right w:val="none" w:sz="0" w:space="0" w:color="auto"/>
      </w:divBdr>
      <w:divsChild>
        <w:div w:id="1412508516">
          <w:marLeft w:val="0"/>
          <w:marRight w:val="0"/>
          <w:marTop w:val="0"/>
          <w:marBottom w:val="0"/>
          <w:divBdr>
            <w:top w:val="none" w:sz="0" w:space="0" w:color="auto"/>
            <w:left w:val="none" w:sz="0" w:space="0" w:color="auto"/>
            <w:bottom w:val="none" w:sz="0" w:space="0" w:color="auto"/>
            <w:right w:val="none" w:sz="0" w:space="0" w:color="auto"/>
          </w:divBdr>
        </w:div>
        <w:div w:id="1125123117">
          <w:marLeft w:val="0"/>
          <w:marRight w:val="0"/>
          <w:marTop w:val="0"/>
          <w:marBottom w:val="0"/>
          <w:divBdr>
            <w:top w:val="none" w:sz="0" w:space="0" w:color="auto"/>
            <w:left w:val="none" w:sz="0" w:space="0" w:color="auto"/>
            <w:bottom w:val="none" w:sz="0" w:space="0" w:color="auto"/>
            <w:right w:val="none" w:sz="0" w:space="0" w:color="auto"/>
          </w:divBdr>
        </w:div>
        <w:div w:id="1097364150">
          <w:marLeft w:val="0"/>
          <w:marRight w:val="0"/>
          <w:marTop w:val="0"/>
          <w:marBottom w:val="0"/>
          <w:divBdr>
            <w:top w:val="none" w:sz="0" w:space="0" w:color="auto"/>
            <w:left w:val="none" w:sz="0" w:space="0" w:color="auto"/>
            <w:bottom w:val="none" w:sz="0" w:space="0" w:color="auto"/>
            <w:right w:val="none" w:sz="0" w:space="0" w:color="auto"/>
          </w:divBdr>
        </w:div>
        <w:div w:id="1830094924">
          <w:marLeft w:val="0"/>
          <w:marRight w:val="0"/>
          <w:marTop w:val="0"/>
          <w:marBottom w:val="0"/>
          <w:divBdr>
            <w:top w:val="none" w:sz="0" w:space="0" w:color="auto"/>
            <w:left w:val="none" w:sz="0" w:space="0" w:color="auto"/>
            <w:bottom w:val="none" w:sz="0" w:space="0" w:color="auto"/>
            <w:right w:val="none" w:sz="0" w:space="0" w:color="auto"/>
          </w:divBdr>
        </w:div>
      </w:divsChild>
    </w:div>
    <w:div w:id="136409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ccsd.net/departments/food-services/menus/kindergarten-elementary-menu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auer.mccsd.net/student-parent-info/leveled-book-lists-by-grade-level" TargetMode="Externa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uer.mccsd.net/pt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er.mccsd.net/student-parent-info/how-to-access-report-card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ccsd.net" TargetMode="External"/><Relationship Id="rId23" Type="http://schemas.openxmlformats.org/officeDocument/2006/relationships/footer" Target="footer3.xml"/><Relationship Id="rId10" Type="http://schemas.openxmlformats.org/officeDocument/2006/relationships/hyperlink" Target="https://auer.mccsd.net/student-parent-info/parent-handboo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auer.mccsd.net" TargetMode="External"/><Relationship Id="rId14" Type="http://schemas.openxmlformats.org/officeDocument/2006/relationships/hyperlink" Target="https://www.mccsd.net/calendar"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00%20Principal\Letterhead\letter%20Aug%20welcome%20back%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0C1BE-F863-4737-BFAE-2E6D78B36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Aug welcome back 2023</Template>
  <TotalTime>187</TotalTime>
  <Pages>2</Pages>
  <Words>466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EUGENE AUER ELEMENTARY SCHOOL</vt:lpstr>
    </vt:vector>
  </TitlesOfParts>
  <Company>MCCSD</Company>
  <LinksUpToDate>false</LinksUpToDate>
  <CharactersWithSpaces>3858</CharactersWithSpaces>
  <SharedDoc>false</SharedDoc>
  <HLinks>
    <vt:vector size="6" baseType="variant">
      <vt:variant>
        <vt:i4>5701709</vt:i4>
      </vt:variant>
      <vt:variant>
        <vt:i4>-1</vt:i4>
      </vt:variant>
      <vt:variant>
        <vt:i4>1026</vt:i4>
      </vt:variant>
      <vt:variant>
        <vt:i4>1</vt:i4>
      </vt:variant>
      <vt:variant>
        <vt:lpwstr>http://www.brainybetty.com/bwART2004/dolphin.jpg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EUGENE AUER ELEMENTARY SCHOOL</dc:title>
  <dc:subject/>
  <dc:creator>Bruno Bernardino</dc:creator>
  <cp:keywords/>
  <dc:description/>
  <cp:lastModifiedBy>Bruno Bernardino</cp:lastModifiedBy>
  <cp:revision>6</cp:revision>
  <cp:lastPrinted>2026-06-23T18:03:00Z</cp:lastPrinted>
  <dcterms:created xsi:type="dcterms:W3CDTF">2026-06-15T17:52:00Z</dcterms:created>
  <dcterms:modified xsi:type="dcterms:W3CDTF">2026-06-23T21:01:00Z</dcterms:modified>
</cp:coreProperties>
</file>