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1F1FDEDE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00EA55CA" w:rsidR="00F8354F" w:rsidRDefault="00BD49F9">
            <w:pPr>
              <w:pStyle w:val="Month"/>
              <w:spacing w:after="40"/>
            </w:pPr>
            <w:r>
              <w:t>Girls</w:t>
            </w:r>
            <w:r w:rsidR="005D3E7B">
              <w:t xml:space="preserve"> </w:t>
            </w:r>
            <w:r w:rsidR="0052640C">
              <w:t>Basketball</w:t>
            </w:r>
            <w:r w:rsidR="004C7892">
              <w:t xml:space="preserve"> </w:t>
            </w:r>
            <w:r w:rsidR="00804FC2">
              <w:fldChar w:fldCharType="begin"/>
            </w:r>
            <w:r w:rsidR="00804FC2">
              <w:instrText xml:space="preserve"> DOCVARIABLE  MonthStart \@ MMMM \* MERGEFORMAT </w:instrText>
            </w:r>
            <w:r w:rsidR="00804FC2">
              <w:fldChar w:fldCharType="separate"/>
            </w:r>
            <w:r w:rsidR="00804FC2"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116EB15C" w:rsidR="00F8354F" w:rsidRDefault="00257845">
            <w:pPr>
              <w:pStyle w:val="Year"/>
              <w:spacing w:after="40"/>
            </w:pPr>
            <w:r>
              <w:t>20</w:t>
            </w:r>
            <w:r w:rsidR="008316E5">
              <w:t>2</w:t>
            </w:r>
            <w:r w:rsidR="00F3479A">
              <w:t>6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000000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DEF649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3829AF3E" w14:textId="7D36821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3234A2C2" w14:textId="6214972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854C006" w14:textId="70FB20C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56576DF6" w14:textId="246021BE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32250A7" w14:textId="3FA44072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9</w:t>
            </w:r>
          </w:p>
        </w:tc>
      </w:tr>
      <w:tr w:rsidR="00413A72" w:rsidRPr="00C56C67" w14:paraId="575EB183" w14:textId="77777777" w:rsidTr="0059451C">
        <w:trPr>
          <w:trHeight w:val="1142"/>
        </w:trPr>
        <w:tc>
          <w:tcPr>
            <w:tcW w:w="2055" w:type="dxa"/>
          </w:tcPr>
          <w:p w14:paraId="072E22D6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B2110BE" w14:textId="6016CE54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3E8C4D33" w14:textId="03DB3E8D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155D6E5A" w14:textId="7C4BA4A2" w:rsidR="00F832C3" w:rsidRPr="00C56C67" w:rsidRDefault="00295BAD" w:rsidP="00295BAD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02A28A54" w14:textId="52052C57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30A1585D" w14:textId="63B8ADBB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1584959D" w14:textId="0ADDF17C" w:rsidR="00413A72" w:rsidRPr="00C56C67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1A6C71EB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5E00BB7F" w14:textId="40CADF64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5D25DFA9" w14:textId="1143F30E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035844FB" w14:textId="706338A5" w:rsidR="002F6EF1" w:rsidRPr="00C56C67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066BA1B9" w14:textId="77777777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6A27F884" w14:textId="77777777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22109F96" w14:textId="1A75D6A4" w:rsidR="0084639F" w:rsidRPr="008931BC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72C7002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5F580F33" w14:textId="77777777" w:rsidTr="00413A72">
        <w:tc>
          <w:tcPr>
            <w:tcW w:w="2055" w:type="dxa"/>
          </w:tcPr>
          <w:p w14:paraId="66CCCF78" w14:textId="1CCD99F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20</w:t>
            </w:r>
          </w:p>
        </w:tc>
        <w:tc>
          <w:tcPr>
            <w:tcW w:w="2055" w:type="dxa"/>
          </w:tcPr>
          <w:p w14:paraId="5A40297A" w14:textId="37BC6F31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6A8402F6" w14:textId="0F956C5B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657288CF" w14:textId="7B9B94EE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75F7472F" w14:textId="3DB3A8BD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24</w:t>
            </w:r>
          </w:p>
        </w:tc>
        <w:tc>
          <w:tcPr>
            <w:tcW w:w="2056" w:type="dxa"/>
          </w:tcPr>
          <w:p w14:paraId="2A72DC0C" w14:textId="5CCDD330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25</w:t>
            </w:r>
          </w:p>
        </w:tc>
        <w:tc>
          <w:tcPr>
            <w:tcW w:w="2056" w:type="dxa"/>
          </w:tcPr>
          <w:p w14:paraId="13708982" w14:textId="31FF978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26</w:t>
            </w:r>
          </w:p>
        </w:tc>
      </w:tr>
      <w:tr w:rsidR="00413A72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8C48B5B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5BB2AD75" w14:textId="1177B407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7C3FBE9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049C847F" w14:textId="2ECA3942" w:rsidR="008931BC" w:rsidRPr="00C56C67" w:rsidRDefault="008931BC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66237573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38F8E159" w14:textId="6395A035" w:rsidR="007A5137" w:rsidRPr="00C56C67" w:rsidRDefault="007A5137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DA6202D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3A9CAC5F" w14:textId="02CC3D71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683C837F" w14:textId="77777777" w:rsidTr="00413A72">
        <w:tc>
          <w:tcPr>
            <w:tcW w:w="2055" w:type="dxa"/>
          </w:tcPr>
          <w:p w14:paraId="427C69DA" w14:textId="2A710FA2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5" w:type="dxa"/>
          </w:tcPr>
          <w:p w14:paraId="39F5B1FA" w14:textId="6FBBE09F" w:rsidR="00413A72" w:rsidRPr="00C56C67" w:rsidRDefault="006A7C76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28</w:t>
            </w:r>
          </w:p>
        </w:tc>
        <w:tc>
          <w:tcPr>
            <w:tcW w:w="2056" w:type="dxa"/>
          </w:tcPr>
          <w:p w14:paraId="21B99F3C" w14:textId="79B9AB3C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691E8B59" w14:textId="13F29E1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53D4CB45" w14:textId="455DE5DC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</w:p>
        </w:tc>
        <w:tc>
          <w:tcPr>
            <w:tcW w:w="2056" w:type="dxa"/>
          </w:tcPr>
          <w:p w14:paraId="2586EC29" w14:textId="43822D87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</w:p>
        </w:tc>
        <w:tc>
          <w:tcPr>
            <w:tcW w:w="2056" w:type="dxa"/>
          </w:tcPr>
          <w:p w14:paraId="441EAF6B" w14:textId="58822EC6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</w:t>
            </w:r>
          </w:p>
        </w:tc>
      </w:tr>
      <w:tr w:rsidR="00413A72" w:rsidRPr="00C56C67" w14:paraId="16E8CCC9" w14:textId="77777777" w:rsidTr="00413A72">
        <w:trPr>
          <w:trHeight w:val="1565"/>
        </w:trPr>
        <w:tc>
          <w:tcPr>
            <w:tcW w:w="2055" w:type="dxa"/>
          </w:tcPr>
          <w:p w14:paraId="748D80F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5D7FAE2B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726A4E1F" w14:textId="01DF8C25" w:rsidR="004D19D5" w:rsidRPr="00C56C67" w:rsidRDefault="004D19D5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50BAE47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477780D5" w14:textId="0C997A3D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3319FB" w:rsidRPr="002F1572" w:rsidRDefault="00D23A01" w:rsidP="007D4D4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05A675C" w14:textId="61A1CB50" w:rsidR="00972A74" w:rsidRPr="009B6372" w:rsidRDefault="0052640C" w:rsidP="00972A74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</w:t>
            </w:r>
            <w:r w:rsidR="00C90796" w:rsidRPr="009B6372">
              <w:rPr>
                <w:b/>
                <w:bCs/>
                <w:sz w:val="20"/>
                <w:szCs w:val="20"/>
              </w:rPr>
              <w:t>–</w:t>
            </w:r>
            <w:r w:rsidRPr="009B6372">
              <w:rPr>
                <w:b/>
                <w:bCs/>
                <w:sz w:val="20"/>
                <w:szCs w:val="20"/>
              </w:rPr>
              <w:t xml:space="preserve"> </w:t>
            </w:r>
            <w:r w:rsidR="00C90796" w:rsidRPr="009B6372">
              <w:rPr>
                <w:b/>
                <w:bCs/>
                <w:sz w:val="20"/>
                <w:szCs w:val="20"/>
              </w:rPr>
              <w:t>At Inglewood against Redmond JV 3:30 V</w:t>
            </w:r>
            <w:r w:rsidR="009B6372" w:rsidRPr="009B6372">
              <w:rPr>
                <w:b/>
                <w:bCs/>
                <w:sz w:val="20"/>
                <w:szCs w:val="20"/>
              </w:rPr>
              <w:t xml:space="preserve"> 4:45</w:t>
            </w:r>
          </w:p>
          <w:p w14:paraId="7B05FC37" w14:textId="150DEE9F" w:rsidR="002E5FBE" w:rsidRPr="00123750" w:rsidRDefault="002E5FBE" w:rsidP="00184C9D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C86392B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59354B81" w14:textId="6D68E781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C9E7B3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7641673B" w14:textId="77777777" w:rsidTr="00413A72">
        <w:tc>
          <w:tcPr>
            <w:tcW w:w="2055" w:type="dxa"/>
          </w:tcPr>
          <w:p w14:paraId="7C0507AB" w14:textId="530DC5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4</w:t>
            </w:r>
          </w:p>
        </w:tc>
        <w:tc>
          <w:tcPr>
            <w:tcW w:w="2055" w:type="dxa"/>
          </w:tcPr>
          <w:p w14:paraId="6804245A" w14:textId="0507EC65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5</w:t>
            </w:r>
          </w:p>
        </w:tc>
        <w:tc>
          <w:tcPr>
            <w:tcW w:w="2056" w:type="dxa"/>
          </w:tcPr>
          <w:p w14:paraId="01F38D01" w14:textId="501894E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6</w:t>
            </w:r>
          </w:p>
        </w:tc>
        <w:tc>
          <w:tcPr>
            <w:tcW w:w="2056" w:type="dxa"/>
          </w:tcPr>
          <w:p w14:paraId="77751FF3" w14:textId="7B9D74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7</w:t>
            </w:r>
          </w:p>
        </w:tc>
        <w:tc>
          <w:tcPr>
            <w:tcW w:w="2056" w:type="dxa"/>
          </w:tcPr>
          <w:p w14:paraId="63579D25" w14:textId="67866E4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8</w:t>
            </w:r>
          </w:p>
        </w:tc>
        <w:tc>
          <w:tcPr>
            <w:tcW w:w="2056" w:type="dxa"/>
          </w:tcPr>
          <w:p w14:paraId="33348C8D" w14:textId="655E2CD0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9</w:t>
            </w:r>
          </w:p>
        </w:tc>
        <w:tc>
          <w:tcPr>
            <w:tcW w:w="2056" w:type="dxa"/>
          </w:tcPr>
          <w:p w14:paraId="0200DD96" w14:textId="453C2CA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10</w:t>
            </w:r>
          </w:p>
        </w:tc>
      </w:tr>
      <w:tr w:rsidR="00413A72" w:rsidRPr="00C56C67" w14:paraId="54870BBC" w14:textId="77777777" w:rsidTr="003733D7">
        <w:trPr>
          <w:trHeight w:val="1511"/>
        </w:trPr>
        <w:tc>
          <w:tcPr>
            <w:tcW w:w="2055" w:type="dxa"/>
          </w:tcPr>
          <w:p w14:paraId="462234E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44E1393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53D2D4B2" w14:textId="4FAE7779" w:rsidR="003319FB" w:rsidRPr="00C56C67" w:rsidRDefault="003319FB" w:rsidP="00197A1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959A38E" w14:textId="4A7FFEE5" w:rsidR="009B6372" w:rsidRPr="009B6372" w:rsidRDefault="009B6372" w:rsidP="009B6372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 w:rsidR="00190D17">
              <w:rPr>
                <w:b/>
                <w:bCs/>
                <w:sz w:val="20"/>
                <w:szCs w:val="20"/>
              </w:rPr>
              <w:t xml:space="preserve">Inglewood against </w:t>
            </w:r>
            <w:r>
              <w:rPr>
                <w:b/>
                <w:bCs/>
                <w:sz w:val="20"/>
                <w:szCs w:val="20"/>
              </w:rPr>
              <w:t xml:space="preserve">Timberline </w:t>
            </w:r>
            <w:r w:rsidRPr="009B6372">
              <w:rPr>
                <w:b/>
                <w:bCs/>
                <w:sz w:val="20"/>
                <w:szCs w:val="20"/>
              </w:rPr>
              <w:t>JV 3:30 V 4:45</w:t>
            </w:r>
          </w:p>
          <w:p w14:paraId="3DEEFC53" w14:textId="6F90B6D9" w:rsidR="0059451C" w:rsidRPr="002F1572" w:rsidRDefault="0059451C" w:rsidP="008931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02DBE629" w14:textId="23F2F2D0" w:rsidR="006155C9" w:rsidRPr="009B6372" w:rsidRDefault="006155C9" w:rsidP="006155C9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 w:rsidR="002B2805">
              <w:rPr>
                <w:b/>
                <w:bCs/>
                <w:sz w:val="20"/>
                <w:szCs w:val="20"/>
              </w:rPr>
              <w:t xml:space="preserve">Inglewood against </w:t>
            </w:r>
            <w:r>
              <w:rPr>
                <w:b/>
                <w:bCs/>
                <w:sz w:val="20"/>
                <w:szCs w:val="20"/>
              </w:rPr>
              <w:t xml:space="preserve">Evergreen </w:t>
            </w:r>
            <w:r w:rsidRPr="009B6372">
              <w:rPr>
                <w:b/>
                <w:bCs/>
                <w:sz w:val="20"/>
                <w:szCs w:val="20"/>
              </w:rPr>
              <w:t>JV 3:30 V 4:45</w:t>
            </w:r>
          </w:p>
          <w:p w14:paraId="1B3CE2F2" w14:textId="6CEB838E" w:rsidR="007E36C1" w:rsidRPr="002A0998" w:rsidRDefault="007E36C1" w:rsidP="005D27DA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46ACB94E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37619688" w14:textId="57560A75" w:rsidR="003319FB" w:rsidRPr="0034679E" w:rsidRDefault="003319FB" w:rsidP="005D27DA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3F90F66C" w14:textId="77777777" w:rsidTr="00413A72">
        <w:tc>
          <w:tcPr>
            <w:tcW w:w="2055" w:type="dxa"/>
          </w:tcPr>
          <w:p w14:paraId="5BD9FB65" w14:textId="6C8B56B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11</w:t>
            </w:r>
          </w:p>
        </w:tc>
        <w:tc>
          <w:tcPr>
            <w:tcW w:w="2055" w:type="dxa"/>
          </w:tcPr>
          <w:p w14:paraId="548E3233" w14:textId="0C6EAD26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12</w:t>
            </w:r>
          </w:p>
        </w:tc>
        <w:tc>
          <w:tcPr>
            <w:tcW w:w="2056" w:type="dxa"/>
          </w:tcPr>
          <w:p w14:paraId="6E28A691" w14:textId="630AB05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13</w:t>
            </w:r>
          </w:p>
        </w:tc>
        <w:tc>
          <w:tcPr>
            <w:tcW w:w="2056" w:type="dxa"/>
          </w:tcPr>
          <w:p w14:paraId="288AF2ED" w14:textId="1A338EC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75963773" w14:textId="01EF8FC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1EDA3050" w14:textId="0BC62939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337C3884" w14:textId="3942661C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7</w:t>
            </w:r>
          </w:p>
        </w:tc>
      </w:tr>
      <w:tr w:rsidR="0089629F" w:rsidRPr="00C56C67" w14:paraId="74541B5C" w14:textId="77777777" w:rsidTr="00413A72">
        <w:trPr>
          <w:trHeight w:val="1475"/>
        </w:trPr>
        <w:tc>
          <w:tcPr>
            <w:tcW w:w="2055" w:type="dxa"/>
          </w:tcPr>
          <w:p w14:paraId="374A583D" w14:textId="746BC359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EACF0B7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47048726" w14:textId="61D488F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C24918F" w14:textId="7295AA71" w:rsidR="002B2805" w:rsidRPr="009B6372" w:rsidRDefault="002B2805" w:rsidP="002B280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>Game – At Redmond JV 3:30 V 4:45</w:t>
            </w:r>
          </w:p>
          <w:p w14:paraId="458EE367" w14:textId="6728499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5B6CAD3" w14:textId="616E8EAB" w:rsidR="0089629F" w:rsidRPr="002F1572" w:rsidRDefault="0089629F" w:rsidP="0089629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7D80EE05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7BEB43E9" w14:textId="701427B0" w:rsidR="0089629F" w:rsidRPr="00C56C67" w:rsidRDefault="0089629F" w:rsidP="0089629F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056" w:type="dxa"/>
          </w:tcPr>
          <w:p w14:paraId="3AECD93B" w14:textId="77777777" w:rsidR="004A3058" w:rsidRPr="00C56C67" w:rsidRDefault="004A3058" w:rsidP="004A305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 SCHOOL – LEAP – NO PRACTICE </w:t>
            </w:r>
          </w:p>
          <w:p w14:paraId="0D73D7B8" w14:textId="27C0BC85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027722E" w14:textId="77777777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9AA91A8" w14:textId="750AF37D" w:rsidR="00413A72" w:rsidRDefault="00413A72">
      <w:pPr>
        <w:pStyle w:val="NoSpacing"/>
      </w:pP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413A72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179C9302" w:rsidR="00413A72" w:rsidRDefault="00BD49F9" w:rsidP="00FC48CF">
            <w:pPr>
              <w:pStyle w:val="Month"/>
              <w:spacing w:after="40"/>
            </w:pPr>
            <w:r>
              <w:t>Girls</w:t>
            </w:r>
            <w:r w:rsidR="00946173">
              <w:t xml:space="preserve"> </w:t>
            </w:r>
            <w:r w:rsidR="0052640C">
              <w:t>Basketball</w:t>
            </w:r>
            <w:r w:rsidR="004C7892"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5A284A16" w:rsidR="00413A72" w:rsidRDefault="003C6CA3" w:rsidP="00FC48CF">
            <w:pPr>
              <w:pStyle w:val="Year"/>
              <w:spacing w:after="40"/>
            </w:pPr>
            <w:r>
              <w:t>20</w:t>
            </w:r>
            <w:r w:rsidR="00A6103B">
              <w:t>2</w:t>
            </w:r>
            <w:r w:rsidR="00F3479A">
              <w:t>6</w:t>
            </w:r>
          </w:p>
        </w:tc>
      </w:tr>
      <w:tr w:rsidR="00413A72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413A72" w:rsidRDefault="00413A72" w:rsidP="00FC48C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413A72" w:rsidRDefault="00413A72" w:rsidP="00FC48C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000000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000000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000000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000000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000000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000000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AB6407">
        <w:tc>
          <w:tcPr>
            <w:tcW w:w="2055" w:type="dxa"/>
          </w:tcPr>
          <w:p w14:paraId="6779348C" w14:textId="0DDB26BB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8</w:t>
            </w:r>
          </w:p>
        </w:tc>
        <w:tc>
          <w:tcPr>
            <w:tcW w:w="2055" w:type="dxa"/>
          </w:tcPr>
          <w:p w14:paraId="2FE1BA0C" w14:textId="0893EECE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9</w:t>
            </w:r>
          </w:p>
        </w:tc>
        <w:tc>
          <w:tcPr>
            <w:tcW w:w="2185" w:type="dxa"/>
          </w:tcPr>
          <w:p w14:paraId="01AB3A60" w14:textId="524944E8" w:rsidR="0057681F" w:rsidRPr="00C56C67" w:rsidRDefault="00D03033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20</w:t>
            </w:r>
          </w:p>
        </w:tc>
        <w:tc>
          <w:tcPr>
            <w:tcW w:w="1927" w:type="dxa"/>
          </w:tcPr>
          <w:p w14:paraId="20EB2A73" w14:textId="30F51999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78C852BF" w14:textId="20F96C2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381B597B" w14:textId="17390E45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0C449356" w14:textId="1626020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24</w:t>
            </w:r>
          </w:p>
        </w:tc>
      </w:tr>
      <w:tr w:rsidR="00E02168" w:rsidRPr="00C56C67" w14:paraId="7FB80796" w14:textId="77777777" w:rsidTr="00AB6407">
        <w:trPr>
          <w:trHeight w:val="1790"/>
        </w:trPr>
        <w:tc>
          <w:tcPr>
            <w:tcW w:w="2055" w:type="dxa"/>
          </w:tcPr>
          <w:p w14:paraId="2F91E7F5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2E4CFCA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5A1B3553" w14:textId="0041983E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4797AE78" w14:textId="55B6D266" w:rsidR="00E02168" w:rsidRPr="009B63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>
              <w:rPr>
                <w:b/>
                <w:bCs/>
                <w:sz w:val="20"/>
                <w:szCs w:val="20"/>
              </w:rPr>
              <w:t>Timberline</w:t>
            </w:r>
            <w:r w:rsidRPr="009B6372">
              <w:rPr>
                <w:b/>
                <w:bCs/>
                <w:sz w:val="20"/>
                <w:szCs w:val="20"/>
              </w:rPr>
              <w:t xml:space="preserve"> JV 3:30 V 4:45</w:t>
            </w:r>
          </w:p>
          <w:p w14:paraId="0496CFF7" w14:textId="1BD2A806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48AADFB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D84AB94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450DA6DA" w14:textId="48C6B02F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1DDFCAD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38BBE466" w14:textId="6DD9DE93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B35F300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</w:tr>
      <w:tr w:rsidR="00E02168" w:rsidRPr="00C56C67" w14:paraId="7C6821DE" w14:textId="77777777" w:rsidTr="00AB6407">
        <w:tc>
          <w:tcPr>
            <w:tcW w:w="2055" w:type="dxa"/>
          </w:tcPr>
          <w:p w14:paraId="5207F55C" w14:textId="0314A41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October </w:t>
            </w:r>
            <w:r w:rsidR="00325712">
              <w:rPr>
                <w:sz w:val="20"/>
                <w:szCs w:val="20"/>
              </w:rPr>
              <w:t>25</w:t>
            </w:r>
          </w:p>
        </w:tc>
        <w:tc>
          <w:tcPr>
            <w:tcW w:w="2055" w:type="dxa"/>
          </w:tcPr>
          <w:p w14:paraId="165CAB9B" w14:textId="69A8DB92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6</w:t>
            </w:r>
          </w:p>
        </w:tc>
        <w:tc>
          <w:tcPr>
            <w:tcW w:w="2185" w:type="dxa"/>
          </w:tcPr>
          <w:p w14:paraId="7C302356" w14:textId="2881CB2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7</w:t>
            </w:r>
          </w:p>
        </w:tc>
        <w:tc>
          <w:tcPr>
            <w:tcW w:w="1927" w:type="dxa"/>
          </w:tcPr>
          <w:p w14:paraId="5DC885C3" w14:textId="485B9E44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0C07CDA" w14:textId="35885F89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2382B06E" w14:textId="6B6F4685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67B741E7" w14:textId="1D3C72EB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31</w:t>
            </w:r>
          </w:p>
        </w:tc>
      </w:tr>
      <w:tr w:rsidR="00E02168" w:rsidRPr="00C56C67" w14:paraId="005BD234" w14:textId="77777777" w:rsidTr="00B77F13">
        <w:trPr>
          <w:trHeight w:val="1826"/>
        </w:trPr>
        <w:tc>
          <w:tcPr>
            <w:tcW w:w="2055" w:type="dxa"/>
          </w:tcPr>
          <w:p w14:paraId="41E83184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07B205CB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6D74E196" w14:textId="2D5BEECD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69E51B9C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14AEB248" w14:textId="7B7886F5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165BC2AF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19C89960" w14:textId="61B2677F" w:rsidR="00AA6785" w:rsidRPr="009B6372" w:rsidRDefault="00AA6785" w:rsidP="00AA678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9B6372">
              <w:rPr>
                <w:b/>
                <w:bCs/>
                <w:sz w:val="20"/>
                <w:szCs w:val="20"/>
              </w:rPr>
              <w:t xml:space="preserve"> JV 3:30 V 4:45</w:t>
            </w:r>
          </w:p>
          <w:p w14:paraId="7FCFA0E8" w14:textId="39176CC7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517D845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69B7F702" w14:textId="6DDACD62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E02168" w:rsidRPr="00C56C67" w14:paraId="58E08AFB" w14:textId="77777777" w:rsidTr="00B77F13">
        <w:tc>
          <w:tcPr>
            <w:tcW w:w="2055" w:type="dxa"/>
          </w:tcPr>
          <w:p w14:paraId="497F47D3" w14:textId="706072C5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</w:t>
            </w:r>
          </w:p>
        </w:tc>
        <w:tc>
          <w:tcPr>
            <w:tcW w:w="2055" w:type="dxa"/>
          </w:tcPr>
          <w:p w14:paraId="32F3490A" w14:textId="3DA8DCAF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</w:t>
            </w:r>
          </w:p>
        </w:tc>
        <w:tc>
          <w:tcPr>
            <w:tcW w:w="2185" w:type="dxa"/>
          </w:tcPr>
          <w:p w14:paraId="3A45C0E0" w14:textId="6E0768AD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</w:t>
            </w:r>
          </w:p>
        </w:tc>
        <w:tc>
          <w:tcPr>
            <w:tcW w:w="1927" w:type="dxa"/>
          </w:tcPr>
          <w:p w14:paraId="21052CB7" w14:textId="6F48C9D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4</w:t>
            </w:r>
          </w:p>
        </w:tc>
        <w:tc>
          <w:tcPr>
            <w:tcW w:w="2056" w:type="dxa"/>
          </w:tcPr>
          <w:p w14:paraId="5E912C10" w14:textId="4E4421AC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5</w:t>
            </w:r>
          </w:p>
        </w:tc>
        <w:tc>
          <w:tcPr>
            <w:tcW w:w="2056" w:type="dxa"/>
          </w:tcPr>
          <w:p w14:paraId="02545BE0" w14:textId="482B09F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6</w:t>
            </w:r>
          </w:p>
        </w:tc>
        <w:tc>
          <w:tcPr>
            <w:tcW w:w="2056" w:type="dxa"/>
          </w:tcPr>
          <w:p w14:paraId="79554FBA" w14:textId="4993C553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E02168" w:rsidRPr="00C56C67" w14:paraId="1A0FE638" w14:textId="77777777" w:rsidTr="00B77F13">
        <w:trPr>
          <w:trHeight w:val="1826"/>
        </w:trPr>
        <w:tc>
          <w:tcPr>
            <w:tcW w:w="2055" w:type="dxa"/>
          </w:tcPr>
          <w:p w14:paraId="3940AC0E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5CEF474B" w14:textId="77777777" w:rsidR="00D54013" w:rsidRPr="00D54013" w:rsidRDefault="00D54013" w:rsidP="00D54013">
            <w:pPr>
              <w:pStyle w:val="NoSpacing"/>
              <w:rPr>
                <w:sz w:val="20"/>
                <w:szCs w:val="20"/>
              </w:rPr>
            </w:pPr>
            <w:r w:rsidRPr="00D54013">
              <w:rPr>
                <w:sz w:val="20"/>
                <w:szCs w:val="20"/>
              </w:rPr>
              <w:t>Practice 2:25-4:15</w:t>
            </w:r>
          </w:p>
          <w:p w14:paraId="4563FF48" w14:textId="77777777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06BC8D92" w14:textId="66BB004C" w:rsidR="00E02168" w:rsidRPr="004159F8" w:rsidRDefault="004159F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4159F8">
              <w:rPr>
                <w:b/>
                <w:bCs/>
                <w:sz w:val="20"/>
                <w:szCs w:val="20"/>
              </w:rPr>
              <w:t xml:space="preserve">Final GAME – TBD – </w:t>
            </w:r>
            <w:r w:rsidR="00BD49F9">
              <w:rPr>
                <w:b/>
                <w:bCs/>
                <w:sz w:val="20"/>
                <w:szCs w:val="20"/>
              </w:rPr>
              <w:t>Home</w:t>
            </w:r>
          </w:p>
          <w:p w14:paraId="28453E7E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37B34F4" w14:textId="1225AC1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AA7215E" w14:textId="31166884" w:rsidR="00E02168" w:rsidRPr="00972A74" w:rsidRDefault="00E02168" w:rsidP="00E02168">
            <w:pPr>
              <w:pStyle w:val="NoSpacing"/>
              <w:rPr>
                <w:sz w:val="20"/>
                <w:szCs w:val="20"/>
              </w:rPr>
            </w:pPr>
          </w:p>
          <w:p w14:paraId="28AB2B91" w14:textId="0B649130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5DE3965" w14:textId="51F3B434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94CDD83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4DAD450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5DD0B6BE" w14:textId="77777777" w:rsidR="00F27B44" w:rsidRPr="00993D67" w:rsidRDefault="00F27B44">
      <w:pPr>
        <w:pStyle w:val="NoSpacing"/>
        <w:rPr>
          <w:sz w:val="24"/>
          <w:szCs w:val="24"/>
        </w:rPr>
      </w:pPr>
    </w:p>
    <w:p w14:paraId="26FDE46A" w14:textId="12459BAB" w:rsidR="00F27B44" w:rsidRDefault="002B5D3E">
      <w:pPr>
        <w:pStyle w:val="NoSpacing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</w:t>
      </w:r>
      <w:r w:rsidR="005E12AA">
        <w:rPr>
          <w:b/>
          <w:bCs/>
          <w:i/>
          <w:iCs/>
          <w:sz w:val="24"/>
          <w:szCs w:val="24"/>
        </w:rPr>
        <w:t xml:space="preserve">at that time if you are not selected for the team you will have 24 hours to move to Cross Country if you would like otherwise you can </w:t>
      </w:r>
      <w:r w:rsidR="008768B3">
        <w:rPr>
          <w:b/>
          <w:bCs/>
          <w:i/>
          <w:iCs/>
          <w:sz w:val="24"/>
          <w:szCs w:val="24"/>
        </w:rPr>
        <w:t xml:space="preserve">look to our intramural programs offered later this school year.  </w:t>
      </w:r>
    </w:p>
    <w:p w14:paraId="5DFCD31B" w14:textId="77777777" w:rsidR="00F27B44" w:rsidRDefault="00F27B44">
      <w:pPr>
        <w:pStyle w:val="NoSpacing"/>
        <w:rPr>
          <w:b/>
          <w:bCs/>
          <w:i/>
          <w:iCs/>
          <w:sz w:val="24"/>
          <w:szCs w:val="24"/>
        </w:rPr>
      </w:pPr>
    </w:p>
    <w:p w14:paraId="287895BC" w14:textId="77777777" w:rsidR="00FB3E09" w:rsidRPr="00426CF4" w:rsidRDefault="00FB3E09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p w14:paraId="10D4D29F" w14:textId="463B0889" w:rsidR="0086184C" w:rsidRPr="0086184C" w:rsidRDefault="0086184C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</w:t>
      </w:r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If you believe it to be an error you can reply to the email – however coaches may not see your reply until the next day.  The main office has no way to track that attendance as it is a different system than school attendance.  </w:t>
      </w:r>
    </w:p>
    <w:p w14:paraId="4F489995" w14:textId="4D61D231" w:rsidR="005556BD" w:rsidRPr="0086184C" w:rsidRDefault="005556BD">
      <w:pPr>
        <w:pStyle w:val="NoSpacing"/>
      </w:pPr>
      <w:r w:rsidRPr="0086184C">
        <w:t xml:space="preserve"> </w:t>
      </w:r>
    </w:p>
    <w:sectPr w:rsidR="005556BD" w:rsidRPr="0086184C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DE70F" w14:textId="77777777" w:rsidR="00612FD5" w:rsidRDefault="00612FD5">
      <w:pPr>
        <w:spacing w:before="0" w:after="0"/>
      </w:pPr>
      <w:r>
        <w:separator/>
      </w:r>
    </w:p>
  </w:endnote>
  <w:endnote w:type="continuationSeparator" w:id="0">
    <w:p w14:paraId="78825321" w14:textId="77777777" w:rsidR="00612FD5" w:rsidRDefault="00612F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73C87" w14:textId="77777777" w:rsidR="00612FD5" w:rsidRDefault="00612FD5">
      <w:pPr>
        <w:spacing w:before="0" w:after="0"/>
      </w:pPr>
      <w:r>
        <w:separator/>
      </w:r>
    </w:p>
  </w:footnote>
  <w:footnote w:type="continuationSeparator" w:id="0">
    <w:p w14:paraId="56B069E5" w14:textId="77777777" w:rsidR="00612FD5" w:rsidRDefault="00612FD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04548"/>
    <w:rsid w:val="000160A2"/>
    <w:rsid w:val="00020D79"/>
    <w:rsid w:val="000400C8"/>
    <w:rsid w:val="00045F96"/>
    <w:rsid w:val="00052DA8"/>
    <w:rsid w:val="00055CEC"/>
    <w:rsid w:val="00057422"/>
    <w:rsid w:val="000958A4"/>
    <w:rsid w:val="000A144B"/>
    <w:rsid w:val="000B463B"/>
    <w:rsid w:val="000B71EA"/>
    <w:rsid w:val="000C6588"/>
    <w:rsid w:val="000D1AB1"/>
    <w:rsid w:val="000E5D01"/>
    <w:rsid w:val="0010279B"/>
    <w:rsid w:val="00104357"/>
    <w:rsid w:val="00110C4B"/>
    <w:rsid w:val="00123703"/>
    <w:rsid w:val="00123750"/>
    <w:rsid w:val="00145D4B"/>
    <w:rsid w:val="00162DFF"/>
    <w:rsid w:val="001841A2"/>
    <w:rsid w:val="00184C9D"/>
    <w:rsid w:val="00190D17"/>
    <w:rsid w:val="001929E4"/>
    <w:rsid w:val="0019759E"/>
    <w:rsid w:val="00197A1E"/>
    <w:rsid w:val="001A0D78"/>
    <w:rsid w:val="001B346C"/>
    <w:rsid w:val="001B73E0"/>
    <w:rsid w:val="001C5BC4"/>
    <w:rsid w:val="001F0464"/>
    <w:rsid w:val="002016C2"/>
    <w:rsid w:val="00203010"/>
    <w:rsid w:val="0020369F"/>
    <w:rsid w:val="0020684D"/>
    <w:rsid w:val="00210269"/>
    <w:rsid w:val="00221071"/>
    <w:rsid w:val="00221504"/>
    <w:rsid w:val="00222655"/>
    <w:rsid w:val="00232C02"/>
    <w:rsid w:val="00251B10"/>
    <w:rsid w:val="00253CC7"/>
    <w:rsid w:val="00257845"/>
    <w:rsid w:val="00262469"/>
    <w:rsid w:val="0026779A"/>
    <w:rsid w:val="002814B9"/>
    <w:rsid w:val="00283FB5"/>
    <w:rsid w:val="00285DD1"/>
    <w:rsid w:val="00290910"/>
    <w:rsid w:val="00295BAD"/>
    <w:rsid w:val="002A0998"/>
    <w:rsid w:val="002A3C73"/>
    <w:rsid w:val="002A41EC"/>
    <w:rsid w:val="002B2805"/>
    <w:rsid w:val="002B294A"/>
    <w:rsid w:val="002B5D3E"/>
    <w:rsid w:val="002D0E92"/>
    <w:rsid w:val="002D582A"/>
    <w:rsid w:val="002E1035"/>
    <w:rsid w:val="002E5FBE"/>
    <w:rsid w:val="002F04A9"/>
    <w:rsid w:val="002F1572"/>
    <w:rsid w:val="002F2C4D"/>
    <w:rsid w:val="002F6EF1"/>
    <w:rsid w:val="002F7D0A"/>
    <w:rsid w:val="0031790F"/>
    <w:rsid w:val="00325712"/>
    <w:rsid w:val="003319FB"/>
    <w:rsid w:val="0034679E"/>
    <w:rsid w:val="0036212C"/>
    <w:rsid w:val="003733D7"/>
    <w:rsid w:val="00391972"/>
    <w:rsid w:val="003A0251"/>
    <w:rsid w:val="003B005A"/>
    <w:rsid w:val="003B13F0"/>
    <w:rsid w:val="003B46B4"/>
    <w:rsid w:val="003B6DDE"/>
    <w:rsid w:val="003C6CA3"/>
    <w:rsid w:val="003D0000"/>
    <w:rsid w:val="003D1B0C"/>
    <w:rsid w:val="003F3221"/>
    <w:rsid w:val="00404B9C"/>
    <w:rsid w:val="00413A72"/>
    <w:rsid w:val="004159F8"/>
    <w:rsid w:val="00426CF4"/>
    <w:rsid w:val="00432768"/>
    <w:rsid w:val="00435726"/>
    <w:rsid w:val="004429E6"/>
    <w:rsid w:val="00443244"/>
    <w:rsid w:val="0044337F"/>
    <w:rsid w:val="00446204"/>
    <w:rsid w:val="00447271"/>
    <w:rsid w:val="00462E71"/>
    <w:rsid w:val="0047636B"/>
    <w:rsid w:val="00483FC7"/>
    <w:rsid w:val="004979A2"/>
    <w:rsid w:val="004A3058"/>
    <w:rsid w:val="004B0140"/>
    <w:rsid w:val="004C75A7"/>
    <w:rsid w:val="004C7892"/>
    <w:rsid w:val="004D19D5"/>
    <w:rsid w:val="004D6307"/>
    <w:rsid w:val="004D729B"/>
    <w:rsid w:val="004F530B"/>
    <w:rsid w:val="004F5F28"/>
    <w:rsid w:val="00510FCB"/>
    <w:rsid w:val="005233FA"/>
    <w:rsid w:val="00523577"/>
    <w:rsid w:val="0052640C"/>
    <w:rsid w:val="00532D2F"/>
    <w:rsid w:val="00534FB1"/>
    <w:rsid w:val="005426E2"/>
    <w:rsid w:val="00543109"/>
    <w:rsid w:val="00544226"/>
    <w:rsid w:val="005547E3"/>
    <w:rsid w:val="005556BD"/>
    <w:rsid w:val="00573EDB"/>
    <w:rsid w:val="0057681F"/>
    <w:rsid w:val="00581B9E"/>
    <w:rsid w:val="0058369B"/>
    <w:rsid w:val="0058756D"/>
    <w:rsid w:val="00591AD6"/>
    <w:rsid w:val="0059451C"/>
    <w:rsid w:val="005C11A6"/>
    <w:rsid w:val="005D27DA"/>
    <w:rsid w:val="005D3E7B"/>
    <w:rsid w:val="005D68AF"/>
    <w:rsid w:val="005E12AA"/>
    <w:rsid w:val="005E5F4C"/>
    <w:rsid w:val="005F480D"/>
    <w:rsid w:val="005F4BC3"/>
    <w:rsid w:val="005F7685"/>
    <w:rsid w:val="00612FD5"/>
    <w:rsid w:val="006155C9"/>
    <w:rsid w:val="00616E69"/>
    <w:rsid w:val="00624068"/>
    <w:rsid w:val="00633C47"/>
    <w:rsid w:val="0063561D"/>
    <w:rsid w:val="006521E0"/>
    <w:rsid w:val="006A05FF"/>
    <w:rsid w:val="006A2122"/>
    <w:rsid w:val="006A22FF"/>
    <w:rsid w:val="006A7C76"/>
    <w:rsid w:val="006D2ED9"/>
    <w:rsid w:val="006F0AF6"/>
    <w:rsid w:val="006F3579"/>
    <w:rsid w:val="006F674F"/>
    <w:rsid w:val="00720C1E"/>
    <w:rsid w:val="00724163"/>
    <w:rsid w:val="00724685"/>
    <w:rsid w:val="00737EC9"/>
    <w:rsid w:val="007421F5"/>
    <w:rsid w:val="00744D57"/>
    <w:rsid w:val="007511BC"/>
    <w:rsid w:val="007520F2"/>
    <w:rsid w:val="00781B83"/>
    <w:rsid w:val="007942A9"/>
    <w:rsid w:val="007A5137"/>
    <w:rsid w:val="007A648D"/>
    <w:rsid w:val="007A6DE4"/>
    <w:rsid w:val="007C7D29"/>
    <w:rsid w:val="007D4D4B"/>
    <w:rsid w:val="007D5734"/>
    <w:rsid w:val="007D65A9"/>
    <w:rsid w:val="007E36C1"/>
    <w:rsid w:val="007E4C72"/>
    <w:rsid w:val="007F0C23"/>
    <w:rsid w:val="007F20A4"/>
    <w:rsid w:val="007F7A5D"/>
    <w:rsid w:val="008044C6"/>
    <w:rsid w:val="00804FC2"/>
    <w:rsid w:val="00820CF7"/>
    <w:rsid w:val="00827B0B"/>
    <w:rsid w:val="008314A0"/>
    <w:rsid w:val="008316E5"/>
    <w:rsid w:val="00834643"/>
    <w:rsid w:val="00835E21"/>
    <w:rsid w:val="0083683A"/>
    <w:rsid w:val="0084639F"/>
    <w:rsid w:val="00854437"/>
    <w:rsid w:val="00857582"/>
    <w:rsid w:val="0086184C"/>
    <w:rsid w:val="008679E5"/>
    <w:rsid w:val="008768B3"/>
    <w:rsid w:val="008931BC"/>
    <w:rsid w:val="0089629F"/>
    <w:rsid w:val="008A6247"/>
    <w:rsid w:val="008B5513"/>
    <w:rsid w:val="00902175"/>
    <w:rsid w:val="00910DC5"/>
    <w:rsid w:val="00946173"/>
    <w:rsid w:val="00954E1C"/>
    <w:rsid w:val="00961C58"/>
    <w:rsid w:val="00962B78"/>
    <w:rsid w:val="0096521D"/>
    <w:rsid w:val="00972A74"/>
    <w:rsid w:val="00972E34"/>
    <w:rsid w:val="00985EE6"/>
    <w:rsid w:val="00992F2E"/>
    <w:rsid w:val="00993D67"/>
    <w:rsid w:val="009979CC"/>
    <w:rsid w:val="009A6A02"/>
    <w:rsid w:val="009B322A"/>
    <w:rsid w:val="009B6372"/>
    <w:rsid w:val="009B7127"/>
    <w:rsid w:val="009C134E"/>
    <w:rsid w:val="009C3B1B"/>
    <w:rsid w:val="009C4955"/>
    <w:rsid w:val="009C7F87"/>
    <w:rsid w:val="009E20D3"/>
    <w:rsid w:val="009E668E"/>
    <w:rsid w:val="00A03BF5"/>
    <w:rsid w:val="00A6103B"/>
    <w:rsid w:val="00A61FA1"/>
    <w:rsid w:val="00A760BE"/>
    <w:rsid w:val="00A95149"/>
    <w:rsid w:val="00A96A06"/>
    <w:rsid w:val="00AA5F79"/>
    <w:rsid w:val="00AA6785"/>
    <w:rsid w:val="00AB6407"/>
    <w:rsid w:val="00AC73AA"/>
    <w:rsid w:val="00AE40B7"/>
    <w:rsid w:val="00B0705A"/>
    <w:rsid w:val="00B5305D"/>
    <w:rsid w:val="00B5318D"/>
    <w:rsid w:val="00B57292"/>
    <w:rsid w:val="00B57B97"/>
    <w:rsid w:val="00B6355B"/>
    <w:rsid w:val="00B674BE"/>
    <w:rsid w:val="00B700E5"/>
    <w:rsid w:val="00B701F5"/>
    <w:rsid w:val="00B77F13"/>
    <w:rsid w:val="00B9218F"/>
    <w:rsid w:val="00B936C4"/>
    <w:rsid w:val="00BB36EF"/>
    <w:rsid w:val="00BB445A"/>
    <w:rsid w:val="00BC3C37"/>
    <w:rsid w:val="00BD49F9"/>
    <w:rsid w:val="00BE55EB"/>
    <w:rsid w:val="00BF269C"/>
    <w:rsid w:val="00C0202E"/>
    <w:rsid w:val="00C140B9"/>
    <w:rsid w:val="00C462B2"/>
    <w:rsid w:val="00C47BAA"/>
    <w:rsid w:val="00C56C67"/>
    <w:rsid w:val="00C72144"/>
    <w:rsid w:val="00C726A2"/>
    <w:rsid w:val="00C760FC"/>
    <w:rsid w:val="00C90796"/>
    <w:rsid w:val="00CA55EB"/>
    <w:rsid w:val="00CA6489"/>
    <w:rsid w:val="00CA7FBF"/>
    <w:rsid w:val="00CB4F3D"/>
    <w:rsid w:val="00CD2ABF"/>
    <w:rsid w:val="00CE3881"/>
    <w:rsid w:val="00CE61AD"/>
    <w:rsid w:val="00D03033"/>
    <w:rsid w:val="00D0514A"/>
    <w:rsid w:val="00D21293"/>
    <w:rsid w:val="00D23A01"/>
    <w:rsid w:val="00D30155"/>
    <w:rsid w:val="00D35B64"/>
    <w:rsid w:val="00D377FF"/>
    <w:rsid w:val="00D43B61"/>
    <w:rsid w:val="00D525C6"/>
    <w:rsid w:val="00D54013"/>
    <w:rsid w:val="00D5745D"/>
    <w:rsid w:val="00D84B48"/>
    <w:rsid w:val="00D90374"/>
    <w:rsid w:val="00D908BC"/>
    <w:rsid w:val="00D93BDC"/>
    <w:rsid w:val="00D97C12"/>
    <w:rsid w:val="00DB61F3"/>
    <w:rsid w:val="00DC3BB5"/>
    <w:rsid w:val="00DF3DC8"/>
    <w:rsid w:val="00E02168"/>
    <w:rsid w:val="00E031E4"/>
    <w:rsid w:val="00E43294"/>
    <w:rsid w:val="00E6043F"/>
    <w:rsid w:val="00E679CD"/>
    <w:rsid w:val="00E80BE0"/>
    <w:rsid w:val="00E8664E"/>
    <w:rsid w:val="00EA11E4"/>
    <w:rsid w:val="00EA45F5"/>
    <w:rsid w:val="00EA6412"/>
    <w:rsid w:val="00EB09BA"/>
    <w:rsid w:val="00EC1549"/>
    <w:rsid w:val="00EC2FD1"/>
    <w:rsid w:val="00EC47FC"/>
    <w:rsid w:val="00ED539E"/>
    <w:rsid w:val="00ED75A2"/>
    <w:rsid w:val="00EE5159"/>
    <w:rsid w:val="00EF13D9"/>
    <w:rsid w:val="00F00831"/>
    <w:rsid w:val="00F01A58"/>
    <w:rsid w:val="00F055FA"/>
    <w:rsid w:val="00F276B6"/>
    <w:rsid w:val="00F27B44"/>
    <w:rsid w:val="00F3479A"/>
    <w:rsid w:val="00F34F85"/>
    <w:rsid w:val="00F377CD"/>
    <w:rsid w:val="00F42D11"/>
    <w:rsid w:val="00F46CEC"/>
    <w:rsid w:val="00F55A41"/>
    <w:rsid w:val="00F60BC8"/>
    <w:rsid w:val="00F832C3"/>
    <w:rsid w:val="00F8354F"/>
    <w:rsid w:val="00F837A0"/>
    <w:rsid w:val="00FB3E09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2538C"/>
    <w:rsid w:val="000823F8"/>
    <w:rsid w:val="00084273"/>
    <w:rsid w:val="00120DBB"/>
    <w:rsid w:val="001F0464"/>
    <w:rsid w:val="002261B3"/>
    <w:rsid w:val="0030142E"/>
    <w:rsid w:val="00353C09"/>
    <w:rsid w:val="003B13F0"/>
    <w:rsid w:val="00446204"/>
    <w:rsid w:val="00594BC3"/>
    <w:rsid w:val="006759AD"/>
    <w:rsid w:val="00680ED9"/>
    <w:rsid w:val="0068168E"/>
    <w:rsid w:val="0073194E"/>
    <w:rsid w:val="00793603"/>
    <w:rsid w:val="007F0C23"/>
    <w:rsid w:val="00834643"/>
    <w:rsid w:val="00960240"/>
    <w:rsid w:val="0096195C"/>
    <w:rsid w:val="009A0F7E"/>
    <w:rsid w:val="009E20D3"/>
    <w:rsid w:val="00A052B1"/>
    <w:rsid w:val="00A42935"/>
    <w:rsid w:val="00AE40B7"/>
    <w:rsid w:val="00B06542"/>
    <w:rsid w:val="00B805AD"/>
    <w:rsid w:val="00BB36EF"/>
    <w:rsid w:val="00C36A5D"/>
    <w:rsid w:val="00D626A2"/>
    <w:rsid w:val="00D91373"/>
    <w:rsid w:val="00D97204"/>
    <w:rsid w:val="00EB13CD"/>
    <w:rsid w:val="00F42D11"/>
    <w:rsid w:val="00F5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11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15</cp:revision>
  <cp:lastPrinted>2022-10-12T17:43:00Z</cp:lastPrinted>
  <dcterms:created xsi:type="dcterms:W3CDTF">2026-03-04T22:34:00Z</dcterms:created>
  <dcterms:modified xsi:type="dcterms:W3CDTF">2026-06-07T21:53:00Z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