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25" w:rsidRPr="003A4A30" w:rsidRDefault="004D1225" w:rsidP="00D009CD">
      <w:pPr>
        <w:rPr>
          <w:rFonts w:ascii="Book Antiqua" w:hAnsi="Book Antiqua"/>
          <w:b/>
          <w:sz w:val="16"/>
        </w:rPr>
      </w:pPr>
    </w:p>
    <w:p w:rsidR="00D009CD" w:rsidRPr="00360C16" w:rsidRDefault="00D009CD" w:rsidP="00D009CD">
      <w:pPr>
        <w:pStyle w:val="ListParagraph"/>
        <w:numPr>
          <w:ilvl w:val="0"/>
          <w:numId w:val="1"/>
        </w:numPr>
        <w:rPr>
          <w:rFonts w:ascii="Book Antiqua" w:hAnsi="Book Antiqua"/>
          <w:b/>
        </w:rPr>
      </w:pPr>
      <w:r w:rsidRPr="00360C16">
        <w:rPr>
          <w:rFonts w:ascii="Book Antiqua" w:hAnsi="Book Antiqua"/>
          <w:b/>
        </w:rPr>
        <w:t>CALL TO ORDER</w:t>
      </w:r>
    </w:p>
    <w:p w:rsidR="006B3549" w:rsidRPr="00360C16" w:rsidRDefault="006B3549" w:rsidP="006B3549">
      <w:pPr>
        <w:numPr>
          <w:ilvl w:val="0"/>
          <w:numId w:val="1"/>
        </w:numPr>
        <w:tabs>
          <w:tab w:val="right" w:pos="720"/>
          <w:tab w:val="left" w:pos="1080"/>
          <w:tab w:val="left" w:pos="1800"/>
          <w:tab w:val="left" w:pos="2160"/>
          <w:tab w:val="left" w:pos="2520"/>
          <w:tab w:val="left" w:pos="2880"/>
        </w:tabs>
        <w:ind w:firstLine="0"/>
        <w:rPr>
          <w:rFonts w:ascii="Book Antiqua" w:hAnsi="Book Antiqua"/>
        </w:rPr>
      </w:pPr>
      <w:r w:rsidRPr="00360C16">
        <w:rPr>
          <w:rFonts w:ascii="Book Antiqua" w:hAnsi="Book Antiqua"/>
        </w:rPr>
        <w:t>Invocation</w:t>
      </w:r>
    </w:p>
    <w:p w:rsidR="006B3549" w:rsidRPr="00D03FD6" w:rsidRDefault="006B3549" w:rsidP="006B3549">
      <w:pPr>
        <w:numPr>
          <w:ilvl w:val="0"/>
          <w:numId w:val="1"/>
        </w:numPr>
        <w:tabs>
          <w:tab w:val="right" w:pos="720"/>
          <w:tab w:val="left" w:pos="1080"/>
          <w:tab w:val="left" w:pos="1800"/>
          <w:tab w:val="left" w:pos="2160"/>
          <w:tab w:val="left" w:pos="2520"/>
          <w:tab w:val="left" w:pos="2880"/>
        </w:tabs>
        <w:ind w:firstLine="0"/>
        <w:rPr>
          <w:rFonts w:ascii="Book Antiqua" w:hAnsi="Book Antiqua"/>
          <w:i/>
          <w:iCs/>
          <w:sz w:val="24"/>
        </w:rPr>
      </w:pPr>
      <w:r w:rsidRPr="00D03FD6">
        <w:rPr>
          <w:rFonts w:ascii="Book Antiqua" w:hAnsi="Book Antiqua"/>
          <w:sz w:val="24"/>
        </w:rPr>
        <w:t xml:space="preserve">Approval of Minutes </w:t>
      </w:r>
      <w:r w:rsidRPr="00D03FD6">
        <w:rPr>
          <w:rFonts w:ascii="Book Antiqua" w:hAnsi="Book Antiqua"/>
          <w:i/>
          <w:iCs/>
          <w:sz w:val="24"/>
        </w:rPr>
        <w:t>(</w:t>
      </w:r>
      <w:r w:rsidR="00A47771">
        <w:rPr>
          <w:rFonts w:ascii="Book Antiqua" w:hAnsi="Book Antiqua"/>
          <w:i/>
          <w:iCs/>
          <w:sz w:val="24"/>
        </w:rPr>
        <w:t>June 1</w:t>
      </w:r>
      <w:r w:rsidR="00A47771" w:rsidRPr="00A47771">
        <w:rPr>
          <w:rFonts w:ascii="Book Antiqua" w:hAnsi="Book Antiqua"/>
          <w:i/>
          <w:iCs/>
          <w:sz w:val="24"/>
          <w:vertAlign w:val="superscript"/>
        </w:rPr>
        <w:t>st</w:t>
      </w:r>
      <w:r w:rsidR="00A47771">
        <w:rPr>
          <w:rFonts w:ascii="Book Antiqua" w:hAnsi="Book Antiqua"/>
          <w:i/>
          <w:iCs/>
          <w:sz w:val="24"/>
        </w:rPr>
        <w:t xml:space="preserve"> &amp; June 1</w:t>
      </w:r>
      <w:r w:rsidR="00A47771" w:rsidRPr="00A47771">
        <w:rPr>
          <w:rFonts w:ascii="Book Antiqua" w:hAnsi="Book Antiqua"/>
          <w:i/>
          <w:iCs/>
          <w:sz w:val="24"/>
          <w:vertAlign w:val="superscript"/>
        </w:rPr>
        <w:t>st</w:t>
      </w:r>
      <w:r w:rsidR="00A47771">
        <w:rPr>
          <w:rFonts w:ascii="Book Antiqua" w:hAnsi="Book Antiqua"/>
          <w:i/>
          <w:iCs/>
          <w:sz w:val="24"/>
        </w:rPr>
        <w:t xml:space="preserve"> &amp; 8</w:t>
      </w:r>
      <w:r w:rsidR="00A47771" w:rsidRPr="00A47771">
        <w:rPr>
          <w:rFonts w:ascii="Book Antiqua" w:hAnsi="Book Antiqua"/>
          <w:i/>
          <w:iCs/>
          <w:sz w:val="24"/>
          <w:vertAlign w:val="superscript"/>
        </w:rPr>
        <w:t>th</w:t>
      </w:r>
      <w:r w:rsidR="00A47771">
        <w:rPr>
          <w:rFonts w:ascii="Book Antiqua" w:hAnsi="Book Antiqua"/>
          <w:i/>
          <w:iCs/>
          <w:sz w:val="24"/>
        </w:rPr>
        <w:t xml:space="preserve"> work session &amp; special called mtg.</w:t>
      </w:r>
      <w:r w:rsidR="0095311F">
        <w:rPr>
          <w:rFonts w:ascii="Book Antiqua" w:hAnsi="Book Antiqua"/>
          <w:i/>
          <w:iCs/>
          <w:sz w:val="24"/>
        </w:rPr>
        <w:t>)</w:t>
      </w:r>
      <w:r w:rsidRPr="00D03FD6">
        <w:rPr>
          <w:rFonts w:ascii="Book Antiqua" w:hAnsi="Book Antiqua"/>
          <w:i/>
          <w:iCs/>
          <w:sz w:val="24"/>
        </w:rPr>
        <w:t xml:space="preserve"> </w:t>
      </w:r>
    </w:p>
    <w:p w:rsidR="006B3549" w:rsidRPr="00D03FD6" w:rsidRDefault="006B3549" w:rsidP="006B3549">
      <w:pPr>
        <w:numPr>
          <w:ilvl w:val="0"/>
          <w:numId w:val="1"/>
        </w:numPr>
        <w:tabs>
          <w:tab w:val="right" w:pos="720"/>
          <w:tab w:val="left" w:pos="1080"/>
          <w:tab w:val="left" w:pos="1800"/>
          <w:tab w:val="left" w:pos="2160"/>
          <w:tab w:val="left" w:pos="2520"/>
          <w:tab w:val="left" w:pos="2880"/>
        </w:tabs>
        <w:ind w:firstLine="0"/>
        <w:rPr>
          <w:rFonts w:ascii="Book Antiqua" w:hAnsi="Book Antiqua"/>
          <w:sz w:val="24"/>
        </w:rPr>
      </w:pPr>
      <w:r w:rsidRPr="00D03FD6">
        <w:rPr>
          <w:rFonts w:ascii="Book Antiqua" w:hAnsi="Book Antiqua"/>
          <w:sz w:val="24"/>
        </w:rPr>
        <w:t>Approval of Agenda</w:t>
      </w:r>
    </w:p>
    <w:p w:rsidR="006B3549" w:rsidRPr="00D03FD6" w:rsidRDefault="006B3549" w:rsidP="006B3549">
      <w:pPr>
        <w:numPr>
          <w:ilvl w:val="0"/>
          <w:numId w:val="1"/>
        </w:numPr>
        <w:tabs>
          <w:tab w:val="right" w:pos="720"/>
          <w:tab w:val="left" w:pos="1080"/>
          <w:tab w:val="left" w:pos="1800"/>
          <w:tab w:val="left" w:pos="2160"/>
          <w:tab w:val="left" w:pos="2520"/>
          <w:tab w:val="left" w:pos="2880"/>
        </w:tabs>
        <w:ind w:firstLine="0"/>
        <w:rPr>
          <w:rFonts w:ascii="Book Antiqua" w:hAnsi="Book Antiqua"/>
          <w:sz w:val="24"/>
        </w:rPr>
      </w:pPr>
      <w:r w:rsidRPr="00D03FD6">
        <w:rPr>
          <w:rFonts w:ascii="Book Antiqua" w:hAnsi="Book Antiqua"/>
          <w:sz w:val="24"/>
        </w:rPr>
        <w:t>Announcements</w:t>
      </w:r>
    </w:p>
    <w:p w:rsidR="006B3549" w:rsidRPr="00D03FD6" w:rsidRDefault="006B3549" w:rsidP="006B3549">
      <w:pPr>
        <w:numPr>
          <w:ilvl w:val="0"/>
          <w:numId w:val="1"/>
        </w:numPr>
        <w:tabs>
          <w:tab w:val="right" w:pos="720"/>
          <w:tab w:val="left" w:pos="1080"/>
          <w:tab w:val="left" w:pos="1800"/>
          <w:tab w:val="left" w:pos="2160"/>
          <w:tab w:val="left" w:pos="2520"/>
          <w:tab w:val="left" w:pos="2880"/>
        </w:tabs>
        <w:ind w:firstLine="0"/>
        <w:rPr>
          <w:rFonts w:ascii="Book Antiqua" w:hAnsi="Book Antiqua"/>
          <w:sz w:val="24"/>
        </w:rPr>
      </w:pPr>
      <w:r w:rsidRPr="00D03FD6">
        <w:rPr>
          <w:rFonts w:ascii="Book Antiqua" w:hAnsi="Book Antiqua"/>
          <w:sz w:val="24"/>
        </w:rPr>
        <w:t>Public Comments</w:t>
      </w:r>
    </w:p>
    <w:p w:rsidR="00A62E18" w:rsidRPr="00B371F9" w:rsidRDefault="00A62E18" w:rsidP="00161E46">
      <w:pPr>
        <w:rPr>
          <w:rFonts w:ascii="Book Antiqua" w:hAnsi="Book Antiqua"/>
          <w:sz w:val="16"/>
        </w:rPr>
      </w:pPr>
    </w:p>
    <w:p w:rsidR="00243DBE" w:rsidRPr="00D03FD6" w:rsidRDefault="00243DBE" w:rsidP="00243DBE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REPORTS</w:t>
      </w:r>
    </w:p>
    <w:p w:rsidR="006F3546" w:rsidRPr="00B014E9" w:rsidRDefault="00816267" w:rsidP="00B014E9">
      <w:pPr>
        <w:pStyle w:val="ListParagraph"/>
        <w:numPr>
          <w:ilvl w:val="1"/>
          <w:numId w:val="1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None at this time</w:t>
      </w:r>
    </w:p>
    <w:p w:rsidR="00A62E18" w:rsidRPr="00746A57" w:rsidRDefault="00A62E18" w:rsidP="00AB083B">
      <w:pPr>
        <w:rPr>
          <w:rFonts w:ascii="Book Antiqua" w:hAnsi="Book Antiqua"/>
          <w:sz w:val="16"/>
        </w:rPr>
      </w:pPr>
    </w:p>
    <w:p w:rsidR="00E51620" w:rsidRPr="006B148B" w:rsidRDefault="002765AA" w:rsidP="006B148B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UNFINISHED BUSINESS</w:t>
      </w:r>
    </w:p>
    <w:p w:rsidR="007B0DAC" w:rsidRDefault="009F67EB" w:rsidP="009F67EB">
      <w:pPr>
        <w:pStyle w:val="ListParagraph"/>
        <w:numPr>
          <w:ilvl w:val="1"/>
          <w:numId w:val="1"/>
        </w:numPr>
        <w:rPr>
          <w:rFonts w:ascii="Book Antiqua" w:hAnsi="Book Antiqua"/>
          <w:sz w:val="24"/>
        </w:rPr>
      </w:pPr>
      <w:r w:rsidRPr="009F67EB">
        <w:rPr>
          <w:rFonts w:ascii="Book Antiqua" w:hAnsi="Book Antiqua"/>
          <w:sz w:val="24"/>
        </w:rPr>
        <w:t>Policy 1740/4010-E Parent or Student Appeal Form</w:t>
      </w:r>
      <w:r w:rsidR="00ED4BC7">
        <w:rPr>
          <w:rFonts w:ascii="Book Antiqua" w:hAnsi="Book Antiqua"/>
          <w:sz w:val="24"/>
        </w:rPr>
        <w:t xml:space="preserve"> (</w:t>
      </w:r>
      <w:r w:rsidR="00ED4BC7" w:rsidRPr="00A62E18">
        <w:rPr>
          <w:rFonts w:ascii="Book Antiqua" w:hAnsi="Book Antiqua"/>
          <w:color w:val="1F497D" w:themeColor="text2"/>
          <w:sz w:val="24"/>
        </w:rPr>
        <w:t>remove from table</w:t>
      </w:r>
      <w:r w:rsidR="00A62E18" w:rsidRPr="00A62E18">
        <w:rPr>
          <w:rFonts w:ascii="Book Antiqua" w:hAnsi="Book Antiqua"/>
          <w:color w:val="1F497D" w:themeColor="text2"/>
          <w:sz w:val="24"/>
        </w:rPr>
        <w:t xml:space="preserve"> for 2</w:t>
      </w:r>
      <w:r w:rsidR="00A62E18" w:rsidRPr="00A62E18">
        <w:rPr>
          <w:rFonts w:ascii="Book Antiqua" w:hAnsi="Book Antiqua"/>
          <w:color w:val="1F497D" w:themeColor="text2"/>
          <w:sz w:val="24"/>
          <w:vertAlign w:val="superscript"/>
        </w:rPr>
        <w:t>nd</w:t>
      </w:r>
      <w:r w:rsidR="00A62E18" w:rsidRPr="00A62E18">
        <w:rPr>
          <w:rFonts w:ascii="Book Antiqua" w:hAnsi="Book Antiqua"/>
          <w:color w:val="1F497D" w:themeColor="text2"/>
          <w:sz w:val="24"/>
        </w:rPr>
        <w:t xml:space="preserve"> read</w:t>
      </w:r>
      <w:r w:rsidR="00ED4BC7">
        <w:rPr>
          <w:rFonts w:ascii="Book Antiqua" w:hAnsi="Book Antiqua"/>
          <w:sz w:val="24"/>
        </w:rPr>
        <w:t>)</w:t>
      </w:r>
    </w:p>
    <w:p w:rsidR="00A62E18" w:rsidRDefault="00A62E18" w:rsidP="00A62E18">
      <w:pPr>
        <w:pStyle w:val="ListParagraph"/>
        <w:ind w:left="1440"/>
        <w:rPr>
          <w:rFonts w:ascii="Book Antiqua" w:hAnsi="Book Antiqua"/>
          <w:sz w:val="24"/>
        </w:rPr>
      </w:pPr>
    </w:p>
    <w:p w:rsidR="00A47771" w:rsidRDefault="00A47771" w:rsidP="00A47771">
      <w:pPr>
        <w:pStyle w:val="ListParagraph"/>
        <w:numPr>
          <w:ilvl w:val="1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Spring Policy Updates</w:t>
      </w:r>
      <w:r w:rsidR="00A62E18">
        <w:rPr>
          <w:rFonts w:ascii="Book Antiqua" w:hAnsi="Book Antiqua"/>
          <w:sz w:val="24"/>
          <w:szCs w:val="24"/>
        </w:rPr>
        <w:t xml:space="preserve"> (</w:t>
      </w:r>
      <w:r w:rsidR="00A62E18" w:rsidRPr="00A62E18">
        <w:rPr>
          <w:rFonts w:ascii="Book Antiqua" w:hAnsi="Book Antiqua"/>
          <w:color w:val="1F497D" w:themeColor="text2"/>
          <w:sz w:val="24"/>
          <w:szCs w:val="24"/>
        </w:rPr>
        <w:t>remove from table for 2</w:t>
      </w:r>
      <w:r w:rsidR="00A62E18" w:rsidRPr="00A62E18">
        <w:rPr>
          <w:rFonts w:ascii="Book Antiqua" w:hAnsi="Book Antiqua"/>
          <w:color w:val="1F497D" w:themeColor="text2"/>
          <w:sz w:val="24"/>
          <w:szCs w:val="24"/>
          <w:vertAlign w:val="superscript"/>
        </w:rPr>
        <w:t>nd</w:t>
      </w:r>
      <w:r w:rsidR="00A62E18" w:rsidRPr="00A62E18">
        <w:rPr>
          <w:rFonts w:ascii="Book Antiqua" w:hAnsi="Book Antiqua"/>
          <w:color w:val="1F497D" w:themeColor="text2"/>
          <w:sz w:val="24"/>
          <w:szCs w:val="24"/>
        </w:rPr>
        <w:t xml:space="preserve"> read</w:t>
      </w:r>
      <w:r w:rsidR="00A62E18">
        <w:rPr>
          <w:rFonts w:ascii="Book Antiqua" w:hAnsi="Book Antiqua"/>
          <w:sz w:val="24"/>
          <w:szCs w:val="24"/>
        </w:rPr>
        <w:t>)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1310/4002 – Parental Involvement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2330 – Board Meeting Agenda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2340 – Parliamentary Procedures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3225/4312/7320 – Technology Responsible Use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5071/7351 – Electronically Stored Information Retention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6220 – Operation of School Nutrition Services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7130 – Licensure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1510/4200/7270 – School Safety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3430 – School Improvement Plan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3565/8307 – Title I Program Comparability of Services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4001 – Equal Educational Opportunities</w:t>
      </w:r>
    </w:p>
    <w:p w:rsidR="00A47771" w:rsidRDefault="00A47771" w:rsidP="00A47771">
      <w:pPr>
        <w:pStyle w:val="ListParagraph"/>
        <w:numPr>
          <w:ilvl w:val="1"/>
          <w:numId w:val="34"/>
        </w:numPr>
        <w:ind w:left="180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7530 – Military Leave</w:t>
      </w:r>
    </w:p>
    <w:p w:rsidR="00A62E18" w:rsidRDefault="00A62E18" w:rsidP="00A62E18">
      <w:pPr>
        <w:pStyle w:val="ListParagraph"/>
        <w:ind w:left="1800"/>
        <w:rPr>
          <w:rFonts w:ascii="Book Antiqua" w:hAnsi="Book Antiqua"/>
          <w:sz w:val="24"/>
          <w:szCs w:val="24"/>
        </w:rPr>
      </w:pPr>
    </w:p>
    <w:p w:rsidR="00ED4BC7" w:rsidRDefault="00ED4BC7" w:rsidP="00ED4BC7">
      <w:pPr>
        <w:pStyle w:val="ListParagraph"/>
        <w:numPr>
          <w:ilvl w:val="1"/>
          <w:numId w:val="35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Oakwood/South Plan 2026-2027</w:t>
      </w:r>
    </w:p>
    <w:p w:rsidR="00A62E18" w:rsidRDefault="00A62E18" w:rsidP="00A62E18">
      <w:pPr>
        <w:pStyle w:val="ListParagraph"/>
        <w:ind w:left="1440"/>
        <w:rPr>
          <w:rFonts w:ascii="Book Antiqua" w:hAnsi="Book Antiqua"/>
          <w:sz w:val="24"/>
        </w:rPr>
      </w:pPr>
    </w:p>
    <w:p w:rsidR="00ED4BC7" w:rsidRDefault="00ED4BC7" w:rsidP="00ED4BC7">
      <w:pPr>
        <w:pStyle w:val="ListParagraph"/>
        <w:numPr>
          <w:ilvl w:val="1"/>
          <w:numId w:val="35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Coaching Supplements</w:t>
      </w:r>
    </w:p>
    <w:p w:rsidR="00A62E18" w:rsidRPr="00ED4BC7" w:rsidRDefault="00A62E18" w:rsidP="00ED4BC7">
      <w:pPr>
        <w:rPr>
          <w:rFonts w:ascii="Book Antiqua" w:hAnsi="Book Antiqua"/>
          <w:sz w:val="24"/>
          <w:szCs w:val="24"/>
        </w:rPr>
      </w:pPr>
    </w:p>
    <w:p w:rsidR="00DE6A1A" w:rsidRPr="00D03FD6" w:rsidRDefault="00D009CD" w:rsidP="00C04CE7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NEW BUSINESS</w:t>
      </w:r>
    </w:p>
    <w:p w:rsidR="00AD6C9A" w:rsidRPr="00D03FD6" w:rsidRDefault="00AD6C9A" w:rsidP="00721256">
      <w:pPr>
        <w:pStyle w:val="ListParagraph"/>
        <w:numPr>
          <w:ilvl w:val="0"/>
          <w:numId w:val="3"/>
        </w:numPr>
        <w:rPr>
          <w:rFonts w:ascii="Book Antiqua" w:hAnsi="Book Antiqua"/>
          <w:sz w:val="24"/>
        </w:rPr>
      </w:pPr>
      <w:r w:rsidRPr="00D03FD6">
        <w:rPr>
          <w:rFonts w:ascii="Book Antiqua" w:hAnsi="Book Antiqua"/>
          <w:sz w:val="24"/>
        </w:rPr>
        <w:t>Consent Agenda</w:t>
      </w:r>
    </w:p>
    <w:p w:rsidR="003D3704" w:rsidRDefault="009F67EB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 w:rsidRPr="003A4A30">
        <w:rPr>
          <w:rFonts w:ascii="Book Antiqua" w:hAnsi="Book Antiqua"/>
        </w:rPr>
        <w:t>Requests for Transfer</w:t>
      </w:r>
    </w:p>
    <w:p w:rsidR="00382B30" w:rsidRDefault="00382B30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Interim Asst. Principal Contract (</w:t>
      </w:r>
      <w:r w:rsidRPr="00C159F7">
        <w:rPr>
          <w:rFonts w:ascii="Book Antiqua" w:hAnsi="Book Antiqua"/>
        </w:rPr>
        <w:t>BOE was polled</w:t>
      </w:r>
      <w:r>
        <w:rPr>
          <w:rFonts w:ascii="Book Antiqua" w:hAnsi="Book Antiqua"/>
        </w:rPr>
        <w:t>)</w:t>
      </w:r>
    </w:p>
    <w:p w:rsidR="00A47771" w:rsidRDefault="00A47771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Title II Funds (Tuition Reimbursement)</w:t>
      </w:r>
    </w:p>
    <w:p w:rsidR="00A47771" w:rsidRDefault="00A47771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Title II Funds (Mentor Pay &amp; Orientation Stipends)</w:t>
      </w:r>
    </w:p>
    <w:p w:rsidR="00F96600" w:rsidRDefault="000512E5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Second Step (Renewal)</w:t>
      </w:r>
    </w:p>
    <w:p w:rsidR="00ED4BC7" w:rsidRDefault="00ED4BC7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Eureka Math (Renewal)</w:t>
      </w:r>
    </w:p>
    <w:p w:rsidR="00C159F7" w:rsidRDefault="00C159F7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Kindergarten Staggered Entry</w:t>
      </w:r>
    </w:p>
    <w:p w:rsidR="00ED4BC7" w:rsidRDefault="00ED4BC7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Interim Spending Resolution</w:t>
      </w:r>
    </w:p>
    <w:p w:rsidR="00ED4BC7" w:rsidRPr="003A4A30" w:rsidRDefault="00ED4BC7" w:rsidP="00972330">
      <w:pPr>
        <w:pStyle w:val="ListParagraph"/>
        <w:numPr>
          <w:ilvl w:val="1"/>
          <w:numId w:val="3"/>
        </w:numPr>
        <w:rPr>
          <w:rFonts w:ascii="Book Antiqua" w:hAnsi="Book Antiqua"/>
        </w:rPr>
      </w:pPr>
      <w:r>
        <w:rPr>
          <w:rFonts w:ascii="Book Antiqua" w:hAnsi="Book Antiqua"/>
        </w:rPr>
        <w:t>EC Contracts</w:t>
      </w:r>
    </w:p>
    <w:p w:rsidR="00A62E18" w:rsidRDefault="00A62E18">
      <w:pPr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:rsidR="00A62E18" w:rsidRDefault="00A62E18" w:rsidP="00A62E18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lastRenderedPageBreak/>
        <w:t>NEW BUSINESS</w:t>
      </w:r>
      <w:r>
        <w:rPr>
          <w:rFonts w:ascii="Book Antiqua" w:hAnsi="Book Antiqua"/>
          <w:b/>
          <w:sz w:val="24"/>
        </w:rPr>
        <w:t xml:space="preserve"> (continued)</w:t>
      </w:r>
    </w:p>
    <w:p w:rsidR="00A62E18" w:rsidRPr="00D03FD6" w:rsidRDefault="00A62E18" w:rsidP="00A62E18">
      <w:pPr>
        <w:pStyle w:val="ListParagraph"/>
        <w:ind w:left="1080"/>
        <w:rPr>
          <w:rFonts w:ascii="Book Antiqua" w:hAnsi="Book Antiqua"/>
          <w:b/>
          <w:sz w:val="24"/>
        </w:rPr>
      </w:pPr>
    </w:p>
    <w:p w:rsidR="00077C50" w:rsidRDefault="00077C50" w:rsidP="00ED4BC7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Budget Resolution </w:t>
      </w:r>
      <w:r w:rsidR="00C159F7">
        <w:rPr>
          <w:rFonts w:ascii="Book Antiqua" w:hAnsi="Book Antiqua"/>
          <w:sz w:val="24"/>
          <w:szCs w:val="24"/>
        </w:rPr>
        <w:t>(BOE polled)</w:t>
      </w:r>
    </w:p>
    <w:p w:rsidR="00A62E18" w:rsidRDefault="00A62E18" w:rsidP="00ED4BC7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EC Pre-K and K-12 Adaptive Curriculum</w:t>
      </w:r>
    </w:p>
    <w:p w:rsidR="00A62E18" w:rsidRDefault="00A62E18" w:rsidP="00ED4BC7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CTE Local Plan</w:t>
      </w:r>
    </w:p>
    <w:p w:rsidR="00A62E18" w:rsidRDefault="00C159F7" w:rsidP="00A62E18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New CTE Course / </w:t>
      </w:r>
      <w:r w:rsidR="00A62E18">
        <w:rPr>
          <w:rFonts w:ascii="Book Antiqua" w:hAnsi="Book Antiqua"/>
          <w:sz w:val="24"/>
          <w:szCs w:val="24"/>
        </w:rPr>
        <w:t>Course Catalog for Bartlett Yancey Sr. High School</w:t>
      </w:r>
    </w:p>
    <w:p w:rsidR="00ED4BC7" w:rsidRPr="009F1F63" w:rsidRDefault="00ED4BC7" w:rsidP="00ED4BC7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9F1F63">
        <w:rPr>
          <w:rFonts w:ascii="Book Antiqua" w:hAnsi="Book Antiqua"/>
          <w:sz w:val="24"/>
          <w:szCs w:val="24"/>
        </w:rPr>
        <w:t>Policy # 4318 Option A – Use of Wireless Communication Devices</w:t>
      </w:r>
    </w:p>
    <w:p w:rsidR="00ED4BC7" w:rsidRDefault="00ED4BC7" w:rsidP="00ED4BC7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Policy # 7325 (new) – Video &amp; Audio Recordings by Employees</w:t>
      </w:r>
    </w:p>
    <w:p w:rsidR="003A4A30" w:rsidRDefault="00A47771" w:rsidP="006F2F52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Requests for Transfer (</w:t>
      </w:r>
      <w:r w:rsidR="00A62E18">
        <w:rPr>
          <w:rFonts w:ascii="Book Antiqua" w:hAnsi="Book Antiqua"/>
          <w:sz w:val="24"/>
          <w:szCs w:val="24"/>
        </w:rPr>
        <w:t xml:space="preserve">due to </w:t>
      </w:r>
      <w:r>
        <w:rPr>
          <w:rFonts w:ascii="Book Antiqua" w:hAnsi="Book Antiqua"/>
          <w:sz w:val="24"/>
          <w:szCs w:val="24"/>
        </w:rPr>
        <w:t>Oakwood Renovation</w:t>
      </w:r>
      <w:r w:rsidR="00A62E18"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>)</w:t>
      </w:r>
    </w:p>
    <w:p w:rsidR="00ED4BC7" w:rsidRDefault="00ED4BC7" w:rsidP="006F2F52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Task Order – Brady</w:t>
      </w:r>
    </w:p>
    <w:p w:rsidR="00ED4BC7" w:rsidRDefault="00ED4BC7" w:rsidP="006F2F52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Five-Year Facility Needs Survey</w:t>
      </w:r>
    </w:p>
    <w:p w:rsidR="00ED4BC7" w:rsidRDefault="00ED4BC7" w:rsidP="006F2F52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Budget Amendments </w:t>
      </w:r>
      <w:r w:rsidR="00C159F7">
        <w:rPr>
          <w:rFonts w:ascii="Book Antiqua" w:hAnsi="Book Antiqua"/>
          <w:sz w:val="24"/>
          <w:szCs w:val="24"/>
        </w:rPr>
        <w:t>#7 - # 12</w:t>
      </w:r>
    </w:p>
    <w:p w:rsidR="00E7738D" w:rsidRDefault="00E7738D" w:rsidP="006F2F52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Resolution</w:t>
      </w:r>
    </w:p>
    <w:p w:rsidR="00A62E18" w:rsidRDefault="00A62E18" w:rsidP="006F2F52">
      <w:pPr>
        <w:pStyle w:val="ListParagraph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Auditing Contracts</w:t>
      </w:r>
    </w:p>
    <w:p w:rsidR="003C288E" w:rsidRDefault="003C288E" w:rsidP="002524EC">
      <w:pPr>
        <w:rPr>
          <w:rFonts w:ascii="Book Antiqua" w:hAnsi="Book Antiqua"/>
          <w:sz w:val="18"/>
        </w:rPr>
      </w:pPr>
    </w:p>
    <w:p w:rsidR="00A62E18" w:rsidRPr="00746A57" w:rsidRDefault="00A62E18" w:rsidP="002524EC">
      <w:pPr>
        <w:rPr>
          <w:rFonts w:ascii="Book Antiqua" w:hAnsi="Book Antiqua"/>
          <w:sz w:val="18"/>
        </w:rPr>
      </w:pPr>
    </w:p>
    <w:p w:rsidR="00A90D83" w:rsidRPr="001955AD" w:rsidRDefault="00242712" w:rsidP="001955AD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SUPERINTENDENT UPDATES</w:t>
      </w:r>
    </w:p>
    <w:p w:rsidR="00767DEA" w:rsidRPr="008B765E" w:rsidRDefault="009F1F63" w:rsidP="008B765E">
      <w:pPr>
        <w:pStyle w:val="ListParagraph"/>
        <w:numPr>
          <w:ilvl w:val="1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Calendar Law Violation</w:t>
      </w:r>
    </w:p>
    <w:p w:rsidR="008B765E" w:rsidRDefault="008B765E" w:rsidP="00AB083B">
      <w:pPr>
        <w:rPr>
          <w:rFonts w:ascii="Book Antiqua" w:hAnsi="Book Antiqua"/>
          <w:sz w:val="16"/>
        </w:rPr>
      </w:pPr>
    </w:p>
    <w:p w:rsidR="00A62E18" w:rsidRPr="003A4A30" w:rsidRDefault="00A62E18" w:rsidP="00AB083B">
      <w:pPr>
        <w:rPr>
          <w:rFonts w:ascii="Book Antiqua" w:hAnsi="Book Antiqua"/>
          <w:sz w:val="16"/>
        </w:rPr>
      </w:pPr>
    </w:p>
    <w:p w:rsidR="00E36443" w:rsidRPr="00D03FD6" w:rsidRDefault="00E36443" w:rsidP="00E36443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BOARD MEMBER OBSERVATIONS</w:t>
      </w:r>
    </w:p>
    <w:p w:rsidR="00E51620" w:rsidRDefault="00E51620" w:rsidP="006E507F">
      <w:pPr>
        <w:rPr>
          <w:rFonts w:ascii="Book Antiqua" w:hAnsi="Book Antiqua"/>
          <w:b/>
          <w:sz w:val="18"/>
        </w:rPr>
      </w:pPr>
    </w:p>
    <w:p w:rsidR="00A62E18" w:rsidRPr="00E4087F" w:rsidRDefault="00A62E18" w:rsidP="006E507F">
      <w:pPr>
        <w:rPr>
          <w:rFonts w:ascii="Book Antiqua" w:hAnsi="Book Antiqua"/>
          <w:b/>
          <w:sz w:val="18"/>
        </w:rPr>
      </w:pPr>
    </w:p>
    <w:p w:rsidR="009A563B" w:rsidRPr="00816267" w:rsidRDefault="009A563B" w:rsidP="006E507F">
      <w:pPr>
        <w:pStyle w:val="ListParagraph"/>
        <w:numPr>
          <w:ilvl w:val="0"/>
          <w:numId w:val="1"/>
        </w:numPr>
        <w:ind w:right="864"/>
        <w:jc w:val="both"/>
        <w:rPr>
          <w:rFonts w:ascii="Book Antiqua" w:hAnsi="Book Antiqua"/>
        </w:rPr>
      </w:pPr>
      <w:r w:rsidRPr="00D03FD6">
        <w:rPr>
          <w:rFonts w:ascii="Book Antiqua" w:hAnsi="Book Antiqua"/>
          <w:b/>
          <w:sz w:val="24"/>
        </w:rPr>
        <w:t>CLOSED SESSION</w:t>
      </w:r>
      <w:r w:rsidRPr="00D03FD6">
        <w:rPr>
          <w:rFonts w:ascii="Book Antiqua" w:hAnsi="Book Antiqua"/>
          <w:sz w:val="24"/>
        </w:rPr>
        <w:t xml:space="preserve"> </w:t>
      </w:r>
      <w:r w:rsidRPr="00816267">
        <w:rPr>
          <w:rFonts w:ascii="Book Antiqua" w:hAnsi="Book Antiqua"/>
          <w:sz w:val="20"/>
        </w:rPr>
        <w:t xml:space="preserve">(I move that the Caswell County Board of Public Education go into closed session for the purpose of considering a personnel action that involves an officer or employee of this Board (NC General Statute 143-318.11(a)(6); and for the purpose of discussing information that is privileged, confidential or not a public record (NC General Statute 143-318.11(a)(1) </w:t>
      </w:r>
      <w:r w:rsidR="00ED4BC7">
        <w:rPr>
          <w:rFonts w:ascii="Book Antiqua" w:hAnsi="Book Antiqua"/>
          <w:sz w:val="20"/>
        </w:rPr>
        <w:t>and to confer with attorney.  Budget and allotments will also be discussed.</w:t>
      </w:r>
    </w:p>
    <w:p w:rsidR="00360C16" w:rsidRDefault="00360C16" w:rsidP="001275B8">
      <w:pPr>
        <w:rPr>
          <w:rFonts w:ascii="Book Antiqua" w:hAnsi="Book Antiqua"/>
          <w:sz w:val="16"/>
        </w:rPr>
      </w:pPr>
    </w:p>
    <w:p w:rsidR="00A62E18" w:rsidRPr="003A4A30" w:rsidRDefault="00A62E18" w:rsidP="001275B8">
      <w:pPr>
        <w:rPr>
          <w:rFonts w:ascii="Book Antiqua" w:hAnsi="Book Antiqua"/>
          <w:sz w:val="16"/>
        </w:rPr>
      </w:pPr>
    </w:p>
    <w:p w:rsidR="00144778" w:rsidRPr="00D03FD6" w:rsidRDefault="00144778" w:rsidP="00144778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PERSONNEL</w:t>
      </w:r>
    </w:p>
    <w:p w:rsidR="00DC0936" w:rsidRDefault="00DC0936" w:rsidP="00DC0936">
      <w:pPr>
        <w:pStyle w:val="ListParagraph"/>
        <w:numPr>
          <w:ilvl w:val="1"/>
          <w:numId w:val="1"/>
        </w:numPr>
        <w:rPr>
          <w:rFonts w:ascii="Book Antiqua" w:hAnsi="Book Antiqua"/>
          <w:sz w:val="24"/>
        </w:rPr>
      </w:pPr>
      <w:r w:rsidRPr="00D03FD6">
        <w:rPr>
          <w:rFonts w:ascii="Book Antiqua" w:hAnsi="Book Antiqua"/>
          <w:sz w:val="24"/>
        </w:rPr>
        <w:t>Personnel Listing</w:t>
      </w:r>
    </w:p>
    <w:p w:rsidR="00C159F7" w:rsidRDefault="00C159F7" w:rsidP="00DC0936">
      <w:pPr>
        <w:pStyle w:val="ListParagraph"/>
        <w:numPr>
          <w:ilvl w:val="1"/>
          <w:numId w:val="1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Additional Contract Recommendations</w:t>
      </w:r>
    </w:p>
    <w:p w:rsidR="00C159F7" w:rsidRDefault="00C159F7" w:rsidP="00DC0936">
      <w:pPr>
        <w:pStyle w:val="ListParagraph"/>
        <w:numPr>
          <w:ilvl w:val="1"/>
          <w:numId w:val="1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Summer Work Requests</w:t>
      </w:r>
    </w:p>
    <w:p w:rsidR="00C159F7" w:rsidRDefault="0011319C" w:rsidP="00DC0936">
      <w:pPr>
        <w:pStyle w:val="ListParagraph"/>
        <w:numPr>
          <w:ilvl w:val="1"/>
          <w:numId w:val="1"/>
        </w:num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Fall Coaching- BYSHS &amp; NLD</w:t>
      </w:r>
      <w:bookmarkStart w:id="0" w:name="_GoBack"/>
      <w:bookmarkEnd w:id="0"/>
    </w:p>
    <w:p w:rsidR="00816267" w:rsidRDefault="00816267" w:rsidP="009F67EB">
      <w:pPr>
        <w:rPr>
          <w:rFonts w:ascii="Book Antiqua" w:hAnsi="Book Antiqua"/>
          <w:sz w:val="16"/>
        </w:rPr>
      </w:pPr>
    </w:p>
    <w:p w:rsidR="00A62E18" w:rsidRPr="003A4A30" w:rsidRDefault="00A62E18" w:rsidP="009F67EB">
      <w:pPr>
        <w:rPr>
          <w:rFonts w:ascii="Book Antiqua" w:hAnsi="Book Antiqua"/>
          <w:sz w:val="16"/>
        </w:rPr>
      </w:pPr>
    </w:p>
    <w:p w:rsidR="001D1DA1" w:rsidRPr="001D1DA1" w:rsidRDefault="00144778" w:rsidP="001D1DA1">
      <w:pPr>
        <w:pStyle w:val="ListParagraph"/>
        <w:numPr>
          <w:ilvl w:val="0"/>
          <w:numId w:val="1"/>
        </w:numPr>
        <w:rPr>
          <w:rFonts w:ascii="Book Antiqua" w:hAnsi="Book Antiqua"/>
          <w:b/>
          <w:sz w:val="24"/>
        </w:rPr>
      </w:pPr>
      <w:r w:rsidRPr="00D03FD6">
        <w:rPr>
          <w:rFonts w:ascii="Book Antiqua" w:hAnsi="Book Antiqua"/>
          <w:b/>
          <w:sz w:val="24"/>
        </w:rPr>
        <w:t>COMMUNICATIONS</w:t>
      </w:r>
    </w:p>
    <w:p w:rsidR="00816267" w:rsidRDefault="00417FE8" w:rsidP="00703478">
      <w:pPr>
        <w:pStyle w:val="ListParagraph"/>
        <w:numPr>
          <w:ilvl w:val="1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School Starting Times (flyer)</w:t>
      </w:r>
    </w:p>
    <w:p w:rsidR="000B79EB" w:rsidRDefault="000B79EB" w:rsidP="00A030DA">
      <w:pPr>
        <w:jc w:val="both"/>
        <w:rPr>
          <w:rFonts w:ascii="Book Antiqua" w:hAnsi="Book Antiqua"/>
          <w:sz w:val="16"/>
        </w:rPr>
      </w:pPr>
    </w:p>
    <w:p w:rsidR="00767DEA" w:rsidRDefault="00767DEA" w:rsidP="00A030DA">
      <w:pPr>
        <w:jc w:val="both"/>
        <w:rPr>
          <w:rFonts w:ascii="Book Antiqua" w:hAnsi="Book Antiqua"/>
          <w:sz w:val="16"/>
        </w:rPr>
      </w:pPr>
    </w:p>
    <w:p w:rsidR="00767DEA" w:rsidRDefault="00767DEA" w:rsidP="00A030DA">
      <w:pPr>
        <w:jc w:val="both"/>
        <w:rPr>
          <w:rFonts w:ascii="Book Antiqua" w:hAnsi="Book Antiqua"/>
          <w:sz w:val="16"/>
        </w:rPr>
      </w:pPr>
    </w:p>
    <w:p w:rsidR="004B206A" w:rsidRDefault="004B206A" w:rsidP="00A030DA">
      <w:pPr>
        <w:jc w:val="both"/>
        <w:rPr>
          <w:rFonts w:ascii="Book Antiqua" w:hAnsi="Book Antiqua"/>
          <w:sz w:val="16"/>
        </w:rPr>
      </w:pPr>
    </w:p>
    <w:p w:rsidR="004B206A" w:rsidRDefault="004B206A" w:rsidP="00A030DA">
      <w:pPr>
        <w:jc w:val="both"/>
        <w:rPr>
          <w:rFonts w:ascii="Book Antiqua" w:hAnsi="Book Antiqua"/>
          <w:sz w:val="16"/>
        </w:rPr>
      </w:pPr>
    </w:p>
    <w:p w:rsidR="004B206A" w:rsidRDefault="004B206A" w:rsidP="00A030DA">
      <w:pPr>
        <w:jc w:val="both"/>
        <w:rPr>
          <w:rFonts w:ascii="Book Antiqua" w:hAnsi="Book Antiqua"/>
          <w:sz w:val="16"/>
        </w:rPr>
      </w:pPr>
    </w:p>
    <w:p w:rsidR="00767DEA" w:rsidRDefault="00767DEA" w:rsidP="00A030DA">
      <w:pPr>
        <w:jc w:val="both"/>
        <w:rPr>
          <w:rFonts w:ascii="Book Antiqua" w:hAnsi="Book Antiqua"/>
          <w:sz w:val="16"/>
        </w:rPr>
      </w:pPr>
    </w:p>
    <w:p w:rsidR="00767DEA" w:rsidRDefault="00767DEA" w:rsidP="00A030DA">
      <w:pPr>
        <w:jc w:val="both"/>
        <w:rPr>
          <w:rFonts w:ascii="Book Antiqua" w:hAnsi="Book Antiqua"/>
          <w:sz w:val="16"/>
        </w:rPr>
      </w:pPr>
    </w:p>
    <w:p w:rsidR="00767DEA" w:rsidRDefault="00767DEA" w:rsidP="00A030DA">
      <w:pPr>
        <w:jc w:val="both"/>
        <w:rPr>
          <w:rFonts w:ascii="Book Antiqua" w:hAnsi="Book Antiqua"/>
          <w:sz w:val="16"/>
        </w:rPr>
      </w:pPr>
    </w:p>
    <w:p w:rsidR="00767DEA" w:rsidRDefault="00767DEA" w:rsidP="00A030DA">
      <w:pPr>
        <w:jc w:val="both"/>
        <w:rPr>
          <w:rFonts w:ascii="Book Antiqua" w:hAnsi="Book Antiqua"/>
          <w:sz w:val="16"/>
        </w:rPr>
      </w:pPr>
    </w:p>
    <w:p w:rsidR="00882170" w:rsidRPr="00A62E18" w:rsidRDefault="001058F0" w:rsidP="003A4A30">
      <w:pPr>
        <w:jc w:val="center"/>
        <w:rPr>
          <w:rFonts w:ascii="Book Antiqua" w:hAnsi="Book Antiqua"/>
        </w:rPr>
      </w:pPr>
      <w:r w:rsidRPr="00A62E18">
        <w:rPr>
          <w:rFonts w:ascii="Book Antiqua" w:hAnsi="Book Antiqua"/>
        </w:rPr>
        <w:t>Th</w:t>
      </w:r>
      <w:r w:rsidR="00144778" w:rsidRPr="00A62E18">
        <w:rPr>
          <w:rFonts w:ascii="Book Antiqua" w:hAnsi="Book Antiqua"/>
        </w:rPr>
        <w:t xml:space="preserve">e next scheduled meeting is </w:t>
      </w:r>
      <w:r w:rsidR="00183B5F" w:rsidRPr="00A62E18">
        <w:rPr>
          <w:rFonts w:ascii="Book Antiqua" w:hAnsi="Book Antiqua"/>
          <w:b/>
          <w:highlight w:val="yellow"/>
          <w:u w:val="single"/>
        </w:rPr>
        <w:t>Ju</w:t>
      </w:r>
      <w:r w:rsidR="009F1F63" w:rsidRPr="00A62E18">
        <w:rPr>
          <w:rFonts w:ascii="Book Antiqua" w:hAnsi="Book Antiqua"/>
          <w:b/>
          <w:highlight w:val="yellow"/>
          <w:u w:val="single"/>
        </w:rPr>
        <w:t>ly 13</w:t>
      </w:r>
      <w:r w:rsidR="00183B5F" w:rsidRPr="00A62E18">
        <w:rPr>
          <w:rFonts w:ascii="Book Antiqua" w:hAnsi="Book Antiqua"/>
          <w:b/>
          <w:highlight w:val="yellow"/>
          <w:u w:val="single"/>
        </w:rPr>
        <w:t xml:space="preserve">, </w:t>
      </w:r>
      <w:r w:rsidR="001E4E94" w:rsidRPr="00A62E18">
        <w:rPr>
          <w:rFonts w:ascii="Book Antiqua" w:hAnsi="Book Antiqua"/>
          <w:b/>
          <w:highlight w:val="yellow"/>
          <w:u w:val="single"/>
        </w:rPr>
        <w:t xml:space="preserve">2026 </w:t>
      </w:r>
      <w:r w:rsidR="00144778" w:rsidRPr="00A62E18">
        <w:rPr>
          <w:rFonts w:ascii="Book Antiqua" w:hAnsi="Book Antiqua"/>
          <w:b/>
          <w:highlight w:val="yellow"/>
          <w:u w:val="single"/>
        </w:rPr>
        <w:t xml:space="preserve">at </w:t>
      </w:r>
      <w:r w:rsidR="003A4A30" w:rsidRPr="00A62E18">
        <w:rPr>
          <w:rFonts w:ascii="Book Antiqua" w:hAnsi="Book Antiqua"/>
          <w:b/>
          <w:highlight w:val="yellow"/>
          <w:u w:val="single"/>
        </w:rPr>
        <w:t>9</w:t>
      </w:r>
      <w:r w:rsidR="00183B5F" w:rsidRPr="00A62E18">
        <w:rPr>
          <w:rFonts w:ascii="Book Antiqua" w:hAnsi="Book Antiqua"/>
          <w:b/>
          <w:highlight w:val="yellow"/>
          <w:u w:val="single"/>
        </w:rPr>
        <w:t>:00 a</w:t>
      </w:r>
      <w:r w:rsidR="001663A9" w:rsidRPr="00A62E18">
        <w:rPr>
          <w:rFonts w:ascii="Book Antiqua" w:hAnsi="Book Antiqua"/>
          <w:b/>
          <w:highlight w:val="yellow"/>
          <w:u w:val="single"/>
        </w:rPr>
        <w:t>.</w:t>
      </w:r>
      <w:r w:rsidR="00E57CF8" w:rsidRPr="00A62E18">
        <w:rPr>
          <w:rFonts w:ascii="Book Antiqua" w:hAnsi="Book Antiqua"/>
          <w:b/>
          <w:highlight w:val="yellow"/>
          <w:u w:val="single"/>
        </w:rPr>
        <w:t>m.</w:t>
      </w:r>
      <w:r w:rsidR="00E57CF8" w:rsidRPr="00A62E18">
        <w:rPr>
          <w:rFonts w:ascii="Book Antiqua" w:hAnsi="Book Antiqua"/>
          <w:b/>
          <w:u w:val="single"/>
        </w:rPr>
        <w:t xml:space="preserve"> </w:t>
      </w:r>
      <w:r w:rsidR="00144778" w:rsidRPr="00A62E18">
        <w:rPr>
          <w:rFonts w:ascii="Book Antiqua" w:hAnsi="Book Antiqua"/>
        </w:rPr>
        <w:t xml:space="preserve">in the </w:t>
      </w:r>
      <w:r w:rsidR="00C620DB" w:rsidRPr="00A62E18">
        <w:rPr>
          <w:rFonts w:ascii="Book Antiqua" w:hAnsi="Book Antiqua"/>
        </w:rPr>
        <w:t xml:space="preserve">Central Office Administration </w:t>
      </w:r>
      <w:r w:rsidR="00144778" w:rsidRPr="00A62E18">
        <w:rPr>
          <w:rFonts w:ascii="Book Antiqua" w:hAnsi="Book Antiqua"/>
        </w:rPr>
        <w:t>Building</w:t>
      </w:r>
      <w:r w:rsidR="00816267" w:rsidRPr="00A62E18">
        <w:rPr>
          <w:rFonts w:ascii="Book Antiqua" w:hAnsi="Book Antiqua"/>
        </w:rPr>
        <w:t>.</w:t>
      </w:r>
    </w:p>
    <w:sectPr w:rsidR="00882170" w:rsidRPr="00A62E18" w:rsidSect="004B206A">
      <w:headerReference w:type="default" r:id="rId8"/>
      <w:type w:val="continuous"/>
      <w:pgSz w:w="12240" w:h="15840"/>
      <w:pgMar w:top="230" w:right="288" w:bottom="720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1A5" w:rsidRDefault="000A51A5" w:rsidP="000A51A5">
      <w:r>
        <w:separator/>
      </w:r>
    </w:p>
  </w:endnote>
  <w:endnote w:type="continuationSeparator" w:id="0">
    <w:p w:rsidR="000A51A5" w:rsidRDefault="000A51A5" w:rsidP="000A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1A5" w:rsidRDefault="000A51A5" w:rsidP="000A51A5">
      <w:r>
        <w:separator/>
      </w:r>
    </w:p>
  </w:footnote>
  <w:footnote w:type="continuationSeparator" w:id="0">
    <w:p w:rsidR="000A51A5" w:rsidRDefault="000A51A5" w:rsidP="000A5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1A5" w:rsidRPr="00BC1AA2" w:rsidRDefault="000A51A5" w:rsidP="00B014E9">
    <w:pPr>
      <w:rPr>
        <w:rFonts w:ascii="Book Antiqua" w:hAnsi="Book Antiqua"/>
        <w:b/>
        <w:sz w:val="12"/>
        <w:szCs w:val="16"/>
      </w:rPr>
    </w:pPr>
  </w:p>
  <w:p w:rsidR="000A51A5" w:rsidRPr="00216626" w:rsidRDefault="000A51A5" w:rsidP="000A51A5">
    <w:pPr>
      <w:jc w:val="center"/>
      <w:rPr>
        <w:rFonts w:ascii="Book Antiqua" w:hAnsi="Book Antiqua"/>
        <w:b/>
      </w:rPr>
    </w:pPr>
    <w:r w:rsidRPr="00216626">
      <w:rPr>
        <w:rFonts w:ascii="Book Antiqua" w:hAnsi="Book Antiqua"/>
        <w:b/>
      </w:rPr>
      <w:t>CASWELL COUNTY BOARD OF EDUCATION</w:t>
    </w:r>
    <w:r w:rsidR="003376D3">
      <w:rPr>
        <w:rFonts w:ascii="Book Antiqua" w:hAnsi="Book Antiqua"/>
        <w:b/>
      </w:rPr>
      <w:t xml:space="preserve"> AGENDA</w:t>
    </w:r>
  </w:p>
  <w:p w:rsidR="003F00EB" w:rsidRDefault="009F67EB" w:rsidP="000A51A5">
    <w:pPr>
      <w:jc w:val="center"/>
      <w:rPr>
        <w:rFonts w:ascii="Book Antiqua" w:hAnsi="Book Antiqua"/>
        <w:b/>
      </w:rPr>
    </w:pPr>
    <w:r>
      <w:rPr>
        <w:rFonts w:ascii="Book Antiqua" w:hAnsi="Book Antiqua"/>
        <w:b/>
      </w:rPr>
      <w:t xml:space="preserve">June </w:t>
    </w:r>
    <w:r w:rsidR="00A47771">
      <w:rPr>
        <w:rFonts w:ascii="Book Antiqua" w:hAnsi="Book Antiqua"/>
        <w:b/>
      </w:rPr>
      <w:t>29</w:t>
    </w:r>
    <w:r>
      <w:rPr>
        <w:rFonts w:ascii="Book Antiqua" w:hAnsi="Book Antiqua"/>
        <w:b/>
      </w:rPr>
      <w:t xml:space="preserve">, </w:t>
    </w:r>
    <w:r w:rsidR="00993459">
      <w:rPr>
        <w:rFonts w:ascii="Book Antiqua" w:hAnsi="Book Antiqua"/>
        <w:b/>
      </w:rPr>
      <w:t xml:space="preserve">2026 </w:t>
    </w:r>
    <w:r w:rsidR="003F00EB">
      <w:rPr>
        <w:rFonts w:ascii="Book Antiqua" w:hAnsi="Book Antiqua"/>
        <w:b/>
      </w:rPr>
      <w:t xml:space="preserve">@ </w:t>
    </w:r>
    <w:r w:rsidR="00A47771">
      <w:rPr>
        <w:rFonts w:ascii="Book Antiqua" w:hAnsi="Book Antiqua"/>
        <w:b/>
      </w:rPr>
      <w:t>9:00 a</w:t>
    </w:r>
    <w:r w:rsidR="003F00EB">
      <w:rPr>
        <w:rFonts w:ascii="Book Antiqua" w:hAnsi="Book Antiqua"/>
        <w:b/>
      </w:rPr>
      <w:t>.m.</w:t>
    </w:r>
  </w:p>
  <w:p w:rsidR="000A51A5" w:rsidRPr="007A204D" w:rsidRDefault="000A51A5" w:rsidP="000A51A5">
    <w:pPr>
      <w:jc w:val="center"/>
      <w:rPr>
        <w:rFonts w:ascii="Book Antiqua" w:hAnsi="Book Antiqua"/>
        <w:b/>
        <w:sz w:val="20"/>
      </w:rPr>
    </w:pPr>
    <w:r w:rsidRPr="007A204D">
      <w:rPr>
        <w:rFonts w:ascii="Book Antiqua" w:hAnsi="Book Antiqua"/>
        <w:b/>
        <w:sz w:val="20"/>
      </w:rPr>
      <w:t>Central Office Administration Building</w:t>
    </w:r>
  </w:p>
  <w:p w:rsidR="003376D3" w:rsidRDefault="003376D3" w:rsidP="000A51A5">
    <w:pPr>
      <w:jc w:val="center"/>
      <w:rPr>
        <w:rFonts w:ascii="Book Antiqua" w:hAnsi="Book Antiqua"/>
        <w:b/>
        <w:sz w:val="12"/>
      </w:rPr>
    </w:pPr>
  </w:p>
  <w:p w:rsidR="00A62E18" w:rsidRDefault="00A62E18" w:rsidP="000A51A5">
    <w:pPr>
      <w:jc w:val="center"/>
      <w:rPr>
        <w:rFonts w:ascii="Book Antiqua" w:hAnsi="Book Antiqua"/>
        <w:b/>
        <w:sz w:val="12"/>
      </w:rPr>
    </w:pPr>
  </w:p>
  <w:p w:rsidR="00A62E18" w:rsidRPr="007A204D" w:rsidRDefault="00A62E18" w:rsidP="000A51A5">
    <w:pPr>
      <w:jc w:val="center"/>
      <w:rPr>
        <w:rFonts w:ascii="Book Antiqua" w:hAnsi="Book Antiqua"/>
        <w:b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129C"/>
    <w:multiLevelType w:val="hybridMultilevel"/>
    <w:tmpl w:val="36A011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C37E1B"/>
    <w:multiLevelType w:val="hybridMultilevel"/>
    <w:tmpl w:val="28EEAE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F60614"/>
    <w:multiLevelType w:val="hybridMultilevel"/>
    <w:tmpl w:val="993C3CA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328B1"/>
    <w:multiLevelType w:val="hybridMultilevel"/>
    <w:tmpl w:val="BF140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1B7B53"/>
    <w:multiLevelType w:val="hybridMultilevel"/>
    <w:tmpl w:val="E40E9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15A8F"/>
    <w:multiLevelType w:val="hybridMultilevel"/>
    <w:tmpl w:val="F70C37C2"/>
    <w:lvl w:ilvl="0" w:tplc="4F34D2B8">
      <w:start w:val="1"/>
      <w:numFmt w:val="upperRoman"/>
      <w:pStyle w:val="Heading1"/>
      <w:lvlText w:val="%1.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9E3CD1E4">
      <w:start w:val="1"/>
      <w:numFmt w:val="upperLetter"/>
      <w:lvlText w:val="%3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3" w:tplc="0409000B">
      <w:start w:val="1"/>
      <w:numFmt w:val="bullet"/>
      <w:lvlText w:val="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 w15:restartNumberingAfterBreak="0">
    <w:nsid w:val="199931BE"/>
    <w:multiLevelType w:val="hybridMultilevel"/>
    <w:tmpl w:val="1FF8E2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B1937C9"/>
    <w:multiLevelType w:val="hybridMultilevel"/>
    <w:tmpl w:val="D4928566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B6060C3"/>
    <w:multiLevelType w:val="hybridMultilevel"/>
    <w:tmpl w:val="B63ED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429E6"/>
    <w:multiLevelType w:val="hybridMultilevel"/>
    <w:tmpl w:val="ACF2515C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  <w:b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E4E98"/>
    <w:multiLevelType w:val="hybridMultilevel"/>
    <w:tmpl w:val="B6D21742"/>
    <w:lvl w:ilvl="0" w:tplc="0409000B">
      <w:start w:val="1"/>
      <w:numFmt w:val="bullet"/>
      <w:lvlText w:val=""/>
      <w:lvlJc w:val="left"/>
      <w:pPr>
        <w:ind w:left="1800" w:hanging="720"/>
      </w:pPr>
      <w:rPr>
        <w:rFonts w:ascii="Wingdings" w:hAnsi="Wingdings" w:hint="default"/>
        <w:b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04788E"/>
    <w:multiLevelType w:val="hybridMultilevel"/>
    <w:tmpl w:val="4D087C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330337B5"/>
    <w:multiLevelType w:val="hybridMultilevel"/>
    <w:tmpl w:val="A5402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D2BEE"/>
    <w:multiLevelType w:val="hybridMultilevel"/>
    <w:tmpl w:val="17CA055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4146DC"/>
    <w:multiLevelType w:val="hybridMultilevel"/>
    <w:tmpl w:val="738AD78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8E44CCE"/>
    <w:multiLevelType w:val="hybridMultilevel"/>
    <w:tmpl w:val="FC9EF920"/>
    <w:lvl w:ilvl="0" w:tplc="04F445A0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3BB72511"/>
    <w:multiLevelType w:val="hybridMultilevel"/>
    <w:tmpl w:val="7E085B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FEF792E"/>
    <w:multiLevelType w:val="hybridMultilevel"/>
    <w:tmpl w:val="5896F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6E6C5F"/>
    <w:multiLevelType w:val="hybridMultilevel"/>
    <w:tmpl w:val="AE3CD64C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9">
      <w:start w:val="1"/>
      <w:numFmt w:val="bullet"/>
      <w:lvlText w:val="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556A6"/>
    <w:multiLevelType w:val="hybridMultilevel"/>
    <w:tmpl w:val="D08C2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66440"/>
    <w:multiLevelType w:val="hybridMultilevel"/>
    <w:tmpl w:val="1EAABB40"/>
    <w:lvl w:ilvl="0" w:tplc="A334992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E2B1AA4"/>
    <w:multiLevelType w:val="hybridMultilevel"/>
    <w:tmpl w:val="5EFC46A2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F72ED0"/>
    <w:multiLevelType w:val="hybridMultilevel"/>
    <w:tmpl w:val="DAA44A9A"/>
    <w:lvl w:ilvl="0" w:tplc="2BE4146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5B5809"/>
    <w:multiLevelType w:val="hybridMultilevel"/>
    <w:tmpl w:val="36A26C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F585A"/>
    <w:multiLevelType w:val="hybridMultilevel"/>
    <w:tmpl w:val="67D4A6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0A1E24"/>
    <w:multiLevelType w:val="hybridMultilevel"/>
    <w:tmpl w:val="FD2626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F562D65"/>
    <w:multiLevelType w:val="hybridMultilevel"/>
    <w:tmpl w:val="68D4EC98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562DA6"/>
    <w:multiLevelType w:val="hybridMultilevel"/>
    <w:tmpl w:val="0C1E3D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795D59"/>
    <w:multiLevelType w:val="hybridMultilevel"/>
    <w:tmpl w:val="B274B72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4776419"/>
    <w:multiLevelType w:val="hybridMultilevel"/>
    <w:tmpl w:val="AC6297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4B830BD"/>
    <w:multiLevelType w:val="hybridMultilevel"/>
    <w:tmpl w:val="1E9EE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94FDE"/>
    <w:multiLevelType w:val="hybridMultilevel"/>
    <w:tmpl w:val="8820D942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  <w:b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B0A37"/>
    <w:multiLevelType w:val="hybridMultilevel"/>
    <w:tmpl w:val="6DEC9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3156B"/>
    <w:multiLevelType w:val="hybridMultilevel"/>
    <w:tmpl w:val="9A24EEDE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  <w:b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CC4FBC"/>
    <w:multiLevelType w:val="hybridMultilevel"/>
    <w:tmpl w:val="66264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2"/>
  </w:num>
  <w:num w:numId="4">
    <w:abstractNumId w:val="12"/>
  </w:num>
  <w:num w:numId="5">
    <w:abstractNumId w:val="17"/>
  </w:num>
  <w:num w:numId="6">
    <w:abstractNumId w:val="5"/>
  </w:num>
  <w:num w:numId="7">
    <w:abstractNumId w:val="15"/>
  </w:num>
  <w:num w:numId="8">
    <w:abstractNumId w:val="25"/>
  </w:num>
  <w:num w:numId="9">
    <w:abstractNumId w:val="30"/>
  </w:num>
  <w:num w:numId="10">
    <w:abstractNumId w:val="34"/>
  </w:num>
  <w:num w:numId="11">
    <w:abstractNumId w:val="0"/>
  </w:num>
  <w:num w:numId="12">
    <w:abstractNumId w:val="27"/>
  </w:num>
  <w:num w:numId="13">
    <w:abstractNumId w:val="18"/>
  </w:num>
  <w:num w:numId="14">
    <w:abstractNumId w:val="16"/>
  </w:num>
  <w:num w:numId="15">
    <w:abstractNumId w:val="10"/>
  </w:num>
  <w:num w:numId="16">
    <w:abstractNumId w:val="28"/>
  </w:num>
  <w:num w:numId="17">
    <w:abstractNumId w:val="13"/>
  </w:num>
  <w:num w:numId="18">
    <w:abstractNumId w:val="32"/>
  </w:num>
  <w:num w:numId="19">
    <w:abstractNumId w:val="6"/>
  </w:num>
  <w:num w:numId="20">
    <w:abstractNumId w:val="26"/>
  </w:num>
  <w:num w:numId="21">
    <w:abstractNumId w:val="1"/>
  </w:num>
  <w:num w:numId="22">
    <w:abstractNumId w:val="14"/>
  </w:num>
  <w:num w:numId="23">
    <w:abstractNumId w:val="24"/>
  </w:num>
  <w:num w:numId="24">
    <w:abstractNumId w:val="21"/>
  </w:num>
  <w:num w:numId="25">
    <w:abstractNumId w:val="20"/>
  </w:num>
  <w:num w:numId="26">
    <w:abstractNumId w:val="11"/>
  </w:num>
  <w:num w:numId="27">
    <w:abstractNumId w:val="29"/>
  </w:num>
  <w:num w:numId="28">
    <w:abstractNumId w:val="2"/>
  </w:num>
  <w:num w:numId="29">
    <w:abstractNumId w:val="23"/>
  </w:num>
  <w:num w:numId="30">
    <w:abstractNumId w:val="19"/>
  </w:num>
  <w:num w:numId="31">
    <w:abstractNumId w:val="8"/>
  </w:num>
  <w:num w:numId="32">
    <w:abstractNumId w:val="7"/>
  </w:num>
  <w:num w:numId="33">
    <w:abstractNumId w:val="4"/>
  </w:num>
  <w:num w:numId="34">
    <w:abstractNumId w:val="31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C4"/>
    <w:rsid w:val="00001A04"/>
    <w:rsid w:val="000021BC"/>
    <w:rsid w:val="00002384"/>
    <w:rsid w:val="00002B00"/>
    <w:rsid w:val="000047F6"/>
    <w:rsid w:val="0000588D"/>
    <w:rsid w:val="00010456"/>
    <w:rsid w:val="000134CB"/>
    <w:rsid w:val="0001407C"/>
    <w:rsid w:val="00014638"/>
    <w:rsid w:val="00023C58"/>
    <w:rsid w:val="00024237"/>
    <w:rsid w:val="00024744"/>
    <w:rsid w:val="00025AF1"/>
    <w:rsid w:val="00027CE1"/>
    <w:rsid w:val="00032CFB"/>
    <w:rsid w:val="00041FFB"/>
    <w:rsid w:val="000423BB"/>
    <w:rsid w:val="00044CE2"/>
    <w:rsid w:val="000456BF"/>
    <w:rsid w:val="00045EE0"/>
    <w:rsid w:val="000479E1"/>
    <w:rsid w:val="000512E5"/>
    <w:rsid w:val="000515ED"/>
    <w:rsid w:val="00051A18"/>
    <w:rsid w:val="000561C1"/>
    <w:rsid w:val="00061214"/>
    <w:rsid w:val="00063139"/>
    <w:rsid w:val="000669A9"/>
    <w:rsid w:val="00070093"/>
    <w:rsid w:val="000700AE"/>
    <w:rsid w:val="00072777"/>
    <w:rsid w:val="0007373F"/>
    <w:rsid w:val="00074177"/>
    <w:rsid w:val="00075DF6"/>
    <w:rsid w:val="00077C50"/>
    <w:rsid w:val="00080EC1"/>
    <w:rsid w:val="0008119E"/>
    <w:rsid w:val="0008320F"/>
    <w:rsid w:val="0009094C"/>
    <w:rsid w:val="0009143C"/>
    <w:rsid w:val="00091ED7"/>
    <w:rsid w:val="000920E2"/>
    <w:rsid w:val="00096A09"/>
    <w:rsid w:val="000A0424"/>
    <w:rsid w:val="000A04CB"/>
    <w:rsid w:val="000A0DB8"/>
    <w:rsid w:val="000A229A"/>
    <w:rsid w:val="000A35D2"/>
    <w:rsid w:val="000A51A5"/>
    <w:rsid w:val="000A543C"/>
    <w:rsid w:val="000A6628"/>
    <w:rsid w:val="000B1D7C"/>
    <w:rsid w:val="000B1EA6"/>
    <w:rsid w:val="000B2624"/>
    <w:rsid w:val="000B2B9A"/>
    <w:rsid w:val="000B54CD"/>
    <w:rsid w:val="000B6297"/>
    <w:rsid w:val="000B79EB"/>
    <w:rsid w:val="000C338D"/>
    <w:rsid w:val="000C3758"/>
    <w:rsid w:val="000C4635"/>
    <w:rsid w:val="000C48FA"/>
    <w:rsid w:val="000C62D9"/>
    <w:rsid w:val="000C6977"/>
    <w:rsid w:val="000D0D8F"/>
    <w:rsid w:val="000D2F83"/>
    <w:rsid w:val="000D4724"/>
    <w:rsid w:val="000D77C3"/>
    <w:rsid w:val="000D7B05"/>
    <w:rsid w:val="000E00B4"/>
    <w:rsid w:val="000E28BB"/>
    <w:rsid w:val="000E2B3E"/>
    <w:rsid w:val="000E2E6A"/>
    <w:rsid w:val="000E54BE"/>
    <w:rsid w:val="000E5831"/>
    <w:rsid w:val="000E6FDA"/>
    <w:rsid w:val="000F06B8"/>
    <w:rsid w:val="000F210F"/>
    <w:rsid w:val="000F2758"/>
    <w:rsid w:val="000F3566"/>
    <w:rsid w:val="000F467F"/>
    <w:rsid w:val="000F486F"/>
    <w:rsid w:val="00100845"/>
    <w:rsid w:val="00103060"/>
    <w:rsid w:val="00104C89"/>
    <w:rsid w:val="001058F0"/>
    <w:rsid w:val="00106775"/>
    <w:rsid w:val="0011319C"/>
    <w:rsid w:val="001144DF"/>
    <w:rsid w:val="00114D32"/>
    <w:rsid w:val="00114FCD"/>
    <w:rsid w:val="00115C6E"/>
    <w:rsid w:val="001162D8"/>
    <w:rsid w:val="001175A5"/>
    <w:rsid w:val="00120E4C"/>
    <w:rsid w:val="0012379D"/>
    <w:rsid w:val="001275B8"/>
    <w:rsid w:val="00127E24"/>
    <w:rsid w:val="00130B02"/>
    <w:rsid w:val="001317C4"/>
    <w:rsid w:val="00133759"/>
    <w:rsid w:val="00134B53"/>
    <w:rsid w:val="00137D9C"/>
    <w:rsid w:val="00140BF4"/>
    <w:rsid w:val="00140BFB"/>
    <w:rsid w:val="00141D08"/>
    <w:rsid w:val="0014201C"/>
    <w:rsid w:val="001425F5"/>
    <w:rsid w:val="00142B49"/>
    <w:rsid w:val="00144778"/>
    <w:rsid w:val="001504AA"/>
    <w:rsid w:val="00151223"/>
    <w:rsid w:val="00154FF9"/>
    <w:rsid w:val="001562E1"/>
    <w:rsid w:val="00161E46"/>
    <w:rsid w:val="001659EA"/>
    <w:rsid w:val="001663A9"/>
    <w:rsid w:val="00166610"/>
    <w:rsid w:val="001673D7"/>
    <w:rsid w:val="001674F3"/>
    <w:rsid w:val="00171D18"/>
    <w:rsid w:val="0017353F"/>
    <w:rsid w:val="00173F00"/>
    <w:rsid w:val="001740C5"/>
    <w:rsid w:val="001751CA"/>
    <w:rsid w:val="00177003"/>
    <w:rsid w:val="00177969"/>
    <w:rsid w:val="0018342F"/>
    <w:rsid w:val="00183B04"/>
    <w:rsid w:val="00183B5F"/>
    <w:rsid w:val="00183CF4"/>
    <w:rsid w:val="001849DE"/>
    <w:rsid w:val="00184C4C"/>
    <w:rsid w:val="00185577"/>
    <w:rsid w:val="00187C65"/>
    <w:rsid w:val="0019005C"/>
    <w:rsid w:val="00190F58"/>
    <w:rsid w:val="001930C4"/>
    <w:rsid w:val="00194219"/>
    <w:rsid w:val="00194BEF"/>
    <w:rsid w:val="001955AD"/>
    <w:rsid w:val="001A0D7F"/>
    <w:rsid w:val="001A165A"/>
    <w:rsid w:val="001A3B05"/>
    <w:rsid w:val="001A6532"/>
    <w:rsid w:val="001B0A9C"/>
    <w:rsid w:val="001B1ECF"/>
    <w:rsid w:val="001B2684"/>
    <w:rsid w:val="001B39F4"/>
    <w:rsid w:val="001B5436"/>
    <w:rsid w:val="001B554E"/>
    <w:rsid w:val="001B6B06"/>
    <w:rsid w:val="001B7079"/>
    <w:rsid w:val="001B7E97"/>
    <w:rsid w:val="001C1503"/>
    <w:rsid w:val="001C46F6"/>
    <w:rsid w:val="001D1DA1"/>
    <w:rsid w:val="001D2DD2"/>
    <w:rsid w:val="001D2FAE"/>
    <w:rsid w:val="001D40D6"/>
    <w:rsid w:val="001D7A78"/>
    <w:rsid w:val="001E0B84"/>
    <w:rsid w:val="001E10E1"/>
    <w:rsid w:val="001E1B11"/>
    <w:rsid w:val="001E3742"/>
    <w:rsid w:val="001E446A"/>
    <w:rsid w:val="001E4E40"/>
    <w:rsid w:val="001E4E94"/>
    <w:rsid w:val="001E7F4B"/>
    <w:rsid w:val="001F039B"/>
    <w:rsid w:val="001F0D3D"/>
    <w:rsid w:val="001F1AB7"/>
    <w:rsid w:val="001F1C1A"/>
    <w:rsid w:val="001F1CD0"/>
    <w:rsid w:val="001F224C"/>
    <w:rsid w:val="001F2970"/>
    <w:rsid w:val="001F3DF3"/>
    <w:rsid w:val="001F50CE"/>
    <w:rsid w:val="001F63C9"/>
    <w:rsid w:val="001F68F9"/>
    <w:rsid w:val="00201243"/>
    <w:rsid w:val="00201BAE"/>
    <w:rsid w:val="0020298F"/>
    <w:rsid w:val="00203643"/>
    <w:rsid w:val="00203980"/>
    <w:rsid w:val="00203B9F"/>
    <w:rsid w:val="002043D4"/>
    <w:rsid w:val="00205122"/>
    <w:rsid w:val="00207D54"/>
    <w:rsid w:val="00211957"/>
    <w:rsid w:val="00211986"/>
    <w:rsid w:val="00212840"/>
    <w:rsid w:val="00214700"/>
    <w:rsid w:val="00215EBA"/>
    <w:rsid w:val="00216626"/>
    <w:rsid w:val="00221354"/>
    <w:rsid w:val="002217AD"/>
    <w:rsid w:val="00222090"/>
    <w:rsid w:val="00222948"/>
    <w:rsid w:val="00222F2A"/>
    <w:rsid w:val="002232DF"/>
    <w:rsid w:val="00224C9E"/>
    <w:rsid w:val="00225776"/>
    <w:rsid w:val="00225ECC"/>
    <w:rsid w:val="00226360"/>
    <w:rsid w:val="00226E1C"/>
    <w:rsid w:val="002270C5"/>
    <w:rsid w:val="002273FE"/>
    <w:rsid w:val="002357F4"/>
    <w:rsid w:val="00236658"/>
    <w:rsid w:val="002373A5"/>
    <w:rsid w:val="00237D76"/>
    <w:rsid w:val="00237F93"/>
    <w:rsid w:val="0024005E"/>
    <w:rsid w:val="00241ABC"/>
    <w:rsid w:val="00242712"/>
    <w:rsid w:val="00243B80"/>
    <w:rsid w:val="00243DBE"/>
    <w:rsid w:val="00244EAA"/>
    <w:rsid w:val="00246080"/>
    <w:rsid w:val="0024612C"/>
    <w:rsid w:val="00246833"/>
    <w:rsid w:val="00250CE3"/>
    <w:rsid w:val="00250EE1"/>
    <w:rsid w:val="002512E2"/>
    <w:rsid w:val="002515C5"/>
    <w:rsid w:val="002524EC"/>
    <w:rsid w:val="00255060"/>
    <w:rsid w:val="00256D4A"/>
    <w:rsid w:val="00257693"/>
    <w:rsid w:val="0026298D"/>
    <w:rsid w:val="00262A25"/>
    <w:rsid w:val="0026610B"/>
    <w:rsid w:val="00267A29"/>
    <w:rsid w:val="00267D1B"/>
    <w:rsid w:val="00273AB1"/>
    <w:rsid w:val="00274A9F"/>
    <w:rsid w:val="002765AA"/>
    <w:rsid w:val="002768A9"/>
    <w:rsid w:val="002802F6"/>
    <w:rsid w:val="00284B33"/>
    <w:rsid w:val="00292C68"/>
    <w:rsid w:val="00292EC5"/>
    <w:rsid w:val="00293C53"/>
    <w:rsid w:val="00294345"/>
    <w:rsid w:val="00294ABD"/>
    <w:rsid w:val="002952F2"/>
    <w:rsid w:val="00295D6C"/>
    <w:rsid w:val="00296BC9"/>
    <w:rsid w:val="002A53EF"/>
    <w:rsid w:val="002B1B98"/>
    <w:rsid w:val="002B2F55"/>
    <w:rsid w:val="002B33C6"/>
    <w:rsid w:val="002B35BF"/>
    <w:rsid w:val="002C425B"/>
    <w:rsid w:val="002C4799"/>
    <w:rsid w:val="002C4F71"/>
    <w:rsid w:val="002C6CC2"/>
    <w:rsid w:val="002C7360"/>
    <w:rsid w:val="002D478B"/>
    <w:rsid w:val="002E07BA"/>
    <w:rsid w:val="002E245F"/>
    <w:rsid w:val="002E4D2F"/>
    <w:rsid w:val="002E5E70"/>
    <w:rsid w:val="002E63D4"/>
    <w:rsid w:val="002E6C14"/>
    <w:rsid w:val="002F0D01"/>
    <w:rsid w:val="002F3E45"/>
    <w:rsid w:val="002F3FBC"/>
    <w:rsid w:val="002F5A93"/>
    <w:rsid w:val="002F5F50"/>
    <w:rsid w:val="002F6F6A"/>
    <w:rsid w:val="002F707A"/>
    <w:rsid w:val="003006B5"/>
    <w:rsid w:val="003025B4"/>
    <w:rsid w:val="00304D88"/>
    <w:rsid w:val="0030567E"/>
    <w:rsid w:val="00305D6A"/>
    <w:rsid w:val="0030749E"/>
    <w:rsid w:val="00310252"/>
    <w:rsid w:val="00311704"/>
    <w:rsid w:val="0031458D"/>
    <w:rsid w:val="00315B02"/>
    <w:rsid w:val="00315E90"/>
    <w:rsid w:val="00316F1A"/>
    <w:rsid w:val="003171CC"/>
    <w:rsid w:val="00317247"/>
    <w:rsid w:val="003206B3"/>
    <w:rsid w:val="003218FF"/>
    <w:rsid w:val="0032564A"/>
    <w:rsid w:val="00325688"/>
    <w:rsid w:val="0033023C"/>
    <w:rsid w:val="00332723"/>
    <w:rsid w:val="00334FDB"/>
    <w:rsid w:val="003359CE"/>
    <w:rsid w:val="003376D3"/>
    <w:rsid w:val="00337E82"/>
    <w:rsid w:val="0034013E"/>
    <w:rsid w:val="0034061C"/>
    <w:rsid w:val="00343030"/>
    <w:rsid w:val="003438A6"/>
    <w:rsid w:val="00344C98"/>
    <w:rsid w:val="00351048"/>
    <w:rsid w:val="00351166"/>
    <w:rsid w:val="00352F6E"/>
    <w:rsid w:val="003535ED"/>
    <w:rsid w:val="0035433B"/>
    <w:rsid w:val="0035461F"/>
    <w:rsid w:val="00354642"/>
    <w:rsid w:val="003578D1"/>
    <w:rsid w:val="003606E3"/>
    <w:rsid w:val="00360C16"/>
    <w:rsid w:val="00372FE7"/>
    <w:rsid w:val="00374AFE"/>
    <w:rsid w:val="00375466"/>
    <w:rsid w:val="0037636E"/>
    <w:rsid w:val="00377E97"/>
    <w:rsid w:val="00377FA8"/>
    <w:rsid w:val="00380EA8"/>
    <w:rsid w:val="00382B30"/>
    <w:rsid w:val="00383313"/>
    <w:rsid w:val="003911BA"/>
    <w:rsid w:val="00391E6E"/>
    <w:rsid w:val="00392E95"/>
    <w:rsid w:val="00393161"/>
    <w:rsid w:val="00394F48"/>
    <w:rsid w:val="00396530"/>
    <w:rsid w:val="00396610"/>
    <w:rsid w:val="00397737"/>
    <w:rsid w:val="003A1209"/>
    <w:rsid w:val="003A4A30"/>
    <w:rsid w:val="003A5CCC"/>
    <w:rsid w:val="003A625E"/>
    <w:rsid w:val="003B21A9"/>
    <w:rsid w:val="003B69F5"/>
    <w:rsid w:val="003B7B10"/>
    <w:rsid w:val="003C20D4"/>
    <w:rsid w:val="003C288E"/>
    <w:rsid w:val="003C4287"/>
    <w:rsid w:val="003C43E8"/>
    <w:rsid w:val="003D3704"/>
    <w:rsid w:val="003D3884"/>
    <w:rsid w:val="003D453E"/>
    <w:rsid w:val="003D7665"/>
    <w:rsid w:val="003E15C0"/>
    <w:rsid w:val="003E312D"/>
    <w:rsid w:val="003E4C0F"/>
    <w:rsid w:val="003E4CBA"/>
    <w:rsid w:val="003E6D1D"/>
    <w:rsid w:val="003E6EBA"/>
    <w:rsid w:val="003F00EB"/>
    <w:rsid w:val="003F2A4F"/>
    <w:rsid w:val="003F2CFE"/>
    <w:rsid w:val="003F3268"/>
    <w:rsid w:val="003F5DB2"/>
    <w:rsid w:val="003F6413"/>
    <w:rsid w:val="003F772B"/>
    <w:rsid w:val="003F7A2C"/>
    <w:rsid w:val="0040081C"/>
    <w:rsid w:val="00400BBA"/>
    <w:rsid w:val="00403472"/>
    <w:rsid w:val="00404A9E"/>
    <w:rsid w:val="0041071C"/>
    <w:rsid w:val="00413027"/>
    <w:rsid w:val="00413246"/>
    <w:rsid w:val="00416FD1"/>
    <w:rsid w:val="00417FE8"/>
    <w:rsid w:val="00421DFA"/>
    <w:rsid w:val="0042327A"/>
    <w:rsid w:val="00424E0C"/>
    <w:rsid w:val="004270B6"/>
    <w:rsid w:val="004271FF"/>
    <w:rsid w:val="00431007"/>
    <w:rsid w:val="00431244"/>
    <w:rsid w:val="00431ED0"/>
    <w:rsid w:val="00432E3B"/>
    <w:rsid w:val="00435558"/>
    <w:rsid w:val="00437E4D"/>
    <w:rsid w:val="004447D6"/>
    <w:rsid w:val="00444951"/>
    <w:rsid w:val="004475EF"/>
    <w:rsid w:val="004519EC"/>
    <w:rsid w:val="00451D81"/>
    <w:rsid w:val="00452C9E"/>
    <w:rsid w:val="00452CE7"/>
    <w:rsid w:val="004537D8"/>
    <w:rsid w:val="004538B9"/>
    <w:rsid w:val="00455288"/>
    <w:rsid w:val="00455DC2"/>
    <w:rsid w:val="00457B05"/>
    <w:rsid w:val="00457F5E"/>
    <w:rsid w:val="0046130B"/>
    <w:rsid w:val="00463909"/>
    <w:rsid w:val="00464C9A"/>
    <w:rsid w:val="00465877"/>
    <w:rsid w:val="00467EF3"/>
    <w:rsid w:val="00471592"/>
    <w:rsid w:val="00471E9C"/>
    <w:rsid w:val="004737C0"/>
    <w:rsid w:val="004750D0"/>
    <w:rsid w:val="00475947"/>
    <w:rsid w:val="0047797D"/>
    <w:rsid w:val="00480FC3"/>
    <w:rsid w:val="00482767"/>
    <w:rsid w:val="00482A4C"/>
    <w:rsid w:val="00485110"/>
    <w:rsid w:val="004873E6"/>
    <w:rsid w:val="004929B0"/>
    <w:rsid w:val="004938C7"/>
    <w:rsid w:val="00493F42"/>
    <w:rsid w:val="004A0ACD"/>
    <w:rsid w:val="004A0BA3"/>
    <w:rsid w:val="004A35BA"/>
    <w:rsid w:val="004A533D"/>
    <w:rsid w:val="004A620F"/>
    <w:rsid w:val="004A7E34"/>
    <w:rsid w:val="004B08E8"/>
    <w:rsid w:val="004B206A"/>
    <w:rsid w:val="004B3546"/>
    <w:rsid w:val="004B3C94"/>
    <w:rsid w:val="004B4BBD"/>
    <w:rsid w:val="004B5ED8"/>
    <w:rsid w:val="004B676E"/>
    <w:rsid w:val="004B67EA"/>
    <w:rsid w:val="004C00C0"/>
    <w:rsid w:val="004C0D83"/>
    <w:rsid w:val="004C1DFF"/>
    <w:rsid w:val="004C22F9"/>
    <w:rsid w:val="004C3D07"/>
    <w:rsid w:val="004C472F"/>
    <w:rsid w:val="004C62A4"/>
    <w:rsid w:val="004C7CDA"/>
    <w:rsid w:val="004D1225"/>
    <w:rsid w:val="004D2867"/>
    <w:rsid w:val="004D2BC9"/>
    <w:rsid w:val="004D418C"/>
    <w:rsid w:val="004D4A49"/>
    <w:rsid w:val="004D5576"/>
    <w:rsid w:val="004D62EF"/>
    <w:rsid w:val="004D6DD3"/>
    <w:rsid w:val="004D6FF0"/>
    <w:rsid w:val="004E350C"/>
    <w:rsid w:val="004E7C67"/>
    <w:rsid w:val="004F0407"/>
    <w:rsid w:val="004F16B2"/>
    <w:rsid w:val="004F304C"/>
    <w:rsid w:val="004F35A5"/>
    <w:rsid w:val="004F487A"/>
    <w:rsid w:val="00500771"/>
    <w:rsid w:val="00503054"/>
    <w:rsid w:val="00504136"/>
    <w:rsid w:val="005056F7"/>
    <w:rsid w:val="005104F6"/>
    <w:rsid w:val="00512BF7"/>
    <w:rsid w:val="00513D0F"/>
    <w:rsid w:val="00514A66"/>
    <w:rsid w:val="00514F3D"/>
    <w:rsid w:val="00516737"/>
    <w:rsid w:val="00517A0A"/>
    <w:rsid w:val="00520A15"/>
    <w:rsid w:val="005223C3"/>
    <w:rsid w:val="00523AE6"/>
    <w:rsid w:val="00523E16"/>
    <w:rsid w:val="00527186"/>
    <w:rsid w:val="00534873"/>
    <w:rsid w:val="00535515"/>
    <w:rsid w:val="005358B8"/>
    <w:rsid w:val="0053799F"/>
    <w:rsid w:val="00540EF6"/>
    <w:rsid w:val="00540F9E"/>
    <w:rsid w:val="00544241"/>
    <w:rsid w:val="005459C4"/>
    <w:rsid w:val="00546AD9"/>
    <w:rsid w:val="00550005"/>
    <w:rsid w:val="0055041F"/>
    <w:rsid w:val="0055492F"/>
    <w:rsid w:val="0055783A"/>
    <w:rsid w:val="00557AD4"/>
    <w:rsid w:val="00560DC9"/>
    <w:rsid w:val="00560F9E"/>
    <w:rsid w:val="00560FB1"/>
    <w:rsid w:val="005621BC"/>
    <w:rsid w:val="0056430C"/>
    <w:rsid w:val="00565BD6"/>
    <w:rsid w:val="00572CC1"/>
    <w:rsid w:val="0057461A"/>
    <w:rsid w:val="0057578F"/>
    <w:rsid w:val="00580712"/>
    <w:rsid w:val="005812CB"/>
    <w:rsid w:val="005827CF"/>
    <w:rsid w:val="00583C9A"/>
    <w:rsid w:val="00584A1D"/>
    <w:rsid w:val="005879CE"/>
    <w:rsid w:val="005934BC"/>
    <w:rsid w:val="005939EB"/>
    <w:rsid w:val="00593E99"/>
    <w:rsid w:val="005946BD"/>
    <w:rsid w:val="00594F5F"/>
    <w:rsid w:val="0059607A"/>
    <w:rsid w:val="00596DCC"/>
    <w:rsid w:val="00597FB5"/>
    <w:rsid w:val="005A0F20"/>
    <w:rsid w:val="005A100A"/>
    <w:rsid w:val="005A13B2"/>
    <w:rsid w:val="005A1FED"/>
    <w:rsid w:val="005A3482"/>
    <w:rsid w:val="005A366C"/>
    <w:rsid w:val="005A583B"/>
    <w:rsid w:val="005A7732"/>
    <w:rsid w:val="005B04C8"/>
    <w:rsid w:val="005B0C1B"/>
    <w:rsid w:val="005B1A9D"/>
    <w:rsid w:val="005B1BA3"/>
    <w:rsid w:val="005B4FD1"/>
    <w:rsid w:val="005B5E3E"/>
    <w:rsid w:val="005B724D"/>
    <w:rsid w:val="005B7513"/>
    <w:rsid w:val="005B761B"/>
    <w:rsid w:val="005B7D95"/>
    <w:rsid w:val="005C146C"/>
    <w:rsid w:val="005C3546"/>
    <w:rsid w:val="005C3D4E"/>
    <w:rsid w:val="005C4C76"/>
    <w:rsid w:val="005C590F"/>
    <w:rsid w:val="005C6637"/>
    <w:rsid w:val="005C6D2A"/>
    <w:rsid w:val="005D14A5"/>
    <w:rsid w:val="005D3D54"/>
    <w:rsid w:val="005D5226"/>
    <w:rsid w:val="005D67DA"/>
    <w:rsid w:val="005D7752"/>
    <w:rsid w:val="005E11FF"/>
    <w:rsid w:val="005E219D"/>
    <w:rsid w:val="005E3C1E"/>
    <w:rsid w:val="005E4D1D"/>
    <w:rsid w:val="005E5B4E"/>
    <w:rsid w:val="005E6A6A"/>
    <w:rsid w:val="005F01A2"/>
    <w:rsid w:val="005F2398"/>
    <w:rsid w:val="005F32E1"/>
    <w:rsid w:val="005F7FFD"/>
    <w:rsid w:val="0060039B"/>
    <w:rsid w:val="006047D4"/>
    <w:rsid w:val="00605B92"/>
    <w:rsid w:val="00607CFB"/>
    <w:rsid w:val="00610FDA"/>
    <w:rsid w:val="00611E77"/>
    <w:rsid w:val="00612621"/>
    <w:rsid w:val="00612B62"/>
    <w:rsid w:val="00613694"/>
    <w:rsid w:val="00614726"/>
    <w:rsid w:val="006156F7"/>
    <w:rsid w:val="00621C93"/>
    <w:rsid w:val="00622F5E"/>
    <w:rsid w:val="00623C4A"/>
    <w:rsid w:val="00625544"/>
    <w:rsid w:val="00625868"/>
    <w:rsid w:val="00625B25"/>
    <w:rsid w:val="00630656"/>
    <w:rsid w:val="00630F16"/>
    <w:rsid w:val="006316BA"/>
    <w:rsid w:val="006331FB"/>
    <w:rsid w:val="00633396"/>
    <w:rsid w:val="00633F15"/>
    <w:rsid w:val="00633FC4"/>
    <w:rsid w:val="00635FB4"/>
    <w:rsid w:val="00636369"/>
    <w:rsid w:val="006367F5"/>
    <w:rsid w:val="00636FEC"/>
    <w:rsid w:val="00637FEF"/>
    <w:rsid w:val="006419A5"/>
    <w:rsid w:val="00641D73"/>
    <w:rsid w:val="00646774"/>
    <w:rsid w:val="00650A2C"/>
    <w:rsid w:val="006517F1"/>
    <w:rsid w:val="006559EA"/>
    <w:rsid w:val="006560DF"/>
    <w:rsid w:val="006564E8"/>
    <w:rsid w:val="00657417"/>
    <w:rsid w:val="00657B33"/>
    <w:rsid w:val="006645C8"/>
    <w:rsid w:val="006654DC"/>
    <w:rsid w:val="0066564A"/>
    <w:rsid w:val="0067582C"/>
    <w:rsid w:val="0067766B"/>
    <w:rsid w:val="006823CF"/>
    <w:rsid w:val="0068341D"/>
    <w:rsid w:val="0068459C"/>
    <w:rsid w:val="00684BC4"/>
    <w:rsid w:val="00692B9C"/>
    <w:rsid w:val="006948A5"/>
    <w:rsid w:val="00696DF1"/>
    <w:rsid w:val="006976DC"/>
    <w:rsid w:val="006A30AD"/>
    <w:rsid w:val="006A5344"/>
    <w:rsid w:val="006A61C8"/>
    <w:rsid w:val="006A7774"/>
    <w:rsid w:val="006B070E"/>
    <w:rsid w:val="006B148B"/>
    <w:rsid w:val="006B1C05"/>
    <w:rsid w:val="006B274D"/>
    <w:rsid w:val="006B2A32"/>
    <w:rsid w:val="006B352A"/>
    <w:rsid w:val="006B3549"/>
    <w:rsid w:val="006B65DD"/>
    <w:rsid w:val="006B7D9C"/>
    <w:rsid w:val="006C4384"/>
    <w:rsid w:val="006C5E6F"/>
    <w:rsid w:val="006C6013"/>
    <w:rsid w:val="006C67BE"/>
    <w:rsid w:val="006D01C1"/>
    <w:rsid w:val="006D0A7B"/>
    <w:rsid w:val="006D3B62"/>
    <w:rsid w:val="006D55FA"/>
    <w:rsid w:val="006D5F0D"/>
    <w:rsid w:val="006E0A16"/>
    <w:rsid w:val="006E21E3"/>
    <w:rsid w:val="006E3311"/>
    <w:rsid w:val="006E34A0"/>
    <w:rsid w:val="006E3612"/>
    <w:rsid w:val="006E38BE"/>
    <w:rsid w:val="006E507F"/>
    <w:rsid w:val="006E5E05"/>
    <w:rsid w:val="006F02F1"/>
    <w:rsid w:val="006F1AF6"/>
    <w:rsid w:val="006F1E79"/>
    <w:rsid w:val="006F2AA9"/>
    <w:rsid w:val="006F2E90"/>
    <w:rsid w:val="006F2F52"/>
    <w:rsid w:val="006F3546"/>
    <w:rsid w:val="006F505A"/>
    <w:rsid w:val="006F58CC"/>
    <w:rsid w:val="006F5E3E"/>
    <w:rsid w:val="006F605B"/>
    <w:rsid w:val="006F6120"/>
    <w:rsid w:val="006F6ECD"/>
    <w:rsid w:val="006F7A6C"/>
    <w:rsid w:val="00700802"/>
    <w:rsid w:val="00701408"/>
    <w:rsid w:val="00703478"/>
    <w:rsid w:val="00704002"/>
    <w:rsid w:val="00704957"/>
    <w:rsid w:val="00705CCE"/>
    <w:rsid w:val="007071EB"/>
    <w:rsid w:val="007106B6"/>
    <w:rsid w:val="00711DD2"/>
    <w:rsid w:val="007131BF"/>
    <w:rsid w:val="00713DD2"/>
    <w:rsid w:val="0071476F"/>
    <w:rsid w:val="00714BFD"/>
    <w:rsid w:val="00714D8E"/>
    <w:rsid w:val="00715BE8"/>
    <w:rsid w:val="00716E60"/>
    <w:rsid w:val="00720B89"/>
    <w:rsid w:val="00721256"/>
    <w:rsid w:val="00721E03"/>
    <w:rsid w:val="00721FE1"/>
    <w:rsid w:val="00723E4A"/>
    <w:rsid w:val="00726CCE"/>
    <w:rsid w:val="0073005A"/>
    <w:rsid w:val="007304F6"/>
    <w:rsid w:val="00730CA0"/>
    <w:rsid w:val="00731507"/>
    <w:rsid w:val="00731F09"/>
    <w:rsid w:val="00731F5F"/>
    <w:rsid w:val="00732098"/>
    <w:rsid w:val="00733713"/>
    <w:rsid w:val="0073577E"/>
    <w:rsid w:val="00735A4F"/>
    <w:rsid w:val="007364B4"/>
    <w:rsid w:val="007367EE"/>
    <w:rsid w:val="00736874"/>
    <w:rsid w:val="00737BE1"/>
    <w:rsid w:val="007424C8"/>
    <w:rsid w:val="00744D4A"/>
    <w:rsid w:val="0074519F"/>
    <w:rsid w:val="00745974"/>
    <w:rsid w:val="007461DF"/>
    <w:rsid w:val="00746A57"/>
    <w:rsid w:val="00750384"/>
    <w:rsid w:val="00750D5B"/>
    <w:rsid w:val="00751849"/>
    <w:rsid w:val="00751AE3"/>
    <w:rsid w:val="00751D04"/>
    <w:rsid w:val="00757441"/>
    <w:rsid w:val="00757457"/>
    <w:rsid w:val="0076030C"/>
    <w:rsid w:val="0076062F"/>
    <w:rsid w:val="007607F5"/>
    <w:rsid w:val="00763F78"/>
    <w:rsid w:val="00763FAF"/>
    <w:rsid w:val="00766AF5"/>
    <w:rsid w:val="00767DEA"/>
    <w:rsid w:val="00767E9D"/>
    <w:rsid w:val="007762F9"/>
    <w:rsid w:val="00776D5A"/>
    <w:rsid w:val="00780591"/>
    <w:rsid w:val="00785706"/>
    <w:rsid w:val="00786177"/>
    <w:rsid w:val="00787253"/>
    <w:rsid w:val="00787359"/>
    <w:rsid w:val="0079043C"/>
    <w:rsid w:val="00790DD3"/>
    <w:rsid w:val="00791106"/>
    <w:rsid w:val="00791CFF"/>
    <w:rsid w:val="007933AA"/>
    <w:rsid w:val="007965F5"/>
    <w:rsid w:val="00797188"/>
    <w:rsid w:val="007A0ACC"/>
    <w:rsid w:val="007A204D"/>
    <w:rsid w:val="007A5C51"/>
    <w:rsid w:val="007A7311"/>
    <w:rsid w:val="007B0DAC"/>
    <w:rsid w:val="007B2F1D"/>
    <w:rsid w:val="007B555D"/>
    <w:rsid w:val="007B5760"/>
    <w:rsid w:val="007B57C0"/>
    <w:rsid w:val="007B697D"/>
    <w:rsid w:val="007C106D"/>
    <w:rsid w:val="007C3CF7"/>
    <w:rsid w:val="007C5EA8"/>
    <w:rsid w:val="007C715D"/>
    <w:rsid w:val="007D10F0"/>
    <w:rsid w:val="007D1557"/>
    <w:rsid w:val="007D2256"/>
    <w:rsid w:val="007D2322"/>
    <w:rsid w:val="007D2670"/>
    <w:rsid w:val="007E0FBF"/>
    <w:rsid w:val="007E3420"/>
    <w:rsid w:val="007E375E"/>
    <w:rsid w:val="007E5380"/>
    <w:rsid w:val="007E77A6"/>
    <w:rsid w:val="007F1395"/>
    <w:rsid w:val="007F1588"/>
    <w:rsid w:val="007F5B70"/>
    <w:rsid w:val="007F621B"/>
    <w:rsid w:val="007F7C16"/>
    <w:rsid w:val="00800F32"/>
    <w:rsid w:val="00801CEE"/>
    <w:rsid w:val="00803DC9"/>
    <w:rsid w:val="008049E0"/>
    <w:rsid w:val="008063E9"/>
    <w:rsid w:val="00806A6F"/>
    <w:rsid w:val="00806BCA"/>
    <w:rsid w:val="008073AE"/>
    <w:rsid w:val="00807B6F"/>
    <w:rsid w:val="00810E47"/>
    <w:rsid w:val="0081390D"/>
    <w:rsid w:val="00814006"/>
    <w:rsid w:val="00816267"/>
    <w:rsid w:val="00816EA5"/>
    <w:rsid w:val="008178C1"/>
    <w:rsid w:val="00820E2F"/>
    <w:rsid w:val="00822455"/>
    <w:rsid w:val="00823DB7"/>
    <w:rsid w:val="00824B3B"/>
    <w:rsid w:val="00825255"/>
    <w:rsid w:val="00825649"/>
    <w:rsid w:val="00826502"/>
    <w:rsid w:val="00830CFA"/>
    <w:rsid w:val="008310B2"/>
    <w:rsid w:val="0083285E"/>
    <w:rsid w:val="008337A0"/>
    <w:rsid w:val="0083483D"/>
    <w:rsid w:val="00842C4B"/>
    <w:rsid w:val="00843418"/>
    <w:rsid w:val="008451C5"/>
    <w:rsid w:val="008458F7"/>
    <w:rsid w:val="00845BAB"/>
    <w:rsid w:val="00847337"/>
    <w:rsid w:val="00847E88"/>
    <w:rsid w:val="00850D6D"/>
    <w:rsid w:val="00851927"/>
    <w:rsid w:val="008528D6"/>
    <w:rsid w:val="00852B64"/>
    <w:rsid w:val="00864761"/>
    <w:rsid w:val="0086722F"/>
    <w:rsid w:val="0087361D"/>
    <w:rsid w:val="00873B04"/>
    <w:rsid w:val="0087427B"/>
    <w:rsid w:val="00874513"/>
    <w:rsid w:val="008746C6"/>
    <w:rsid w:val="0087522E"/>
    <w:rsid w:val="0088052E"/>
    <w:rsid w:val="008818F0"/>
    <w:rsid w:val="00882170"/>
    <w:rsid w:val="00883AF2"/>
    <w:rsid w:val="00884B27"/>
    <w:rsid w:val="00884D5C"/>
    <w:rsid w:val="00884DFF"/>
    <w:rsid w:val="00885A99"/>
    <w:rsid w:val="00885B09"/>
    <w:rsid w:val="00890E62"/>
    <w:rsid w:val="00891931"/>
    <w:rsid w:val="008930D6"/>
    <w:rsid w:val="00893249"/>
    <w:rsid w:val="00894B0B"/>
    <w:rsid w:val="00895EAD"/>
    <w:rsid w:val="008962CA"/>
    <w:rsid w:val="008972F2"/>
    <w:rsid w:val="0089734A"/>
    <w:rsid w:val="00897D51"/>
    <w:rsid w:val="00897E57"/>
    <w:rsid w:val="008A01C6"/>
    <w:rsid w:val="008A184E"/>
    <w:rsid w:val="008A1B2A"/>
    <w:rsid w:val="008A2560"/>
    <w:rsid w:val="008A3787"/>
    <w:rsid w:val="008A56B1"/>
    <w:rsid w:val="008A69F2"/>
    <w:rsid w:val="008B2F0C"/>
    <w:rsid w:val="008B3015"/>
    <w:rsid w:val="008B55E9"/>
    <w:rsid w:val="008B765E"/>
    <w:rsid w:val="008C191F"/>
    <w:rsid w:val="008C58F0"/>
    <w:rsid w:val="008C60CC"/>
    <w:rsid w:val="008C790B"/>
    <w:rsid w:val="008D21E0"/>
    <w:rsid w:val="008D2F27"/>
    <w:rsid w:val="008D5852"/>
    <w:rsid w:val="008D6511"/>
    <w:rsid w:val="008D7C51"/>
    <w:rsid w:val="008E06E5"/>
    <w:rsid w:val="008E19AD"/>
    <w:rsid w:val="008E1A00"/>
    <w:rsid w:val="008E3237"/>
    <w:rsid w:val="008E367D"/>
    <w:rsid w:val="008E47E5"/>
    <w:rsid w:val="008E5A49"/>
    <w:rsid w:val="008E6B13"/>
    <w:rsid w:val="008E6D4F"/>
    <w:rsid w:val="008E7B47"/>
    <w:rsid w:val="008F0606"/>
    <w:rsid w:val="008F21D9"/>
    <w:rsid w:val="008F4A54"/>
    <w:rsid w:val="008F528A"/>
    <w:rsid w:val="008F6CC5"/>
    <w:rsid w:val="00901FCA"/>
    <w:rsid w:val="00902CCF"/>
    <w:rsid w:val="00903EAD"/>
    <w:rsid w:val="00904CF3"/>
    <w:rsid w:val="00905DCE"/>
    <w:rsid w:val="00906013"/>
    <w:rsid w:val="00907772"/>
    <w:rsid w:val="009113A9"/>
    <w:rsid w:val="00912B7E"/>
    <w:rsid w:val="00912EF9"/>
    <w:rsid w:val="009137FC"/>
    <w:rsid w:val="0091587B"/>
    <w:rsid w:val="009175B2"/>
    <w:rsid w:val="009179C3"/>
    <w:rsid w:val="00921A0A"/>
    <w:rsid w:val="0092546A"/>
    <w:rsid w:val="0092561F"/>
    <w:rsid w:val="00926EC0"/>
    <w:rsid w:val="009302A4"/>
    <w:rsid w:val="009308DE"/>
    <w:rsid w:val="0093202B"/>
    <w:rsid w:val="00932717"/>
    <w:rsid w:val="009331FE"/>
    <w:rsid w:val="00935392"/>
    <w:rsid w:val="00940729"/>
    <w:rsid w:val="0094165C"/>
    <w:rsid w:val="00943F09"/>
    <w:rsid w:val="009448A1"/>
    <w:rsid w:val="0095311F"/>
    <w:rsid w:val="009537A1"/>
    <w:rsid w:val="00954951"/>
    <w:rsid w:val="00955243"/>
    <w:rsid w:val="009559D0"/>
    <w:rsid w:val="00957369"/>
    <w:rsid w:val="00957432"/>
    <w:rsid w:val="009579FF"/>
    <w:rsid w:val="00957EE5"/>
    <w:rsid w:val="00961AA8"/>
    <w:rsid w:val="00964199"/>
    <w:rsid w:val="00965FB6"/>
    <w:rsid w:val="00966BB7"/>
    <w:rsid w:val="009703B1"/>
    <w:rsid w:val="009708AD"/>
    <w:rsid w:val="00970B31"/>
    <w:rsid w:val="009717BB"/>
    <w:rsid w:val="009718A3"/>
    <w:rsid w:val="00972330"/>
    <w:rsid w:val="009725FE"/>
    <w:rsid w:val="0097267E"/>
    <w:rsid w:val="00973136"/>
    <w:rsid w:val="00973358"/>
    <w:rsid w:val="00977634"/>
    <w:rsid w:val="009779BC"/>
    <w:rsid w:val="009804A7"/>
    <w:rsid w:val="00980C9A"/>
    <w:rsid w:val="009869B1"/>
    <w:rsid w:val="00987E94"/>
    <w:rsid w:val="00990C4D"/>
    <w:rsid w:val="00993459"/>
    <w:rsid w:val="00994D2F"/>
    <w:rsid w:val="00995ED8"/>
    <w:rsid w:val="009A03DC"/>
    <w:rsid w:val="009A1046"/>
    <w:rsid w:val="009A45A9"/>
    <w:rsid w:val="009A563B"/>
    <w:rsid w:val="009A5D4C"/>
    <w:rsid w:val="009A603C"/>
    <w:rsid w:val="009B05F2"/>
    <w:rsid w:val="009B3B78"/>
    <w:rsid w:val="009B3F2B"/>
    <w:rsid w:val="009B46B1"/>
    <w:rsid w:val="009B72F7"/>
    <w:rsid w:val="009C084C"/>
    <w:rsid w:val="009C53E4"/>
    <w:rsid w:val="009C623A"/>
    <w:rsid w:val="009C66D4"/>
    <w:rsid w:val="009C6C19"/>
    <w:rsid w:val="009D090D"/>
    <w:rsid w:val="009D0FD7"/>
    <w:rsid w:val="009D13BB"/>
    <w:rsid w:val="009D244C"/>
    <w:rsid w:val="009D2BA3"/>
    <w:rsid w:val="009D6CD5"/>
    <w:rsid w:val="009E0041"/>
    <w:rsid w:val="009E0592"/>
    <w:rsid w:val="009E1043"/>
    <w:rsid w:val="009E16D3"/>
    <w:rsid w:val="009E2B57"/>
    <w:rsid w:val="009E37E1"/>
    <w:rsid w:val="009E3E5D"/>
    <w:rsid w:val="009E4B7D"/>
    <w:rsid w:val="009E5511"/>
    <w:rsid w:val="009E610D"/>
    <w:rsid w:val="009E70C9"/>
    <w:rsid w:val="009E79EA"/>
    <w:rsid w:val="009E7E7F"/>
    <w:rsid w:val="009F1F63"/>
    <w:rsid w:val="009F221A"/>
    <w:rsid w:val="009F2E9F"/>
    <w:rsid w:val="009F3C13"/>
    <w:rsid w:val="009F3EC1"/>
    <w:rsid w:val="009F3F2D"/>
    <w:rsid w:val="009F52B7"/>
    <w:rsid w:val="009F56CC"/>
    <w:rsid w:val="009F675D"/>
    <w:rsid w:val="009F67EB"/>
    <w:rsid w:val="00A00A61"/>
    <w:rsid w:val="00A00A83"/>
    <w:rsid w:val="00A018C4"/>
    <w:rsid w:val="00A030DA"/>
    <w:rsid w:val="00A1378A"/>
    <w:rsid w:val="00A137B3"/>
    <w:rsid w:val="00A14E2C"/>
    <w:rsid w:val="00A216C4"/>
    <w:rsid w:val="00A219DD"/>
    <w:rsid w:val="00A2673C"/>
    <w:rsid w:val="00A26C29"/>
    <w:rsid w:val="00A30564"/>
    <w:rsid w:val="00A309C8"/>
    <w:rsid w:val="00A311BA"/>
    <w:rsid w:val="00A31303"/>
    <w:rsid w:val="00A32311"/>
    <w:rsid w:val="00A32843"/>
    <w:rsid w:val="00A3290A"/>
    <w:rsid w:val="00A334B6"/>
    <w:rsid w:val="00A342DC"/>
    <w:rsid w:val="00A34F94"/>
    <w:rsid w:val="00A35587"/>
    <w:rsid w:val="00A35FCB"/>
    <w:rsid w:val="00A3662B"/>
    <w:rsid w:val="00A4344C"/>
    <w:rsid w:val="00A4490B"/>
    <w:rsid w:val="00A47771"/>
    <w:rsid w:val="00A533A1"/>
    <w:rsid w:val="00A54443"/>
    <w:rsid w:val="00A54696"/>
    <w:rsid w:val="00A56B19"/>
    <w:rsid w:val="00A57015"/>
    <w:rsid w:val="00A61A59"/>
    <w:rsid w:val="00A62234"/>
    <w:rsid w:val="00A623AB"/>
    <w:rsid w:val="00A62E18"/>
    <w:rsid w:val="00A70D58"/>
    <w:rsid w:val="00A7106A"/>
    <w:rsid w:val="00A71CD1"/>
    <w:rsid w:val="00A72098"/>
    <w:rsid w:val="00A72644"/>
    <w:rsid w:val="00A72CF2"/>
    <w:rsid w:val="00A73412"/>
    <w:rsid w:val="00A77688"/>
    <w:rsid w:val="00A77B64"/>
    <w:rsid w:val="00A8108F"/>
    <w:rsid w:val="00A818FF"/>
    <w:rsid w:val="00A90D83"/>
    <w:rsid w:val="00A912DB"/>
    <w:rsid w:val="00A94A1E"/>
    <w:rsid w:val="00A95BC7"/>
    <w:rsid w:val="00A96070"/>
    <w:rsid w:val="00A9702B"/>
    <w:rsid w:val="00A975EF"/>
    <w:rsid w:val="00AA24E5"/>
    <w:rsid w:val="00AA78B4"/>
    <w:rsid w:val="00AB083B"/>
    <w:rsid w:val="00AB11A4"/>
    <w:rsid w:val="00AB24D7"/>
    <w:rsid w:val="00AB42BD"/>
    <w:rsid w:val="00AB4389"/>
    <w:rsid w:val="00AB65B3"/>
    <w:rsid w:val="00AC101E"/>
    <w:rsid w:val="00AC1FC1"/>
    <w:rsid w:val="00AC4708"/>
    <w:rsid w:val="00AC483B"/>
    <w:rsid w:val="00AC73E2"/>
    <w:rsid w:val="00AC777B"/>
    <w:rsid w:val="00AD21DE"/>
    <w:rsid w:val="00AD2757"/>
    <w:rsid w:val="00AD27FE"/>
    <w:rsid w:val="00AD2CBB"/>
    <w:rsid w:val="00AD392A"/>
    <w:rsid w:val="00AD6C9A"/>
    <w:rsid w:val="00AD74FE"/>
    <w:rsid w:val="00AE066D"/>
    <w:rsid w:val="00AE1A16"/>
    <w:rsid w:val="00AE3817"/>
    <w:rsid w:val="00AE6ED7"/>
    <w:rsid w:val="00AF0CBB"/>
    <w:rsid w:val="00AF0D4B"/>
    <w:rsid w:val="00AF1D7A"/>
    <w:rsid w:val="00AF692A"/>
    <w:rsid w:val="00B00F77"/>
    <w:rsid w:val="00B014E9"/>
    <w:rsid w:val="00B01512"/>
    <w:rsid w:val="00B01737"/>
    <w:rsid w:val="00B0271E"/>
    <w:rsid w:val="00B03D69"/>
    <w:rsid w:val="00B04E2D"/>
    <w:rsid w:val="00B06552"/>
    <w:rsid w:val="00B1033F"/>
    <w:rsid w:val="00B10E6C"/>
    <w:rsid w:val="00B12085"/>
    <w:rsid w:val="00B13A2A"/>
    <w:rsid w:val="00B174B3"/>
    <w:rsid w:val="00B2114F"/>
    <w:rsid w:val="00B224B2"/>
    <w:rsid w:val="00B23979"/>
    <w:rsid w:val="00B252C5"/>
    <w:rsid w:val="00B271B0"/>
    <w:rsid w:val="00B3024A"/>
    <w:rsid w:val="00B3098E"/>
    <w:rsid w:val="00B32DA8"/>
    <w:rsid w:val="00B33C26"/>
    <w:rsid w:val="00B36C59"/>
    <w:rsid w:val="00B371F9"/>
    <w:rsid w:val="00B4060D"/>
    <w:rsid w:val="00B40C6E"/>
    <w:rsid w:val="00B42106"/>
    <w:rsid w:val="00B42AE5"/>
    <w:rsid w:val="00B43B34"/>
    <w:rsid w:val="00B457AB"/>
    <w:rsid w:val="00B51C6A"/>
    <w:rsid w:val="00B52B75"/>
    <w:rsid w:val="00B53E50"/>
    <w:rsid w:val="00B54B87"/>
    <w:rsid w:val="00B5512E"/>
    <w:rsid w:val="00B56B9C"/>
    <w:rsid w:val="00B573EE"/>
    <w:rsid w:val="00B60983"/>
    <w:rsid w:val="00B62B30"/>
    <w:rsid w:val="00B62BA2"/>
    <w:rsid w:val="00B64BD1"/>
    <w:rsid w:val="00B64E69"/>
    <w:rsid w:val="00B65BA2"/>
    <w:rsid w:val="00B65D97"/>
    <w:rsid w:val="00B66415"/>
    <w:rsid w:val="00B6670B"/>
    <w:rsid w:val="00B70E79"/>
    <w:rsid w:val="00B712A6"/>
    <w:rsid w:val="00B725CE"/>
    <w:rsid w:val="00B74258"/>
    <w:rsid w:val="00B74571"/>
    <w:rsid w:val="00B74F3D"/>
    <w:rsid w:val="00B7562F"/>
    <w:rsid w:val="00B811EF"/>
    <w:rsid w:val="00B81C85"/>
    <w:rsid w:val="00B8224F"/>
    <w:rsid w:val="00B846F2"/>
    <w:rsid w:val="00B8484D"/>
    <w:rsid w:val="00B85BC3"/>
    <w:rsid w:val="00B91FDE"/>
    <w:rsid w:val="00B93B34"/>
    <w:rsid w:val="00B97075"/>
    <w:rsid w:val="00BA39C3"/>
    <w:rsid w:val="00BA5EC5"/>
    <w:rsid w:val="00BA5F0B"/>
    <w:rsid w:val="00BA7996"/>
    <w:rsid w:val="00BB0FDF"/>
    <w:rsid w:val="00BB1756"/>
    <w:rsid w:val="00BB3512"/>
    <w:rsid w:val="00BB3C5C"/>
    <w:rsid w:val="00BB5297"/>
    <w:rsid w:val="00BB52E7"/>
    <w:rsid w:val="00BB6AB6"/>
    <w:rsid w:val="00BB775E"/>
    <w:rsid w:val="00BB7D9F"/>
    <w:rsid w:val="00BC0B04"/>
    <w:rsid w:val="00BC1AA2"/>
    <w:rsid w:val="00BC1C95"/>
    <w:rsid w:val="00BC304D"/>
    <w:rsid w:val="00BC55D1"/>
    <w:rsid w:val="00BD05FC"/>
    <w:rsid w:val="00BD12DF"/>
    <w:rsid w:val="00BD1B92"/>
    <w:rsid w:val="00BD28E7"/>
    <w:rsid w:val="00BD3D85"/>
    <w:rsid w:val="00BD7D2E"/>
    <w:rsid w:val="00BE1BEA"/>
    <w:rsid w:val="00BE2734"/>
    <w:rsid w:val="00BE2999"/>
    <w:rsid w:val="00BE5364"/>
    <w:rsid w:val="00BF0155"/>
    <w:rsid w:val="00BF3653"/>
    <w:rsid w:val="00BF390F"/>
    <w:rsid w:val="00BF5123"/>
    <w:rsid w:val="00BF633B"/>
    <w:rsid w:val="00BF6957"/>
    <w:rsid w:val="00BF7A9A"/>
    <w:rsid w:val="00C04CE7"/>
    <w:rsid w:val="00C060A0"/>
    <w:rsid w:val="00C10427"/>
    <w:rsid w:val="00C108E7"/>
    <w:rsid w:val="00C122AB"/>
    <w:rsid w:val="00C12379"/>
    <w:rsid w:val="00C13F8E"/>
    <w:rsid w:val="00C1552B"/>
    <w:rsid w:val="00C159F7"/>
    <w:rsid w:val="00C17BF3"/>
    <w:rsid w:val="00C17CE0"/>
    <w:rsid w:val="00C17D73"/>
    <w:rsid w:val="00C17DCA"/>
    <w:rsid w:val="00C210D1"/>
    <w:rsid w:val="00C238DC"/>
    <w:rsid w:val="00C2550D"/>
    <w:rsid w:val="00C25FFE"/>
    <w:rsid w:val="00C3227C"/>
    <w:rsid w:val="00C3260B"/>
    <w:rsid w:val="00C3354B"/>
    <w:rsid w:val="00C3456E"/>
    <w:rsid w:val="00C42879"/>
    <w:rsid w:val="00C42D65"/>
    <w:rsid w:val="00C47C5C"/>
    <w:rsid w:val="00C54EAD"/>
    <w:rsid w:val="00C56C81"/>
    <w:rsid w:val="00C573E6"/>
    <w:rsid w:val="00C620DB"/>
    <w:rsid w:val="00C641A2"/>
    <w:rsid w:val="00C64779"/>
    <w:rsid w:val="00C656B9"/>
    <w:rsid w:val="00C66DA8"/>
    <w:rsid w:val="00C701E2"/>
    <w:rsid w:val="00C73AF4"/>
    <w:rsid w:val="00C76231"/>
    <w:rsid w:val="00C76EEB"/>
    <w:rsid w:val="00C80A57"/>
    <w:rsid w:val="00C83266"/>
    <w:rsid w:val="00C8693F"/>
    <w:rsid w:val="00C86ECD"/>
    <w:rsid w:val="00C90893"/>
    <w:rsid w:val="00C93141"/>
    <w:rsid w:val="00C95EAD"/>
    <w:rsid w:val="00CA20D1"/>
    <w:rsid w:val="00CA475D"/>
    <w:rsid w:val="00CA56E6"/>
    <w:rsid w:val="00CB2A2C"/>
    <w:rsid w:val="00CB2BEF"/>
    <w:rsid w:val="00CB2C3F"/>
    <w:rsid w:val="00CB5AA0"/>
    <w:rsid w:val="00CB5F78"/>
    <w:rsid w:val="00CC2273"/>
    <w:rsid w:val="00CC229C"/>
    <w:rsid w:val="00CC29D6"/>
    <w:rsid w:val="00CC45EC"/>
    <w:rsid w:val="00CC4E4D"/>
    <w:rsid w:val="00CC55C8"/>
    <w:rsid w:val="00CC6887"/>
    <w:rsid w:val="00CC6DE9"/>
    <w:rsid w:val="00CD105D"/>
    <w:rsid w:val="00CD4879"/>
    <w:rsid w:val="00CD4B9D"/>
    <w:rsid w:val="00CD5896"/>
    <w:rsid w:val="00CE11AD"/>
    <w:rsid w:val="00CE13F2"/>
    <w:rsid w:val="00CE45F5"/>
    <w:rsid w:val="00CE6612"/>
    <w:rsid w:val="00CF18EB"/>
    <w:rsid w:val="00CF1B9C"/>
    <w:rsid w:val="00CF26C9"/>
    <w:rsid w:val="00CF50EA"/>
    <w:rsid w:val="00CF77A3"/>
    <w:rsid w:val="00D009CD"/>
    <w:rsid w:val="00D016EB"/>
    <w:rsid w:val="00D03FD6"/>
    <w:rsid w:val="00D051B9"/>
    <w:rsid w:val="00D07913"/>
    <w:rsid w:val="00D1054E"/>
    <w:rsid w:val="00D1137E"/>
    <w:rsid w:val="00D11F7E"/>
    <w:rsid w:val="00D16A6F"/>
    <w:rsid w:val="00D170D5"/>
    <w:rsid w:val="00D171A3"/>
    <w:rsid w:val="00D179A5"/>
    <w:rsid w:val="00D201DC"/>
    <w:rsid w:val="00D212EB"/>
    <w:rsid w:val="00D2142B"/>
    <w:rsid w:val="00D21C39"/>
    <w:rsid w:val="00D226F7"/>
    <w:rsid w:val="00D257C7"/>
    <w:rsid w:val="00D259A6"/>
    <w:rsid w:val="00D25A54"/>
    <w:rsid w:val="00D27677"/>
    <w:rsid w:val="00D30791"/>
    <w:rsid w:val="00D3176C"/>
    <w:rsid w:val="00D31B86"/>
    <w:rsid w:val="00D32B0A"/>
    <w:rsid w:val="00D34B12"/>
    <w:rsid w:val="00D34DFB"/>
    <w:rsid w:val="00D37230"/>
    <w:rsid w:val="00D3789E"/>
    <w:rsid w:val="00D43193"/>
    <w:rsid w:val="00D45152"/>
    <w:rsid w:val="00D45342"/>
    <w:rsid w:val="00D50353"/>
    <w:rsid w:val="00D563A4"/>
    <w:rsid w:val="00D57385"/>
    <w:rsid w:val="00D64C24"/>
    <w:rsid w:val="00D65134"/>
    <w:rsid w:val="00D70C8D"/>
    <w:rsid w:val="00D72C54"/>
    <w:rsid w:val="00D757DC"/>
    <w:rsid w:val="00D87B18"/>
    <w:rsid w:val="00D90287"/>
    <w:rsid w:val="00D90C5F"/>
    <w:rsid w:val="00D9274D"/>
    <w:rsid w:val="00D92A8E"/>
    <w:rsid w:val="00D94B42"/>
    <w:rsid w:val="00D9625B"/>
    <w:rsid w:val="00D97178"/>
    <w:rsid w:val="00DA05E1"/>
    <w:rsid w:val="00DA1423"/>
    <w:rsid w:val="00DA1FC2"/>
    <w:rsid w:val="00DA236E"/>
    <w:rsid w:val="00DA23B3"/>
    <w:rsid w:val="00DA27A5"/>
    <w:rsid w:val="00DA3A7D"/>
    <w:rsid w:val="00DA735F"/>
    <w:rsid w:val="00DA7CE6"/>
    <w:rsid w:val="00DB10EF"/>
    <w:rsid w:val="00DB1C3F"/>
    <w:rsid w:val="00DB5F8C"/>
    <w:rsid w:val="00DB7461"/>
    <w:rsid w:val="00DB7C30"/>
    <w:rsid w:val="00DC0936"/>
    <w:rsid w:val="00DC166F"/>
    <w:rsid w:val="00DC1B61"/>
    <w:rsid w:val="00DC1EDF"/>
    <w:rsid w:val="00DC20A0"/>
    <w:rsid w:val="00DC32AB"/>
    <w:rsid w:val="00DC4FF1"/>
    <w:rsid w:val="00DD0016"/>
    <w:rsid w:val="00DD083C"/>
    <w:rsid w:val="00DD264E"/>
    <w:rsid w:val="00DD663A"/>
    <w:rsid w:val="00DD7791"/>
    <w:rsid w:val="00DD7939"/>
    <w:rsid w:val="00DE11C8"/>
    <w:rsid w:val="00DE20FC"/>
    <w:rsid w:val="00DE408B"/>
    <w:rsid w:val="00DE65BF"/>
    <w:rsid w:val="00DE6A1A"/>
    <w:rsid w:val="00DE7231"/>
    <w:rsid w:val="00DF0A25"/>
    <w:rsid w:val="00DF1911"/>
    <w:rsid w:val="00DF4F7E"/>
    <w:rsid w:val="00DF6BEF"/>
    <w:rsid w:val="00E03C91"/>
    <w:rsid w:val="00E041F7"/>
    <w:rsid w:val="00E0471B"/>
    <w:rsid w:val="00E0626F"/>
    <w:rsid w:val="00E127DB"/>
    <w:rsid w:val="00E13DEF"/>
    <w:rsid w:val="00E16E2D"/>
    <w:rsid w:val="00E17156"/>
    <w:rsid w:val="00E21EA8"/>
    <w:rsid w:val="00E22B16"/>
    <w:rsid w:val="00E254B3"/>
    <w:rsid w:val="00E25F97"/>
    <w:rsid w:val="00E32DBB"/>
    <w:rsid w:val="00E345EE"/>
    <w:rsid w:val="00E34E7A"/>
    <w:rsid w:val="00E36443"/>
    <w:rsid w:val="00E4087F"/>
    <w:rsid w:val="00E4280A"/>
    <w:rsid w:val="00E435CA"/>
    <w:rsid w:val="00E44984"/>
    <w:rsid w:val="00E46F74"/>
    <w:rsid w:val="00E47419"/>
    <w:rsid w:val="00E5120B"/>
    <w:rsid w:val="00E51620"/>
    <w:rsid w:val="00E52BF7"/>
    <w:rsid w:val="00E56396"/>
    <w:rsid w:val="00E57CF8"/>
    <w:rsid w:val="00E6079F"/>
    <w:rsid w:val="00E6111A"/>
    <w:rsid w:val="00E6170F"/>
    <w:rsid w:val="00E619BB"/>
    <w:rsid w:val="00E63750"/>
    <w:rsid w:val="00E63881"/>
    <w:rsid w:val="00E6469B"/>
    <w:rsid w:val="00E663D4"/>
    <w:rsid w:val="00E72337"/>
    <w:rsid w:val="00E73EFA"/>
    <w:rsid w:val="00E73F36"/>
    <w:rsid w:val="00E75A85"/>
    <w:rsid w:val="00E76CAB"/>
    <w:rsid w:val="00E7738D"/>
    <w:rsid w:val="00E77AEE"/>
    <w:rsid w:val="00E803AD"/>
    <w:rsid w:val="00E821DD"/>
    <w:rsid w:val="00E82836"/>
    <w:rsid w:val="00E840D0"/>
    <w:rsid w:val="00E844E4"/>
    <w:rsid w:val="00E87D83"/>
    <w:rsid w:val="00E91B08"/>
    <w:rsid w:val="00E92A52"/>
    <w:rsid w:val="00E96B2F"/>
    <w:rsid w:val="00EA0036"/>
    <w:rsid w:val="00EA2223"/>
    <w:rsid w:val="00EA25E2"/>
    <w:rsid w:val="00EB0D2B"/>
    <w:rsid w:val="00EB357B"/>
    <w:rsid w:val="00EB5747"/>
    <w:rsid w:val="00EB67DD"/>
    <w:rsid w:val="00EB6DE7"/>
    <w:rsid w:val="00EB7B77"/>
    <w:rsid w:val="00EC01D4"/>
    <w:rsid w:val="00EC322A"/>
    <w:rsid w:val="00EC6268"/>
    <w:rsid w:val="00EC7B92"/>
    <w:rsid w:val="00ED06EF"/>
    <w:rsid w:val="00ED0899"/>
    <w:rsid w:val="00ED09F2"/>
    <w:rsid w:val="00ED2655"/>
    <w:rsid w:val="00ED2A84"/>
    <w:rsid w:val="00ED336B"/>
    <w:rsid w:val="00ED4BC7"/>
    <w:rsid w:val="00ED4D4C"/>
    <w:rsid w:val="00ED5185"/>
    <w:rsid w:val="00ED7B9D"/>
    <w:rsid w:val="00EE1402"/>
    <w:rsid w:val="00EE4431"/>
    <w:rsid w:val="00EE54EC"/>
    <w:rsid w:val="00EE5A1E"/>
    <w:rsid w:val="00EE68F1"/>
    <w:rsid w:val="00EF0CFE"/>
    <w:rsid w:val="00EF4915"/>
    <w:rsid w:val="00EF5278"/>
    <w:rsid w:val="00EF7445"/>
    <w:rsid w:val="00F00C7B"/>
    <w:rsid w:val="00F01859"/>
    <w:rsid w:val="00F03798"/>
    <w:rsid w:val="00F03A6E"/>
    <w:rsid w:val="00F05306"/>
    <w:rsid w:val="00F06051"/>
    <w:rsid w:val="00F11A56"/>
    <w:rsid w:val="00F1599F"/>
    <w:rsid w:val="00F15BB0"/>
    <w:rsid w:val="00F211B9"/>
    <w:rsid w:val="00F226A3"/>
    <w:rsid w:val="00F22E26"/>
    <w:rsid w:val="00F22E56"/>
    <w:rsid w:val="00F24010"/>
    <w:rsid w:val="00F32121"/>
    <w:rsid w:val="00F33EAB"/>
    <w:rsid w:val="00F34EC6"/>
    <w:rsid w:val="00F35DC1"/>
    <w:rsid w:val="00F36403"/>
    <w:rsid w:val="00F40C48"/>
    <w:rsid w:val="00F42397"/>
    <w:rsid w:val="00F4267F"/>
    <w:rsid w:val="00F43F74"/>
    <w:rsid w:val="00F44BA5"/>
    <w:rsid w:val="00F51136"/>
    <w:rsid w:val="00F53B83"/>
    <w:rsid w:val="00F55EC2"/>
    <w:rsid w:val="00F56D5F"/>
    <w:rsid w:val="00F61976"/>
    <w:rsid w:val="00F619CC"/>
    <w:rsid w:val="00F62FF6"/>
    <w:rsid w:val="00F651BC"/>
    <w:rsid w:val="00F65576"/>
    <w:rsid w:val="00F673EB"/>
    <w:rsid w:val="00F72166"/>
    <w:rsid w:val="00F73B6A"/>
    <w:rsid w:val="00F7606E"/>
    <w:rsid w:val="00F801B7"/>
    <w:rsid w:val="00F84E3C"/>
    <w:rsid w:val="00F937E1"/>
    <w:rsid w:val="00F96355"/>
    <w:rsid w:val="00F96600"/>
    <w:rsid w:val="00F972EC"/>
    <w:rsid w:val="00F97FD9"/>
    <w:rsid w:val="00FA3633"/>
    <w:rsid w:val="00FA7244"/>
    <w:rsid w:val="00FA7B53"/>
    <w:rsid w:val="00FB135F"/>
    <w:rsid w:val="00FB3208"/>
    <w:rsid w:val="00FB5733"/>
    <w:rsid w:val="00FC08EB"/>
    <w:rsid w:val="00FC3AEE"/>
    <w:rsid w:val="00FC572B"/>
    <w:rsid w:val="00FC6D60"/>
    <w:rsid w:val="00FC72AF"/>
    <w:rsid w:val="00FC7DC0"/>
    <w:rsid w:val="00FC7F5D"/>
    <w:rsid w:val="00FD0BF6"/>
    <w:rsid w:val="00FD3B81"/>
    <w:rsid w:val="00FD4133"/>
    <w:rsid w:val="00FD5165"/>
    <w:rsid w:val="00FD624C"/>
    <w:rsid w:val="00FD64B9"/>
    <w:rsid w:val="00FD76D7"/>
    <w:rsid w:val="00FE009A"/>
    <w:rsid w:val="00FE137C"/>
    <w:rsid w:val="00FE1EB9"/>
    <w:rsid w:val="00FE44F6"/>
    <w:rsid w:val="00FE4D92"/>
    <w:rsid w:val="00FE5142"/>
    <w:rsid w:val="00FE5C90"/>
    <w:rsid w:val="00FE67EC"/>
    <w:rsid w:val="00FE6EEC"/>
    <w:rsid w:val="00FF045D"/>
    <w:rsid w:val="00FF04B9"/>
    <w:rsid w:val="00FF194C"/>
    <w:rsid w:val="00FF2E4D"/>
    <w:rsid w:val="00FF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85947"/>
  <w15:docId w15:val="{4A80AF0F-8A85-4BC9-843E-3ACA93407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E03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52F6E"/>
    <w:pPr>
      <w:keepNext/>
      <w:numPr>
        <w:numId w:val="6"/>
      </w:numPr>
      <w:tabs>
        <w:tab w:val="righ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  <w:outlineLvl w:val="0"/>
    </w:pPr>
    <w:rPr>
      <w:rFonts w:ascii="Book Antiqua" w:eastAsia="Times New Roman" w:hAnsi="Book Antiqu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9CD"/>
    <w:pPr>
      <w:ind w:left="720"/>
      <w:contextualSpacing/>
    </w:pPr>
  </w:style>
  <w:style w:type="character" w:customStyle="1" w:styleId="Heading1Char">
    <w:name w:val="Heading 1 Char"/>
    <w:link w:val="Heading1"/>
    <w:rsid w:val="00352F6E"/>
    <w:rPr>
      <w:rFonts w:ascii="Book Antiqua" w:eastAsia="Times New Roman" w:hAnsi="Book Antiqua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92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5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1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51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1A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1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endas\february%2028%20202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C8986-93C9-4815-A3D6-04B66E48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february 28 2022.dot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</dc:creator>
  <cp:lastModifiedBy>ckimrey</cp:lastModifiedBy>
  <cp:revision>2</cp:revision>
  <cp:lastPrinted>2026-06-24T12:06:00Z</cp:lastPrinted>
  <dcterms:created xsi:type="dcterms:W3CDTF">2026-06-24T12:06:00Z</dcterms:created>
  <dcterms:modified xsi:type="dcterms:W3CDTF">2026-06-24T12:06:00Z</dcterms:modified>
</cp:coreProperties>
</file>