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9B034" w14:textId="77777777" w:rsidR="00023BC8" w:rsidRPr="00571ED2" w:rsidRDefault="00571ED2" w:rsidP="00B162CB">
      <w:pPr>
        <w:jc w:val="center"/>
        <w:rPr>
          <w:b/>
          <w:sz w:val="32"/>
        </w:rPr>
      </w:pPr>
      <w:r w:rsidRPr="00571ED2">
        <w:rPr>
          <w:b/>
          <w:sz w:val="32"/>
        </w:rPr>
        <w:t>HOME SCHOO</w:t>
      </w:r>
      <w:r w:rsidR="00AC3EEA">
        <w:rPr>
          <w:b/>
          <w:sz w:val="32"/>
        </w:rPr>
        <w:t>L/CYBER/CHARTER</w:t>
      </w:r>
      <w:r w:rsidRPr="00571ED2">
        <w:rPr>
          <w:b/>
          <w:sz w:val="32"/>
        </w:rPr>
        <w:t xml:space="preserve"> GRADE SHEET</w:t>
      </w:r>
    </w:p>
    <w:p w14:paraId="24198CA4" w14:textId="77777777" w:rsidR="00571ED2" w:rsidRDefault="00571ED2" w:rsidP="00571ED2">
      <w:r w:rsidRPr="00571ED2">
        <w:rPr>
          <w:b/>
        </w:rPr>
        <w:t xml:space="preserve">Student’s </w:t>
      </w:r>
      <w:r w:rsidR="00FD307B" w:rsidRPr="00571ED2">
        <w:rPr>
          <w:b/>
        </w:rPr>
        <w:t>Name: _</w:t>
      </w:r>
      <w:r w:rsidRPr="00571ED2">
        <w:rPr>
          <w:b/>
        </w:rPr>
        <w:t>__________________________</w:t>
      </w:r>
      <w:r>
        <w:tab/>
      </w:r>
      <w:r w:rsidRPr="00571ED2">
        <w:rPr>
          <w:b/>
        </w:rPr>
        <w:t xml:space="preserve">Certified </w:t>
      </w:r>
      <w:r w:rsidR="00FD307B">
        <w:rPr>
          <w:b/>
        </w:rPr>
        <w:t>by:</w:t>
      </w:r>
      <w:r w:rsidR="00FD307B" w:rsidRPr="00571ED2">
        <w:rPr>
          <w:b/>
        </w:rPr>
        <w:t xml:space="preserve"> _</w:t>
      </w:r>
      <w:r w:rsidR="00FD307B">
        <w:rPr>
          <w:b/>
        </w:rPr>
        <w:t>__________________</w:t>
      </w:r>
      <w:r w:rsidRPr="00571ED2">
        <w:rPr>
          <w:b/>
        </w:rPr>
        <w:t>_________</w:t>
      </w:r>
    </w:p>
    <w:p w14:paraId="03352994" w14:textId="77777777" w:rsidR="00571ED2" w:rsidRDefault="00571ED2" w:rsidP="00571ED2">
      <w:pPr>
        <w:rPr>
          <w:b/>
        </w:rPr>
      </w:pPr>
      <w:r w:rsidRPr="00571ED2">
        <w:rPr>
          <w:b/>
        </w:rPr>
        <w:t>Sport/</w:t>
      </w:r>
      <w:r w:rsidR="00FD307B" w:rsidRPr="00571ED2">
        <w:rPr>
          <w:b/>
        </w:rPr>
        <w:t>Activity: _</w:t>
      </w:r>
      <w:r w:rsidRPr="00571ED2">
        <w:rPr>
          <w:b/>
        </w:rPr>
        <w:t>____________________________</w:t>
      </w:r>
      <w:r>
        <w:tab/>
      </w:r>
      <w:r w:rsidR="00FD307B" w:rsidRPr="00571ED2">
        <w:rPr>
          <w:b/>
        </w:rPr>
        <w:t>Date: _</w:t>
      </w:r>
      <w:r w:rsidRPr="00571ED2">
        <w:rPr>
          <w:b/>
        </w:rPr>
        <w:t>_________________________________</w:t>
      </w:r>
    </w:p>
    <w:p w14:paraId="58AF7F15" w14:textId="77777777" w:rsidR="00464E4B" w:rsidRDefault="00464E4B" w:rsidP="00571ED2"/>
    <w:p w14:paraId="2988B682" w14:textId="2B189AB2" w:rsidR="00571ED2" w:rsidRDefault="00464E4B" w:rsidP="00571ED2">
      <w:pPr>
        <w:rPr>
          <w:sz w:val="28"/>
        </w:rPr>
      </w:pPr>
      <w:r>
        <w:rPr>
          <w:b/>
          <w:sz w:val="28"/>
        </w:rPr>
        <w:t>Grade sheet must be</w:t>
      </w:r>
      <w:r w:rsidR="00571ED2" w:rsidRPr="0076138F">
        <w:rPr>
          <w:b/>
          <w:sz w:val="28"/>
        </w:rPr>
        <w:t xml:space="preserve"> return</w:t>
      </w:r>
      <w:r>
        <w:rPr>
          <w:b/>
          <w:sz w:val="28"/>
        </w:rPr>
        <w:t>ed</w:t>
      </w:r>
      <w:r w:rsidR="00571ED2" w:rsidRPr="0076138F">
        <w:rPr>
          <w:b/>
          <w:sz w:val="28"/>
        </w:rPr>
        <w:t xml:space="preserve"> to the Athletic Office by Friday 1</w:t>
      </w:r>
      <w:r>
        <w:rPr>
          <w:b/>
          <w:sz w:val="28"/>
        </w:rPr>
        <w:t>1</w:t>
      </w:r>
      <w:r w:rsidR="00571ED2" w:rsidRPr="0076138F">
        <w:rPr>
          <w:b/>
          <w:sz w:val="28"/>
        </w:rPr>
        <w:t xml:space="preserve">:00 </w:t>
      </w:r>
      <w:r>
        <w:rPr>
          <w:b/>
          <w:sz w:val="28"/>
        </w:rPr>
        <w:t>A</w:t>
      </w:r>
      <w:r w:rsidR="00571ED2" w:rsidRPr="0076138F">
        <w:rPr>
          <w:b/>
          <w:sz w:val="28"/>
        </w:rPr>
        <w:t xml:space="preserve">M </w:t>
      </w:r>
      <w:r w:rsidR="00571ED2" w:rsidRPr="00571ED2">
        <w:rPr>
          <w:sz w:val="28"/>
        </w:rPr>
        <w:t>each week during the season.  List the student’s current progress in all subjects.  If this form is not received by the deadline (email and/or fax is acceptable), the student will not be eligible to participate in any extracurricular prog</w:t>
      </w:r>
      <w:r w:rsidR="00571ED2">
        <w:rPr>
          <w:sz w:val="28"/>
        </w:rPr>
        <w:t>rams during the following week.</w:t>
      </w:r>
    </w:p>
    <w:p w14:paraId="75DFA442" w14:textId="77777777" w:rsidR="00464E4B" w:rsidRDefault="00464E4B" w:rsidP="00571ED2">
      <w:pPr>
        <w:rPr>
          <w:sz w:val="28"/>
        </w:rPr>
      </w:pPr>
    </w:p>
    <w:p w14:paraId="7CCE655A" w14:textId="77777777" w:rsidR="00571ED2" w:rsidRPr="00571ED2" w:rsidRDefault="0076138F" w:rsidP="00571ED2">
      <w:pPr>
        <w:rPr>
          <w:sz w:val="28"/>
        </w:rPr>
      </w:pPr>
      <w:r>
        <w:rPr>
          <w:sz w:val="28"/>
        </w:rPr>
        <w:t xml:space="preserve">Email:  </w:t>
      </w:r>
      <w:hyperlink r:id="rId6" w:history="1">
        <w:r w:rsidRPr="00372E1D">
          <w:rPr>
            <w:rStyle w:val="Hyperlink"/>
            <w:sz w:val="28"/>
          </w:rPr>
          <w:t>janet_hintz@conestogavalley.org</w:t>
        </w:r>
      </w:hyperlink>
      <w:r>
        <w:rPr>
          <w:sz w:val="28"/>
        </w:rPr>
        <w:t xml:space="preserve">                   Fax:   (717)397-5226 </w:t>
      </w:r>
    </w:p>
    <w:tbl>
      <w:tblPr>
        <w:tblW w:w="11070" w:type="dxa"/>
        <w:tblInd w:w="-820" w:type="dxa"/>
        <w:tblLook w:val="04A0" w:firstRow="1" w:lastRow="0" w:firstColumn="1" w:lastColumn="0" w:noHBand="0" w:noVBand="1"/>
      </w:tblPr>
      <w:tblGrid>
        <w:gridCol w:w="4140"/>
        <w:gridCol w:w="2070"/>
        <w:gridCol w:w="1800"/>
        <w:gridCol w:w="3060"/>
      </w:tblGrid>
      <w:tr w:rsidR="00571ED2" w:rsidRPr="00571ED2" w14:paraId="1CAC3888" w14:textId="77777777" w:rsidTr="00571ED2">
        <w:trPr>
          <w:trHeight w:val="315"/>
        </w:trPr>
        <w:tc>
          <w:tcPr>
            <w:tcW w:w="110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5133385" w14:textId="77777777" w:rsidR="00571ED2" w:rsidRPr="00571ED2" w:rsidRDefault="00571ED2" w:rsidP="00571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</w:rPr>
              <w:t xml:space="preserve"> EXTRACURRICULAR ACTIVITY REPORT</w:t>
            </w:r>
          </w:p>
        </w:tc>
      </w:tr>
      <w:tr w:rsidR="00571ED2" w:rsidRPr="00571ED2" w14:paraId="7F8FAF4A" w14:textId="77777777" w:rsidTr="00571ED2">
        <w:trPr>
          <w:trHeight w:val="315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016A43" w14:textId="77777777" w:rsidR="00571ED2" w:rsidRPr="00571ED2" w:rsidRDefault="00571ED2" w:rsidP="00571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b/>
                <w:bCs/>
                <w:color w:val="000000"/>
              </w:rPr>
              <w:t>Subject</w:t>
            </w:r>
          </w:p>
        </w:tc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56504D" w14:textId="77777777" w:rsidR="00571ED2" w:rsidRPr="00571ED2" w:rsidRDefault="00571ED2" w:rsidP="00571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b/>
                <w:bCs/>
                <w:color w:val="000000"/>
              </w:rPr>
              <w:t>Grade Level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D536A25" w14:textId="77777777" w:rsidR="00571ED2" w:rsidRPr="00571ED2" w:rsidRDefault="00571ED2" w:rsidP="00571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b/>
                <w:bCs/>
                <w:color w:val="000000"/>
              </w:rPr>
              <w:t>Current Grade (%)</w:t>
            </w:r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1BF4EB" w14:textId="77777777" w:rsidR="00571ED2" w:rsidRPr="00571ED2" w:rsidRDefault="00571ED2" w:rsidP="00571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b/>
                <w:bCs/>
                <w:color w:val="000000"/>
              </w:rPr>
              <w:t>Full/Half Year Course</w:t>
            </w:r>
          </w:p>
        </w:tc>
      </w:tr>
      <w:tr w:rsidR="00571ED2" w:rsidRPr="00571ED2" w14:paraId="0AEC0AAB" w14:textId="77777777" w:rsidTr="00571ED2">
        <w:trPr>
          <w:trHeight w:val="565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449481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0204FC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861581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F3ED86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1ED2" w:rsidRPr="00571ED2" w14:paraId="11919148" w14:textId="77777777" w:rsidTr="00571ED2">
        <w:trPr>
          <w:trHeight w:val="520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62058F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7C04B4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CD71B6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904AC7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1ED2" w:rsidRPr="00571ED2" w14:paraId="23607C8E" w14:textId="77777777" w:rsidTr="00571ED2">
        <w:trPr>
          <w:trHeight w:val="520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7F3A98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F79EFA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9ABAC8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FC5BF5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1ED2" w:rsidRPr="00571ED2" w14:paraId="5BDD770A" w14:textId="77777777" w:rsidTr="00571ED2">
        <w:trPr>
          <w:trHeight w:val="520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797100E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4FB2F8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1918B51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9A773E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1ED2" w:rsidRPr="00571ED2" w14:paraId="47C6208A" w14:textId="77777777" w:rsidTr="00571ED2">
        <w:trPr>
          <w:trHeight w:val="520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A2C9B97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59CB57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DAC07E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176D3A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1ED2" w:rsidRPr="00571ED2" w14:paraId="29916CDE" w14:textId="77777777" w:rsidTr="00571ED2">
        <w:trPr>
          <w:trHeight w:val="520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DB1924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6026BC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BADE06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E48365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1ED2" w:rsidRPr="00571ED2" w14:paraId="21CA8E31" w14:textId="77777777" w:rsidTr="00571ED2">
        <w:trPr>
          <w:trHeight w:val="448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B0A5CCF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975B12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48DB4A1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575E54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1ED2" w:rsidRPr="00571ED2" w14:paraId="65A65E51" w14:textId="77777777" w:rsidTr="00571ED2">
        <w:trPr>
          <w:trHeight w:val="493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2BDA0D3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CFB33D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1C1D48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9BF8D8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1ED2" w:rsidRPr="00571ED2" w14:paraId="22B61185" w14:textId="77777777" w:rsidTr="00571ED2">
        <w:trPr>
          <w:trHeight w:val="520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A7D4030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144774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061B10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48FA45" w14:textId="77777777" w:rsidR="00571ED2" w:rsidRPr="00571ED2" w:rsidRDefault="00571ED2" w:rsidP="00571E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1E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14:paraId="3DCAD6BC" w14:textId="77777777" w:rsidR="00023BC8" w:rsidRPr="00023BC8" w:rsidRDefault="00023BC8" w:rsidP="00023BC8"/>
    <w:p w14:paraId="299CC5B6" w14:textId="77777777" w:rsidR="00023BC8" w:rsidRPr="00023BC8" w:rsidRDefault="00023BC8" w:rsidP="00023BC8"/>
    <w:p w14:paraId="4F9C130F" w14:textId="69F3792D" w:rsidR="00D34590" w:rsidRPr="00023BC8" w:rsidRDefault="005E4480" w:rsidP="00023BC8">
      <w:pPr>
        <w:tabs>
          <w:tab w:val="left" w:pos="2985"/>
        </w:tabs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60D990C" wp14:editId="12B53402">
            <wp:simplePos x="0" y="0"/>
            <wp:positionH relativeFrom="margin">
              <wp:align>right</wp:align>
            </wp:positionH>
            <wp:positionV relativeFrom="page">
              <wp:posOffset>8801100</wp:posOffset>
            </wp:positionV>
            <wp:extent cx="5943600" cy="11842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etterhead_CVSD_Employment_foote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34590" w:rsidRPr="00023B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7EFD6" w14:textId="77777777" w:rsidR="00911148" w:rsidRDefault="00911148" w:rsidP="00023BC8">
      <w:pPr>
        <w:spacing w:after="0" w:line="240" w:lineRule="auto"/>
      </w:pPr>
      <w:r>
        <w:separator/>
      </w:r>
    </w:p>
  </w:endnote>
  <w:endnote w:type="continuationSeparator" w:id="0">
    <w:p w14:paraId="421410D8" w14:textId="77777777" w:rsidR="00911148" w:rsidRDefault="00911148" w:rsidP="00023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290F1" w14:textId="77777777" w:rsidR="004F10D1" w:rsidRDefault="004F10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1781" w14:textId="77777777" w:rsidR="004F10D1" w:rsidRDefault="004F10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C2D5A" w14:textId="77777777" w:rsidR="004F10D1" w:rsidRDefault="004F10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DCDA" w14:textId="77777777" w:rsidR="00911148" w:rsidRDefault="00911148" w:rsidP="00023BC8">
      <w:pPr>
        <w:spacing w:after="0" w:line="240" w:lineRule="auto"/>
      </w:pPr>
      <w:r>
        <w:separator/>
      </w:r>
    </w:p>
  </w:footnote>
  <w:footnote w:type="continuationSeparator" w:id="0">
    <w:p w14:paraId="081CA7DA" w14:textId="77777777" w:rsidR="00911148" w:rsidRDefault="00911148" w:rsidP="00023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BA09D" w14:textId="77777777" w:rsidR="004F10D1" w:rsidRDefault="004F10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85D3F" w14:textId="77777777" w:rsidR="00244243" w:rsidRPr="004F10D1" w:rsidRDefault="004F10D1" w:rsidP="004F10D1">
    <w:pPr>
      <w:pStyle w:val="Header"/>
    </w:pPr>
    <w:r w:rsidRPr="00A31E40">
      <w:rPr>
        <w:noProof/>
      </w:rPr>
      <w:drawing>
        <wp:inline distT="0" distB="0" distL="0" distR="0" wp14:anchorId="7244917F" wp14:editId="54847894">
          <wp:extent cx="7072095" cy="1102360"/>
          <wp:effectExtent l="0" t="0" r="1905" b="2540"/>
          <wp:docPr id="5" name="Picture 5" descr="A logo with red and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logo with red and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7371" cy="1104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0E512" w14:textId="77777777" w:rsidR="004F10D1" w:rsidRDefault="004F10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07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4B"/>
    <w:rsid w:val="00023BC8"/>
    <w:rsid w:val="00181DAF"/>
    <w:rsid w:val="00244243"/>
    <w:rsid w:val="00345AFA"/>
    <w:rsid w:val="00464E4B"/>
    <w:rsid w:val="004F10D1"/>
    <w:rsid w:val="00571ED2"/>
    <w:rsid w:val="005E4480"/>
    <w:rsid w:val="006B5359"/>
    <w:rsid w:val="0076138F"/>
    <w:rsid w:val="00911148"/>
    <w:rsid w:val="00A14CEA"/>
    <w:rsid w:val="00AC3EEA"/>
    <w:rsid w:val="00B162CB"/>
    <w:rsid w:val="00B73863"/>
    <w:rsid w:val="00C16A42"/>
    <w:rsid w:val="00C6587D"/>
    <w:rsid w:val="00D34590"/>
    <w:rsid w:val="00F10886"/>
    <w:rsid w:val="00F97C20"/>
    <w:rsid w:val="00FD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A64F82"/>
  <w15:chartTrackingRefBased/>
  <w15:docId w15:val="{27AE5D23-BDAA-424B-BB5E-2DF7A1E1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BC8"/>
  </w:style>
  <w:style w:type="paragraph" w:styleId="Footer">
    <w:name w:val="footer"/>
    <w:basedOn w:val="Normal"/>
    <w:link w:val="FooterChar"/>
    <w:uiPriority w:val="99"/>
    <w:unhideWhenUsed/>
    <w:rsid w:val="00023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BC8"/>
  </w:style>
  <w:style w:type="table" w:styleId="TableGrid">
    <w:name w:val="Table Grid"/>
    <w:basedOn w:val="TableNormal"/>
    <w:uiPriority w:val="39"/>
    <w:rsid w:val="00571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13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0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net_hintz@conestogavalley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anet_hintz/Library/CloudStorage/OneDrive-ConestogaValleySchoolDistrict/1%20-%20Athletic%20Documents/Website/Home%20School%20Weekly%20Grading%20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Home School Weekly Grading Sheet.dotx</Template>
  <TotalTime>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Conestoga Valley School District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Hintz</dc:creator>
  <cp:keywords/>
  <dc:description/>
  <cp:lastModifiedBy>Janet Hintz</cp:lastModifiedBy>
  <cp:revision>1</cp:revision>
  <dcterms:created xsi:type="dcterms:W3CDTF">2026-06-17T12:40:00Z</dcterms:created>
  <dcterms:modified xsi:type="dcterms:W3CDTF">2026-06-17T12:42:00Z</dcterms:modified>
</cp:coreProperties>
</file>