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 xml:space="preserve">Bell County </w:t>
      </w:r>
      <w:r w:rsidR="0081207F">
        <w:rPr>
          <w:sz w:val="20"/>
        </w:rPr>
        <w:t>Area Technology Center, 2</w:t>
      </w:r>
      <w:r w:rsidR="0081207F" w:rsidRPr="0081207F">
        <w:rPr>
          <w:sz w:val="20"/>
          <w:vertAlign w:val="superscript"/>
        </w:rPr>
        <w:t>nd</w:t>
      </w:r>
      <w:r w:rsidR="0081207F">
        <w:rPr>
          <w:sz w:val="20"/>
        </w:rPr>
        <w:t xml:space="preserve"> Floor</w:t>
      </w:r>
    </w:p>
    <w:p w:rsidR="00A842FA" w:rsidRPr="00A842FA" w:rsidRDefault="00676C6A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June </w:t>
      </w:r>
      <w:r w:rsidR="00EF0727">
        <w:rPr>
          <w:sz w:val="20"/>
          <w:szCs w:val="20"/>
        </w:rPr>
        <w:t>1</w:t>
      </w:r>
      <w:r w:rsidR="0081207F">
        <w:rPr>
          <w:sz w:val="20"/>
          <w:szCs w:val="20"/>
        </w:rPr>
        <w:t>6</w:t>
      </w:r>
      <w:r w:rsidR="00FF1488">
        <w:rPr>
          <w:sz w:val="20"/>
          <w:szCs w:val="20"/>
        </w:rPr>
        <w:t xml:space="preserve">, </w:t>
      </w:r>
      <w:proofErr w:type="gramStart"/>
      <w:r w:rsidR="00FF1488">
        <w:rPr>
          <w:sz w:val="20"/>
          <w:szCs w:val="20"/>
        </w:rPr>
        <w:t>202</w:t>
      </w:r>
      <w:r w:rsidR="0081207F">
        <w:rPr>
          <w:sz w:val="20"/>
          <w:szCs w:val="20"/>
        </w:rPr>
        <w:t>6</w:t>
      </w:r>
      <w:r w:rsidR="00CE7BF4">
        <w:rPr>
          <w:sz w:val="20"/>
          <w:szCs w:val="20"/>
        </w:rPr>
        <w:t xml:space="preserve">  5</w:t>
      </w:r>
      <w:r w:rsidR="00A842FA" w:rsidRPr="00A842FA">
        <w:rPr>
          <w:sz w:val="20"/>
          <w:szCs w:val="20"/>
        </w:rPr>
        <w:t>:00</w:t>
      </w:r>
      <w:proofErr w:type="gramEnd"/>
      <w:r w:rsidR="00A842FA" w:rsidRPr="00A842FA">
        <w:rPr>
          <w:sz w:val="20"/>
          <w:szCs w:val="20"/>
        </w:rPr>
        <w:t xml:space="preserve"> </w:t>
      </w:r>
      <w:r w:rsidR="006D0330">
        <w:rPr>
          <w:sz w:val="20"/>
          <w:szCs w:val="20"/>
        </w:rPr>
        <w:t>pm EST, 4:00pm CST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Pr="00664328" w:rsidRDefault="003D3A8D" w:rsidP="0010726C">
      <w:r w:rsidRPr="00664328">
        <w:t>1.</w:t>
      </w:r>
      <w:r w:rsidRPr="00664328">
        <w:tab/>
      </w:r>
      <w:r w:rsidRPr="00664328">
        <w:rPr>
          <w:b/>
          <w:bCs/>
        </w:rPr>
        <w:t>Call meeting to order, establish quorum, moment of silence, Pledge of Allegiance</w:t>
      </w:r>
      <w:r w:rsidRPr="00664328">
        <w:t xml:space="preserve"> </w:t>
      </w:r>
    </w:p>
    <w:p w:rsidR="005460A0" w:rsidRDefault="005460A0" w:rsidP="005460A0"/>
    <w:p w:rsidR="005460A0" w:rsidRPr="00974A68" w:rsidRDefault="005460A0" w:rsidP="005460A0">
      <w:pPr>
        <w:rPr>
          <w:sz w:val="2"/>
          <w:szCs w:val="2"/>
        </w:rPr>
      </w:pPr>
      <w:r>
        <w:t>2</w:t>
      </w:r>
      <w:r w:rsidRPr="00974A68">
        <w:t>.</w:t>
      </w:r>
      <w:r w:rsidRPr="00974A68">
        <w:rPr>
          <w:b/>
        </w:rPr>
        <w:tab/>
        <w:t>Management/Student Support/Instruction/Delivery Targets/PES</w:t>
      </w:r>
    </w:p>
    <w:p w:rsidR="005460A0" w:rsidRDefault="005460A0" w:rsidP="005460A0">
      <w:r w:rsidRPr="00974A68">
        <w:rPr>
          <w:b/>
        </w:rPr>
        <w:t xml:space="preserve">  </w:t>
      </w:r>
      <w:r w:rsidRPr="00974A68">
        <w:t xml:space="preserve">       </w:t>
      </w:r>
      <w:r>
        <w:tab/>
        <w:t>a</w:t>
      </w:r>
      <w:r w:rsidRPr="00974A68">
        <w:t>)</w:t>
      </w:r>
      <w:r w:rsidRPr="00974A68">
        <w:tab/>
        <w:t>Discuss and Consider Action-Restructure Elementary and Middle School Basketball</w:t>
      </w:r>
    </w:p>
    <w:p w:rsidR="00EC7D50" w:rsidRDefault="005460A0" w:rsidP="005460A0">
      <w:r>
        <w:t xml:space="preserve">          </w:t>
      </w:r>
      <w:r w:rsidR="00EC7D50">
        <w:tab/>
        <w:t>b)</w:t>
      </w:r>
      <w:r w:rsidR="00EC7D50">
        <w:tab/>
        <w:t>Discuss and Consider Action-Bell Central Elementary and Junior BETA-National Competition</w:t>
      </w:r>
    </w:p>
    <w:p w:rsidR="00EC7D50" w:rsidRDefault="00EC7D50" w:rsidP="005460A0">
      <w:r>
        <w:tab/>
        <w:t>c)</w:t>
      </w:r>
      <w:r>
        <w:tab/>
        <w:t>Discuss and Consider Action-Yellow Creek Elementary and Junior BETA-National Competition</w:t>
      </w:r>
    </w:p>
    <w:p w:rsidR="005460A0" w:rsidRPr="00974A68" w:rsidRDefault="00EC7D50" w:rsidP="005460A0">
      <w:r>
        <w:t xml:space="preserve">         </w:t>
      </w:r>
      <w:r w:rsidR="005460A0" w:rsidRPr="00974A68">
        <w:t>*</w:t>
      </w:r>
      <w:r>
        <w:t>d</w:t>
      </w:r>
      <w:r w:rsidR="005460A0" w:rsidRPr="00974A68">
        <w:t>)</w:t>
      </w:r>
      <w:r w:rsidR="005460A0" w:rsidRPr="00974A68">
        <w:tab/>
        <w:t xml:space="preserve">Accept and award bids for maintenance, bldg. materials, custodial supplies, pictures, </w:t>
      </w:r>
      <w:r w:rsidR="005460A0" w:rsidRPr="00974A68">
        <w:tab/>
      </w:r>
      <w:r w:rsidR="005460A0" w:rsidRPr="00974A68">
        <w:tab/>
      </w:r>
      <w:r w:rsidR="005460A0" w:rsidRPr="00974A68">
        <w:tab/>
      </w:r>
      <w:r w:rsidR="005460A0" w:rsidRPr="00974A68">
        <w:tab/>
        <w:t xml:space="preserve">yearbooks, concession items, school &amp; office furniture, instructional &amp; office supplies, </w:t>
      </w:r>
      <w:r w:rsidR="005460A0" w:rsidRPr="00974A68">
        <w:tab/>
      </w:r>
      <w:r w:rsidR="005460A0" w:rsidRPr="00974A68">
        <w:tab/>
      </w:r>
      <w:r w:rsidR="005460A0" w:rsidRPr="00974A68">
        <w:tab/>
      </w:r>
      <w:r w:rsidR="005460A0" w:rsidRPr="00974A68">
        <w:tab/>
        <w:t>soft drinks, transportation supplies and spot quotes on fuel</w:t>
      </w:r>
    </w:p>
    <w:p w:rsidR="005460A0" w:rsidRPr="00974A68" w:rsidRDefault="005460A0" w:rsidP="005460A0">
      <w:r w:rsidRPr="00974A68">
        <w:t xml:space="preserve">          *</w:t>
      </w:r>
      <w:r w:rsidR="00EC7D50">
        <w:t>e</w:t>
      </w:r>
      <w:r w:rsidRPr="00974A68">
        <w:t>)</w:t>
      </w:r>
      <w:r w:rsidRPr="00974A68">
        <w:tab/>
        <w:t xml:space="preserve">Accept and award bids for dairy, meat, grains, food supplies, drinks, small </w:t>
      </w:r>
      <w:r w:rsidRPr="00974A68">
        <w:tab/>
      </w:r>
      <w:r w:rsidRPr="00974A68">
        <w:tab/>
      </w:r>
      <w:r w:rsidRPr="00974A68">
        <w:tab/>
      </w:r>
      <w:r w:rsidRPr="00974A68">
        <w:tab/>
      </w:r>
      <w:r w:rsidRPr="00974A68">
        <w:tab/>
        <w:t>equipment, office supplies and pest control – Food Service</w:t>
      </w:r>
    </w:p>
    <w:p w:rsidR="005460A0" w:rsidRPr="00974A68" w:rsidRDefault="005460A0" w:rsidP="005460A0">
      <w:r w:rsidRPr="00974A68">
        <w:tab/>
      </w:r>
      <w:r w:rsidR="00EC7D50">
        <w:t>f</w:t>
      </w:r>
      <w:r w:rsidRPr="00974A68">
        <w:t>)</w:t>
      </w:r>
      <w:r w:rsidRPr="00974A68">
        <w:tab/>
      </w:r>
      <w:r w:rsidRPr="00C4002A">
        <w:rPr>
          <w:u w:val="single"/>
        </w:rPr>
        <w:t xml:space="preserve">Review </w:t>
      </w:r>
      <w:r w:rsidRPr="00974A68">
        <w:t>School Supplemental Student Code of Conduct Handbooks-All Schools</w:t>
      </w:r>
    </w:p>
    <w:p w:rsidR="005460A0" w:rsidRPr="00974A68" w:rsidRDefault="00C3612A" w:rsidP="005460A0">
      <w:r>
        <w:t xml:space="preserve">         *</w:t>
      </w:r>
      <w:r w:rsidR="00EC7D50">
        <w:t>g</w:t>
      </w:r>
      <w:r w:rsidR="005460A0" w:rsidRPr="00974A68">
        <w:t>)</w:t>
      </w:r>
      <w:r w:rsidR="005460A0" w:rsidRPr="00974A68">
        <w:tab/>
        <w:t xml:space="preserve">Approve Start/End Time for School Day      </w:t>
      </w:r>
      <w:r w:rsidR="005460A0" w:rsidRPr="00974A68">
        <w:rPr>
          <w:sz w:val="22"/>
          <w:szCs w:val="22"/>
        </w:rPr>
        <w:tab/>
      </w:r>
    </w:p>
    <w:p w:rsidR="005460A0" w:rsidRPr="00974A68" w:rsidRDefault="005460A0" w:rsidP="005460A0">
      <w:r w:rsidRPr="00974A68">
        <w:t>3.</w:t>
      </w:r>
      <w:r w:rsidRPr="00974A68">
        <w:tab/>
      </w:r>
      <w:r w:rsidRPr="00974A68">
        <w:rPr>
          <w:b/>
        </w:rPr>
        <w:t>Public</w:t>
      </w:r>
    </w:p>
    <w:p w:rsidR="0081207F" w:rsidRPr="00664328" w:rsidRDefault="005460A0" w:rsidP="0081207F">
      <w:pPr>
        <w:rPr>
          <w:b/>
        </w:rPr>
      </w:pPr>
      <w:r>
        <w:t>4</w:t>
      </w:r>
      <w:r w:rsidR="0081207F">
        <w:t>.</w:t>
      </w:r>
      <w:r w:rsidR="0081207F">
        <w:tab/>
      </w:r>
      <w:r w:rsidR="0081207F" w:rsidRPr="00664328">
        <w:rPr>
          <w:b/>
        </w:rPr>
        <w:t>Consent Items</w:t>
      </w:r>
    </w:p>
    <w:p w:rsidR="0081207F" w:rsidRPr="00974A68" w:rsidRDefault="0081207F" w:rsidP="0081207F">
      <w:pPr>
        <w:rPr>
          <w:sz w:val="2"/>
          <w:szCs w:val="2"/>
        </w:rPr>
      </w:pPr>
      <w:r w:rsidRPr="00664328">
        <w:rPr>
          <w:b/>
        </w:rPr>
        <w:tab/>
      </w:r>
      <w:r w:rsidRPr="00664328">
        <w:t>a)</w:t>
      </w:r>
      <w:r w:rsidRPr="00664328">
        <w:tab/>
      </w:r>
      <w:r w:rsidRPr="00974A68">
        <w:t>Approve FY2</w:t>
      </w:r>
      <w:r w:rsidR="00D00FC0" w:rsidRPr="00974A68">
        <w:t>7</w:t>
      </w:r>
      <w:r w:rsidRPr="00974A68">
        <w:t xml:space="preserve"> Property Insurance &amp; Worker’s Comp Errors and Omissions,</w:t>
      </w:r>
      <w:r w:rsidRPr="00974A68">
        <w:rPr>
          <w:rStyle w:val="ur605"/>
        </w:rPr>
        <w:tab/>
      </w:r>
      <w:r w:rsidRPr="00974A68">
        <w:rPr>
          <w:rStyle w:val="ur605"/>
        </w:rPr>
        <w:tab/>
      </w:r>
      <w:r w:rsidRPr="00974A68">
        <w:rPr>
          <w:rStyle w:val="ur605"/>
        </w:rPr>
        <w:tab/>
      </w:r>
      <w:r w:rsidRPr="00974A68">
        <w:rPr>
          <w:rStyle w:val="ur605"/>
        </w:rPr>
        <w:tab/>
      </w:r>
      <w:r w:rsidRPr="00974A68">
        <w:rPr>
          <w:rStyle w:val="ur605"/>
        </w:rPr>
        <w:tab/>
        <w:t xml:space="preserve">Fundraising Requests, Out-of-State Field Trip Requests, </w:t>
      </w:r>
      <w:r w:rsidRPr="00974A68">
        <w:t>May 18, 202</w:t>
      </w:r>
      <w:r w:rsidR="00D00FC0" w:rsidRPr="00974A68">
        <w:t>6</w:t>
      </w:r>
      <w:r w:rsidRPr="00974A68">
        <w:t xml:space="preserve"> Special Called and May 19, </w:t>
      </w:r>
      <w:r w:rsidRPr="00974A68">
        <w:tab/>
      </w:r>
      <w:r w:rsidRPr="00974A68">
        <w:tab/>
        <w:t xml:space="preserve">2026 Regular Meeting Minutes, 2026-2027 Student Code of Conduct Handbook, </w:t>
      </w:r>
      <w:r w:rsidR="00D00FC0" w:rsidRPr="00974A68">
        <w:t xml:space="preserve">2026-2027 Coaches </w:t>
      </w:r>
      <w:r w:rsidR="00D00FC0" w:rsidRPr="00974A68">
        <w:tab/>
      </w:r>
      <w:r w:rsidR="00D00FC0" w:rsidRPr="00974A68">
        <w:tab/>
        <w:t xml:space="preserve">Handbook, 2026-2027 Personnel Handbook, 2026-2027 Substitute Handbook, </w:t>
      </w:r>
      <w:r w:rsidR="006D0330">
        <w:t xml:space="preserve">The Stepping Stones </w:t>
      </w:r>
      <w:r w:rsidR="006D0330">
        <w:tab/>
      </w:r>
      <w:r w:rsidR="006D0330">
        <w:tab/>
        <w:t>Group</w:t>
      </w:r>
      <w:r w:rsidRPr="00974A68">
        <w:t xml:space="preserve"> Speech Therapy Agr</w:t>
      </w:r>
      <w:r w:rsidR="006D0330">
        <w:t xml:space="preserve">eement, Jennifer Tong Speech </w:t>
      </w:r>
      <w:r w:rsidRPr="00974A68">
        <w:t xml:space="preserve">Therapy Contract, Andrea Gibson Speech </w:t>
      </w:r>
      <w:r w:rsidR="006D0330">
        <w:tab/>
      </w:r>
      <w:r w:rsidR="006D0330">
        <w:tab/>
      </w:r>
      <w:r w:rsidRPr="00974A68">
        <w:t>Therapy Agreement</w:t>
      </w:r>
      <w:r w:rsidR="000E7935">
        <w:t>,</w:t>
      </w:r>
      <w:r w:rsidR="006D0330">
        <w:t xml:space="preserve"> Playhouse Speech Therapy Agreement</w:t>
      </w:r>
      <w:r w:rsidR="006E2AFC">
        <w:t xml:space="preserve">, Tonya Knuckles Occupational Therapy </w:t>
      </w:r>
      <w:r w:rsidR="006E2AFC">
        <w:tab/>
      </w:r>
      <w:r w:rsidR="006E2AFC">
        <w:tab/>
        <w:t>Agreement, Tennessee Wesleyan Clinical Affiliation Agreement</w:t>
      </w:r>
      <w:r w:rsidR="00137AE1">
        <w:t xml:space="preserve">, Pineville Community Health Center </w:t>
      </w:r>
      <w:r w:rsidR="00137AE1">
        <w:tab/>
      </w:r>
      <w:r w:rsidR="00137AE1">
        <w:tab/>
        <w:t xml:space="preserve">Emergency Preparedness Agreement, Winds of Change Mental Health Agreement, Summer PEBT </w:t>
      </w:r>
      <w:r w:rsidR="00137AE1">
        <w:tab/>
      </w:r>
      <w:r w:rsidR="00137AE1">
        <w:tab/>
        <w:t>Contract</w:t>
      </w:r>
      <w:r w:rsidR="004D41B2">
        <w:t>,</w:t>
      </w:r>
      <w:r w:rsidRPr="00974A68">
        <w:t xml:space="preserve"> </w:t>
      </w:r>
      <w:r w:rsidR="00CD7914">
        <w:t xml:space="preserve">Southeast South-Central Educational Cooperative Agreement </w:t>
      </w:r>
      <w:r w:rsidR="000E7935">
        <w:t>and Elgin Dental Agreement</w:t>
      </w:r>
    </w:p>
    <w:p w:rsidR="0081207F" w:rsidRPr="00974A68" w:rsidRDefault="0081207F" w:rsidP="0081207F">
      <w:pPr>
        <w:rPr>
          <w:sz w:val="2"/>
          <w:szCs w:val="2"/>
        </w:rPr>
      </w:pPr>
    </w:p>
    <w:p w:rsidR="006517C3" w:rsidRPr="00974A68" w:rsidRDefault="006517C3" w:rsidP="006517C3">
      <w:pPr>
        <w:rPr>
          <w:sz w:val="2"/>
          <w:szCs w:val="2"/>
        </w:rPr>
      </w:pPr>
      <w:r w:rsidRPr="00974A68">
        <w:t>5.</w:t>
      </w:r>
      <w:r w:rsidRPr="00974A68">
        <w:rPr>
          <w:b/>
        </w:rPr>
        <w:tab/>
        <w:t>Personnel</w:t>
      </w:r>
    </w:p>
    <w:p w:rsidR="005104C9" w:rsidRPr="00974A68" w:rsidRDefault="006517C3" w:rsidP="006517C3">
      <w:r w:rsidRPr="00974A68">
        <w:rPr>
          <w:b/>
        </w:rPr>
        <w:tab/>
      </w:r>
      <w:r w:rsidR="005104C9" w:rsidRPr="00974A68">
        <w:t>a)</w:t>
      </w:r>
      <w:r w:rsidR="005104C9" w:rsidRPr="00974A68">
        <w:tab/>
        <w:t>New Employees/Resignation Report</w:t>
      </w:r>
    </w:p>
    <w:p w:rsidR="006517C3" w:rsidRPr="00974A68" w:rsidRDefault="005104C9" w:rsidP="006517C3">
      <w:r w:rsidRPr="00974A68">
        <w:rPr>
          <w:b/>
        </w:rPr>
        <w:tab/>
      </w:r>
      <w:r w:rsidRPr="00974A68">
        <w:t>b</w:t>
      </w:r>
      <w:r w:rsidR="006517C3" w:rsidRPr="00974A68">
        <w:t>)</w:t>
      </w:r>
      <w:r w:rsidR="006517C3" w:rsidRPr="00974A68">
        <w:tab/>
        <w:t>Approve Adjunct Instructo</w:t>
      </w:r>
      <w:r w:rsidR="00974A68">
        <w:t>r Certification Application-JAG Teacher</w:t>
      </w:r>
    </w:p>
    <w:p w:rsidR="005040E9" w:rsidRDefault="001E2257" w:rsidP="00067481">
      <w:r w:rsidRPr="00974A68">
        <w:tab/>
      </w:r>
      <w:r w:rsidR="00C372F1">
        <w:t>c)</w:t>
      </w:r>
      <w:r w:rsidR="00C372F1">
        <w:tab/>
        <w:t>Create Project Coordinator Position-21</w:t>
      </w:r>
      <w:r w:rsidR="00C372F1" w:rsidRPr="00C372F1">
        <w:rPr>
          <w:vertAlign w:val="superscript"/>
        </w:rPr>
        <w:t>st</w:t>
      </w:r>
      <w:r w:rsidR="00C372F1">
        <w:t xml:space="preserve"> Century Grant-Bell County High School</w:t>
      </w:r>
    </w:p>
    <w:p w:rsidR="003F51AA" w:rsidRDefault="005B0032" w:rsidP="00067481">
      <w:r>
        <w:t xml:space="preserve">          *</w:t>
      </w:r>
      <w:r w:rsidR="00C372F1">
        <w:t>d</w:t>
      </w:r>
      <w:r w:rsidR="003F51AA">
        <w:t>)</w:t>
      </w:r>
      <w:r w:rsidR="003F51AA">
        <w:tab/>
        <w:t>Discuss and Consider Action-</w:t>
      </w:r>
      <w:r w:rsidR="00C4002A">
        <w:t xml:space="preserve"> Mechanic Position-Bus Garage</w:t>
      </w:r>
    </w:p>
    <w:p w:rsidR="002D3E61" w:rsidRDefault="005B0032" w:rsidP="00067481">
      <w:r>
        <w:t xml:space="preserve">          *</w:t>
      </w:r>
      <w:r w:rsidR="00C372F1">
        <w:t>e</w:t>
      </w:r>
      <w:r w:rsidR="003F51AA">
        <w:t>)</w:t>
      </w:r>
      <w:r w:rsidR="003F51AA">
        <w:tab/>
      </w:r>
      <w:r w:rsidR="00C4002A">
        <w:t xml:space="preserve">Discuss and Consider Action-Classified </w:t>
      </w:r>
      <w:r w:rsidR="003F51AA">
        <w:t>Transportation Coordinator</w:t>
      </w:r>
      <w:r w:rsidR="00C4002A">
        <w:t xml:space="preserve"> Sick Leave</w:t>
      </w:r>
    </w:p>
    <w:p w:rsidR="00EF0727" w:rsidRPr="00974A68" w:rsidRDefault="006517C3" w:rsidP="00067481">
      <w:pPr>
        <w:rPr>
          <w:b/>
        </w:rPr>
      </w:pPr>
      <w:r w:rsidRPr="00974A68">
        <w:t>6</w:t>
      </w:r>
      <w:r w:rsidR="00EF0727" w:rsidRPr="00974A68">
        <w:t>.</w:t>
      </w:r>
      <w:r w:rsidR="00EF0727" w:rsidRPr="00974A68">
        <w:tab/>
      </w:r>
      <w:r w:rsidR="00EF0727" w:rsidRPr="00974A68">
        <w:rPr>
          <w:b/>
        </w:rPr>
        <w:t>Finance</w:t>
      </w:r>
    </w:p>
    <w:p w:rsidR="00EF0727" w:rsidRPr="00974A68" w:rsidRDefault="00EF0727" w:rsidP="00067481">
      <w:r w:rsidRPr="00974A68">
        <w:rPr>
          <w:b/>
        </w:rPr>
        <w:tab/>
      </w:r>
      <w:r w:rsidRPr="00974A68">
        <w:t>a)</w:t>
      </w:r>
      <w:r w:rsidRPr="00974A68">
        <w:tab/>
        <w:t>Approve Payment of Bills</w:t>
      </w:r>
    </w:p>
    <w:p w:rsidR="00D46100" w:rsidRDefault="00D46100" w:rsidP="00067481">
      <w:r w:rsidRPr="00974A68">
        <w:tab/>
        <w:t>b)</w:t>
      </w:r>
      <w:r w:rsidRPr="00974A68">
        <w:tab/>
        <w:t>Approve FY2</w:t>
      </w:r>
      <w:r w:rsidR="00D00FC0" w:rsidRPr="00974A68">
        <w:t>7</w:t>
      </w:r>
      <w:r w:rsidRPr="00974A68">
        <w:t xml:space="preserve"> Certified and Classified Pay Scales</w:t>
      </w:r>
    </w:p>
    <w:p w:rsidR="00C372F1" w:rsidRPr="00974A68" w:rsidRDefault="00C372F1" w:rsidP="00067481">
      <w:r>
        <w:tab/>
        <w:t>c)</w:t>
      </w:r>
      <w:r>
        <w:tab/>
      </w:r>
      <w:r w:rsidRPr="009E13F6">
        <w:t>Amend FY27 Auxiliary Pay Scale- 21</w:t>
      </w:r>
      <w:r w:rsidRPr="009E13F6">
        <w:rPr>
          <w:vertAlign w:val="superscript"/>
        </w:rPr>
        <w:t>st</w:t>
      </w:r>
      <w:r w:rsidRPr="009E13F6">
        <w:t xml:space="preserve"> Century Grant Stipend Positions</w:t>
      </w:r>
    </w:p>
    <w:p w:rsidR="006517C3" w:rsidRPr="00974A68" w:rsidRDefault="006517C3" w:rsidP="00067481">
      <w:pPr>
        <w:rPr>
          <w:b/>
        </w:rPr>
      </w:pPr>
      <w:r w:rsidRPr="00974A68">
        <w:t>7.</w:t>
      </w:r>
      <w:r w:rsidRPr="00974A68">
        <w:tab/>
      </w:r>
      <w:r w:rsidRPr="00974A68">
        <w:rPr>
          <w:b/>
        </w:rPr>
        <w:t>Facilities</w:t>
      </w:r>
    </w:p>
    <w:p w:rsidR="003E43FB" w:rsidRPr="00974A68" w:rsidRDefault="006517C3" w:rsidP="006517C3">
      <w:r w:rsidRPr="00974A68">
        <w:tab/>
      </w:r>
      <w:r w:rsidR="00E76CF1" w:rsidRPr="00974A68">
        <w:t>a</w:t>
      </w:r>
      <w:r w:rsidR="00EC3EAF" w:rsidRPr="00974A68">
        <w:t>)</w:t>
      </w:r>
      <w:r w:rsidR="00EC3EAF" w:rsidRPr="00974A68">
        <w:tab/>
        <w:t>Approve Pay Application(s)</w:t>
      </w:r>
      <w:r w:rsidR="009E13F6">
        <w:t xml:space="preserve"> and Direct Purchase Order(s)</w:t>
      </w:r>
    </w:p>
    <w:p w:rsidR="00322BC4" w:rsidRDefault="005B0032" w:rsidP="00676C6A">
      <w:r>
        <w:t xml:space="preserve">         *</w:t>
      </w:r>
      <w:r w:rsidR="00867C9D" w:rsidRPr="00974A68">
        <w:t>b)</w:t>
      </w:r>
      <w:r w:rsidR="00867C9D" w:rsidRPr="00974A68">
        <w:tab/>
        <w:t xml:space="preserve">Approve </w:t>
      </w:r>
      <w:r w:rsidR="009E13F6">
        <w:t>RBS Design Group’s</w:t>
      </w:r>
      <w:r w:rsidR="00867C9D" w:rsidRPr="00974A68">
        <w:t xml:space="preserve"> Final Drawings-Bell Central School Center and Bell County High </w:t>
      </w:r>
      <w:r w:rsidR="009E13F6">
        <w:tab/>
      </w:r>
      <w:r w:rsidR="009E13F6">
        <w:tab/>
        <w:t xml:space="preserve">School </w:t>
      </w:r>
      <w:r w:rsidR="00867C9D" w:rsidRPr="00974A68">
        <w:t>Renovation Projects</w:t>
      </w:r>
    </w:p>
    <w:p w:rsidR="003F4EC4" w:rsidRDefault="003F4EC4" w:rsidP="003F4EC4">
      <w:r>
        <w:tab/>
        <w:t>c)</w:t>
      </w:r>
      <w:r>
        <w:tab/>
      </w:r>
      <w:r>
        <w:rPr>
          <w:sz w:val="22"/>
          <w:szCs w:val="22"/>
        </w:rPr>
        <w:t>Approve BG-</w:t>
      </w:r>
      <w:r w:rsidR="000A46A9">
        <w:rPr>
          <w:sz w:val="22"/>
          <w:szCs w:val="22"/>
        </w:rPr>
        <w:t>3-</w:t>
      </w:r>
      <w:r>
        <w:rPr>
          <w:sz w:val="22"/>
          <w:szCs w:val="22"/>
        </w:rPr>
        <w:t>Bell Co</w:t>
      </w:r>
      <w:r w:rsidR="000A46A9">
        <w:rPr>
          <w:sz w:val="22"/>
          <w:szCs w:val="22"/>
        </w:rPr>
        <w:t>unty</w:t>
      </w:r>
      <w:r>
        <w:rPr>
          <w:sz w:val="22"/>
          <w:szCs w:val="22"/>
        </w:rPr>
        <w:t xml:space="preserve"> High School and Bell Central School Center Renovation Projects</w:t>
      </w:r>
    </w:p>
    <w:p w:rsidR="003F4EC4" w:rsidRPr="00974A68" w:rsidRDefault="003F4EC4" w:rsidP="00676C6A"/>
    <w:p w:rsidR="008E761F" w:rsidRPr="00974A68" w:rsidRDefault="006517C3" w:rsidP="00067481">
      <w:pPr>
        <w:rPr>
          <w:b/>
        </w:rPr>
      </w:pPr>
      <w:r w:rsidRPr="00974A68">
        <w:t>8</w:t>
      </w:r>
      <w:r w:rsidR="008E761F" w:rsidRPr="00974A68">
        <w:t>.</w:t>
      </w:r>
      <w:r w:rsidR="008E761F" w:rsidRPr="00974A68">
        <w:tab/>
      </w:r>
      <w:r w:rsidR="008E761F" w:rsidRPr="00974A68">
        <w:rPr>
          <w:b/>
        </w:rPr>
        <w:t>Policies and Procedures</w:t>
      </w:r>
    </w:p>
    <w:p w:rsidR="0001596A" w:rsidRDefault="0001596A" w:rsidP="0001596A">
      <w:r w:rsidRPr="00974A68">
        <w:tab/>
      </w:r>
      <w:r w:rsidR="006E2CBD" w:rsidRPr="00974A68">
        <w:t>a</w:t>
      </w:r>
      <w:r w:rsidRPr="00974A68">
        <w:t>)</w:t>
      </w:r>
      <w:r w:rsidRPr="00974A68">
        <w:tab/>
        <w:t>Approve 1</w:t>
      </w:r>
      <w:r w:rsidRPr="00974A68">
        <w:rPr>
          <w:vertAlign w:val="superscript"/>
        </w:rPr>
        <w:t>st</w:t>
      </w:r>
      <w:r w:rsidRPr="00974A68">
        <w:t xml:space="preserve"> Reading of 2</w:t>
      </w:r>
      <w:r w:rsidR="00EC3EAF" w:rsidRPr="00974A68">
        <w:t>02</w:t>
      </w:r>
      <w:r w:rsidR="006E2CBD" w:rsidRPr="00974A68">
        <w:t>6</w:t>
      </w:r>
      <w:r w:rsidRPr="00974A68">
        <w:t>-2</w:t>
      </w:r>
      <w:r w:rsidR="00EC3EAF" w:rsidRPr="00974A68">
        <w:t>02</w:t>
      </w:r>
      <w:r w:rsidR="006E2CBD" w:rsidRPr="00974A68">
        <w:t>7</w:t>
      </w:r>
      <w:r w:rsidRPr="00974A68">
        <w:t xml:space="preserve"> KSBA Policy Update #4</w:t>
      </w:r>
      <w:r w:rsidR="006E2CBD" w:rsidRPr="00974A68">
        <w:t>9</w:t>
      </w:r>
      <w:r w:rsidRPr="00974A68">
        <w:t xml:space="preserve"> </w:t>
      </w:r>
    </w:p>
    <w:p w:rsidR="00EC7D50" w:rsidRPr="00974A68" w:rsidRDefault="00EC7D50" w:rsidP="0001596A">
      <w:pPr>
        <w:rPr>
          <w:u w:val="words"/>
        </w:rPr>
      </w:pPr>
      <w:r>
        <w:tab/>
        <w:t>b)</w:t>
      </w:r>
      <w:r>
        <w:tab/>
        <w:t>Discuss Employee Sick Leave Policy</w:t>
      </w:r>
    </w:p>
    <w:p w:rsidR="005E2669" w:rsidRPr="00974A68" w:rsidRDefault="007461C9" w:rsidP="00067481">
      <w:pPr>
        <w:rPr>
          <w:b/>
        </w:rPr>
      </w:pPr>
      <w:r w:rsidRPr="00974A68">
        <w:t>9</w:t>
      </w:r>
      <w:r w:rsidR="005E2669" w:rsidRPr="00974A68">
        <w:t>.</w:t>
      </w:r>
      <w:r w:rsidR="005E2669" w:rsidRPr="00974A68">
        <w:tab/>
      </w:r>
      <w:r w:rsidR="005E2669" w:rsidRPr="00974A68">
        <w:rPr>
          <w:b/>
        </w:rPr>
        <w:t>Superintendent’s Report</w:t>
      </w:r>
    </w:p>
    <w:p w:rsidR="002C3375" w:rsidRPr="00974A68" w:rsidRDefault="002C3375" w:rsidP="0013527F">
      <w:r w:rsidRPr="00974A68">
        <w:rPr>
          <w:b/>
        </w:rPr>
        <w:tab/>
      </w:r>
      <w:r w:rsidRPr="00974A68">
        <w:t>a)</w:t>
      </w:r>
      <w:r w:rsidR="00F57D4F" w:rsidRPr="00974A68">
        <w:tab/>
      </w:r>
      <w:r w:rsidR="00FD047D" w:rsidRPr="00974A68">
        <w:t xml:space="preserve">Year End </w:t>
      </w:r>
      <w:r w:rsidR="00F57D4F" w:rsidRPr="00974A68">
        <w:t>Attendance</w:t>
      </w:r>
      <w:r w:rsidR="007E7F92" w:rsidRPr="00974A68">
        <w:t>/Enrollment</w:t>
      </w:r>
      <w:r w:rsidR="00F57D4F" w:rsidRPr="00974A68">
        <w:t xml:space="preserve"> Update</w:t>
      </w:r>
      <w:r w:rsidR="00F57D4F" w:rsidRPr="00974A68">
        <w:tab/>
      </w:r>
    </w:p>
    <w:p w:rsidR="004B28C6" w:rsidRPr="00974A68" w:rsidRDefault="00C42317" w:rsidP="00545CE0">
      <w:r w:rsidRPr="00974A68">
        <w:tab/>
      </w:r>
      <w:r w:rsidR="004B28C6" w:rsidRPr="00974A68">
        <w:t>b)</w:t>
      </w:r>
      <w:r w:rsidR="004B28C6" w:rsidRPr="00974A68">
        <w:tab/>
        <w:t>Site Visits</w:t>
      </w:r>
    </w:p>
    <w:p w:rsidR="005A1D2E" w:rsidRPr="00974A68" w:rsidRDefault="00D57335" w:rsidP="00545CE0">
      <w:r w:rsidRPr="00974A68">
        <w:tab/>
        <w:t>c)</w:t>
      </w:r>
      <w:r w:rsidRPr="00974A68">
        <w:tab/>
        <w:t>Year-End Social Worker Report</w:t>
      </w:r>
      <w:r w:rsidR="005A1D2E" w:rsidRPr="00974A68">
        <w:tab/>
      </w:r>
    </w:p>
    <w:p w:rsidR="0002746C" w:rsidRPr="00974A68" w:rsidRDefault="006517C3" w:rsidP="00067481">
      <w:r w:rsidRPr="00974A68">
        <w:t>1</w:t>
      </w:r>
      <w:r w:rsidR="007461C9" w:rsidRPr="00974A68">
        <w:t>0</w:t>
      </w:r>
      <w:r w:rsidR="00796D44" w:rsidRPr="00974A68">
        <w:t>.</w:t>
      </w:r>
      <w:r w:rsidR="00796D44" w:rsidRPr="00974A68">
        <w:tab/>
      </w:r>
      <w:r w:rsidR="00796D44" w:rsidRPr="00974A68">
        <w:rPr>
          <w:b/>
        </w:rPr>
        <w:t>Other Items Board May Wish to Discuss</w:t>
      </w:r>
      <w:r w:rsidR="001372E0" w:rsidRPr="00974A68">
        <w:t xml:space="preserve">    </w:t>
      </w:r>
      <w:r w:rsidR="00FA0248" w:rsidRPr="00974A68">
        <w:t xml:space="preserve">                                                                             </w:t>
      </w:r>
      <w:r w:rsidR="00BF3731" w:rsidRPr="00974A68">
        <w:tab/>
      </w:r>
    </w:p>
    <w:p w:rsidR="0002746C" w:rsidRPr="00974A68" w:rsidRDefault="00865131" w:rsidP="00067481">
      <w:pPr>
        <w:rPr>
          <w:b/>
        </w:rPr>
      </w:pPr>
      <w:r w:rsidRPr="00974A68">
        <w:t>1</w:t>
      </w:r>
      <w:r w:rsidR="007461C9" w:rsidRPr="00974A68">
        <w:t>1</w:t>
      </w:r>
      <w:r w:rsidR="009A61E0" w:rsidRPr="00974A68">
        <w:t>.</w:t>
      </w:r>
      <w:r w:rsidR="009A61E0" w:rsidRPr="00974A68">
        <w:tab/>
      </w:r>
      <w:r w:rsidR="009A61E0" w:rsidRPr="00974A68">
        <w:rPr>
          <w:b/>
        </w:rPr>
        <w:t>Adjourn</w:t>
      </w:r>
      <w:r w:rsidR="009F4E1B" w:rsidRPr="00974A68">
        <w:rPr>
          <w:b/>
        </w:rPr>
        <w:t xml:space="preserve">                                                 </w:t>
      </w:r>
    </w:p>
    <w:p w:rsidR="0056193D" w:rsidRPr="0002746C" w:rsidRDefault="001E2257" w:rsidP="00067481">
      <w:r w:rsidRPr="00974A68">
        <w:rPr>
          <w:b/>
        </w:rPr>
        <w:t xml:space="preserve">                                                                           </w:t>
      </w:r>
      <w:r w:rsidR="000C09B1" w:rsidRPr="00974A68">
        <w:rPr>
          <w:bCs/>
        </w:rPr>
        <w:t>*No Packet Contents</w:t>
      </w:r>
    </w:p>
    <w:sectPr w:rsidR="0056193D" w:rsidRPr="0002746C" w:rsidSect="002D3E61">
      <w:pgSz w:w="12240" w:h="15840"/>
      <w:pgMar w:top="288" w:right="288" w:bottom="288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02F4E"/>
    <w:rsid w:val="00010611"/>
    <w:rsid w:val="0001596A"/>
    <w:rsid w:val="00024322"/>
    <w:rsid w:val="0002746C"/>
    <w:rsid w:val="00031F5A"/>
    <w:rsid w:val="000335D9"/>
    <w:rsid w:val="00035235"/>
    <w:rsid w:val="00044B32"/>
    <w:rsid w:val="00053D08"/>
    <w:rsid w:val="00063FFA"/>
    <w:rsid w:val="00067481"/>
    <w:rsid w:val="00070509"/>
    <w:rsid w:val="00081268"/>
    <w:rsid w:val="00085882"/>
    <w:rsid w:val="00093EF9"/>
    <w:rsid w:val="000A0DF2"/>
    <w:rsid w:val="000A46A9"/>
    <w:rsid w:val="000A51AD"/>
    <w:rsid w:val="000C09B1"/>
    <w:rsid w:val="000C76A9"/>
    <w:rsid w:val="000E4F27"/>
    <w:rsid w:val="000E7935"/>
    <w:rsid w:val="001067D4"/>
    <w:rsid w:val="001068B0"/>
    <w:rsid w:val="0010726C"/>
    <w:rsid w:val="00110805"/>
    <w:rsid w:val="00110FAB"/>
    <w:rsid w:val="00111A38"/>
    <w:rsid w:val="00111D6A"/>
    <w:rsid w:val="001132D0"/>
    <w:rsid w:val="00122B11"/>
    <w:rsid w:val="00126309"/>
    <w:rsid w:val="00130043"/>
    <w:rsid w:val="0013527F"/>
    <w:rsid w:val="001372E0"/>
    <w:rsid w:val="00137AE1"/>
    <w:rsid w:val="001478E4"/>
    <w:rsid w:val="00164C0E"/>
    <w:rsid w:val="00172283"/>
    <w:rsid w:val="001809C9"/>
    <w:rsid w:val="0018129C"/>
    <w:rsid w:val="00184D35"/>
    <w:rsid w:val="00186907"/>
    <w:rsid w:val="001A3BAD"/>
    <w:rsid w:val="001B3B59"/>
    <w:rsid w:val="001B7EC5"/>
    <w:rsid w:val="001C011D"/>
    <w:rsid w:val="001C06EA"/>
    <w:rsid w:val="001D2267"/>
    <w:rsid w:val="001E1ACE"/>
    <w:rsid w:val="001E2257"/>
    <w:rsid w:val="001F4223"/>
    <w:rsid w:val="002025F5"/>
    <w:rsid w:val="0020341F"/>
    <w:rsid w:val="00214F8B"/>
    <w:rsid w:val="00216587"/>
    <w:rsid w:val="00220D1E"/>
    <w:rsid w:val="002565A6"/>
    <w:rsid w:val="002609F5"/>
    <w:rsid w:val="00266BDE"/>
    <w:rsid w:val="00282BAE"/>
    <w:rsid w:val="002A1B76"/>
    <w:rsid w:val="002A2686"/>
    <w:rsid w:val="002A5295"/>
    <w:rsid w:val="002A7DCA"/>
    <w:rsid w:val="002B0247"/>
    <w:rsid w:val="002B6371"/>
    <w:rsid w:val="002C3375"/>
    <w:rsid w:val="002C5EFE"/>
    <w:rsid w:val="002C6F69"/>
    <w:rsid w:val="002D108F"/>
    <w:rsid w:val="002D3E61"/>
    <w:rsid w:val="002E0229"/>
    <w:rsid w:val="002E2BD9"/>
    <w:rsid w:val="002F3130"/>
    <w:rsid w:val="002F6DB0"/>
    <w:rsid w:val="0030478C"/>
    <w:rsid w:val="00306DB9"/>
    <w:rsid w:val="0031086F"/>
    <w:rsid w:val="0031246B"/>
    <w:rsid w:val="00316FA4"/>
    <w:rsid w:val="00317003"/>
    <w:rsid w:val="00317A08"/>
    <w:rsid w:val="00320B16"/>
    <w:rsid w:val="00322BC4"/>
    <w:rsid w:val="0032478B"/>
    <w:rsid w:val="0034222A"/>
    <w:rsid w:val="003459F1"/>
    <w:rsid w:val="00345FC4"/>
    <w:rsid w:val="003838C8"/>
    <w:rsid w:val="00391AC7"/>
    <w:rsid w:val="003A72BE"/>
    <w:rsid w:val="003B6494"/>
    <w:rsid w:val="003D3A8D"/>
    <w:rsid w:val="003D5811"/>
    <w:rsid w:val="003D59EE"/>
    <w:rsid w:val="003D68D5"/>
    <w:rsid w:val="003E375E"/>
    <w:rsid w:val="003E43FB"/>
    <w:rsid w:val="003F32BC"/>
    <w:rsid w:val="003F4EC4"/>
    <w:rsid w:val="003F51AA"/>
    <w:rsid w:val="004223A6"/>
    <w:rsid w:val="004225EA"/>
    <w:rsid w:val="004240E0"/>
    <w:rsid w:val="00433682"/>
    <w:rsid w:val="00433B6E"/>
    <w:rsid w:val="00442BEF"/>
    <w:rsid w:val="00453EA9"/>
    <w:rsid w:val="00465A4B"/>
    <w:rsid w:val="004A6CBA"/>
    <w:rsid w:val="004A7542"/>
    <w:rsid w:val="004B1242"/>
    <w:rsid w:val="004B28C6"/>
    <w:rsid w:val="004B2F4B"/>
    <w:rsid w:val="004B3FD3"/>
    <w:rsid w:val="004B4CEE"/>
    <w:rsid w:val="004C0A6A"/>
    <w:rsid w:val="004C3E09"/>
    <w:rsid w:val="004D41B2"/>
    <w:rsid w:val="004D575E"/>
    <w:rsid w:val="004E0C3F"/>
    <w:rsid w:val="004E7061"/>
    <w:rsid w:val="004F3D36"/>
    <w:rsid w:val="005040E9"/>
    <w:rsid w:val="005060A8"/>
    <w:rsid w:val="005104C9"/>
    <w:rsid w:val="00515626"/>
    <w:rsid w:val="00516819"/>
    <w:rsid w:val="00520E03"/>
    <w:rsid w:val="00531757"/>
    <w:rsid w:val="00544EE6"/>
    <w:rsid w:val="00545CE0"/>
    <w:rsid w:val="005460A0"/>
    <w:rsid w:val="00551893"/>
    <w:rsid w:val="005552F8"/>
    <w:rsid w:val="0055578B"/>
    <w:rsid w:val="00555CBC"/>
    <w:rsid w:val="00556A3E"/>
    <w:rsid w:val="0056193D"/>
    <w:rsid w:val="005626C7"/>
    <w:rsid w:val="00565F4B"/>
    <w:rsid w:val="0058549D"/>
    <w:rsid w:val="00593FA5"/>
    <w:rsid w:val="00594827"/>
    <w:rsid w:val="005A06F6"/>
    <w:rsid w:val="005A1D2E"/>
    <w:rsid w:val="005A7D81"/>
    <w:rsid w:val="005B0032"/>
    <w:rsid w:val="005B2429"/>
    <w:rsid w:val="005B422B"/>
    <w:rsid w:val="005C0D94"/>
    <w:rsid w:val="005C5572"/>
    <w:rsid w:val="005D6950"/>
    <w:rsid w:val="005D6FDA"/>
    <w:rsid w:val="005E25D3"/>
    <w:rsid w:val="005E2669"/>
    <w:rsid w:val="005E6124"/>
    <w:rsid w:val="005E77AA"/>
    <w:rsid w:val="00600E1A"/>
    <w:rsid w:val="00606E6B"/>
    <w:rsid w:val="00623432"/>
    <w:rsid w:val="006301BF"/>
    <w:rsid w:val="006513E5"/>
    <w:rsid w:val="006517C3"/>
    <w:rsid w:val="00657BA8"/>
    <w:rsid w:val="006607DF"/>
    <w:rsid w:val="0066368C"/>
    <w:rsid w:val="00664328"/>
    <w:rsid w:val="00676C6A"/>
    <w:rsid w:val="00685C91"/>
    <w:rsid w:val="006931DF"/>
    <w:rsid w:val="00695229"/>
    <w:rsid w:val="006B1DF9"/>
    <w:rsid w:val="006B2117"/>
    <w:rsid w:val="006B3ECC"/>
    <w:rsid w:val="006B5359"/>
    <w:rsid w:val="006C54F4"/>
    <w:rsid w:val="006D0330"/>
    <w:rsid w:val="006D55D5"/>
    <w:rsid w:val="006D71D4"/>
    <w:rsid w:val="006E2AFC"/>
    <w:rsid w:val="006E2CBD"/>
    <w:rsid w:val="006F1D8D"/>
    <w:rsid w:val="006F7D35"/>
    <w:rsid w:val="00703795"/>
    <w:rsid w:val="00707861"/>
    <w:rsid w:val="0071170E"/>
    <w:rsid w:val="007247CB"/>
    <w:rsid w:val="007331CA"/>
    <w:rsid w:val="00734426"/>
    <w:rsid w:val="007461C9"/>
    <w:rsid w:val="007618FC"/>
    <w:rsid w:val="00774718"/>
    <w:rsid w:val="00775F81"/>
    <w:rsid w:val="00780DFE"/>
    <w:rsid w:val="00795FAC"/>
    <w:rsid w:val="00796D44"/>
    <w:rsid w:val="007A2FBB"/>
    <w:rsid w:val="007B7021"/>
    <w:rsid w:val="007C0CD5"/>
    <w:rsid w:val="007D20A0"/>
    <w:rsid w:val="007D557F"/>
    <w:rsid w:val="007E4331"/>
    <w:rsid w:val="007E7F92"/>
    <w:rsid w:val="007F19F4"/>
    <w:rsid w:val="00805F8E"/>
    <w:rsid w:val="00806568"/>
    <w:rsid w:val="0081207F"/>
    <w:rsid w:val="0081779F"/>
    <w:rsid w:val="0082213C"/>
    <w:rsid w:val="00830F59"/>
    <w:rsid w:val="0083101E"/>
    <w:rsid w:val="008337A2"/>
    <w:rsid w:val="00845BA6"/>
    <w:rsid w:val="008531C2"/>
    <w:rsid w:val="00865131"/>
    <w:rsid w:val="00867C9D"/>
    <w:rsid w:val="00870A36"/>
    <w:rsid w:val="00871673"/>
    <w:rsid w:val="00871D43"/>
    <w:rsid w:val="00877155"/>
    <w:rsid w:val="008773CA"/>
    <w:rsid w:val="008809EC"/>
    <w:rsid w:val="008A1E5B"/>
    <w:rsid w:val="008A3B8D"/>
    <w:rsid w:val="008B4017"/>
    <w:rsid w:val="008B697F"/>
    <w:rsid w:val="008C3D89"/>
    <w:rsid w:val="008C4753"/>
    <w:rsid w:val="008C7D44"/>
    <w:rsid w:val="008D07BD"/>
    <w:rsid w:val="008D383A"/>
    <w:rsid w:val="008D3927"/>
    <w:rsid w:val="008D7D51"/>
    <w:rsid w:val="008D7E40"/>
    <w:rsid w:val="008E28F2"/>
    <w:rsid w:val="008E36E2"/>
    <w:rsid w:val="008E761F"/>
    <w:rsid w:val="008F1567"/>
    <w:rsid w:val="008F6832"/>
    <w:rsid w:val="009100B3"/>
    <w:rsid w:val="00910C1A"/>
    <w:rsid w:val="00917353"/>
    <w:rsid w:val="00921F90"/>
    <w:rsid w:val="009220E9"/>
    <w:rsid w:val="0093133F"/>
    <w:rsid w:val="00943DD8"/>
    <w:rsid w:val="00955FCF"/>
    <w:rsid w:val="00961C05"/>
    <w:rsid w:val="009666CD"/>
    <w:rsid w:val="00966CFA"/>
    <w:rsid w:val="00970EAF"/>
    <w:rsid w:val="00974A68"/>
    <w:rsid w:val="00981731"/>
    <w:rsid w:val="00986D8B"/>
    <w:rsid w:val="009A61E0"/>
    <w:rsid w:val="009A7C11"/>
    <w:rsid w:val="009B4E4D"/>
    <w:rsid w:val="009C3336"/>
    <w:rsid w:val="009C4CC2"/>
    <w:rsid w:val="009D6854"/>
    <w:rsid w:val="009D75AD"/>
    <w:rsid w:val="009E13F6"/>
    <w:rsid w:val="009F4E1B"/>
    <w:rsid w:val="00A4472E"/>
    <w:rsid w:val="00A5244D"/>
    <w:rsid w:val="00A5372E"/>
    <w:rsid w:val="00A70226"/>
    <w:rsid w:val="00A81A33"/>
    <w:rsid w:val="00A842FA"/>
    <w:rsid w:val="00AA02E8"/>
    <w:rsid w:val="00AA3646"/>
    <w:rsid w:val="00AA36EA"/>
    <w:rsid w:val="00AB11C5"/>
    <w:rsid w:val="00AB5A3A"/>
    <w:rsid w:val="00AC11D3"/>
    <w:rsid w:val="00AC4E18"/>
    <w:rsid w:val="00AF4718"/>
    <w:rsid w:val="00AF6F8B"/>
    <w:rsid w:val="00B01E3D"/>
    <w:rsid w:val="00B0476D"/>
    <w:rsid w:val="00B143C3"/>
    <w:rsid w:val="00B14CE9"/>
    <w:rsid w:val="00B173ED"/>
    <w:rsid w:val="00B17717"/>
    <w:rsid w:val="00B512C7"/>
    <w:rsid w:val="00B51AB9"/>
    <w:rsid w:val="00B54F90"/>
    <w:rsid w:val="00B564DD"/>
    <w:rsid w:val="00B80D73"/>
    <w:rsid w:val="00BA7D72"/>
    <w:rsid w:val="00BB1B79"/>
    <w:rsid w:val="00BB568E"/>
    <w:rsid w:val="00BC7512"/>
    <w:rsid w:val="00BE2AF9"/>
    <w:rsid w:val="00BE6C50"/>
    <w:rsid w:val="00BF3731"/>
    <w:rsid w:val="00BF7EAB"/>
    <w:rsid w:val="00C07460"/>
    <w:rsid w:val="00C128F7"/>
    <w:rsid w:val="00C154AE"/>
    <w:rsid w:val="00C2632E"/>
    <w:rsid w:val="00C3612A"/>
    <w:rsid w:val="00C372F1"/>
    <w:rsid w:val="00C4002A"/>
    <w:rsid w:val="00C42317"/>
    <w:rsid w:val="00C42AFC"/>
    <w:rsid w:val="00C6390D"/>
    <w:rsid w:val="00C84EA8"/>
    <w:rsid w:val="00C84F5F"/>
    <w:rsid w:val="00C90D15"/>
    <w:rsid w:val="00CA4E4E"/>
    <w:rsid w:val="00CD1EA5"/>
    <w:rsid w:val="00CD2607"/>
    <w:rsid w:val="00CD7914"/>
    <w:rsid w:val="00CE180B"/>
    <w:rsid w:val="00CE1989"/>
    <w:rsid w:val="00CE7BF4"/>
    <w:rsid w:val="00D00FC0"/>
    <w:rsid w:val="00D04EDC"/>
    <w:rsid w:val="00D20338"/>
    <w:rsid w:val="00D24FE3"/>
    <w:rsid w:val="00D32373"/>
    <w:rsid w:val="00D3798B"/>
    <w:rsid w:val="00D41BC3"/>
    <w:rsid w:val="00D46100"/>
    <w:rsid w:val="00D47A25"/>
    <w:rsid w:val="00D51A43"/>
    <w:rsid w:val="00D57335"/>
    <w:rsid w:val="00D7071F"/>
    <w:rsid w:val="00D87DF5"/>
    <w:rsid w:val="00D96785"/>
    <w:rsid w:val="00DB7D8B"/>
    <w:rsid w:val="00DD0EFF"/>
    <w:rsid w:val="00DD1B48"/>
    <w:rsid w:val="00DD32C0"/>
    <w:rsid w:val="00DE01E3"/>
    <w:rsid w:val="00DE0FC5"/>
    <w:rsid w:val="00DE145E"/>
    <w:rsid w:val="00DE4FBD"/>
    <w:rsid w:val="00DE5139"/>
    <w:rsid w:val="00DE6604"/>
    <w:rsid w:val="00E014CE"/>
    <w:rsid w:val="00E06FA6"/>
    <w:rsid w:val="00E12537"/>
    <w:rsid w:val="00E32B38"/>
    <w:rsid w:val="00E35988"/>
    <w:rsid w:val="00E458BE"/>
    <w:rsid w:val="00E72323"/>
    <w:rsid w:val="00E76CF1"/>
    <w:rsid w:val="00E84588"/>
    <w:rsid w:val="00E85E98"/>
    <w:rsid w:val="00E9699A"/>
    <w:rsid w:val="00EA738C"/>
    <w:rsid w:val="00EB5237"/>
    <w:rsid w:val="00EC293B"/>
    <w:rsid w:val="00EC2BFF"/>
    <w:rsid w:val="00EC32DB"/>
    <w:rsid w:val="00EC3EAF"/>
    <w:rsid w:val="00EC5527"/>
    <w:rsid w:val="00EC6D6C"/>
    <w:rsid w:val="00EC7D50"/>
    <w:rsid w:val="00EF0727"/>
    <w:rsid w:val="00F00085"/>
    <w:rsid w:val="00F0019C"/>
    <w:rsid w:val="00F06DC7"/>
    <w:rsid w:val="00F247E8"/>
    <w:rsid w:val="00F277B5"/>
    <w:rsid w:val="00F46144"/>
    <w:rsid w:val="00F54FEE"/>
    <w:rsid w:val="00F57D4F"/>
    <w:rsid w:val="00F73024"/>
    <w:rsid w:val="00F863D9"/>
    <w:rsid w:val="00FA0176"/>
    <w:rsid w:val="00FA0248"/>
    <w:rsid w:val="00FA3271"/>
    <w:rsid w:val="00FC0418"/>
    <w:rsid w:val="00FC5CEA"/>
    <w:rsid w:val="00FD047D"/>
    <w:rsid w:val="00FD19C0"/>
    <w:rsid w:val="00FD650D"/>
    <w:rsid w:val="00FE2BFF"/>
    <w:rsid w:val="00FE5845"/>
    <w:rsid w:val="00FF1488"/>
    <w:rsid w:val="00FF7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0726C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10726C"/>
    <w:rPr>
      <w:b/>
      <w:bCs/>
      <w:szCs w:val="24"/>
    </w:rPr>
  </w:style>
  <w:style w:type="character" w:customStyle="1" w:styleId="ur605">
    <w:name w:val="ur605"/>
    <w:basedOn w:val="DefaultParagraphFont"/>
    <w:rsid w:val="000159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6DD3F-F43C-47AE-9585-1F57CC38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7518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22</cp:revision>
  <cp:lastPrinted>2026-06-10T20:52:00Z</cp:lastPrinted>
  <dcterms:created xsi:type="dcterms:W3CDTF">2026-06-01T12:54:00Z</dcterms:created>
  <dcterms:modified xsi:type="dcterms:W3CDTF">2026-06-12T18:57:00Z</dcterms:modified>
</cp:coreProperties>
</file>