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RPr="0022248B" w14:paraId="1F1FDEDE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78AAD017" w:rsidR="00F8354F" w:rsidRPr="0022248B" w:rsidRDefault="00F3552B">
            <w:pPr>
              <w:pStyle w:val="Month"/>
              <w:spacing w:after="40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Girls</w:t>
            </w:r>
            <w:r w:rsidR="00802B8E">
              <w:rPr>
                <w:sz w:val="72"/>
                <w:szCs w:val="72"/>
              </w:rPr>
              <w:t xml:space="preserve"> Tennis</w:t>
            </w:r>
            <w:r w:rsidR="00AE4EFC" w:rsidRPr="0022248B">
              <w:rPr>
                <w:sz w:val="72"/>
                <w:szCs w:val="72"/>
              </w:rPr>
              <w:t xml:space="preserve"> </w:t>
            </w:r>
            <w:r w:rsidR="00C53FB8" w:rsidRPr="0022248B">
              <w:rPr>
                <w:sz w:val="72"/>
                <w:szCs w:val="72"/>
              </w:rPr>
              <w:t xml:space="preserve"> </w:t>
            </w:r>
            <w:r w:rsidR="005E1CAE" w:rsidRPr="0022248B">
              <w:rPr>
                <w:sz w:val="72"/>
                <w:szCs w:val="72"/>
              </w:rPr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471882CE" w:rsidR="00F8354F" w:rsidRPr="0022248B" w:rsidRDefault="00257845">
            <w:pPr>
              <w:pStyle w:val="Year"/>
              <w:spacing w:after="40"/>
              <w:rPr>
                <w:sz w:val="72"/>
                <w:szCs w:val="72"/>
              </w:rPr>
            </w:pPr>
            <w:r w:rsidRPr="0022248B">
              <w:rPr>
                <w:sz w:val="72"/>
                <w:szCs w:val="72"/>
              </w:rPr>
              <w:t>20</w:t>
            </w:r>
            <w:r w:rsidR="008316E5" w:rsidRPr="0022248B">
              <w:rPr>
                <w:sz w:val="72"/>
                <w:szCs w:val="72"/>
              </w:rPr>
              <w:t>2</w:t>
            </w:r>
            <w:r w:rsidR="00877224">
              <w:rPr>
                <w:sz w:val="72"/>
                <w:szCs w:val="72"/>
              </w:rPr>
              <w:t>7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BD55C6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BD55C6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BD55C6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BD55C6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BD55C6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BD55C6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B050878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3C1BC4">
              <w:rPr>
                <w:sz w:val="20"/>
                <w:szCs w:val="20"/>
              </w:rPr>
              <w:t>19</w:t>
            </w:r>
          </w:p>
        </w:tc>
        <w:tc>
          <w:tcPr>
            <w:tcW w:w="2056" w:type="dxa"/>
          </w:tcPr>
          <w:p w14:paraId="3829AF3E" w14:textId="0BE47E5E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3234A2C2" w14:textId="756DD274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2854C006" w14:textId="69056AFA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56576DF6" w14:textId="03391C3F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B575CA">
              <w:rPr>
                <w:sz w:val="20"/>
                <w:szCs w:val="20"/>
              </w:rPr>
              <w:t>2</w:t>
            </w:r>
            <w:r w:rsidR="003C1BC4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732250A7" w14:textId="4FB08097" w:rsidR="00413A72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4</w:t>
            </w:r>
          </w:p>
        </w:tc>
      </w:tr>
      <w:tr w:rsidR="00BB396E" w:rsidRPr="00C56C67" w14:paraId="575EB183" w14:textId="77777777" w:rsidTr="00413A72">
        <w:trPr>
          <w:trHeight w:val="1340"/>
        </w:trPr>
        <w:tc>
          <w:tcPr>
            <w:tcW w:w="2055" w:type="dxa"/>
          </w:tcPr>
          <w:p w14:paraId="072E22D6" w14:textId="77777777" w:rsidR="00BB396E" w:rsidRPr="00C56C67" w:rsidRDefault="00BB396E" w:rsidP="00BB396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F96839D" w14:textId="340AF766" w:rsidR="00BB396E" w:rsidRPr="008F6305" w:rsidRDefault="008F6305" w:rsidP="00BB396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155D6E5A" w14:textId="6B819B00" w:rsidR="008F6305" w:rsidRPr="00C56C67" w:rsidRDefault="008F6305" w:rsidP="00BB396E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2:25-4:15 – Meet in </w:t>
            </w:r>
            <w:r w:rsidR="00127878">
              <w:rPr>
                <w:b/>
                <w:bCs/>
                <w:sz w:val="20"/>
                <w:szCs w:val="20"/>
              </w:rPr>
              <w:t>Gym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56" w:type="dxa"/>
          </w:tcPr>
          <w:p w14:paraId="214550F0" w14:textId="77777777" w:rsidR="00127878" w:rsidRPr="008F6305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1584959D" w14:textId="7B3ED46F" w:rsidR="00BB396E" w:rsidRPr="00C56C67" w:rsidRDefault="00127878" w:rsidP="0012787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2:25-4:15 – Meet in Gym</w:t>
            </w:r>
          </w:p>
        </w:tc>
        <w:tc>
          <w:tcPr>
            <w:tcW w:w="2056" w:type="dxa"/>
          </w:tcPr>
          <w:p w14:paraId="1A6C71EB" w14:textId="14A55054" w:rsidR="00BB396E" w:rsidRPr="00C56C67" w:rsidRDefault="00BB396E" w:rsidP="00BB396E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>No Practic</w:t>
            </w:r>
            <w:r w:rsidR="00B474CC">
              <w:rPr>
                <w:sz w:val="20"/>
                <w:szCs w:val="20"/>
              </w:rPr>
              <w:t>e</w:t>
            </w:r>
          </w:p>
        </w:tc>
        <w:tc>
          <w:tcPr>
            <w:tcW w:w="2056" w:type="dxa"/>
          </w:tcPr>
          <w:p w14:paraId="10135230" w14:textId="77777777" w:rsidR="00127878" w:rsidRPr="008F6305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035844FB" w14:textId="5044A2ED" w:rsidR="00B474CC" w:rsidRPr="00B474CC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2:25-4:15 – Meet in Gym</w:t>
            </w:r>
          </w:p>
        </w:tc>
        <w:tc>
          <w:tcPr>
            <w:tcW w:w="2056" w:type="dxa"/>
          </w:tcPr>
          <w:p w14:paraId="3E8C7496" w14:textId="77777777" w:rsidR="00127878" w:rsidRPr="008F6305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22109F96" w14:textId="2D618046" w:rsidR="00BB396E" w:rsidRPr="006A2122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2:25-4:15 – Meet in Gym</w:t>
            </w:r>
          </w:p>
        </w:tc>
        <w:tc>
          <w:tcPr>
            <w:tcW w:w="2056" w:type="dxa"/>
          </w:tcPr>
          <w:p w14:paraId="72C7002D" w14:textId="77777777" w:rsidR="00BB396E" w:rsidRPr="00C56C67" w:rsidRDefault="00BB396E" w:rsidP="00BB396E">
            <w:pPr>
              <w:pStyle w:val="NoSpacing"/>
              <w:rPr>
                <w:sz w:val="20"/>
                <w:szCs w:val="20"/>
              </w:rPr>
            </w:pPr>
          </w:p>
        </w:tc>
      </w:tr>
      <w:tr w:rsidR="00BB396E" w:rsidRPr="00C56C67" w14:paraId="5F580F33" w14:textId="77777777" w:rsidTr="00413A72">
        <w:tc>
          <w:tcPr>
            <w:tcW w:w="2055" w:type="dxa"/>
          </w:tcPr>
          <w:p w14:paraId="66CCCF78" w14:textId="1C2145FE" w:rsidR="00BB396E" w:rsidRPr="00C56C67" w:rsidRDefault="004930E7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5</w:t>
            </w:r>
          </w:p>
        </w:tc>
        <w:tc>
          <w:tcPr>
            <w:tcW w:w="2055" w:type="dxa"/>
          </w:tcPr>
          <w:p w14:paraId="5A40297A" w14:textId="4213B5A0" w:rsidR="00BB396E" w:rsidRPr="00C56C67" w:rsidRDefault="003C1BC4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26</w:t>
            </w:r>
          </w:p>
        </w:tc>
        <w:tc>
          <w:tcPr>
            <w:tcW w:w="2056" w:type="dxa"/>
          </w:tcPr>
          <w:p w14:paraId="6A8402F6" w14:textId="66E4E613" w:rsidR="00BB396E" w:rsidRPr="00C56C67" w:rsidRDefault="008303EC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187DBA">
              <w:rPr>
                <w:sz w:val="20"/>
                <w:szCs w:val="20"/>
              </w:rPr>
              <w:t>2</w:t>
            </w:r>
            <w:r w:rsidR="003C1BC4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657288CF" w14:textId="28C6688E" w:rsidR="00BB396E" w:rsidRPr="00C56C67" w:rsidRDefault="00187DBA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F93787">
              <w:rPr>
                <w:sz w:val="20"/>
                <w:szCs w:val="20"/>
              </w:rPr>
              <w:t>2</w:t>
            </w:r>
            <w:r w:rsidR="003C1BC4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5F7472F" w14:textId="62940C9B" w:rsidR="00BB396E" w:rsidRPr="00C56C67" w:rsidRDefault="00F93787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3C1BC4">
              <w:rPr>
                <w:sz w:val="20"/>
                <w:szCs w:val="20"/>
              </w:rPr>
              <w:t>29</w:t>
            </w:r>
          </w:p>
        </w:tc>
        <w:tc>
          <w:tcPr>
            <w:tcW w:w="2056" w:type="dxa"/>
          </w:tcPr>
          <w:p w14:paraId="2A72DC0C" w14:textId="009B689E" w:rsidR="00BB396E" w:rsidRPr="00C56C67" w:rsidRDefault="003C1BC4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051725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13708982" w14:textId="2B552C58" w:rsidR="00BB396E" w:rsidRPr="00C56C67" w:rsidRDefault="00B575CA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1</w:t>
            </w:r>
          </w:p>
        </w:tc>
      </w:tr>
      <w:tr w:rsidR="00C27ACF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C27ACF" w:rsidRPr="00C56C67" w:rsidRDefault="00C27ACF" w:rsidP="00C27AC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37DDE195" w14:textId="7FD066CC" w:rsidR="00B474CC" w:rsidRPr="00C56C67" w:rsidRDefault="00B474CC" w:rsidP="00B474CC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623E738" w14:textId="0124F8CF" w:rsidR="00B474CC" w:rsidRDefault="00B474CC" w:rsidP="00B474CC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>4:</w:t>
            </w:r>
            <w:r w:rsidR="00614BF5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</w:p>
          <w:p w14:paraId="3A6A443C" w14:textId="77777777" w:rsidR="00B474CC" w:rsidRDefault="00B474CC" w:rsidP="00B474CC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5BB2AD75" w14:textId="0B54F7E6" w:rsidR="00C27ACF" w:rsidRPr="00C56C67" w:rsidRDefault="00C27ACF" w:rsidP="00B474C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B46EE0E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B275465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0EDD8135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049C847F" w14:textId="55B6F311" w:rsidR="00C27ACF" w:rsidRPr="003F23D6" w:rsidRDefault="00C27ACF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C27ACF" w:rsidRPr="00C56C67" w:rsidRDefault="00C27ACF" w:rsidP="00C27ACF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2B707EEF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15C26667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5DDF2D25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38F8E159" w14:textId="6697BC13" w:rsidR="00C27ACF" w:rsidRPr="00C56C67" w:rsidRDefault="00C27AC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33142AE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3D7D8BE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0AA2A819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3A9CAC5F" w14:textId="66170A21" w:rsidR="00C27ACF" w:rsidRPr="00C56C67" w:rsidRDefault="00C27AC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C27ACF" w:rsidRPr="00C56C67" w:rsidRDefault="00C27ACF" w:rsidP="00C27ACF">
            <w:pPr>
              <w:pStyle w:val="NoSpacing"/>
              <w:rPr>
                <w:sz w:val="20"/>
                <w:szCs w:val="20"/>
              </w:rPr>
            </w:pPr>
          </w:p>
        </w:tc>
      </w:tr>
      <w:tr w:rsidR="00C27ACF" w:rsidRPr="00C56C67" w14:paraId="683C837F" w14:textId="77777777" w:rsidTr="00413A72">
        <w:tc>
          <w:tcPr>
            <w:tcW w:w="2055" w:type="dxa"/>
          </w:tcPr>
          <w:p w14:paraId="427C69DA" w14:textId="08A6B22A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2</w:t>
            </w:r>
          </w:p>
        </w:tc>
        <w:tc>
          <w:tcPr>
            <w:tcW w:w="2055" w:type="dxa"/>
          </w:tcPr>
          <w:p w14:paraId="39F5B1FA" w14:textId="6DBB7E35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21B99F3C" w14:textId="2120F342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691E8B59" w14:textId="7089F3BB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53D4CB45" w14:textId="113AED66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586EC29" w14:textId="78C83EDE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441EAF6B" w14:textId="42754896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8</w:t>
            </w:r>
          </w:p>
        </w:tc>
      </w:tr>
      <w:tr w:rsidR="00BB153F" w:rsidRPr="00C56C67" w14:paraId="16E8CCC9" w14:textId="77777777" w:rsidTr="00413A72">
        <w:trPr>
          <w:trHeight w:val="1565"/>
        </w:trPr>
        <w:tc>
          <w:tcPr>
            <w:tcW w:w="2055" w:type="dxa"/>
          </w:tcPr>
          <w:p w14:paraId="748D80FD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04FCFB2C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783C7284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4202203F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26A4E1F" w14:textId="1F8E4422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710EC3F0" w14:textId="4ED6068E" w:rsidR="00614BF5" w:rsidRPr="00964585" w:rsidRDefault="0096458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64585">
              <w:rPr>
                <w:b/>
                <w:bCs/>
                <w:sz w:val="20"/>
                <w:szCs w:val="20"/>
              </w:rPr>
              <w:t>Match – at Timberline Middle School – 3:30</w:t>
            </w:r>
          </w:p>
          <w:p w14:paraId="5E7FB61D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477780D5" w14:textId="3785B56F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14D23AB" w14:textId="77777777" w:rsidR="00B33DCB" w:rsidRPr="00C56C67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75E1398" w14:textId="77777777" w:rsidR="00B33DCB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3F2251BC" w14:textId="77777777" w:rsidR="00B33DCB" w:rsidRDefault="00B33DCB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B05FC37" w14:textId="1CEC7D0A" w:rsidR="00BB153F" w:rsidRPr="00A16507" w:rsidRDefault="00BB153F" w:rsidP="00B33DCB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2E49799D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3CB4C35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59354B81" w14:textId="1EB203D3" w:rsidR="003D373D" w:rsidRPr="009E04BE" w:rsidRDefault="003D373D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C9E7B30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</w:tr>
      <w:tr w:rsidR="00BB153F" w:rsidRPr="00C56C67" w14:paraId="7641673B" w14:textId="77777777" w:rsidTr="00413A72">
        <w:tc>
          <w:tcPr>
            <w:tcW w:w="2055" w:type="dxa"/>
          </w:tcPr>
          <w:p w14:paraId="7C0507AB" w14:textId="16F50C10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9</w:t>
            </w:r>
          </w:p>
        </w:tc>
        <w:tc>
          <w:tcPr>
            <w:tcW w:w="2055" w:type="dxa"/>
          </w:tcPr>
          <w:p w14:paraId="6804245A" w14:textId="146688B5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01F38D01" w14:textId="14D2E98D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77751FF3" w14:textId="645944BF" w:rsidR="00BB153F" w:rsidRPr="00C56C67" w:rsidRDefault="00187DB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63579D25" w14:textId="11C534F3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33348C8D" w14:textId="1C2A6A91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0200DD96" w14:textId="1701D3A3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8303EC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5</w:t>
            </w:r>
          </w:p>
        </w:tc>
      </w:tr>
      <w:tr w:rsidR="00BB153F" w:rsidRPr="00C56C67" w14:paraId="54870BBC" w14:textId="77777777" w:rsidTr="00413A72">
        <w:trPr>
          <w:trHeight w:val="1376"/>
        </w:trPr>
        <w:tc>
          <w:tcPr>
            <w:tcW w:w="2055" w:type="dxa"/>
          </w:tcPr>
          <w:p w14:paraId="462234ED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0A031B2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C9F57EC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67FCE5E7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53D2D4B2" w14:textId="2FD899E7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AB7DCA0" w14:textId="61341DC7" w:rsidR="00964585" w:rsidRPr="00964585" w:rsidRDefault="00964585" w:rsidP="0096458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64585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 xml:space="preserve">Inglewood against </w:t>
            </w:r>
            <w:r w:rsidRPr="00964585">
              <w:rPr>
                <w:b/>
                <w:bCs/>
                <w:sz w:val="20"/>
                <w:szCs w:val="20"/>
              </w:rPr>
              <w:t>Timberline Middle School – 3:30</w:t>
            </w:r>
          </w:p>
          <w:p w14:paraId="3DA47CB3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3DEEFC53" w14:textId="23950CAF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55DAC2E9" w14:textId="0C666112" w:rsidR="00964585" w:rsidRPr="00964585" w:rsidRDefault="00964585" w:rsidP="0096458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64585">
              <w:rPr>
                <w:b/>
                <w:bCs/>
                <w:sz w:val="20"/>
                <w:szCs w:val="20"/>
              </w:rPr>
              <w:t xml:space="preserve">Match – at </w:t>
            </w:r>
            <w:r w:rsidR="006E373F">
              <w:rPr>
                <w:b/>
                <w:bCs/>
                <w:sz w:val="20"/>
                <w:szCs w:val="20"/>
              </w:rPr>
              <w:t>Redmond</w:t>
            </w:r>
            <w:r w:rsidRPr="00964585">
              <w:rPr>
                <w:b/>
                <w:bCs/>
                <w:sz w:val="20"/>
                <w:szCs w:val="20"/>
              </w:rPr>
              <w:t xml:space="preserve"> Middle School – 3:30</w:t>
            </w:r>
          </w:p>
          <w:p w14:paraId="59A95BF8" w14:textId="77777777" w:rsidR="00B33DCB" w:rsidRDefault="00B33DCB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1B3CE2F2" w14:textId="28146048" w:rsidR="00BB153F" w:rsidRPr="008E1052" w:rsidRDefault="00BB153F" w:rsidP="00B33DCB">
            <w:pPr>
              <w:pStyle w:val="NoSpacing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178C8962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57F2B14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37619688" w14:textId="5E705C29" w:rsidR="003D373D" w:rsidRPr="0034679E" w:rsidRDefault="003D373D" w:rsidP="003D373D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07EAE50A" w14:textId="77777777" w:rsidR="006648B0" w:rsidRDefault="006648B0">
      <w:r>
        <w:rPr>
          <w:b/>
          <w:bCs/>
        </w:rPr>
        <w:br w:type="page"/>
      </w: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C53FB8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6AA1E708" w:rsidR="00C53FB8" w:rsidRPr="0022248B" w:rsidRDefault="00F3552B" w:rsidP="00C53FB8">
            <w:pPr>
              <w:pStyle w:val="Month"/>
              <w:spacing w:after="40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Girls</w:t>
            </w:r>
            <w:r w:rsidR="00802B8E">
              <w:rPr>
                <w:sz w:val="72"/>
                <w:szCs w:val="72"/>
              </w:rPr>
              <w:t xml:space="preserve"> Tennis</w:t>
            </w:r>
            <w:r w:rsidR="00127878">
              <w:rPr>
                <w:sz w:val="72"/>
                <w:szCs w:val="72"/>
              </w:rPr>
              <w:t xml:space="preserve"> </w:t>
            </w:r>
            <w:r w:rsidR="0059753B" w:rsidRPr="0022248B">
              <w:rPr>
                <w:sz w:val="72"/>
                <w:szCs w:val="72"/>
              </w:rPr>
              <w:t xml:space="preserve">  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604B801D" w:rsidR="00C53FB8" w:rsidRPr="0022248B" w:rsidRDefault="00C53FB8" w:rsidP="00C53FB8">
            <w:pPr>
              <w:pStyle w:val="Year"/>
              <w:spacing w:after="40"/>
              <w:rPr>
                <w:sz w:val="72"/>
                <w:szCs w:val="72"/>
              </w:rPr>
            </w:pPr>
            <w:r w:rsidRPr="0022248B">
              <w:rPr>
                <w:sz w:val="72"/>
                <w:szCs w:val="72"/>
              </w:rPr>
              <w:t>202</w:t>
            </w:r>
            <w:r w:rsidR="00877224">
              <w:rPr>
                <w:sz w:val="72"/>
                <w:szCs w:val="72"/>
              </w:rPr>
              <w:t>7</w:t>
            </w:r>
          </w:p>
        </w:tc>
      </w:tr>
      <w:tr w:rsidR="00C53FB8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C53FB8" w:rsidRDefault="00C53FB8" w:rsidP="00C53FB8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C53FB8" w:rsidRDefault="00C53FB8" w:rsidP="00C53FB8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BD55C6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BD55C6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BD55C6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BD55C6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BD55C6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BD55C6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14390" w:type="dxa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6648B0">
        <w:trPr>
          <w:trHeight w:val="300"/>
        </w:trPr>
        <w:tc>
          <w:tcPr>
            <w:tcW w:w="2055" w:type="dxa"/>
          </w:tcPr>
          <w:p w14:paraId="6779348C" w14:textId="4FA26E18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8303EC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5" w:type="dxa"/>
          </w:tcPr>
          <w:p w14:paraId="2FE1BA0C" w14:textId="6613789E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187DBA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185" w:type="dxa"/>
          </w:tcPr>
          <w:p w14:paraId="01AB3A60" w14:textId="734E55E9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F93787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8</w:t>
            </w:r>
          </w:p>
        </w:tc>
        <w:tc>
          <w:tcPr>
            <w:tcW w:w="1927" w:type="dxa"/>
          </w:tcPr>
          <w:p w14:paraId="20EB2A73" w14:textId="257BA71C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19</w:t>
            </w:r>
          </w:p>
        </w:tc>
        <w:tc>
          <w:tcPr>
            <w:tcW w:w="2056" w:type="dxa"/>
          </w:tcPr>
          <w:p w14:paraId="78C852BF" w14:textId="45D2C904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8037B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381B597B" w14:textId="576A35FA" w:rsidR="0057681F" w:rsidRPr="00C56C67" w:rsidRDefault="0008037B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0C449356" w14:textId="0A5637A2" w:rsidR="0057681F" w:rsidRPr="00C56C67" w:rsidRDefault="0008037B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187DBA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2</w:t>
            </w:r>
          </w:p>
        </w:tc>
      </w:tr>
      <w:tr w:rsidR="00BB153F" w:rsidRPr="00C56C67" w14:paraId="7FB80796" w14:textId="77777777" w:rsidTr="006F5E39">
        <w:trPr>
          <w:trHeight w:val="1349"/>
        </w:trPr>
        <w:tc>
          <w:tcPr>
            <w:tcW w:w="2055" w:type="dxa"/>
          </w:tcPr>
          <w:p w14:paraId="2F91E7F5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BC391FF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38C4B323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5A1B3553" w14:textId="43407B36" w:rsidR="00BB153F" w:rsidRPr="00B4626A" w:rsidRDefault="00BB153F" w:rsidP="00C64E8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</w:tcPr>
          <w:p w14:paraId="7484A16F" w14:textId="4D6F2EE5" w:rsidR="006E373F" w:rsidRPr="00964585" w:rsidRDefault="00D2349D" w:rsidP="006E373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E04BE">
              <w:rPr>
                <w:b/>
                <w:bCs/>
                <w:sz w:val="20"/>
                <w:szCs w:val="20"/>
              </w:rPr>
              <w:t xml:space="preserve"> </w:t>
            </w:r>
            <w:r w:rsidR="006E373F" w:rsidRPr="00964585">
              <w:rPr>
                <w:b/>
                <w:bCs/>
                <w:sz w:val="20"/>
                <w:szCs w:val="20"/>
              </w:rPr>
              <w:t xml:space="preserve">Match – at </w:t>
            </w:r>
            <w:r w:rsidR="006E373F">
              <w:rPr>
                <w:b/>
                <w:bCs/>
                <w:sz w:val="20"/>
                <w:szCs w:val="20"/>
              </w:rPr>
              <w:t xml:space="preserve">Inglewood against </w:t>
            </w:r>
            <w:r w:rsidR="006E373F" w:rsidRPr="00964585">
              <w:rPr>
                <w:b/>
                <w:bCs/>
                <w:sz w:val="20"/>
                <w:szCs w:val="20"/>
              </w:rPr>
              <w:t>Timberline Middle School – 3:30</w:t>
            </w:r>
          </w:p>
          <w:p w14:paraId="757C6BA3" w14:textId="1F3223BA" w:rsidR="005A7CA0" w:rsidRDefault="005A7CA0" w:rsidP="005A7CA0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0496CFF7" w14:textId="12A7BB31" w:rsidR="00BB153F" w:rsidRPr="00C56C67" w:rsidRDefault="00BB153F" w:rsidP="005A7CA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6DB173E0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4CA5D5B" w14:textId="77777777" w:rsidR="00B33DCB" w:rsidRPr="00C56C67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626C2095" w14:textId="77777777" w:rsidR="00B33DCB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692ADAA1" w14:textId="77777777" w:rsidR="00B33DCB" w:rsidRDefault="00B33DCB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450DA6DA" w14:textId="30BE614E" w:rsidR="00BB153F" w:rsidRPr="00C56C67" w:rsidRDefault="00BB153F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F6C12B4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40164241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38BBE466" w14:textId="74021853" w:rsidR="00BB153F" w:rsidRPr="00C56C67" w:rsidRDefault="00BB153F" w:rsidP="00AB03D4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B35F300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</w:tr>
      <w:tr w:rsidR="00BB153F" w:rsidRPr="00C56C67" w14:paraId="7C6821DE" w14:textId="77777777" w:rsidTr="006648B0">
        <w:trPr>
          <w:trHeight w:val="300"/>
        </w:trPr>
        <w:tc>
          <w:tcPr>
            <w:tcW w:w="2055" w:type="dxa"/>
          </w:tcPr>
          <w:p w14:paraId="5207F55C" w14:textId="3FAEA32F" w:rsidR="00BB153F" w:rsidRPr="00C56C67" w:rsidRDefault="0008037B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5" w:type="dxa"/>
          </w:tcPr>
          <w:p w14:paraId="165CAB9B" w14:textId="6E4CAD7B" w:rsidR="00BB153F" w:rsidRPr="00C56C67" w:rsidRDefault="0008037B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</w:tcPr>
          <w:p w14:paraId="7C302356" w14:textId="69563BB9" w:rsidR="00BB153F" w:rsidRPr="00C56C67" w:rsidRDefault="0008037B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D49D2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5</w:t>
            </w:r>
          </w:p>
        </w:tc>
        <w:tc>
          <w:tcPr>
            <w:tcW w:w="1927" w:type="dxa"/>
          </w:tcPr>
          <w:p w14:paraId="5DC885C3" w14:textId="66174788" w:rsidR="00BB153F" w:rsidRPr="00C56C67" w:rsidRDefault="00187DB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70C07CDA" w14:textId="39AA21DF" w:rsidR="00BB153F" w:rsidRPr="00C56C67" w:rsidRDefault="000D49D2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187DBA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2382B06E" w14:textId="5A38AC07" w:rsidR="00BB153F" w:rsidRPr="00C56C67" w:rsidRDefault="000D49D2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F93787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67B741E7" w14:textId="6C18FAD0" w:rsidR="00BB153F" w:rsidRPr="00C56C67" w:rsidRDefault="00187DB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29</w:t>
            </w:r>
          </w:p>
        </w:tc>
      </w:tr>
      <w:tr w:rsidR="00BB153F" w:rsidRPr="00C56C67" w14:paraId="005BD234" w14:textId="77777777" w:rsidTr="006F5E39">
        <w:trPr>
          <w:trHeight w:val="1313"/>
        </w:trPr>
        <w:tc>
          <w:tcPr>
            <w:tcW w:w="2055" w:type="dxa"/>
          </w:tcPr>
          <w:p w14:paraId="41E83184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52C8A8FD" w14:textId="77777777" w:rsidR="00015979" w:rsidRPr="00C56C67" w:rsidRDefault="00015979" w:rsidP="00015979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7707E1DA" w14:textId="77777777" w:rsidR="00015979" w:rsidRDefault="00015979" w:rsidP="00015979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04705046" w14:textId="77777777" w:rsidR="00015979" w:rsidRDefault="00015979" w:rsidP="00015979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6D74E196" w14:textId="47C4EFB6" w:rsidR="00BB153F" w:rsidRPr="00C56C67" w:rsidRDefault="00BB153F" w:rsidP="00015979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5774BBF0" w14:textId="4C6D556B" w:rsidR="006E373F" w:rsidRPr="00964585" w:rsidRDefault="006E373F" w:rsidP="006E373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64585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964585">
              <w:rPr>
                <w:b/>
                <w:bCs/>
                <w:sz w:val="20"/>
                <w:szCs w:val="20"/>
              </w:rPr>
              <w:t xml:space="preserve"> Middle School – 3:30</w:t>
            </w:r>
          </w:p>
          <w:p w14:paraId="14AEB248" w14:textId="4331DB3E" w:rsidR="00BB153F" w:rsidRPr="00C56C67" w:rsidRDefault="00BB153F" w:rsidP="0034083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76AE112F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51C95FF7" w14:textId="77777777" w:rsidR="00B33DCB" w:rsidRPr="00C56C67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35735C13" w14:textId="77777777" w:rsidR="00B33DCB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25A01A79" w14:textId="77777777" w:rsidR="00B33DCB" w:rsidRDefault="00B33DCB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FCFA0E8" w14:textId="692CF9B3" w:rsidR="00BB153F" w:rsidRPr="000A46B7" w:rsidRDefault="00BB153F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0365F23" w14:textId="77777777" w:rsidR="00015979" w:rsidRPr="009014AA" w:rsidRDefault="00015979" w:rsidP="00015979">
            <w:pPr>
              <w:pStyle w:val="NoSpacing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014AA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NO SCHOOL – NO PRACTICE </w:t>
            </w:r>
          </w:p>
          <w:p w14:paraId="69B7F702" w14:textId="6A6BB218" w:rsidR="003D373D" w:rsidRPr="005346E7" w:rsidRDefault="003D373D" w:rsidP="003D373D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BB153F" w:rsidRPr="00C56C67" w14:paraId="16B9DE55" w14:textId="77777777" w:rsidTr="006648B0">
        <w:trPr>
          <w:trHeight w:val="300"/>
        </w:trPr>
        <w:tc>
          <w:tcPr>
            <w:tcW w:w="2055" w:type="dxa"/>
          </w:tcPr>
          <w:p w14:paraId="4521B6FD" w14:textId="5B620101" w:rsidR="00BB153F" w:rsidRPr="00C56C67" w:rsidRDefault="00F93787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3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5" w:type="dxa"/>
          </w:tcPr>
          <w:p w14:paraId="3975DEE7" w14:textId="24FE52AC" w:rsidR="00BB153F" w:rsidRPr="00C56C67" w:rsidRDefault="00051725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31</w:t>
            </w:r>
          </w:p>
        </w:tc>
        <w:tc>
          <w:tcPr>
            <w:tcW w:w="2185" w:type="dxa"/>
          </w:tcPr>
          <w:p w14:paraId="79F51955" w14:textId="2B7F38D9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1</w:t>
            </w:r>
          </w:p>
        </w:tc>
        <w:tc>
          <w:tcPr>
            <w:tcW w:w="1927" w:type="dxa"/>
          </w:tcPr>
          <w:p w14:paraId="4AD9D4C7" w14:textId="11FEB417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21C4BCB9" w14:textId="4EF43034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1388C44D" w14:textId="181B90BF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00DF6F34" w14:textId="521D0C49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5</w:t>
            </w:r>
          </w:p>
        </w:tc>
      </w:tr>
      <w:tr w:rsidR="00BB153F" w:rsidRPr="00C56C67" w14:paraId="121F1B4E" w14:textId="77777777" w:rsidTr="006F5E39">
        <w:trPr>
          <w:trHeight w:val="1421"/>
        </w:trPr>
        <w:tc>
          <w:tcPr>
            <w:tcW w:w="2055" w:type="dxa"/>
          </w:tcPr>
          <w:p w14:paraId="73931E72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0EC2BC75" w14:textId="77777777" w:rsidR="00015979" w:rsidRPr="009014AA" w:rsidRDefault="00015979" w:rsidP="00015979">
            <w:pPr>
              <w:pStyle w:val="NoSpacing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 xml:space="preserve">MEMORIAL DAY – </w:t>
            </w:r>
            <w:r w:rsidRPr="009014AA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NO SCHOOL – NO PRACTICE </w:t>
            </w:r>
          </w:p>
          <w:p w14:paraId="314F73CD" w14:textId="126D8638" w:rsidR="00015979" w:rsidRPr="003E2732" w:rsidRDefault="00015979" w:rsidP="00015979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678B33C8" w14:textId="6A0EC7C7" w:rsidR="00BB153F" w:rsidRPr="003E2732" w:rsidRDefault="00BB153F" w:rsidP="00F7450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</w:tcPr>
          <w:p w14:paraId="3AEA4E34" w14:textId="77777777" w:rsidR="00015979" w:rsidRPr="009014AA" w:rsidRDefault="00015979" w:rsidP="00015979">
            <w:pPr>
              <w:pStyle w:val="NoSpacing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014AA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NO SCHOOL – NO PRACTICE </w:t>
            </w:r>
          </w:p>
          <w:p w14:paraId="1BC93C1A" w14:textId="1923A009" w:rsidR="00BB153F" w:rsidRPr="005B4B76" w:rsidRDefault="00015979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*THIS IS A MAKE-UP SNOW DAY IF IN SCHOOL WE WILL HOLD PRACTICE</w:t>
            </w:r>
          </w:p>
        </w:tc>
        <w:tc>
          <w:tcPr>
            <w:tcW w:w="1927" w:type="dxa"/>
          </w:tcPr>
          <w:p w14:paraId="12136094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968631D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4AEF36E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46BD76A9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56A06873" w14:textId="7D742708" w:rsidR="004C3576" w:rsidRPr="000C5D03" w:rsidRDefault="004C3576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24AD2848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21EF1212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62D3DBF7" w14:textId="209F91E8" w:rsidR="003D373D" w:rsidRPr="00C56C67" w:rsidRDefault="003D373D" w:rsidP="003D373D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4AA8AEA" w14:textId="77777777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DA01A55" w14:textId="77777777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6F5389" w:rsidRPr="00C56C67" w14:paraId="1041BDF7" w14:textId="77777777" w:rsidTr="000F6D03">
        <w:trPr>
          <w:trHeight w:val="300"/>
        </w:trPr>
        <w:tc>
          <w:tcPr>
            <w:tcW w:w="2055" w:type="dxa"/>
          </w:tcPr>
          <w:p w14:paraId="6661A9A0" w14:textId="58F26E44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5" w:type="dxa"/>
          </w:tcPr>
          <w:p w14:paraId="4BB552F7" w14:textId="432E5349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185" w:type="dxa"/>
          </w:tcPr>
          <w:p w14:paraId="063CA088" w14:textId="5C2193EB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8</w:t>
            </w:r>
          </w:p>
        </w:tc>
        <w:tc>
          <w:tcPr>
            <w:tcW w:w="1927" w:type="dxa"/>
          </w:tcPr>
          <w:p w14:paraId="5EE729DE" w14:textId="15859C60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653E06C8" w14:textId="666E5232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EF1103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17971E65" w14:textId="4F82B664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</w:t>
            </w:r>
            <w:r w:rsidR="00051725">
              <w:rPr>
                <w:sz w:val="20"/>
                <w:szCs w:val="20"/>
              </w:rPr>
              <w:t xml:space="preserve"> 11</w:t>
            </w:r>
          </w:p>
        </w:tc>
        <w:tc>
          <w:tcPr>
            <w:tcW w:w="2056" w:type="dxa"/>
          </w:tcPr>
          <w:p w14:paraId="1B75C636" w14:textId="3E0E8EA2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EF1103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2</w:t>
            </w:r>
          </w:p>
        </w:tc>
      </w:tr>
      <w:tr w:rsidR="006F5389" w:rsidRPr="00C56C67" w14:paraId="170A5FAA" w14:textId="77777777" w:rsidTr="006F5E39">
        <w:trPr>
          <w:trHeight w:val="1250"/>
        </w:trPr>
        <w:tc>
          <w:tcPr>
            <w:tcW w:w="2055" w:type="dxa"/>
          </w:tcPr>
          <w:p w14:paraId="452176FC" w14:textId="77777777" w:rsidR="000F6D03" w:rsidRPr="00C56C67" w:rsidRDefault="000F6D03" w:rsidP="00C15B5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FDE7B9D" w14:textId="77777777" w:rsidR="000F6D03" w:rsidRPr="00C56C67" w:rsidRDefault="000F6D03" w:rsidP="00C15B5E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538F641" w14:textId="77777777" w:rsidR="000F6D03" w:rsidRDefault="000F6D03" w:rsidP="00C15B5E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754BC246" w14:textId="77777777" w:rsidR="000F6D03" w:rsidRDefault="000F6D03" w:rsidP="00C15B5E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668ED24" w14:textId="6C0A6A65" w:rsidR="000F6D03" w:rsidRPr="003E2732" w:rsidRDefault="000F6D03" w:rsidP="00C15B5E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</w:tcPr>
          <w:p w14:paraId="540BB8AC" w14:textId="74C53BB3" w:rsidR="00C6017A" w:rsidRPr="00964585" w:rsidRDefault="00C6017A" w:rsidP="00C6017A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64585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 xml:space="preserve">Inglewood against </w:t>
            </w:r>
            <w:r w:rsidRPr="00964585">
              <w:rPr>
                <w:b/>
                <w:bCs/>
                <w:sz w:val="20"/>
                <w:szCs w:val="20"/>
              </w:rPr>
              <w:t>Timberline Middle School – 3:30</w:t>
            </w:r>
          </w:p>
          <w:p w14:paraId="4E859A64" w14:textId="58356A9F" w:rsidR="000F6D03" w:rsidRPr="005B4B76" w:rsidRDefault="000F6D03" w:rsidP="005A7CA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27" w:type="dxa"/>
          </w:tcPr>
          <w:p w14:paraId="7680BEB9" w14:textId="77777777" w:rsidR="000F6D03" w:rsidRPr="00C56C67" w:rsidRDefault="000F6D03" w:rsidP="00C15B5E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44F9D9B4" w14:textId="50E779D3" w:rsidR="00CD0AA2" w:rsidRPr="00C6017A" w:rsidRDefault="00C6017A" w:rsidP="00CD0AA2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C6017A">
              <w:rPr>
                <w:b/>
                <w:bCs/>
                <w:sz w:val="20"/>
                <w:szCs w:val="20"/>
              </w:rPr>
              <w:t xml:space="preserve">Match – TBD – At Inglewood </w:t>
            </w:r>
          </w:p>
          <w:p w14:paraId="0FB70650" w14:textId="7721C795" w:rsidR="000F6D03" w:rsidRPr="00C6017A" w:rsidRDefault="000F6D03" w:rsidP="00C15B5E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F29F0FD" w14:textId="1F84DEAF" w:rsidR="003D373D" w:rsidRPr="00C56C67" w:rsidRDefault="003D373D" w:rsidP="005A7CA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70EC1B2" w14:textId="77777777" w:rsidR="000F6D03" w:rsidRPr="00C56C67" w:rsidRDefault="000F6D03" w:rsidP="00C15B5E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6C29B4CF" w14:textId="77777777" w:rsidR="000F6D03" w:rsidRPr="00C56C67" w:rsidRDefault="000F6D03" w:rsidP="00C15B5E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4E672C71" w14:textId="6FABC2A3" w:rsidR="005D0832" w:rsidRPr="000F6D03" w:rsidRDefault="00185F59" w:rsidP="005D0832">
      <w:pPr>
        <w:pStyle w:val="NoSpacing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at that time if you are not selected for the </w:t>
      </w:r>
      <w:proofErr w:type="gramStart"/>
      <w:r>
        <w:rPr>
          <w:b/>
          <w:bCs/>
          <w:i/>
          <w:iCs/>
          <w:sz w:val="24"/>
          <w:szCs w:val="24"/>
        </w:rPr>
        <w:t>team</w:t>
      </w:r>
      <w:proofErr w:type="gramEnd"/>
      <w:r>
        <w:rPr>
          <w:b/>
          <w:bCs/>
          <w:i/>
          <w:iCs/>
          <w:sz w:val="24"/>
          <w:szCs w:val="24"/>
        </w:rPr>
        <w:t xml:space="preserve"> you will have 24 hours to move to Track and Field if you would like otherwise you can look to our intramural programs offered later this school year</w:t>
      </w:r>
    </w:p>
    <w:p w14:paraId="5DD0B6BE" w14:textId="77777777" w:rsidR="00F27B44" w:rsidRPr="005D0832" w:rsidRDefault="00F27B44">
      <w:pPr>
        <w:pStyle w:val="NoSpacing"/>
        <w:rPr>
          <w:sz w:val="24"/>
          <w:szCs w:val="24"/>
        </w:rPr>
      </w:pPr>
    </w:p>
    <w:p w14:paraId="564DB948" w14:textId="33D2E3B0" w:rsidR="00103A5B" w:rsidRDefault="00103A5B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If you believe it to be an </w:t>
      </w:r>
      <w:proofErr w:type="gramStart"/>
      <w:r>
        <w:rPr>
          <w:rFonts w:cs="Segoe UI"/>
          <w:color w:val="auto"/>
          <w:sz w:val="20"/>
          <w:szCs w:val="20"/>
          <w:shd w:val="clear" w:color="auto" w:fill="FFFFFF"/>
        </w:rPr>
        <w:t>error</w:t>
      </w:r>
      <w:proofErr w:type="gramEnd"/>
      <w:r>
        <w:rPr>
          <w:rFonts w:cs="Segoe UI"/>
          <w:color w:val="auto"/>
          <w:sz w:val="20"/>
          <w:szCs w:val="20"/>
          <w:shd w:val="clear" w:color="auto" w:fill="FFFFFF"/>
        </w:rPr>
        <w:t xml:space="preserve"> you can reply to the email – however coaches may not see your reply until the next day.  The main office has no way to track that attendance as it is a different system than school attendance.  </w:t>
      </w:r>
    </w:p>
    <w:p w14:paraId="5322B6C1" w14:textId="77777777" w:rsidR="00D770F3" w:rsidRDefault="00D770F3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sectPr w:rsidR="00D770F3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15787" w14:textId="77777777" w:rsidR="00BD55C6" w:rsidRDefault="00BD55C6">
      <w:pPr>
        <w:spacing w:before="0" w:after="0"/>
      </w:pPr>
      <w:r>
        <w:separator/>
      </w:r>
    </w:p>
  </w:endnote>
  <w:endnote w:type="continuationSeparator" w:id="0">
    <w:p w14:paraId="331AAD91" w14:textId="77777777" w:rsidR="00BD55C6" w:rsidRDefault="00BD55C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6876C" w14:textId="77777777" w:rsidR="00BD55C6" w:rsidRDefault="00BD55C6">
      <w:pPr>
        <w:spacing w:before="0" w:after="0"/>
      </w:pPr>
      <w:r>
        <w:separator/>
      </w:r>
    </w:p>
  </w:footnote>
  <w:footnote w:type="continuationSeparator" w:id="0">
    <w:p w14:paraId="45D10344" w14:textId="77777777" w:rsidR="00BD55C6" w:rsidRDefault="00BD55C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03AFA"/>
    <w:rsid w:val="00007972"/>
    <w:rsid w:val="000148A4"/>
    <w:rsid w:val="00015979"/>
    <w:rsid w:val="00020D79"/>
    <w:rsid w:val="00023A60"/>
    <w:rsid w:val="000343E7"/>
    <w:rsid w:val="00045F96"/>
    <w:rsid w:val="00051725"/>
    <w:rsid w:val="00057422"/>
    <w:rsid w:val="00065D29"/>
    <w:rsid w:val="00070C4C"/>
    <w:rsid w:val="00076BB4"/>
    <w:rsid w:val="0008037B"/>
    <w:rsid w:val="00092F76"/>
    <w:rsid w:val="000958A4"/>
    <w:rsid w:val="000A144B"/>
    <w:rsid w:val="000A374E"/>
    <w:rsid w:val="000A4652"/>
    <w:rsid w:val="000A46B7"/>
    <w:rsid w:val="000B463B"/>
    <w:rsid w:val="000C5D03"/>
    <w:rsid w:val="000C6588"/>
    <w:rsid w:val="000D49D2"/>
    <w:rsid w:val="000D625B"/>
    <w:rsid w:val="000E20FD"/>
    <w:rsid w:val="000F6D03"/>
    <w:rsid w:val="0010279B"/>
    <w:rsid w:val="00103A5B"/>
    <w:rsid w:val="00104357"/>
    <w:rsid w:val="00120DBB"/>
    <w:rsid w:val="00127878"/>
    <w:rsid w:val="00135869"/>
    <w:rsid w:val="00145D4B"/>
    <w:rsid w:val="001643F7"/>
    <w:rsid w:val="001841A2"/>
    <w:rsid w:val="00185F59"/>
    <w:rsid w:val="00187DBA"/>
    <w:rsid w:val="0019759E"/>
    <w:rsid w:val="00197A1E"/>
    <w:rsid w:val="001B4630"/>
    <w:rsid w:val="001B5DDE"/>
    <w:rsid w:val="001B738F"/>
    <w:rsid w:val="001C5BC4"/>
    <w:rsid w:val="001D3DC5"/>
    <w:rsid w:val="001E2721"/>
    <w:rsid w:val="001E5F62"/>
    <w:rsid w:val="002016C2"/>
    <w:rsid w:val="0020194B"/>
    <w:rsid w:val="00203010"/>
    <w:rsid w:val="0020369F"/>
    <w:rsid w:val="0020684D"/>
    <w:rsid w:val="00210269"/>
    <w:rsid w:val="002137D4"/>
    <w:rsid w:val="00221504"/>
    <w:rsid w:val="0022248B"/>
    <w:rsid w:val="00232C02"/>
    <w:rsid w:val="00253B1B"/>
    <w:rsid w:val="00253CC7"/>
    <w:rsid w:val="00256384"/>
    <w:rsid w:val="00257845"/>
    <w:rsid w:val="00261E47"/>
    <w:rsid w:val="00262469"/>
    <w:rsid w:val="00266442"/>
    <w:rsid w:val="002800CE"/>
    <w:rsid w:val="002814B9"/>
    <w:rsid w:val="002A3C73"/>
    <w:rsid w:val="002A41EC"/>
    <w:rsid w:val="002A672C"/>
    <w:rsid w:val="002A769A"/>
    <w:rsid w:val="002B1A3C"/>
    <w:rsid w:val="002B294A"/>
    <w:rsid w:val="002B2D08"/>
    <w:rsid w:val="002B5D3E"/>
    <w:rsid w:val="002D0E92"/>
    <w:rsid w:val="002E1035"/>
    <w:rsid w:val="002E5FBE"/>
    <w:rsid w:val="002E71EF"/>
    <w:rsid w:val="002F6EF1"/>
    <w:rsid w:val="00302A1A"/>
    <w:rsid w:val="00320D42"/>
    <w:rsid w:val="00331984"/>
    <w:rsid w:val="003319FB"/>
    <w:rsid w:val="00340838"/>
    <w:rsid w:val="00345949"/>
    <w:rsid w:val="0034679E"/>
    <w:rsid w:val="00355CEE"/>
    <w:rsid w:val="0036212C"/>
    <w:rsid w:val="003649D5"/>
    <w:rsid w:val="00391972"/>
    <w:rsid w:val="003B005A"/>
    <w:rsid w:val="003B0749"/>
    <w:rsid w:val="003B46B4"/>
    <w:rsid w:val="003C10FF"/>
    <w:rsid w:val="003C1BC4"/>
    <w:rsid w:val="003C44B3"/>
    <w:rsid w:val="003C6CA3"/>
    <w:rsid w:val="003C7C01"/>
    <w:rsid w:val="003D0000"/>
    <w:rsid w:val="003D373D"/>
    <w:rsid w:val="003D3FFC"/>
    <w:rsid w:val="003E2732"/>
    <w:rsid w:val="003F23D6"/>
    <w:rsid w:val="00406D5B"/>
    <w:rsid w:val="00413A72"/>
    <w:rsid w:val="00422811"/>
    <w:rsid w:val="0042715F"/>
    <w:rsid w:val="00433C2B"/>
    <w:rsid w:val="00435726"/>
    <w:rsid w:val="004429E6"/>
    <w:rsid w:val="00443244"/>
    <w:rsid w:val="00462092"/>
    <w:rsid w:val="00462E71"/>
    <w:rsid w:val="00475615"/>
    <w:rsid w:val="004930E7"/>
    <w:rsid w:val="004930FC"/>
    <w:rsid w:val="004940CA"/>
    <w:rsid w:val="004C1C5C"/>
    <w:rsid w:val="004C3576"/>
    <w:rsid w:val="004C75A7"/>
    <w:rsid w:val="004D19D5"/>
    <w:rsid w:val="004D3DA5"/>
    <w:rsid w:val="004D729B"/>
    <w:rsid w:val="004E7171"/>
    <w:rsid w:val="0050542E"/>
    <w:rsid w:val="00525BAE"/>
    <w:rsid w:val="00532D2F"/>
    <w:rsid w:val="005346E7"/>
    <w:rsid w:val="00534FB1"/>
    <w:rsid w:val="005426E2"/>
    <w:rsid w:val="00544226"/>
    <w:rsid w:val="005547E3"/>
    <w:rsid w:val="005556BD"/>
    <w:rsid w:val="00570091"/>
    <w:rsid w:val="00573412"/>
    <w:rsid w:val="0057681F"/>
    <w:rsid w:val="00580B1A"/>
    <w:rsid w:val="0058756D"/>
    <w:rsid w:val="00591AD6"/>
    <w:rsid w:val="0059753B"/>
    <w:rsid w:val="005A7CA0"/>
    <w:rsid w:val="005B17BF"/>
    <w:rsid w:val="005B4B76"/>
    <w:rsid w:val="005D0832"/>
    <w:rsid w:val="005D27DA"/>
    <w:rsid w:val="005D46F4"/>
    <w:rsid w:val="005D7A4B"/>
    <w:rsid w:val="005E1CAE"/>
    <w:rsid w:val="005E5B3A"/>
    <w:rsid w:val="005E5F4C"/>
    <w:rsid w:val="005E7DCD"/>
    <w:rsid w:val="005F0615"/>
    <w:rsid w:val="00601181"/>
    <w:rsid w:val="00614BF5"/>
    <w:rsid w:val="00616E69"/>
    <w:rsid w:val="00632E46"/>
    <w:rsid w:val="00633C47"/>
    <w:rsid w:val="0063561D"/>
    <w:rsid w:val="00644F38"/>
    <w:rsid w:val="006534C8"/>
    <w:rsid w:val="00654D9C"/>
    <w:rsid w:val="006648B0"/>
    <w:rsid w:val="00667163"/>
    <w:rsid w:val="00667E25"/>
    <w:rsid w:val="00677120"/>
    <w:rsid w:val="00693AC0"/>
    <w:rsid w:val="006A05FF"/>
    <w:rsid w:val="006A2122"/>
    <w:rsid w:val="006A22FF"/>
    <w:rsid w:val="006A4110"/>
    <w:rsid w:val="006A4CD6"/>
    <w:rsid w:val="006C1B10"/>
    <w:rsid w:val="006E140F"/>
    <w:rsid w:val="006E373F"/>
    <w:rsid w:val="006F3579"/>
    <w:rsid w:val="006F5389"/>
    <w:rsid w:val="006F5E39"/>
    <w:rsid w:val="006F674F"/>
    <w:rsid w:val="00717933"/>
    <w:rsid w:val="00720C1E"/>
    <w:rsid w:val="007227E0"/>
    <w:rsid w:val="00724163"/>
    <w:rsid w:val="00727B4E"/>
    <w:rsid w:val="00737E1A"/>
    <w:rsid w:val="00741ED7"/>
    <w:rsid w:val="007511BC"/>
    <w:rsid w:val="00756385"/>
    <w:rsid w:val="007732AA"/>
    <w:rsid w:val="007869A2"/>
    <w:rsid w:val="00793208"/>
    <w:rsid w:val="007A2C07"/>
    <w:rsid w:val="007A648D"/>
    <w:rsid w:val="007D4D4B"/>
    <w:rsid w:val="007D5734"/>
    <w:rsid w:val="007D65A9"/>
    <w:rsid w:val="007E36C1"/>
    <w:rsid w:val="007E4C72"/>
    <w:rsid w:val="007F20A4"/>
    <w:rsid w:val="007F5855"/>
    <w:rsid w:val="007F7A5D"/>
    <w:rsid w:val="00802B8E"/>
    <w:rsid w:val="008044C6"/>
    <w:rsid w:val="00804FC2"/>
    <w:rsid w:val="00805C1A"/>
    <w:rsid w:val="00806775"/>
    <w:rsid w:val="00822774"/>
    <w:rsid w:val="00825F63"/>
    <w:rsid w:val="008270B4"/>
    <w:rsid w:val="008303EC"/>
    <w:rsid w:val="008314A0"/>
    <w:rsid w:val="008316E5"/>
    <w:rsid w:val="0083451F"/>
    <w:rsid w:val="008359C2"/>
    <w:rsid w:val="00835E21"/>
    <w:rsid w:val="00841119"/>
    <w:rsid w:val="0084639F"/>
    <w:rsid w:val="00857582"/>
    <w:rsid w:val="008679E5"/>
    <w:rsid w:val="00876802"/>
    <w:rsid w:val="00877224"/>
    <w:rsid w:val="00877EEA"/>
    <w:rsid w:val="008827B9"/>
    <w:rsid w:val="00891544"/>
    <w:rsid w:val="008A28D0"/>
    <w:rsid w:val="008A6247"/>
    <w:rsid w:val="008B5513"/>
    <w:rsid w:val="008C41B0"/>
    <w:rsid w:val="008E1052"/>
    <w:rsid w:val="008E2724"/>
    <w:rsid w:val="008E2FF0"/>
    <w:rsid w:val="008E4640"/>
    <w:rsid w:val="008E7276"/>
    <w:rsid w:val="008F3E43"/>
    <w:rsid w:val="008F6305"/>
    <w:rsid w:val="009014AA"/>
    <w:rsid w:val="00910DC5"/>
    <w:rsid w:val="00963C50"/>
    <w:rsid w:val="00964585"/>
    <w:rsid w:val="00980744"/>
    <w:rsid w:val="0098222A"/>
    <w:rsid w:val="00985EE6"/>
    <w:rsid w:val="00992F2E"/>
    <w:rsid w:val="009946A1"/>
    <w:rsid w:val="009979CC"/>
    <w:rsid w:val="009A6A02"/>
    <w:rsid w:val="009B139F"/>
    <w:rsid w:val="009B7127"/>
    <w:rsid w:val="009C134E"/>
    <w:rsid w:val="009C41AC"/>
    <w:rsid w:val="009C47C2"/>
    <w:rsid w:val="009C4955"/>
    <w:rsid w:val="009D2009"/>
    <w:rsid w:val="009E04BE"/>
    <w:rsid w:val="009E3151"/>
    <w:rsid w:val="00A03BF5"/>
    <w:rsid w:val="00A052B1"/>
    <w:rsid w:val="00A15C83"/>
    <w:rsid w:val="00A16507"/>
    <w:rsid w:val="00A30AB9"/>
    <w:rsid w:val="00A37EFD"/>
    <w:rsid w:val="00A56F74"/>
    <w:rsid w:val="00A760BE"/>
    <w:rsid w:val="00A87E75"/>
    <w:rsid w:val="00A9253D"/>
    <w:rsid w:val="00AA56C1"/>
    <w:rsid w:val="00AA5F79"/>
    <w:rsid w:val="00AA7729"/>
    <w:rsid w:val="00AA7CDE"/>
    <w:rsid w:val="00AB03D4"/>
    <w:rsid w:val="00AB6407"/>
    <w:rsid w:val="00AC35FF"/>
    <w:rsid w:val="00AC73AA"/>
    <w:rsid w:val="00AD488F"/>
    <w:rsid w:val="00AE4EFC"/>
    <w:rsid w:val="00AF2A32"/>
    <w:rsid w:val="00B0705A"/>
    <w:rsid w:val="00B10138"/>
    <w:rsid w:val="00B11799"/>
    <w:rsid w:val="00B174BC"/>
    <w:rsid w:val="00B235CE"/>
    <w:rsid w:val="00B33DCB"/>
    <w:rsid w:val="00B378C9"/>
    <w:rsid w:val="00B42B89"/>
    <w:rsid w:val="00B4626A"/>
    <w:rsid w:val="00B474CC"/>
    <w:rsid w:val="00B52ADC"/>
    <w:rsid w:val="00B57292"/>
    <w:rsid w:val="00B575CA"/>
    <w:rsid w:val="00B57B97"/>
    <w:rsid w:val="00B57E4A"/>
    <w:rsid w:val="00B600A2"/>
    <w:rsid w:val="00B674BE"/>
    <w:rsid w:val="00B700E5"/>
    <w:rsid w:val="00B701F5"/>
    <w:rsid w:val="00B936C4"/>
    <w:rsid w:val="00BA773B"/>
    <w:rsid w:val="00BA7745"/>
    <w:rsid w:val="00BB153F"/>
    <w:rsid w:val="00BB396E"/>
    <w:rsid w:val="00BB445A"/>
    <w:rsid w:val="00BD55C6"/>
    <w:rsid w:val="00BE1A27"/>
    <w:rsid w:val="00BE55EB"/>
    <w:rsid w:val="00BF269C"/>
    <w:rsid w:val="00C03A8D"/>
    <w:rsid w:val="00C17233"/>
    <w:rsid w:val="00C20808"/>
    <w:rsid w:val="00C26E5F"/>
    <w:rsid w:val="00C27ACF"/>
    <w:rsid w:val="00C43EE7"/>
    <w:rsid w:val="00C50263"/>
    <w:rsid w:val="00C538FF"/>
    <w:rsid w:val="00C53FB8"/>
    <w:rsid w:val="00C56C67"/>
    <w:rsid w:val="00C6017A"/>
    <w:rsid w:val="00C64E80"/>
    <w:rsid w:val="00C71E14"/>
    <w:rsid w:val="00CA55EB"/>
    <w:rsid w:val="00CC045A"/>
    <w:rsid w:val="00CD0AA2"/>
    <w:rsid w:val="00CE0F75"/>
    <w:rsid w:val="00CE61AD"/>
    <w:rsid w:val="00CF677A"/>
    <w:rsid w:val="00CF7146"/>
    <w:rsid w:val="00D0514A"/>
    <w:rsid w:val="00D2349D"/>
    <w:rsid w:val="00D23A01"/>
    <w:rsid w:val="00D278AF"/>
    <w:rsid w:val="00D30155"/>
    <w:rsid w:val="00D35B64"/>
    <w:rsid w:val="00D377FF"/>
    <w:rsid w:val="00D41F78"/>
    <w:rsid w:val="00D43B61"/>
    <w:rsid w:val="00D770F3"/>
    <w:rsid w:val="00D84B48"/>
    <w:rsid w:val="00D90374"/>
    <w:rsid w:val="00D91E43"/>
    <w:rsid w:val="00D93BDC"/>
    <w:rsid w:val="00DA070C"/>
    <w:rsid w:val="00DB61F3"/>
    <w:rsid w:val="00DC1FF6"/>
    <w:rsid w:val="00DC3BB5"/>
    <w:rsid w:val="00DD0CC0"/>
    <w:rsid w:val="00DE6BD5"/>
    <w:rsid w:val="00E031E4"/>
    <w:rsid w:val="00E05BD2"/>
    <w:rsid w:val="00E16DA1"/>
    <w:rsid w:val="00E3160C"/>
    <w:rsid w:val="00E43294"/>
    <w:rsid w:val="00E6043F"/>
    <w:rsid w:val="00E80BE0"/>
    <w:rsid w:val="00E83EB6"/>
    <w:rsid w:val="00E9235C"/>
    <w:rsid w:val="00EA0FFD"/>
    <w:rsid w:val="00EA11E4"/>
    <w:rsid w:val="00EA45F5"/>
    <w:rsid w:val="00EA6412"/>
    <w:rsid w:val="00EB09BA"/>
    <w:rsid w:val="00EC106D"/>
    <w:rsid w:val="00EC3FAE"/>
    <w:rsid w:val="00EF1103"/>
    <w:rsid w:val="00EF13D9"/>
    <w:rsid w:val="00EF41B9"/>
    <w:rsid w:val="00F00831"/>
    <w:rsid w:val="00F16162"/>
    <w:rsid w:val="00F27B44"/>
    <w:rsid w:val="00F3164B"/>
    <w:rsid w:val="00F31C12"/>
    <w:rsid w:val="00F34F85"/>
    <w:rsid w:val="00F3552B"/>
    <w:rsid w:val="00F54B83"/>
    <w:rsid w:val="00F55A41"/>
    <w:rsid w:val="00F60BC8"/>
    <w:rsid w:val="00F7410E"/>
    <w:rsid w:val="00F74508"/>
    <w:rsid w:val="00F832C3"/>
    <w:rsid w:val="00F8354F"/>
    <w:rsid w:val="00F93787"/>
    <w:rsid w:val="00F94D4D"/>
    <w:rsid w:val="00FA3938"/>
    <w:rsid w:val="00FB1771"/>
    <w:rsid w:val="00FB1882"/>
    <w:rsid w:val="00FD0404"/>
    <w:rsid w:val="00FD0C93"/>
    <w:rsid w:val="00FE2BB9"/>
    <w:rsid w:val="00FE2DF8"/>
    <w:rsid w:val="00FE43C8"/>
    <w:rsid w:val="00FF30C8"/>
    <w:rsid w:val="0E81C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84273"/>
    <w:rsid w:val="00120DBB"/>
    <w:rsid w:val="00135869"/>
    <w:rsid w:val="001377E1"/>
    <w:rsid w:val="00142353"/>
    <w:rsid w:val="00174CEC"/>
    <w:rsid w:val="001C1EDE"/>
    <w:rsid w:val="00261E47"/>
    <w:rsid w:val="002E71EF"/>
    <w:rsid w:val="0030142E"/>
    <w:rsid w:val="00353C09"/>
    <w:rsid w:val="00363F20"/>
    <w:rsid w:val="003C7C01"/>
    <w:rsid w:val="003E4992"/>
    <w:rsid w:val="004C1C5C"/>
    <w:rsid w:val="0054213B"/>
    <w:rsid w:val="00547CEA"/>
    <w:rsid w:val="005B17BF"/>
    <w:rsid w:val="005F0615"/>
    <w:rsid w:val="0060544F"/>
    <w:rsid w:val="006759AD"/>
    <w:rsid w:val="00680ED9"/>
    <w:rsid w:val="006F4524"/>
    <w:rsid w:val="00740BEA"/>
    <w:rsid w:val="00891544"/>
    <w:rsid w:val="008933D5"/>
    <w:rsid w:val="008E4640"/>
    <w:rsid w:val="0098222A"/>
    <w:rsid w:val="009A0F7E"/>
    <w:rsid w:val="009D7433"/>
    <w:rsid w:val="00A052B1"/>
    <w:rsid w:val="00AA7CDE"/>
    <w:rsid w:val="00B42146"/>
    <w:rsid w:val="00B805AD"/>
    <w:rsid w:val="00C01D22"/>
    <w:rsid w:val="00C03A8D"/>
    <w:rsid w:val="00CD4600"/>
    <w:rsid w:val="00D91373"/>
    <w:rsid w:val="00EB13CD"/>
    <w:rsid w:val="00EB7DA2"/>
    <w:rsid w:val="00F31C12"/>
    <w:rsid w:val="00F52394"/>
    <w:rsid w:val="00FB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4</TotalTime>
  <Pages>2</Pages>
  <Words>368</Words>
  <Characters>2099</Characters>
  <Application>Microsoft Office Word</Application>
  <DocSecurity>0</DocSecurity>
  <Lines>17</Lines>
  <Paragraphs>4</Paragraphs>
  <ScaleCrop>false</ScaleCrop>
  <Manager/>
  <Company/>
  <LinksUpToDate>false</LinksUpToDate>
  <CharactersWithSpaces>2463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7</cp:revision>
  <cp:lastPrinted>2025-02-18T17:58:00Z</cp:lastPrinted>
  <dcterms:created xsi:type="dcterms:W3CDTF">2026-03-05T22:15:00Z</dcterms:created>
  <dcterms:modified xsi:type="dcterms:W3CDTF">2026-06-07T22:16:00Z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