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PlainTable4"/>
        <w:tblW w:w="5000" w:type="pct"/>
        <w:tblBorders>
          <w:top w:val="single" w:sz="8" w:space="0" w:color="BFBFBF" w:themeColor="background1" w:themeShade="BF"/>
          <w:bottom w:val="single" w:sz="8" w:space="0" w:color="BFBFBF" w:themeColor="background1" w:themeShade="BF"/>
        </w:tblBorders>
        <w:tblCellMar>
          <w:left w:w="115" w:type="dxa"/>
          <w:right w:w="115" w:type="dxa"/>
        </w:tblCellMar>
        <w:tblLook w:val="0620" w:firstRow="1" w:lastRow="0" w:firstColumn="0" w:lastColumn="0" w:noHBand="1" w:noVBand="1"/>
        <w:tblCaption w:val="Layout table"/>
      </w:tblPr>
      <w:tblGrid>
        <w:gridCol w:w="11900"/>
        <w:gridCol w:w="2500"/>
      </w:tblGrid>
      <w:tr w:rsidR="00F8354F" w14:paraId="1F1FDEDE" w14:textId="77777777" w:rsidTr="00EA11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1368"/>
        </w:trPr>
        <w:tc>
          <w:tcPr>
            <w:tcW w:w="4132" w:type="pct"/>
            <w:tcBorders>
              <w:bottom w:val="single" w:sz="8" w:space="0" w:color="BFBFBF" w:themeColor="background1" w:themeShade="BF"/>
            </w:tcBorders>
          </w:tcPr>
          <w:p w14:paraId="44D25266" w14:textId="339CC8F9" w:rsidR="00F8354F" w:rsidRDefault="00391D44">
            <w:pPr>
              <w:pStyle w:val="Month"/>
              <w:spacing w:after="40"/>
            </w:pPr>
            <w:r>
              <w:t>Boys</w:t>
            </w:r>
            <w:r w:rsidR="004D2032">
              <w:t xml:space="preserve"> Tennis</w:t>
            </w:r>
            <w:r w:rsidR="004C7892">
              <w:t xml:space="preserve"> </w:t>
            </w:r>
            <w:r w:rsidR="00804FC2">
              <w:fldChar w:fldCharType="begin"/>
            </w:r>
            <w:r w:rsidR="00804FC2">
              <w:instrText xml:space="preserve"> DOCVARIABLE  MonthStart \@ MMMM \* MERGEFORMAT </w:instrText>
            </w:r>
            <w:r w:rsidR="00804FC2">
              <w:fldChar w:fldCharType="separate"/>
            </w:r>
            <w:r w:rsidR="00804FC2">
              <w:fldChar w:fldCharType="end"/>
            </w:r>
          </w:p>
        </w:tc>
        <w:tc>
          <w:tcPr>
            <w:tcW w:w="868" w:type="pct"/>
            <w:tcBorders>
              <w:bottom w:val="single" w:sz="8" w:space="0" w:color="BFBFBF" w:themeColor="background1" w:themeShade="BF"/>
            </w:tcBorders>
            <w:tcMar>
              <w:right w:w="0" w:type="dxa"/>
            </w:tcMar>
          </w:tcPr>
          <w:p w14:paraId="53AFECE5" w14:textId="116EB15C" w:rsidR="00F8354F" w:rsidRDefault="00257845">
            <w:pPr>
              <w:pStyle w:val="Year"/>
              <w:spacing w:after="40"/>
            </w:pPr>
            <w:r>
              <w:t>20</w:t>
            </w:r>
            <w:r w:rsidR="008316E5">
              <w:t>2</w:t>
            </w:r>
            <w:r w:rsidR="00F3479A">
              <w:t>6</w:t>
            </w:r>
          </w:p>
        </w:tc>
      </w:tr>
      <w:tr w:rsidR="00F8354F" w14:paraId="4264D8A8" w14:textId="77777777" w:rsidTr="00EA11E4">
        <w:tc>
          <w:tcPr>
            <w:tcW w:w="4132" w:type="pct"/>
            <w:tcBorders>
              <w:top w:val="single" w:sz="8" w:space="0" w:color="BFBFBF" w:themeColor="background1" w:themeShade="BF"/>
              <w:bottom w:val="nil"/>
            </w:tcBorders>
          </w:tcPr>
          <w:p w14:paraId="24B59DAD" w14:textId="77777777" w:rsidR="00F8354F" w:rsidRDefault="00F8354F">
            <w:pPr>
              <w:pStyle w:val="NoSpacing"/>
            </w:pPr>
          </w:p>
        </w:tc>
        <w:tc>
          <w:tcPr>
            <w:tcW w:w="868" w:type="pct"/>
            <w:tcBorders>
              <w:top w:val="single" w:sz="8" w:space="0" w:color="BFBFBF" w:themeColor="background1" w:themeShade="BF"/>
              <w:bottom w:val="nil"/>
            </w:tcBorders>
          </w:tcPr>
          <w:p w14:paraId="666EC412" w14:textId="77777777" w:rsidR="00F8354F" w:rsidRDefault="00F8354F">
            <w:pPr>
              <w:pStyle w:val="NoSpacing"/>
            </w:pPr>
          </w:p>
        </w:tc>
      </w:tr>
    </w:tbl>
    <w:tbl>
      <w:tblPr>
        <w:tblStyle w:val="TableCalendar"/>
        <w:tblW w:w="5000" w:type="pct"/>
        <w:tblBorders>
          <w:insideH w:val="single" w:sz="4" w:space="0" w:color="BFBFBF" w:themeColor="background1" w:themeShade="BF"/>
        </w:tblBorders>
        <w:tblLook w:val="0420" w:firstRow="1" w:lastRow="0" w:firstColumn="0" w:lastColumn="0" w:noHBand="0" w:noVBand="1"/>
        <w:tblCaption w:val="Layout table"/>
      </w:tblPr>
      <w:tblGrid>
        <w:gridCol w:w="2056"/>
        <w:gridCol w:w="2056"/>
        <w:gridCol w:w="2056"/>
        <w:gridCol w:w="2056"/>
        <w:gridCol w:w="2056"/>
        <w:gridCol w:w="2055"/>
        <w:gridCol w:w="2055"/>
      </w:tblGrid>
      <w:tr w:rsidR="00F8354F" w14:paraId="28056FED" w14:textId="77777777" w:rsidTr="00F835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sdt>
          <w:sdtPr>
            <w:id w:val="-1778867687"/>
            <w:placeholder>
              <w:docPart w:val="D71BC92A3800419EA9D1F0E2317B9181"/>
            </w:placeholder>
            <w:temporary/>
            <w:showingPlcHdr/>
            <w15:appearance w15:val="hidden"/>
          </w:sdtPr>
          <w:sdtEndPr/>
          <w:sdtContent>
            <w:tc>
              <w:tcPr>
                <w:tcW w:w="714" w:type="pct"/>
                <w:tcBorders>
                  <w:bottom w:val="single" w:sz="4" w:space="0" w:color="BFBFBF" w:themeColor="background1" w:themeShade="BF"/>
                </w:tcBorders>
                <w:shd w:val="clear" w:color="auto" w:fill="595959" w:themeFill="text1" w:themeFillTint="A6"/>
              </w:tcPr>
              <w:p w14:paraId="31D87102" w14:textId="77777777" w:rsidR="00F8354F" w:rsidRDefault="00804FC2">
                <w:pPr>
                  <w:pStyle w:val="Days"/>
                </w:pPr>
                <w:r>
                  <w:t>Sunday</w:t>
                </w:r>
              </w:p>
            </w:tc>
          </w:sdtContent>
        </w:sdt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57743A9C" w14:textId="77777777" w:rsidR="00F8354F" w:rsidRDefault="007D68E1">
            <w:pPr>
              <w:pStyle w:val="Days"/>
            </w:pPr>
            <w:sdt>
              <w:sdtPr>
                <w:id w:val="-1020851123"/>
                <w:placeholder>
                  <w:docPart w:val="AE8AB1343F8C4E4FA55786FF261FF431"/>
                </w:placeholder>
                <w:temporary/>
                <w:showingPlcHdr/>
                <w15:appearance w15:val="hidden"/>
              </w:sdtPr>
              <w:sdtEndPr/>
              <w:sdtContent>
                <w:r w:rsidR="00804FC2">
                  <w:t>Monday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20F94731" w14:textId="77777777" w:rsidR="00F8354F" w:rsidRDefault="007D68E1">
            <w:pPr>
              <w:pStyle w:val="Days"/>
            </w:pPr>
            <w:sdt>
              <w:sdtPr>
                <w:id w:val="1121034790"/>
                <w:placeholder>
                  <w:docPart w:val="E7BA7E0957C84297B95E645C1EE3D34B"/>
                </w:placeholder>
                <w:temporary/>
                <w:showingPlcHdr/>
                <w15:appearance w15:val="hidden"/>
              </w:sdtPr>
              <w:sdtEndPr/>
              <w:sdtContent>
                <w:r w:rsidR="00804FC2">
                  <w:t>Tuesday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162CF872" w14:textId="77777777" w:rsidR="00F8354F" w:rsidRDefault="007D68E1">
            <w:pPr>
              <w:pStyle w:val="Days"/>
            </w:pPr>
            <w:sdt>
              <w:sdtPr>
                <w:id w:val="-328132386"/>
                <w:placeholder>
                  <w:docPart w:val="A0891D201D5648DCBB6A90354031DCC5"/>
                </w:placeholder>
                <w:temporary/>
                <w:showingPlcHdr/>
                <w15:appearance w15:val="hidden"/>
              </w:sdtPr>
              <w:sdtEndPr/>
              <w:sdtContent>
                <w:r w:rsidR="00804FC2">
                  <w:t>Wednesday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5643F87E" w14:textId="77777777" w:rsidR="00F8354F" w:rsidRDefault="007D68E1">
            <w:pPr>
              <w:pStyle w:val="Days"/>
            </w:pPr>
            <w:sdt>
              <w:sdtPr>
                <w:id w:val="1241452743"/>
                <w:placeholder>
                  <w:docPart w:val="011111E164284F549F65D781C2E87047"/>
                </w:placeholder>
                <w:temporary/>
                <w:showingPlcHdr/>
                <w15:appearance w15:val="hidden"/>
              </w:sdtPr>
              <w:sdtEndPr/>
              <w:sdtContent>
                <w:r w:rsidR="00804FC2">
                  <w:t>Thursday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08A0D3C4" w14:textId="77777777" w:rsidR="00F8354F" w:rsidRDefault="007D68E1">
            <w:pPr>
              <w:pStyle w:val="Days"/>
            </w:pPr>
            <w:sdt>
              <w:sdtPr>
                <w:id w:val="-65336403"/>
                <w:placeholder>
                  <w:docPart w:val="72A1683976AD42CFAC7264FEF0276242"/>
                </w:placeholder>
                <w:temporary/>
                <w:showingPlcHdr/>
                <w15:appearance w15:val="hidden"/>
              </w:sdtPr>
              <w:sdtEndPr/>
              <w:sdtContent>
                <w:r w:rsidR="00804FC2">
                  <w:t>Friday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595959" w:themeFill="text1" w:themeFillTint="A6"/>
          </w:tcPr>
          <w:p w14:paraId="1CE8BF73" w14:textId="77777777" w:rsidR="00F8354F" w:rsidRDefault="007D68E1">
            <w:pPr>
              <w:pStyle w:val="Days"/>
            </w:pPr>
            <w:sdt>
              <w:sdtPr>
                <w:id w:val="825547652"/>
                <w:placeholder>
                  <w:docPart w:val="65C78092A5124990A76E8FEA3EAA59A3"/>
                </w:placeholder>
                <w:temporary/>
                <w:showingPlcHdr/>
                <w15:appearance w15:val="hidden"/>
              </w:sdtPr>
              <w:sdtEndPr/>
              <w:sdtContent>
                <w:r w:rsidR="00804FC2">
                  <w:t>Saturday</w:t>
                </w:r>
              </w:sdtContent>
            </w:sdt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  <w:tblCaption w:val="Layout table"/>
      </w:tblPr>
      <w:tblGrid>
        <w:gridCol w:w="2055"/>
        <w:gridCol w:w="2055"/>
        <w:gridCol w:w="2056"/>
        <w:gridCol w:w="2056"/>
        <w:gridCol w:w="2056"/>
        <w:gridCol w:w="2056"/>
        <w:gridCol w:w="2056"/>
      </w:tblGrid>
      <w:tr w:rsidR="00413A72" w:rsidRPr="00C56C67" w14:paraId="067D1227" w14:textId="77777777" w:rsidTr="00413A72">
        <w:tc>
          <w:tcPr>
            <w:tcW w:w="2055" w:type="dxa"/>
          </w:tcPr>
          <w:p w14:paraId="73A3A612" w14:textId="64135DB2" w:rsidR="00413A72" w:rsidRPr="00C56C67" w:rsidRDefault="00413A72" w:rsidP="00E43294">
            <w:pPr>
              <w:pStyle w:val="NoSpacing"/>
              <w:jc w:val="right"/>
              <w:rPr>
                <w:sz w:val="20"/>
                <w:szCs w:val="20"/>
              </w:rPr>
            </w:pPr>
          </w:p>
        </w:tc>
        <w:tc>
          <w:tcPr>
            <w:tcW w:w="2055" w:type="dxa"/>
          </w:tcPr>
          <w:p w14:paraId="6826EB9C" w14:textId="3DEF6495" w:rsidR="00413A72" w:rsidRPr="00C56C67" w:rsidRDefault="009E668E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September </w:t>
            </w:r>
            <w:r w:rsidR="006A7C76">
              <w:rPr>
                <w:sz w:val="20"/>
                <w:szCs w:val="20"/>
              </w:rPr>
              <w:t>14</w:t>
            </w:r>
          </w:p>
        </w:tc>
        <w:tc>
          <w:tcPr>
            <w:tcW w:w="2056" w:type="dxa"/>
          </w:tcPr>
          <w:p w14:paraId="3829AF3E" w14:textId="7D368215" w:rsidR="00413A72" w:rsidRPr="00C56C67" w:rsidRDefault="009E668E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September </w:t>
            </w:r>
            <w:r w:rsidR="006A7C76">
              <w:rPr>
                <w:sz w:val="20"/>
                <w:szCs w:val="20"/>
              </w:rPr>
              <w:t>15</w:t>
            </w:r>
          </w:p>
        </w:tc>
        <w:tc>
          <w:tcPr>
            <w:tcW w:w="2056" w:type="dxa"/>
          </w:tcPr>
          <w:p w14:paraId="3234A2C2" w14:textId="62149720" w:rsidR="00413A72" w:rsidRPr="00C56C67" w:rsidRDefault="009E668E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September 1</w:t>
            </w:r>
            <w:r w:rsidR="006A7C76">
              <w:rPr>
                <w:sz w:val="20"/>
                <w:szCs w:val="20"/>
              </w:rPr>
              <w:t>6</w:t>
            </w:r>
          </w:p>
        </w:tc>
        <w:tc>
          <w:tcPr>
            <w:tcW w:w="2056" w:type="dxa"/>
          </w:tcPr>
          <w:p w14:paraId="2854C006" w14:textId="70FB20C0" w:rsidR="00413A72" w:rsidRPr="00C56C67" w:rsidRDefault="009E668E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September 1</w:t>
            </w:r>
            <w:r w:rsidR="006A7C76">
              <w:rPr>
                <w:sz w:val="20"/>
                <w:szCs w:val="20"/>
              </w:rPr>
              <w:t>7</w:t>
            </w:r>
          </w:p>
        </w:tc>
        <w:tc>
          <w:tcPr>
            <w:tcW w:w="2056" w:type="dxa"/>
          </w:tcPr>
          <w:p w14:paraId="56576DF6" w14:textId="246021BE" w:rsidR="00413A72" w:rsidRPr="00C56C67" w:rsidRDefault="009E668E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September 1</w:t>
            </w:r>
            <w:r w:rsidR="006A7C76">
              <w:rPr>
                <w:sz w:val="20"/>
                <w:szCs w:val="20"/>
              </w:rPr>
              <w:t>8</w:t>
            </w:r>
          </w:p>
        </w:tc>
        <w:tc>
          <w:tcPr>
            <w:tcW w:w="2056" w:type="dxa"/>
          </w:tcPr>
          <w:p w14:paraId="732250A7" w14:textId="3FA44072" w:rsidR="00413A72" w:rsidRPr="00C56C67" w:rsidRDefault="009E668E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September 1</w:t>
            </w:r>
            <w:r w:rsidR="006A7C76">
              <w:rPr>
                <w:sz w:val="20"/>
                <w:szCs w:val="20"/>
              </w:rPr>
              <w:t>9</w:t>
            </w:r>
          </w:p>
        </w:tc>
      </w:tr>
      <w:tr w:rsidR="00413A72" w:rsidRPr="00C56C67" w14:paraId="575EB183" w14:textId="77777777" w:rsidTr="0059451C">
        <w:trPr>
          <w:trHeight w:val="1142"/>
        </w:trPr>
        <w:tc>
          <w:tcPr>
            <w:tcW w:w="2055" w:type="dxa"/>
          </w:tcPr>
          <w:p w14:paraId="072E22D6" w14:textId="77777777" w:rsidR="00413A72" w:rsidRPr="00C56C67" w:rsidRDefault="00413A72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5" w:type="dxa"/>
          </w:tcPr>
          <w:p w14:paraId="155D6E5A" w14:textId="766EE025" w:rsidR="00F832C3" w:rsidRPr="00C56C67" w:rsidRDefault="004E28E3" w:rsidP="00295BAD">
            <w:pPr>
              <w:pStyle w:val="NoSpacing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TRYOUTS – 2:30-4:15</w:t>
            </w:r>
          </w:p>
        </w:tc>
        <w:tc>
          <w:tcPr>
            <w:tcW w:w="2056" w:type="dxa"/>
          </w:tcPr>
          <w:p w14:paraId="1584959D" w14:textId="19100C4B" w:rsidR="00413A72" w:rsidRPr="00C56C67" w:rsidRDefault="004E28E3" w:rsidP="00295BAD">
            <w:pPr>
              <w:pStyle w:val="NoSpacing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TRYOUTS – 2:30-4:15</w:t>
            </w:r>
          </w:p>
        </w:tc>
        <w:tc>
          <w:tcPr>
            <w:tcW w:w="2056" w:type="dxa"/>
          </w:tcPr>
          <w:p w14:paraId="1A6C71EB" w14:textId="77777777" w:rsidR="00413A72" w:rsidRPr="002F1572" w:rsidRDefault="000C6588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2F1572">
              <w:rPr>
                <w:b/>
                <w:bCs/>
                <w:sz w:val="20"/>
                <w:szCs w:val="20"/>
              </w:rPr>
              <w:t>No Practice</w:t>
            </w:r>
          </w:p>
        </w:tc>
        <w:tc>
          <w:tcPr>
            <w:tcW w:w="2056" w:type="dxa"/>
          </w:tcPr>
          <w:p w14:paraId="035844FB" w14:textId="76209313" w:rsidR="002F6EF1" w:rsidRPr="00C56C67" w:rsidRDefault="004E28E3" w:rsidP="00295BAD">
            <w:pPr>
              <w:pStyle w:val="NoSpacing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TRYOUTS – 2:30-4:15</w:t>
            </w:r>
          </w:p>
        </w:tc>
        <w:tc>
          <w:tcPr>
            <w:tcW w:w="2056" w:type="dxa"/>
          </w:tcPr>
          <w:p w14:paraId="22109F96" w14:textId="3E407659" w:rsidR="0084639F" w:rsidRPr="008931BC" w:rsidRDefault="004E28E3" w:rsidP="00295BAD">
            <w:pPr>
              <w:pStyle w:val="NoSpacing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TRYOUTS – 2:30-4:15</w:t>
            </w:r>
          </w:p>
        </w:tc>
        <w:tc>
          <w:tcPr>
            <w:tcW w:w="2056" w:type="dxa"/>
          </w:tcPr>
          <w:p w14:paraId="72C7002D" w14:textId="77777777" w:rsidR="00413A72" w:rsidRPr="00C56C67" w:rsidRDefault="00413A72">
            <w:pPr>
              <w:pStyle w:val="NoSpacing"/>
              <w:rPr>
                <w:sz w:val="20"/>
                <w:szCs w:val="20"/>
              </w:rPr>
            </w:pPr>
          </w:p>
        </w:tc>
      </w:tr>
      <w:tr w:rsidR="00413A72" w:rsidRPr="00C56C67" w14:paraId="5F580F33" w14:textId="77777777" w:rsidTr="00413A72">
        <w:tc>
          <w:tcPr>
            <w:tcW w:w="2055" w:type="dxa"/>
          </w:tcPr>
          <w:p w14:paraId="66CCCF78" w14:textId="1CCD99F0" w:rsidR="00413A72" w:rsidRPr="00C56C67" w:rsidRDefault="009E668E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September </w:t>
            </w:r>
            <w:r w:rsidR="006A7C76">
              <w:rPr>
                <w:sz w:val="20"/>
                <w:szCs w:val="20"/>
              </w:rPr>
              <w:t>20</w:t>
            </w:r>
          </w:p>
        </w:tc>
        <w:tc>
          <w:tcPr>
            <w:tcW w:w="2055" w:type="dxa"/>
          </w:tcPr>
          <w:p w14:paraId="5A40297A" w14:textId="37BC6F31" w:rsidR="00413A72" w:rsidRPr="00C56C67" w:rsidRDefault="009E668E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September </w:t>
            </w:r>
            <w:r w:rsidR="006A7C76">
              <w:rPr>
                <w:sz w:val="20"/>
                <w:szCs w:val="20"/>
              </w:rPr>
              <w:t>21</w:t>
            </w:r>
          </w:p>
        </w:tc>
        <w:tc>
          <w:tcPr>
            <w:tcW w:w="2056" w:type="dxa"/>
          </w:tcPr>
          <w:p w14:paraId="6A8402F6" w14:textId="0F956C5B" w:rsidR="00413A72" w:rsidRPr="00C56C67" w:rsidRDefault="001B346C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September </w:t>
            </w:r>
            <w:r w:rsidR="006A7C76">
              <w:rPr>
                <w:sz w:val="20"/>
                <w:szCs w:val="20"/>
              </w:rPr>
              <w:t>22</w:t>
            </w:r>
          </w:p>
        </w:tc>
        <w:tc>
          <w:tcPr>
            <w:tcW w:w="2056" w:type="dxa"/>
          </w:tcPr>
          <w:p w14:paraId="657288CF" w14:textId="7B9B94EE" w:rsidR="00413A72" w:rsidRPr="00C56C67" w:rsidRDefault="001B346C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September </w:t>
            </w:r>
            <w:r w:rsidR="006A7C76">
              <w:rPr>
                <w:sz w:val="20"/>
                <w:szCs w:val="20"/>
              </w:rPr>
              <w:t>23</w:t>
            </w:r>
          </w:p>
        </w:tc>
        <w:tc>
          <w:tcPr>
            <w:tcW w:w="2056" w:type="dxa"/>
          </w:tcPr>
          <w:p w14:paraId="75F7472F" w14:textId="3DB3A8BD" w:rsidR="00413A72" w:rsidRPr="00C56C67" w:rsidRDefault="001B346C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September </w:t>
            </w:r>
            <w:r w:rsidR="006A7C76">
              <w:rPr>
                <w:sz w:val="20"/>
                <w:szCs w:val="20"/>
              </w:rPr>
              <w:t>24</w:t>
            </w:r>
          </w:p>
        </w:tc>
        <w:tc>
          <w:tcPr>
            <w:tcW w:w="2056" w:type="dxa"/>
          </w:tcPr>
          <w:p w14:paraId="2A72DC0C" w14:textId="5CCDD330" w:rsidR="00413A72" w:rsidRPr="00C56C67" w:rsidRDefault="001B346C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September </w:t>
            </w:r>
            <w:r w:rsidR="006A7C76">
              <w:rPr>
                <w:sz w:val="20"/>
                <w:szCs w:val="20"/>
              </w:rPr>
              <w:t>25</w:t>
            </w:r>
          </w:p>
        </w:tc>
        <w:tc>
          <w:tcPr>
            <w:tcW w:w="2056" w:type="dxa"/>
          </w:tcPr>
          <w:p w14:paraId="13708982" w14:textId="31FF978F" w:rsidR="00413A72" w:rsidRPr="00C56C67" w:rsidRDefault="001B346C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September </w:t>
            </w:r>
            <w:r w:rsidR="006A7C76">
              <w:rPr>
                <w:sz w:val="20"/>
                <w:szCs w:val="20"/>
              </w:rPr>
              <w:t>26</w:t>
            </w:r>
          </w:p>
        </w:tc>
      </w:tr>
      <w:tr w:rsidR="00413A72" w:rsidRPr="00C56C67" w14:paraId="7DC9D1A4" w14:textId="77777777" w:rsidTr="00413A72">
        <w:trPr>
          <w:trHeight w:val="1466"/>
        </w:trPr>
        <w:tc>
          <w:tcPr>
            <w:tcW w:w="2055" w:type="dxa"/>
          </w:tcPr>
          <w:p w14:paraId="504C0299" w14:textId="77777777" w:rsidR="00413A72" w:rsidRPr="00C56C67" w:rsidRDefault="00413A72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5" w:type="dxa"/>
          </w:tcPr>
          <w:p w14:paraId="707DD985" w14:textId="77777777" w:rsidR="00760FE1" w:rsidRPr="00760FE1" w:rsidRDefault="00760FE1" w:rsidP="00760FE1">
            <w:pPr>
              <w:pStyle w:val="NoSpacing"/>
              <w:rPr>
                <w:sz w:val="20"/>
                <w:szCs w:val="20"/>
              </w:rPr>
            </w:pPr>
            <w:r w:rsidRPr="00760FE1">
              <w:rPr>
                <w:sz w:val="20"/>
                <w:szCs w:val="20"/>
              </w:rPr>
              <w:t>Practice 2:25-4:15</w:t>
            </w:r>
          </w:p>
          <w:p w14:paraId="5BB2AD75" w14:textId="1177B407" w:rsidR="00413A72" w:rsidRPr="00C56C67" w:rsidRDefault="00413A72" w:rsidP="002B294A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6" w:type="dxa"/>
          </w:tcPr>
          <w:p w14:paraId="209F8B1D" w14:textId="77777777" w:rsidR="00760FE1" w:rsidRPr="00760FE1" w:rsidRDefault="00760FE1" w:rsidP="00760FE1">
            <w:pPr>
              <w:pStyle w:val="NoSpacing"/>
              <w:rPr>
                <w:sz w:val="20"/>
                <w:szCs w:val="20"/>
              </w:rPr>
            </w:pPr>
            <w:r w:rsidRPr="00760FE1">
              <w:rPr>
                <w:sz w:val="20"/>
                <w:szCs w:val="20"/>
              </w:rPr>
              <w:t>Practice 2:25-4:15</w:t>
            </w:r>
          </w:p>
          <w:p w14:paraId="049C847F" w14:textId="2ECA3942" w:rsidR="008931BC" w:rsidRPr="00C56C67" w:rsidRDefault="008931BC" w:rsidP="002B294A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6" w:type="dxa"/>
          </w:tcPr>
          <w:p w14:paraId="0393B636" w14:textId="77777777" w:rsidR="00413A72" w:rsidRPr="002F1572" w:rsidRDefault="000C6588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2F1572">
              <w:rPr>
                <w:b/>
                <w:bCs/>
                <w:sz w:val="20"/>
                <w:szCs w:val="20"/>
              </w:rPr>
              <w:t>No Practice</w:t>
            </w:r>
          </w:p>
        </w:tc>
        <w:tc>
          <w:tcPr>
            <w:tcW w:w="2056" w:type="dxa"/>
          </w:tcPr>
          <w:p w14:paraId="7273091F" w14:textId="77777777" w:rsidR="00760FE1" w:rsidRPr="00760FE1" w:rsidRDefault="00760FE1" w:rsidP="00760FE1">
            <w:pPr>
              <w:pStyle w:val="NoSpacing"/>
              <w:rPr>
                <w:sz w:val="20"/>
                <w:szCs w:val="20"/>
              </w:rPr>
            </w:pPr>
            <w:r w:rsidRPr="00760FE1">
              <w:rPr>
                <w:sz w:val="20"/>
                <w:szCs w:val="20"/>
              </w:rPr>
              <w:t>Practice 2:25-4:15</w:t>
            </w:r>
          </w:p>
          <w:p w14:paraId="38F8E159" w14:textId="6395A035" w:rsidR="007A5137" w:rsidRPr="00C56C67" w:rsidRDefault="007A5137" w:rsidP="002B294A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6" w:type="dxa"/>
          </w:tcPr>
          <w:p w14:paraId="215FFFF1" w14:textId="77777777" w:rsidR="00760FE1" w:rsidRPr="00760FE1" w:rsidRDefault="00760FE1" w:rsidP="00760FE1">
            <w:pPr>
              <w:pStyle w:val="NoSpacing"/>
              <w:rPr>
                <w:sz w:val="20"/>
                <w:szCs w:val="20"/>
              </w:rPr>
            </w:pPr>
            <w:r w:rsidRPr="00760FE1">
              <w:rPr>
                <w:sz w:val="20"/>
                <w:szCs w:val="20"/>
              </w:rPr>
              <w:t>Practice 2:25-4:15</w:t>
            </w:r>
          </w:p>
          <w:p w14:paraId="3A9CAC5F" w14:textId="02CC3D71" w:rsidR="00413A72" w:rsidRPr="00C56C67" w:rsidRDefault="00413A72" w:rsidP="002B294A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6" w:type="dxa"/>
          </w:tcPr>
          <w:p w14:paraId="278D9640" w14:textId="77777777" w:rsidR="00413A72" w:rsidRPr="00C56C67" w:rsidRDefault="00413A72">
            <w:pPr>
              <w:pStyle w:val="NoSpacing"/>
              <w:rPr>
                <w:sz w:val="20"/>
                <w:szCs w:val="20"/>
              </w:rPr>
            </w:pPr>
          </w:p>
        </w:tc>
      </w:tr>
      <w:tr w:rsidR="00413A72" w:rsidRPr="00C56C67" w14:paraId="683C837F" w14:textId="77777777" w:rsidTr="00413A72">
        <w:tc>
          <w:tcPr>
            <w:tcW w:w="2055" w:type="dxa"/>
          </w:tcPr>
          <w:p w14:paraId="427C69DA" w14:textId="2A710FA2" w:rsidR="00413A72" w:rsidRPr="00C56C67" w:rsidRDefault="001B346C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September 2</w:t>
            </w:r>
            <w:r w:rsidR="006A7C76">
              <w:rPr>
                <w:sz w:val="20"/>
                <w:szCs w:val="20"/>
              </w:rPr>
              <w:t>7</w:t>
            </w:r>
          </w:p>
        </w:tc>
        <w:tc>
          <w:tcPr>
            <w:tcW w:w="2055" w:type="dxa"/>
          </w:tcPr>
          <w:p w14:paraId="39F5B1FA" w14:textId="6FBBE09F" w:rsidR="00413A72" w:rsidRPr="00C56C67" w:rsidRDefault="006A7C76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September 28</w:t>
            </w:r>
          </w:p>
        </w:tc>
        <w:tc>
          <w:tcPr>
            <w:tcW w:w="2056" w:type="dxa"/>
          </w:tcPr>
          <w:p w14:paraId="21B99F3C" w14:textId="79B9AB3C" w:rsidR="00413A72" w:rsidRPr="00C56C67" w:rsidRDefault="001B346C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September 2</w:t>
            </w:r>
            <w:r w:rsidR="006A7C76">
              <w:rPr>
                <w:sz w:val="20"/>
                <w:szCs w:val="20"/>
              </w:rPr>
              <w:t>9</w:t>
            </w:r>
          </w:p>
        </w:tc>
        <w:tc>
          <w:tcPr>
            <w:tcW w:w="2056" w:type="dxa"/>
          </w:tcPr>
          <w:p w14:paraId="691E8B59" w14:textId="13F29E1F" w:rsidR="00413A72" w:rsidRPr="00C56C67" w:rsidRDefault="001B346C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September </w:t>
            </w:r>
            <w:r w:rsidR="006A7C76">
              <w:rPr>
                <w:sz w:val="20"/>
                <w:szCs w:val="20"/>
              </w:rPr>
              <w:t>30</w:t>
            </w:r>
          </w:p>
        </w:tc>
        <w:tc>
          <w:tcPr>
            <w:tcW w:w="2056" w:type="dxa"/>
          </w:tcPr>
          <w:p w14:paraId="53D4CB45" w14:textId="455DE5DC" w:rsidR="00413A72" w:rsidRPr="00C56C67" w:rsidRDefault="007520F2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October 1</w:t>
            </w:r>
          </w:p>
        </w:tc>
        <w:tc>
          <w:tcPr>
            <w:tcW w:w="2056" w:type="dxa"/>
          </w:tcPr>
          <w:p w14:paraId="2586EC29" w14:textId="43822D87" w:rsidR="00413A72" w:rsidRPr="00C56C67" w:rsidRDefault="007520F2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October 2</w:t>
            </w:r>
          </w:p>
        </w:tc>
        <w:tc>
          <w:tcPr>
            <w:tcW w:w="2056" w:type="dxa"/>
          </w:tcPr>
          <w:p w14:paraId="441EAF6B" w14:textId="58822EC6" w:rsidR="00413A72" w:rsidRPr="00C56C67" w:rsidRDefault="007520F2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October 3</w:t>
            </w:r>
          </w:p>
        </w:tc>
      </w:tr>
      <w:tr w:rsidR="00413A72" w:rsidRPr="00C56C67" w14:paraId="16E8CCC9" w14:textId="77777777" w:rsidTr="00413A72">
        <w:trPr>
          <w:trHeight w:val="1565"/>
        </w:trPr>
        <w:tc>
          <w:tcPr>
            <w:tcW w:w="2055" w:type="dxa"/>
          </w:tcPr>
          <w:p w14:paraId="748D80FD" w14:textId="77777777" w:rsidR="00413A72" w:rsidRPr="00C56C67" w:rsidRDefault="00413A72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5" w:type="dxa"/>
          </w:tcPr>
          <w:p w14:paraId="43454ABB" w14:textId="77777777" w:rsidR="00760FE1" w:rsidRPr="00760FE1" w:rsidRDefault="00760FE1" w:rsidP="00760FE1">
            <w:pPr>
              <w:pStyle w:val="NoSpacing"/>
              <w:rPr>
                <w:sz w:val="20"/>
                <w:szCs w:val="20"/>
              </w:rPr>
            </w:pPr>
            <w:r w:rsidRPr="00760FE1">
              <w:rPr>
                <w:sz w:val="20"/>
                <w:szCs w:val="20"/>
              </w:rPr>
              <w:t>Practice 2:25-4:15</w:t>
            </w:r>
          </w:p>
          <w:p w14:paraId="726A4E1F" w14:textId="01DF8C25" w:rsidR="004D19D5" w:rsidRPr="00C56C67" w:rsidRDefault="004D19D5" w:rsidP="002B294A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6" w:type="dxa"/>
          </w:tcPr>
          <w:p w14:paraId="641BEB2E" w14:textId="77777777" w:rsidR="00760FE1" w:rsidRPr="00760FE1" w:rsidRDefault="00760FE1" w:rsidP="00760FE1">
            <w:pPr>
              <w:pStyle w:val="NoSpacing"/>
              <w:rPr>
                <w:sz w:val="20"/>
                <w:szCs w:val="20"/>
              </w:rPr>
            </w:pPr>
            <w:r w:rsidRPr="00760FE1">
              <w:rPr>
                <w:sz w:val="20"/>
                <w:szCs w:val="20"/>
              </w:rPr>
              <w:t>Practice 2:25-4:15</w:t>
            </w:r>
          </w:p>
          <w:p w14:paraId="477780D5" w14:textId="0C997A3D" w:rsidR="00413A72" w:rsidRPr="00C56C67" w:rsidRDefault="00413A72" w:rsidP="003733D7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6" w:type="dxa"/>
          </w:tcPr>
          <w:p w14:paraId="4E9642F8" w14:textId="3813E084" w:rsidR="003319FB" w:rsidRPr="002F1572" w:rsidRDefault="00D23A01" w:rsidP="007D4D4B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2F1572">
              <w:rPr>
                <w:b/>
                <w:bCs/>
                <w:sz w:val="20"/>
                <w:szCs w:val="20"/>
              </w:rPr>
              <w:t xml:space="preserve">No Practice </w:t>
            </w:r>
          </w:p>
        </w:tc>
        <w:tc>
          <w:tcPr>
            <w:tcW w:w="2056" w:type="dxa"/>
          </w:tcPr>
          <w:p w14:paraId="413E4759" w14:textId="6078EA81" w:rsidR="004E28E3" w:rsidRPr="00AF66CB" w:rsidRDefault="00AF66CB" w:rsidP="004E28E3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AF66CB">
              <w:rPr>
                <w:b/>
                <w:bCs/>
                <w:sz w:val="20"/>
                <w:szCs w:val="20"/>
              </w:rPr>
              <w:t>Match at Redmond Middle School – 3:30 start</w:t>
            </w:r>
          </w:p>
          <w:p w14:paraId="7B05FC37" w14:textId="150DEE9F" w:rsidR="002E5FBE" w:rsidRPr="00123750" w:rsidRDefault="002E5FBE" w:rsidP="00184C9D">
            <w:pPr>
              <w:pStyle w:val="NoSpacing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056" w:type="dxa"/>
          </w:tcPr>
          <w:p w14:paraId="007FB7C6" w14:textId="77777777" w:rsidR="00760FE1" w:rsidRPr="00760FE1" w:rsidRDefault="00760FE1" w:rsidP="00760FE1">
            <w:pPr>
              <w:pStyle w:val="NoSpacing"/>
              <w:rPr>
                <w:sz w:val="20"/>
                <w:szCs w:val="20"/>
              </w:rPr>
            </w:pPr>
            <w:r w:rsidRPr="00760FE1">
              <w:rPr>
                <w:sz w:val="20"/>
                <w:szCs w:val="20"/>
              </w:rPr>
              <w:t>Practice 2:25-4:15</w:t>
            </w:r>
          </w:p>
          <w:p w14:paraId="59354B81" w14:textId="695517D2" w:rsidR="00413A72" w:rsidRPr="00C56C67" w:rsidRDefault="00413A72" w:rsidP="003733D7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6" w:type="dxa"/>
          </w:tcPr>
          <w:p w14:paraId="6C9E7B30" w14:textId="77777777" w:rsidR="00413A72" w:rsidRPr="00C56C67" w:rsidRDefault="00413A72">
            <w:pPr>
              <w:pStyle w:val="NoSpacing"/>
              <w:rPr>
                <w:sz w:val="20"/>
                <w:szCs w:val="20"/>
              </w:rPr>
            </w:pPr>
          </w:p>
        </w:tc>
      </w:tr>
      <w:tr w:rsidR="00413A72" w:rsidRPr="00C56C67" w14:paraId="7641673B" w14:textId="77777777" w:rsidTr="00413A72">
        <w:tc>
          <w:tcPr>
            <w:tcW w:w="2055" w:type="dxa"/>
          </w:tcPr>
          <w:p w14:paraId="7C0507AB" w14:textId="530DC563" w:rsidR="00413A72" w:rsidRPr="00C56C67" w:rsidRDefault="007520F2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October 4</w:t>
            </w:r>
          </w:p>
        </w:tc>
        <w:tc>
          <w:tcPr>
            <w:tcW w:w="2055" w:type="dxa"/>
          </w:tcPr>
          <w:p w14:paraId="6804245A" w14:textId="0507EC65" w:rsidR="00413A72" w:rsidRPr="00C56C67" w:rsidRDefault="007520F2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October 5</w:t>
            </w:r>
          </w:p>
        </w:tc>
        <w:tc>
          <w:tcPr>
            <w:tcW w:w="2056" w:type="dxa"/>
          </w:tcPr>
          <w:p w14:paraId="01F38D01" w14:textId="501894E8" w:rsidR="00413A72" w:rsidRPr="00C56C67" w:rsidRDefault="007520F2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October 6</w:t>
            </w:r>
          </w:p>
        </w:tc>
        <w:tc>
          <w:tcPr>
            <w:tcW w:w="2056" w:type="dxa"/>
          </w:tcPr>
          <w:p w14:paraId="77751FF3" w14:textId="7B9D7463" w:rsidR="00413A72" w:rsidRPr="00C56C67" w:rsidRDefault="007520F2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October 7</w:t>
            </w:r>
          </w:p>
        </w:tc>
        <w:tc>
          <w:tcPr>
            <w:tcW w:w="2056" w:type="dxa"/>
          </w:tcPr>
          <w:p w14:paraId="63579D25" w14:textId="67866E48" w:rsidR="00413A72" w:rsidRPr="00C56C67" w:rsidRDefault="007520F2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October 8</w:t>
            </w:r>
          </w:p>
        </w:tc>
        <w:tc>
          <w:tcPr>
            <w:tcW w:w="2056" w:type="dxa"/>
          </w:tcPr>
          <w:p w14:paraId="33348C8D" w14:textId="655E2CD0" w:rsidR="00413A72" w:rsidRPr="00C56C67" w:rsidRDefault="007520F2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October 9</w:t>
            </w:r>
          </w:p>
        </w:tc>
        <w:tc>
          <w:tcPr>
            <w:tcW w:w="2056" w:type="dxa"/>
          </w:tcPr>
          <w:p w14:paraId="0200DD96" w14:textId="453C2CA8" w:rsidR="00413A72" w:rsidRPr="00C56C67" w:rsidRDefault="007520F2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October 10</w:t>
            </w:r>
          </w:p>
        </w:tc>
      </w:tr>
      <w:tr w:rsidR="00413A72" w:rsidRPr="00C56C67" w14:paraId="54870BBC" w14:textId="77777777" w:rsidTr="003733D7">
        <w:trPr>
          <w:trHeight w:val="1511"/>
        </w:trPr>
        <w:tc>
          <w:tcPr>
            <w:tcW w:w="2055" w:type="dxa"/>
          </w:tcPr>
          <w:p w14:paraId="462234ED" w14:textId="77777777" w:rsidR="00413A72" w:rsidRPr="00C56C67" w:rsidRDefault="00413A72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5" w:type="dxa"/>
          </w:tcPr>
          <w:p w14:paraId="47566E90" w14:textId="77777777" w:rsidR="00760FE1" w:rsidRPr="00760FE1" w:rsidRDefault="00760FE1" w:rsidP="00760FE1">
            <w:pPr>
              <w:pStyle w:val="NoSpacing"/>
              <w:rPr>
                <w:sz w:val="20"/>
                <w:szCs w:val="20"/>
              </w:rPr>
            </w:pPr>
            <w:r w:rsidRPr="00760FE1">
              <w:rPr>
                <w:sz w:val="20"/>
                <w:szCs w:val="20"/>
              </w:rPr>
              <w:t>Practice 2:25-4:15</w:t>
            </w:r>
          </w:p>
          <w:p w14:paraId="53D2D4B2" w14:textId="4FAE7779" w:rsidR="003319FB" w:rsidRPr="00C56C67" w:rsidRDefault="003319FB" w:rsidP="00197A1E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6" w:type="dxa"/>
          </w:tcPr>
          <w:p w14:paraId="55493F75" w14:textId="00F6CBDD" w:rsidR="00AF66CB" w:rsidRPr="00AF66CB" w:rsidRDefault="00AF66CB" w:rsidP="00AF66CB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AF66CB">
              <w:rPr>
                <w:b/>
                <w:bCs/>
                <w:sz w:val="20"/>
                <w:szCs w:val="20"/>
              </w:rPr>
              <w:t xml:space="preserve">Match at </w:t>
            </w:r>
            <w:r>
              <w:rPr>
                <w:b/>
                <w:bCs/>
                <w:sz w:val="20"/>
                <w:szCs w:val="20"/>
              </w:rPr>
              <w:t>Timberline</w:t>
            </w:r>
            <w:r w:rsidRPr="00AF66CB">
              <w:rPr>
                <w:b/>
                <w:bCs/>
                <w:sz w:val="20"/>
                <w:szCs w:val="20"/>
              </w:rPr>
              <w:t xml:space="preserve"> Middle School – 3:30 start</w:t>
            </w:r>
          </w:p>
          <w:p w14:paraId="3DEEFC53" w14:textId="6F90B6D9" w:rsidR="0059451C" w:rsidRPr="002F1572" w:rsidRDefault="0059451C" w:rsidP="008931BC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6" w:type="dxa"/>
          </w:tcPr>
          <w:p w14:paraId="1452D4DF" w14:textId="77777777" w:rsidR="00413A72" w:rsidRPr="002F1572" w:rsidRDefault="000C6588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2F1572">
              <w:rPr>
                <w:b/>
                <w:bCs/>
                <w:sz w:val="20"/>
                <w:szCs w:val="20"/>
              </w:rPr>
              <w:t>No Practice</w:t>
            </w:r>
          </w:p>
        </w:tc>
        <w:tc>
          <w:tcPr>
            <w:tcW w:w="2056" w:type="dxa"/>
          </w:tcPr>
          <w:p w14:paraId="575FBB6F" w14:textId="440AF5FF" w:rsidR="00AF66CB" w:rsidRPr="00AF66CB" w:rsidRDefault="00AF66CB" w:rsidP="00AF66CB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AF66CB">
              <w:rPr>
                <w:b/>
                <w:bCs/>
                <w:sz w:val="20"/>
                <w:szCs w:val="20"/>
              </w:rPr>
              <w:t xml:space="preserve">Match at </w:t>
            </w:r>
            <w:r>
              <w:rPr>
                <w:b/>
                <w:bCs/>
                <w:sz w:val="20"/>
                <w:szCs w:val="20"/>
              </w:rPr>
              <w:t>Evergreen</w:t>
            </w:r>
            <w:r w:rsidRPr="00AF66CB">
              <w:rPr>
                <w:b/>
                <w:bCs/>
                <w:sz w:val="20"/>
                <w:szCs w:val="20"/>
              </w:rPr>
              <w:t xml:space="preserve"> Middle School – 3:30 start</w:t>
            </w:r>
          </w:p>
          <w:p w14:paraId="1B3CE2F2" w14:textId="6CEB838E" w:rsidR="007E36C1" w:rsidRPr="002A0998" w:rsidRDefault="007E36C1" w:rsidP="005D27DA">
            <w:pPr>
              <w:pStyle w:val="NoSpacing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56" w:type="dxa"/>
          </w:tcPr>
          <w:p w14:paraId="4114AFD1" w14:textId="77777777" w:rsidR="00760FE1" w:rsidRPr="00760FE1" w:rsidRDefault="00760FE1" w:rsidP="00760FE1">
            <w:pPr>
              <w:pStyle w:val="NoSpacing"/>
              <w:rPr>
                <w:sz w:val="20"/>
                <w:szCs w:val="20"/>
              </w:rPr>
            </w:pPr>
            <w:r w:rsidRPr="00760FE1">
              <w:rPr>
                <w:sz w:val="20"/>
                <w:szCs w:val="20"/>
              </w:rPr>
              <w:t>Practice 2:25-4:15</w:t>
            </w:r>
          </w:p>
          <w:p w14:paraId="37619688" w14:textId="57560A75" w:rsidR="003319FB" w:rsidRPr="0034679E" w:rsidRDefault="003319FB" w:rsidP="005D27DA">
            <w:pPr>
              <w:pStyle w:val="NoSpacing"/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2056" w:type="dxa"/>
          </w:tcPr>
          <w:p w14:paraId="35D8AD8F" w14:textId="77777777" w:rsidR="00413A72" w:rsidRPr="00C56C67" w:rsidRDefault="00413A72">
            <w:pPr>
              <w:pStyle w:val="NoSpacing"/>
              <w:rPr>
                <w:sz w:val="20"/>
                <w:szCs w:val="20"/>
              </w:rPr>
            </w:pPr>
          </w:p>
        </w:tc>
      </w:tr>
      <w:tr w:rsidR="00413A72" w:rsidRPr="00C56C67" w14:paraId="3F90F66C" w14:textId="77777777" w:rsidTr="00413A72">
        <w:tc>
          <w:tcPr>
            <w:tcW w:w="2055" w:type="dxa"/>
          </w:tcPr>
          <w:p w14:paraId="5BD9FB65" w14:textId="6C8B56BF" w:rsidR="00413A72" w:rsidRPr="00C56C67" w:rsidRDefault="009C7F87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October </w:t>
            </w:r>
            <w:r w:rsidR="00C726A2">
              <w:rPr>
                <w:sz w:val="20"/>
                <w:szCs w:val="20"/>
              </w:rPr>
              <w:t>11</w:t>
            </w:r>
          </w:p>
        </w:tc>
        <w:tc>
          <w:tcPr>
            <w:tcW w:w="2055" w:type="dxa"/>
          </w:tcPr>
          <w:p w14:paraId="548E3233" w14:textId="0C6EAD26" w:rsidR="00413A72" w:rsidRPr="00C56C67" w:rsidRDefault="009C7F87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October </w:t>
            </w:r>
            <w:r w:rsidR="00C726A2">
              <w:rPr>
                <w:sz w:val="20"/>
                <w:szCs w:val="20"/>
              </w:rPr>
              <w:t>12</w:t>
            </w:r>
          </w:p>
        </w:tc>
        <w:tc>
          <w:tcPr>
            <w:tcW w:w="2056" w:type="dxa"/>
          </w:tcPr>
          <w:p w14:paraId="6E28A691" w14:textId="630AB051" w:rsidR="00413A72" w:rsidRPr="00C56C67" w:rsidRDefault="009C7F87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October </w:t>
            </w:r>
            <w:r w:rsidR="00C726A2">
              <w:rPr>
                <w:sz w:val="20"/>
                <w:szCs w:val="20"/>
              </w:rPr>
              <w:t>13</w:t>
            </w:r>
          </w:p>
        </w:tc>
        <w:tc>
          <w:tcPr>
            <w:tcW w:w="2056" w:type="dxa"/>
          </w:tcPr>
          <w:p w14:paraId="288AF2ED" w14:textId="1A338EC1" w:rsidR="00413A72" w:rsidRPr="00C56C67" w:rsidRDefault="009C7F87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October </w:t>
            </w:r>
            <w:r w:rsidR="00C726A2">
              <w:rPr>
                <w:sz w:val="20"/>
                <w:szCs w:val="20"/>
              </w:rPr>
              <w:t>14</w:t>
            </w:r>
          </w:p>
        </w:tc>
        <w:tc>
          <w:tcPr>
            <w:tcW w:w="2056" w:type="dxa"/>
          </w:tcPr>
          <w:p w14:paraId="75963773" w14:textId="01EF8FCF" w:rsidR="00413A72" w:rsidRPr="00C56C67" w:rsidRDefault="009C7F87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October </w:t>
            </w:r>
            <w:r w:rsidR="00C726A2">
              <w:rPr>
                <w:sz w:val="20"/>
                <w:szCs w:val="20"/>
              </w:rPr>
              <w:t>15</w:t>
            </w:r>
          </w:p>
        </w:tc>
        <w:tc>
          <w:tcPr>
            <w:tcW w:w="2056" w:type="dxa"/>
          </w:tcPr>
          <w:p w14:paraId="1EDA3050" w14:textId="0BC62939" w:rsidR="00413A72" w:rsidRPr="00C56C67" w:rsidRDefault="009C7F87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October 1</w:t>
            </w:r>
            <w:r w:rsidR="00C726A2">
              <w:rPr>
                <w:sz w:val="20"/>
                <w:szCs w:val="20"/>
              </w:rPr>
              <w:t>6</w:t>
            </w:r>
          </w:p>
        </w:tc>
        <w:tc>
          <w:tcPr>
            <w:tcW w:w="2056" w:type="dxa"/>
          </w:tcPr>
          <w:p w14:paraId="337C3884" w14:textId="3942661C" w:rsidR="00413A72" w:rsidRPr="00C56C67" w:rsidRDefault="009C7F87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October 1</w:t>
            </w:r>
            <w:r w:rsidR="00C726A2">
              <w:rPr>
                <w:sz w:val="20"/>
                <w:szCs w:val="20"/>
              </w:rPr>
              <w:t>7</w:t>
            </w:r>
          </w:p>
        </w:tc>
      </w:tr>
      <w:tr w:rsidR="0089629F" w:rsidRPr="00C56C67" w14:paraId="74541B5C" w14:textId="77777777" w:rsidTr="00413A72">
        <w:trPr>
          <w:trHeight w:val="1475"/>
        </w:trPr>
        <w:tc>
          <w:tcPr>
            <w:tcW w:w="2055" w:type="dxa"/>
          </w:tcPr>
          <w:p w14:paraId="374A583D" w14:textId="746BC359" w:rsidR="0089629F" w:rsidRPr="00C56C67" w:rsidRDefault="0089629F" w:rsidP="0089629F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5" w:type="dxa"/>
          </w:tcPr>
          <w:p w14:paraId="07237A73" w14:textId="77777777" w:rsidR="00760FE1" w:rsidRPr="00760FE1" w:rsidRDefault="00760FE1" w:rsidP="00760FE1">
            <w:pPr>
              <w:pStyle w:val="NoSpacing"/>
              <w:rPr>
                <w:sz w:val="20"/>
                <w:szCs w:val="20"/>
              </w:rPr>
            </w:pPr>
            <w:r w:rsidRPr="00760FE1">
              <w:rPr>
                <w:sz w:val="20"/>
                <w:szCs w:val="20"/>
              </w:rPr>
              <w:t>Practice 2:25-4:15</w:t>
            </w:r>
          </w:p>
          <w:p w14:paraId="47048726" w14:textId="61D488FD" w:rsidR="0089629F" w:rsidRPr="00C56C67" w:rsidRDefault="0089629F" w:rsidP="0089629F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6" w:type="dxa"/>
          </w:tcPr>
          <w:p w14:paraId="1CB5E232" w14:textId="095BD101" w:rsidR="00AF66CB" w:rsidRPr="00AF66CB" w:rsidRDefault="00AF66CB" w:rsidP="00AF66CB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AF66CB">
              <w:rPr>
                <w:b/>
                <w:bCs/>
                <w:sz w:val="20"/>
                <w:szCs w:val="20"/>
              </w:rPr>
              <w:t xml:space="preserve">Match at </w:t>
            </w:r>
            <w:r>
              <w:rPr>
                <w:b/>
                <w:bCs/>
                <w:sz w:val="20"/>
                <w:szCs w:val="20"/>
              </w:rPr>
              <w:t xml:space="preserve">Inglewood against </w:t>
            </w:r>
            <w:r w:rsidR="000A565F">
              <w:rPr>
                <w:b/>
                <w:bCs/>
                <w:sz w:val="20"/>
                <w:szCs w:val="20"/>
              </w:rPr>
              <w:t>Redmond</w:t>
            </w:r>
            <w:r w:rsidRPr="00AF66CB">
              <w:rPr>
                <w:b/>
                <w:bCs/>
                <w:sz w:val="20"/>
                <w:szCs w:val="20"/>
              </w:rPr>
              <w:t xml:space="preserve"> – 3:30 start</w:t>
            </w:r>
          </w:p>
          <w:p w14:paraId="458EE367" w14:textId="6728499D" w:rsidR="0089629F" w:rsidRPr="00C56C67" w:rsidRDefault="0089629F" w:rsidP="0089629F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6" w:type="dxa"/>
          </w:tcPr>
          <w:p w14:paraId="15B6CAD3" w14:textId="616E8EAB" w:rsidR="0089629F" w:rsidRPr="002F1572" w:rsidRDefault="0089629F" w:rsidP="0089629F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2F1572">
              <w:rPr>
                <w:b/>
                <w:bCs/>
                <w:sz w:val="20"/>
                <w:szCs w:val="20"/>
              </w:rPr>
              <w:t xml:space="preserve">No Practice </w:t>
            </w:r>
          </w:p>
        </w:tc>
        <w:tc>
          <w:tcPr>
            <w:tcW w:w="2056" w:type="dxa"/>
          </w:tcPr>
          <w:p w14:paraId="6DB97DDB" w14:textId="77777777" w:rsidR="00760FE1" w:rsidRPr="00760FE1" w:rsidRDefault="00760FE1" w:rsidP="00760FE1">
            <w:pPr>
              <w:pStyle w:val="NoSpacing"/>
              <w:rPr>
                <w:sz w:val="20"/>
                <w:szCs w:val="20"/>
              </w:rPr>
            </w:pPr>
            <w:r w:rsidRPr="00760FE1">
              <w:rPr>
                <w:sz w:val="20"/>
                <w:szCs w:val="20"/>
              </w:rPr>
              <w:t>Practice 2:25-4:15</w:t>
            </w:r>
          </w:p>
          <w:p w14:paraId="7BEB43E9" w14:textId="701427B0" w:rsidR="0089629F" w:rsidRPr="00C56C67" w:rsidRDefault="0089629F" w:rsidP="0089629F">
            <w:pPr>
              <w:pStyle w:val="NoSpacing"/>
              <w:rPr>
                <w:b/>
                <w:sz w:val="20"/>
                <w:szCs w:val="20"/>
              </w:rPr>
            </w:pPr>
          </w:p>
        </w:tc>
        <w:tc>
          <w:tcPr>
            <w:tcW w:w="2056" w:type="dxa"/>
          </w:tcPr>
          <w:p w14:paraId="3AECD93B" w14:textId="77777777" w:rsidR="004A3058" w:rsidRPr="00C56C67" w:rsidRDefault="004A3058" w:rsidP="004A3058">
            <w:pPr>
              <w:pStyle w:val="NoSpacing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NO SCHOOL – LEAP – NO PRACTICE </w:t>
            </w:r>
          </w:p>
          <w:p w14:paraId="0D73D7B8" w14:textId="27C0BC85" w:rsidR="0089629F" w:rsidRPr="00C56C67" w:rsidRDefault="0089629F" w:rsidP="0089629F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6" w:type="dxa"/>
          </w:tcPr>
          <w:p w14:paraId="3027722E" w14:textId="77777777" w:rsidR="0089629F" w:rsidRPr="00C56C67" w:rsidRDefault="0089629F" w:rsidP="0089629F">
            <w:pPr>
              <w:pStyle w:val="NoSpacing"/>
              <w:rPr>
                <w:sz w:val="20"/>
                <w:szCs w:val="20"/>
              </w:rPr>
            </w:pPr>
          </w:p>
        </w:tc>
      </w:tr>
    </w:tbl>
    <w:p w14:paraId="59AA91A8" w14:textId="750AF37D" w:rsidR="00413A72" w:rsidRDefault="00413A72">
      <w:pPr>
        <w:pStyle w:val="NoSpacing"/>
      </w:pPr>
    </w:p>
    <w:tbl>
      <w:tblPr>
        <w:tblStyle w:val="PlainTable4"/>
        <w:tblW w:w="5000" w:type="pct"/>
        <w:tblBorders>
          <w:top w:val="single" w:sz="8" w:space="0" w:color="BFBFBF" w:themeColor="background1" w:themeShade="BF"/>
          <w:bottom w:val="single" w:sz="8" w:space="0" w:color="BFBFBF" w:themeColor="background1" w:themeShade="BF"/>
        </w:tblBorders>
        <w:tblCellMar>
          <w:left w:w="115" w:type="dxa"/>
          <w:right w:w="115" w:type="dxa"/>
        </w:tblCellMar>
        <w:tblLook w:val="0620" w:firstRow="1" w:lastRow="0" w:firstColumn="0" w:lastColumn="0" w:noHBand="1" w:noVBand="1"/>
        <w:tblCaption w:val="Layout table"/>
      </w:tblPr>
      <w:tblGrid>
        <w:gridCol w:w="11900"/>
        <w:gridCol w:w="2500"/>
      </w:tblGrid>
      <w:tr w:rsidR="00413A72" w14:paraId="5372E7CC" w14:textId="77777777" w:rsidTr="00FC48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1368"/>
        </w:trPr>
        <w:tc>
          <w:tcPr>
            <w:tcW w:w="4132" w:type="pct"/>
            <w:tcBorders>
              <w:bottom w:val="single" w:sz="8" w:space="0" w:color="BFBFBF" w:themeColor="background1" w:themeShade="BF"/>
            </w:tcBorders>
          </w:tcPr>
          <w:p w14:paraId="7FA2AFF8" w14:textId="0E1AF088" w:rsidR="00413A72" w:rsidRDefault="00391D44" w:rsidP="00FC48CF">
            <w:pPr>
              <w:pStyle w:val="Month"/>
              <w:spacing w:after="40"/>
            </w:pPr>
            <w:r>
              <w:lastRenderedPageBreak/>
              <w:t>Boys</w:t>
            </w:r>
            <w:r w:rsidR="004D2032">
              <w:t xml:space="preserve"> Tennis</w:t>
            </w:r>
            <w:r w:rsidR="004C7892">
              <w:t xml:space="preserve"> </w:t>
            </w:r>
          </w:p>
        </w:tc>
        <w:tc>
          <w:tcPr>
            <w:tcW w:w="868" w:type="pct"/>
            <w:tcBorders>
              <w:bottom w:val="single" w:sz="8" w:space="0" w:color="BFBFBF" w:themeColor="background1" w:themeShade="BF"/>
            </w:tcBorders>
            <w:tcMar>
              <w:right w:w="0" w:type="dxa"/>
            </w:tcMar>
          </w:tcPr>
          <w:p w14:paraId="1F45CA69" w14:textId="5A284A16" w:rsidR="00413A72" w:rsidRDefault="003C6CA3" w:rsidP="00FC48CF">
            <w:pPr>
              <w:pStyle w:val="Year"/>
              <w:spacing w:after="40"/>
            </w:pPr>
            <w:r>
              <w:t>20</w:t>
            </w:r>
            <w:r w:rsidR="00A6103B">
              <w:t>2</w:t>
            </w:r>
            <w:r w:rsidR="00F3479A">
              <w:t>6</w:t>
            </w:r>
          </w:p>
        </w:tc>
      </w:tr>
      <w:tr w:rsidR="00413A72" w14:paraId="357947CD" w14:textId="77777777" w:rsidTr="00FC48CF">
        <w:tc>
          <w:tcPr>
            <w:tcW w:w="4132" w:type="pct"/>
            <w:tcBorders>
              <w:top w:val="single" w:sz="8" w:space="0" w:color="BFBFBF" w:themeColor="background1" w:themeShade="BF"/>
              <w:bottom w:val="nil"/>
            </w:tcBorders>
          </w:tcPr>
          <w:p w14:paraId="7A336C26" w14:textId="77777777" w:rsidR="00413A72" w:rsidRDefault="00413A72" w:rsidP="00FC48CF">
            <w:pPr>
              <w:pStyle w:val="NoSpacing"/>
            </w:pPr>
          </w:p>
        </w:tc>
        <w:tc>
          <w:tcPr>
            <w:tcW w:w="868" w:type="pct"/>
            <w:tcBorders>
              <w:top w:val="single" w:sz="8" w:space="0" w:color="BFBFBF" w:themeColor="background1" w:themeShade="BF"/>
              <w:bottom w:val="nil"/>
            </w:tcBorders>
          </w:tcPr>
          <w:p w14:paraId="21C8F55A" w14:textId="77777777" w:rsidR="00413A72" w:rsidRDefault="00413A72" w:rsidP="00FC48CF">
            <w:pPr>
              <w:pStyle w:val="NoSpacing"/>
            </w:pPr>
          </w:p>
        </w:tc>
      </w:tr>
    </w:tbl>
    <w:tbl>
      <w:tblPr>
        <w:tblStyle w:val="TableCalendar"/>
        <w:tblW w:w="5000" w:type="pct"/>
        <w:tblBorders>
          <w:insideH w:val="single" w:sz="4" w:space="0" w:color="BFBFBF" w:themeColor="background1" w:themeShade="BF"/>
        </w:tblBorders>
        <w:tblLook w:val="0420" w:firstRow="1" w:lastRow="0" w:firstColumn="0" w:lastColumn="0" w:noHBand="0" w:noVBand="1"/>
        <w:tblCaption w:val="Layout table"/>
      </w:tblPr>
      <w:tblGrid>
        <w:gridCol w:w="2056"/>
        <w:gridCol w:w="2056"/>
        <w:gridCol w:w="2056"/>
        <w:gridCol w:w="2056"/>
        <w:gridCol w:w="2056"/>
        <w:gridCol w:w="2055"/>
        <w:gridCol w:w="2055"/>
      </w:tblGrid>
      <w:tr w:rsidR="00413A72" w14:paraId="07E496C8" w14:textId="77777777" w:rsidTr="00FC48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sdt>
          <w:sdtPr>
            <w:id w:val="1332252300"/>
            <w:placeholder>
              <w:docPart w:val="C1F83B7220AF4502A9E4AE765805B159"/>
            </w:placeholder>
            <w:temporary/>
            <w:showingPlcHdr/>
            <w15:appearance w15:val="hidden"/>
          </w:sdtPr>
          <w:sdtEndPr/>
          <w:sdtContent>
            <w:tc>
              <w:tcPr>
                <w:tcW w:w="714" w:type="pct"/>
                <w:tcBorders>
                  <w:bottom w:val="single" w:sz="4" w:space="0" w:color="BFBFBF" w:themeColor="background1" w:themeShade="BF"/>
                </w:tcBorders>
                <w:shd w:val="clear" w:color="auto" w:fill="595959" w:themeFill="text1" w:themeFillTint="A6"/>
              </w:tcPr>
              <w:p w14:paraId="08C44F9A" w14:textId="77777777" w:rsidR="00413A72" w:rsidRDefault="00413A72" w:rsidP="00FC48CF">
                <w:pPr>
                  <w:pStyle w:val="Days"/>
                </w:pPr>
                <w:r>
                  <w:t>Sunday</w:t>
                </w:r>
              </w:p>
            </w:tc>
          </w:sdtContent>
        </w:sdt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6E2E8F66" w14:textId="77777777" w:rsidR="00413A72" w:rsidRDefault="007D68E1" w:rsidP="00FC48CF">
            <w:pPr>
              <w:pStyle w:val="Days"/>
            </w:pPr>
            <w:sdt>
              <w:sdtPr>
                <w:id w:val="-478537236"/>
                <w:placeholder>
                  <w:docPart w:val="B608D81EE1CB49CDA0FACB040F1B3EBE"/>
                </w:placeholder>
                <w:temporary/>
                <w:showingPlcHdr/>
                <w15:appearance w15:val="hidden"/>
              </w:sdtPr>
              <w:sdtEndPr/>
              <w:sdtContent>
                <w:r w:rsidR="00413A72">
                  <w:t>Monday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0B402EB3" w14:textId="77777777" w:rsidR="00413A72" w:rsidRDefault="007D68E1" w:rsidP="00FC48CF">
            <w:pPr>
              <w:pStyle w:val="Days"/>
            </w:pPr>
            <w:sdt>
              <w:sdtPr>
                <w:id w:val="-1257834197"/>
                <w:placeholder>
                  <w:docPart w:val="B7EB163354234D26B4167F500DE0DCC0"/>
                </w:placeholder>
                <w:temporary/>
                <w:showingPlcHdr/>
                <w15:appearance w15:val="hidden"/>
              </w:sdtPr>
              <w:sdtEndPr/>
              <w:sdtContent>
                <w:r w:rsidR="00413A72">
                  <w:t>Tuesday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384C3935" w14:textId="77777777" w:rsidR="00413A72" w:rsidRDefault="007D68E1" w:rsidP="00FC48CF">
            <w:pPr>
              <w:pStyle w:val="Days"/>
            </w:pPr>
            <w:sdt>
              <w:sdtPr>
                <w:id w:val="1682475270"/>
                <w:placeholder>
                  <w:docPart w:val="E65AF070BC3E4772AA17743F50B0DDD1"/>
                </w:placeholder>
                <w:temporary/>
                <w:showingPlcHdr/>
                <w15:appearance w15:val="hidden"/>
              </w:sdtPr>
              <w:sdtEndPr/>
              <w:sdtContent>
                <w:r w:rsidR="00413A72">
                  <w:t>Wednesday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5F3B7839" w14:textId="77777777" w:rsidR="00413A72" w:rsidRDefault="007D68E1" w:rsidP="00FC48CF">
            <w:pPr>
              <w:pStyle w:val="Days"/>
            </w:pPr>
            <w:sdt>
              <w:sdtPr>
                <w:id w:val="27916954"/>
                <w:placeholder>
                  <w:docPart w:val="B7D42172E9434D47B48945FACF8B8633"/>
                </w:placeholder>
                <w:temporary/>
                <w:showingPlcHdr/>
                <w15:appearance w15:val="hidden"/>
              </w:sdtPr>
              <w:sdtEndPr/>
              <w:sdtContent>
                <w:r w:rsidR="00413A72">
                  <w:t>Thursday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078017F9" w14:textId="77777777" w:rsidR="00413A72" w:rsidRDefault="007D68E1" w:rsidP="00FC48CF">
            <w:pPr>
              <w:pStyle w:val="Days"/>
            </w:pPr>
            <w:sdt>
              <w:sdtPr>
                <w:id w:val="1304513728"/>
                <w:placeholder>
                  <w:docPart w:val="40FF468D665745C7804D653D514E262D"/>
                </w:placeholder>
                <w:temporary/>
                <w:showingPlcHdr/>
                <w15:appearance w15:val="hidden"/>
              </w:sdtPr>
              <w:sdtEndPr/>
              <w:sdtContent>
                <w:r w:rsidR="00413A72">
                  <w:t>Friday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595959" w:themeFill="text1" w:themeFillTint="A6"/>
          </w:tcPr>
          <w:p w14:paraId="58246932" w14:textId="77777777" w:rsidR="00413A72" w:rsidRDefault="007D68E1" w:rsidP="00FC48CF">
            <w:pPr>
              <w:pStyle w:val="Days"/>
            </w:pPr>
            <w:sdt>
              <w:sdtPr>
                <w:id w:val="-1073658469"/>
                <w:placeholder>
                  <w:docPart w:val="50BDFD131B4145CBB7A6C2751EDBF819"/>
                </w:placeholder>
                <w:temporary/>
                <w:showingPlcHdr/>
                <w15:appearance w15:val="hidden"/>
              </w:sdtPr>
              <w:sdtEndPr/>
              <w:sdtContent>
                <w:r w:rsidR="00413A72">
                  <w:t>Saturday</w:t>
                </w:r>
              </w:sdtContent>
            </w:sdt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  <w:tblCaption w:val="Layout table"/>
      </w:tblPr>
      <w:tblGrid>
        <w:gridCol w:w="2055"/>
        <w:gridCol w:w="2055"/>
        <w:gridCol w:w="2185"/>
        <w:gridCol w:w="1927"/>
        <w:gridCol w:w="2056"/>
        <w:gridCol w:w="2056"/>
        <w:gridCol w:w="2056"/>
      </w:tblGrid>
      <w:tr w:rsidR="0057681F" w:rsidRPr="00C56C67" w14:paraId="3DD500F1" w14:textId="77777777" w:rsidTr="00AB6407">
        <w:tc>
          <w:tcPr>
            <w:tcW w:w="2055" w:type="dxa"/>
          </w:tcPr>
          <w:p w14:paraId="6779348C" w14:textId="0DDB26BB" w:rsidR="0057681F" w:rsidRPr="00C56C67" w:rsidRDefault="004979A2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October 1</w:t>
            </w:r>
            <w:r w:rsidR="00C726A2">
              <w:rPr>
                <w:sz w:val="20"/>
                <w:szCs w:val="20"/>
              </w:rPr>
              <w:t>8</w:t>
            </w:r>
          </w:p>
        </w:tc>
        <w:tc>
          <w:tcPr>
            <w:tcW w:w="2055" w:type="dxa"/>
          </w:tcPr>
          <w:p w14:paraId="2FE1BA0C" w14:textId="0893EECE" w:rsidR="0057681F" w:rsidRPr="00C56C67" w:rsidRDefault="004979A2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October 1</w:t>
            </w:r>
            <w:r w:rsidR="00C726A2">
              <w:rPr>
                <w:sz w:val="20"/>
                <w:szCs w:val="20"/>
              </w:rPr>
              <w:t>9</w:t>
            </w:r>
          </w:p>
        </w:tc>
        <w:tc>
          <w:tcPr>
            <w:tcW w:w="2185" w:type="dxa"/>
          </w:tcPr>
          <w:p w14:paraId="01AB3A60" w14:textId="524944E8" w:rsidR="0057681F" w:rsidRPr="00C56C67" w:rsidRDefault="00D03033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October </w:t>
            </w:r>
            <w:r w:rsidR="00325712">
              <w:rPr>
                <w:sz w:val="20"/>
                <w:szCs w:val="20"/>
              </w:rPr>
              <w:t>20</w:t>
            </w:r>
          </w:p>
        </w:tc>
        <w:tc>
          <w:tcPr>
            <w:tcW w:w="1927" w:type="dxa"/>
          </w:tcPr>
          <w:p w14:paraId="20EB2A73" w14:textId="30F51999" w:rsidR="0057681F" w:rsidRPr="00C56C67" w:rsidRDefault="004979A2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October </w:t>
            </w:r>
            <w:r w:rsidR="00325712">
              <w:rPr>
                <w:sz w:val="20"/>
                <w:szCs w:val="20"/>
              </w:rPr>
              <w:t>21</w:t>
            </w:r>
          </w:p>
        </w:tc>
        <w:tc>
          <w:tcPr>
            <w:tcW w:w="2056" w:type="dxa"/>
          </w:tcPr>
          <w:p w14:paraId="78C852BF" w14:textId="20F96C2A" w:rsidR="0057681F" w:rsidRPr="00C56C67" w:rsidRDefault="004979A2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October </w:t>
            </w:r>
            <w:r w:rsidR="00325712">
              <w:rPr>
                <w:sz w:val="20"/>
                <w:szCs w:val="20"/>
              </w:rPr>
              <w:t>22</w:t>
            </w:r>
          </w:p>
        </w:tc>
        <w:tc>
          <w:tcPr>
            <w:tcW w:w="2056" w:type="dxa"/>
          </w:tcPr>
          <w:p w14:paraId="381B597B" w14:textId="17390E45" w:rsidR="0057681F" w:rsidRPr="00C56C67" w:rsidRDefault="004979A2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October </w:t>
            </w:r>
            <w:r w:rsidR="00325712">
              <w:rPr>
                <w:sz w:val="20"/>
                <w:szCs w:val="20"/>
              </w:rPr>
              <w:t>23</w:t>
            </w:r>
          </w:p>
        </w:tc>
        <w:tc>
          <w:tcPr>
            <w:tcW w:w="2056" w:type="dxa"/>
          </w:tcPr>
          <w:p w14:paraId="0C449356" w14:textId="1626020A" w:rsidR="0057681F" w:rsidRPr="00C56C67" w:rsidRDefault="004979A2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October </w:t>
            </w:r>
            <w:r w:rsidR="00325712">
              <w:rPr>
                <w:sz w:val="20"/>
                <w:szCs w:val="20"/>
              </w:rPr>
              <w:t>24</w:t>
            </w:r>
          </w:p>
        </w:tc>
      </w:tr>
      <w:tr w:rsidR="00E02168" w:rsidRPr="00C56C67" w14:paraId="7FB80796" w14:textId="77777777" w:rsidTr="00AB6407">
        <w:trPr>
          <w:trHeight w:val="1790"/>
        </w:trPr>
        <w:tc>
          <w:tcPr>
            <w:tcW w:w="2055" w:type="dxa"/>
          </w:tcPr>
          <w:p w14:paraId="2F91E7F5" w14:textId="77777777" w:rsidR="00E02168" w:rsidRPr="00C56C67" w:rsidRDefault="00E02168" w:rsidP="00E02168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5" w:type="dxa"/>
          </w:tcPr>
          <w:p w14:paraId="772EC3F8" w14:textId="77777777" w:rsidR="00760FE1" w:rsidRPr="00760FE1" w:rsidRDefault="00760FE1" w:rsidP="00760FE1">
            <w:pPr>
              <w:pStyle w:val="NoSpacing"/>
              <w:rPr>
                <w:sz w:val="20"/>
                <w:szCs w:val="20"/>
              </w:rPr>
            </w:pPr>
            <w:r w:rsidRPr="00760FE1">
              <w:rPr>
                <w:sz w:val="20"/>
                <w:szCs w:val="20"/>
              </w:rPr>
              <w:t>Practice 2:25-4:15</w:t>
            </w:r>
          </w:p>
          <w:p w14:paraId="5A1B3553" w14:textId="0041983E" w:rsidR="00E02168" w:rsidRPr="00C56C67" w:rsidRDefault="00E02168" w:rsidP="00E02168">
            <w:pPr>
              <w:pStyle w:val="NoSpacing"/>
              <w:rPr>
                <w:b/>
                <w:sz w:val="20"/>
                <w:szCs w:val="20"/>
              </w:rPr>
            </w:pPr>
          </w:p>
        </w:tc>
        <w:tc>
          <w:tcPr>
            <w:tcW w:w="2185" w:type="dxa"/>
          </w:tcPr>
          <w:p w14:paraId="2110EBB3" w14:textId="502566D3" w:rsidR="000A565F" w:rsidRPr="00AF66CB" w:rsidRDefault="000A565F" w:rsidP="000A565F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AF66CB">
              <w:rPr>
                <w:b/>
                <w:bCs/>
                <w:sz w:val="20"/>
                <w:szCs w:val="20"/>
              </w:rPr>
              <w:t xml:space="preserve">Match at </w:t>
            </w:r>
            <w:r>
              <w:rPr>
                <w:b/>
                <w:bCs/>
                <w:sz w:val="20"/>
                <w:szCs w:val="20"/>
              </w:rPr>
              <w:t>Inglewood against Timberline</w:t>
            </w:r>
            <w:r w:rsidRPr="00AF66CB">
              <w:rPr>
                <w:b/>
                <w:bCs/>
                <w:sz w:val="20"/>
                <w:szCs w:val="20"/>
              </w:rPr>
              <w:t xml:space="preserve"> – 3:30 start</w:t>
            </w:r>
          </w:p>
          <w:p w14:paraId="0496CFF7" w14:textId="1BD2A806" w:rsidR="00E02168" w:rsidRPr="00C56C67" w:rsidRDefault="00E02168" w:rsidP="00E02168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927" w:type="dxa"/>
          </w:tcPr>
          <w:p w14:paraId="28B4F692" w14:textId="48AADFBD" w:rsidR="00E02168" w:rsidRPr="002F1572" w:rsidRDefault="00E02168" w:rsidP="00E02168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2F1572">
              <w:rPr>
                <w:b/>
                <w:bCs/>
                <w:sz w:val="20"/>
                <w:szCs w:val="20"/>
              </w:rPr>
              <w:t xml:space="preserve">No Practice </w:t>
            </w:r>
          </w:p>
        </w:tc>
        <w:tc>
          <w:tcPr>
            <w:tcW w:w="2056" w:type="dxa"/>
          </w:tcPr>
          <w:p w14:paraId="08ABD7CF" w14:textId="77777777" w:rsidR="00760FE1" w:rsidRPr="00760FE1" w:rsidRDefault="00760FE1" w:rsidP="00760FE1">
            <w:pPr>
              <w:pStyle w:val="NoSpacing"/>
              <w:rPr>
                <w:sz w:val="20"/>
                <w:szCs w:val="20"/>
              </w:rPr>
            </w:pPr>
            <w:r w:rsidRPr="00760FE1">
              <w:rPr>
                <w:sz w:val="20"/>
                <w:szCs w:val="20"/>
              </w:rPr>
              <w:t>Practice 2:25-4:15</w:t>
            </w:r>
          </w:p>
          <w:p w14:paraId="450DA6DA" w14:textId="48C6B02F" w:rsidR="00E02168" w:rsidRPr="00C56C67" w:rsidRDefault="00E02168" w:rsidP="00E02168">
            <w:pPr>
              <w:pStyle w:val="NoSpacing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56" w:type="dxa"/>
          </w:tcPr>
          <w:p w14:paraId="09FC479B" w14:textId="77777777" w:rsidR="00760FE1" w:rsidRPr="00760FE1" w:rsidRDefault="00760FE1" w:rsidP="00760FE1">
            <w:pPr>
              <w:pStyle w:val="NoSpacing"/>
              <w:rPr>
                <w:sz w:val="20"/>
                <w:szCs w:val="20"/>
              </w:rPr>
            </w:pPr>
            <w:r w:rsidRPr="00760FE1">
              <w:rPr>
                <w:sz w:val="20"/>
                <w:szCs w:val="20"/>
              </w:rPr>
              <w:t>Practice 2:25-4:15</w:t>
            </w:r>
          </w:p>
          <w:p w14:paraId="38BBE466" w14:textId="6DD9DE93" w:rsidR="00E02168" w:rsidRPr="00C56C67" w:rsidRDefault="00E02168" w:rsidP="00E02168">
            <w:pPr>
              <w:pStyle w:val="NoSpacing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56" w:type="dxa"/>
          </w:tcPr>
          <w:p w14:paraId="1B35F300" w14:textId="77777777" w:rsidR="00E02168" w:rsidRPr="00C56C67" w:rsidRDefault="00E02168" w:rsidP="00E02168">
            <w:pPr>
              <w:pStyle w:val="NoSpacing"/>
              <w:rPr>
                <w:sz w:val="20"/>
                <w:szCs w:val="20"/>
              </w:rPr>
            </w:pPr>
          </w:p>
        </w:tc>
      </w:tr>
      <w:tr w:rsidR="00E02168" w:rsidRPr="00C56C67" w14:paraId="7C6821DE" w14:textId="77777777" w:rsidTr="00AB6407">
        <w:tc>
          <w:tcPr>
            <w:tcW w:w="2055" w:type="dxa"/>
          </w:tcPr>
          <w:p w14:paraId="5207F55C" w14:textId="0314A41A" w:rsidR="00E02168" w:rsidRPr="00C56C67" w:rsidRDefault="00E02168" w:rsidP="00E02168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  <w:t xml:space="preserve">October </w:t>
            </w:r>
            <w:r w:rsidR="00325712">
              <w:rPr>
                <w:sz w:val="20"/>
                <w:szCs w:val="20"/>
              </w:rPr>
              <w:t>25</w:t>
            </w:r>
          </w:p>
        </w:tc>
        <w:tc>
          <w:tcPr>
            <w:tcW w:w="2055" w:type="dxa"/>
          </w:tcPr>
          <w:p w14:paraId="165CAB9B" w14:textId="69A8DB92" w:rsidR="00E02168" w:rsidRPr="00C56C67" w:rsidRDefault="00E02168" w:rsidP="00E02168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October 2</w:t>
            </w:r>
            <w:r w:rsidR="00325712">
              <w:rPr>
                <w:sz w:val="20"/>
                <w:szCs w:val="20"/>
              </w:rPr>
              <w:t>6</w:t>
            </w:r>
          </w:p>
        </w:tc>
        <w:tc>
          <w:tcPr>
            <w:tcW w:w="2185" w:type="dxa"/>
          </w:tcPr>
          <w:p w14:paraId="7C302356" w14:textId="2881CB2A" w:rsidR="00E02168" w:rsidRPr="00C56C67" w:rsidRDefault="00E02168" w:rsidP="00E02168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October 2</w:t>
            </w:r>
            <w:r w:rsidR="00325712">
              <w:rPr>
                <w:sz w:val="20"/>
                <w:szCs w:val="20"/>
              </w:rPr>
              <w:t>7</w:t>
            </w:r>
          </w:p>
        </w:tc>
        <w:tc>
          <w:tcPr>
            <w:tcW w:w="1927" w:type="dxa"/>
          </w:tcPr>
          <w:p w14:paraId="5DC885C3" w14:textId="485B9E44" w:rsidR="00E02168" w:rsidRPr="00C56C67" w:rsidRDefault="00E02168" w:rsidP="00E02168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October 2</w:t>
            </w:r>
            <w:r w:rsidR="00325712">
              <w:rPr>
                <w:sz w:val="20"/>
                <w:szCs w:val="20"/>
              </w:rPr>
              <w:t>8</w:t>
            </w:r>
          </w:p>
        </w:tc>
        <w:tc>
          <w:tcPr>
            <w:tcW w:w="2056" w:type="dxa"/>
          </w:tcPr>
          <w:p w14:paraId="70C07CDA" w14:textId="35885F89" w:rsidR="00E02168" w:rsidRPr="00C56C67" w:rsidRDefault="00E02168" w:rsidP="00E02168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October 2</w:t>
            </w:r>
            <w:r w:rsidR="00325712">
              <w:rPr>
                <w:sz w:val="20"/>
                <w:szCs w:val="20"/>
              </w:rPr>
              <w:t>9</w:t>
            </w:r>
          </w:p>
        </w:tc>
        <w:tc>
          <w:tcPr>
            <w:tcW w:w="2056" w:type="dxa"/>
          </w:tcPr>
          <w:p w14:paraId="2382B06E" w14:textId="6B6F4685" w:rsidR="00E02168" w:rsidRPr="00C56C67" w:rsidRDefault="00E02168" w:rsidP="00E02168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October </w:t>
            </w:r>
            <w:r w:rsidR="00325712">
              <w:rPr>
                <w:sz w:val="20"/>
                <w:szCs w:val="20"/>
              </w:rPr>
              <w:t>30</w:t>
            </w:r>
          </w:p>
        </w:tc>
        <w:tc>
          <w:tcPr>
            <w:tcW w:w="2056" w:type="dxa"/>
          </w:tcPr>
          <w:p w14:paraId="67B741E7" w14:textId="1D3C72EB" w:rsidR="00E02168" w:rsidRPr="00C56C67" w:rsidRDefault="00E02168" w:rsidP="00E02168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October </w:t>
            </w:r>
            <w:r w:rsidR="00325712">
              <w:rPr>
                <w:sz w:val="20"/>
                <w:szCs w:val="20"/>
              </w:rPr>
              <w:t>31</w:t>
            </w:r>
          </w:p>
        </w:tc>
      </w:tr>
      <w:tr w:rsidR="00E02168" w:rsidRPr="00C56C67" w14:paraId="005BD234" w14:textId="77777777" w:rsidTr="00B77F13">
        <w:trPr>
          <w:trHeight w:val="1826"/>
        </w:trPr>
        <w:tc>
          <w:tcPr>
            <w:tcW w:w="2055" w:type="dxa"/>
          </w:tcPr>
          <w:p w14:paraId="41E83184" w14:textId="77777777" w:rsidR="00E02168" w:rsidRPr="00C56C67" w:rsidRDefault="00E02168" w:rsidP="00E02168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5" w:type="dxa"/>
          </w:tcPr>
          <w:p w14:paraId="032CE96F" w14:textId="77777777" w:rsidR="00760FE1" w:rsidRPr="00760FE1" w:rsidRDefault="00760FE1" w:rsidP="00760FE1">
            <w:pPr>
              <w:pStyle w:val="NoSpacing"/>
              <w:rPr>
                <w:sz w:val="20"/>
                <w:szCs w:val="20"/>
              </w:rPr>
            </w:pPr>
            <w:r w:rsidRPr="00760FE1">
              <w:rPr>
                <w:sz w:val="20"/>
                <w:szCs w:val="20"/>
              </w:rPr>
              <w:t>Practice 2:25-4:15</w:t>
            </w:r>
          </w:p>
          <w:p w14:paraId="6D74E196" w14:textId="2D5BEECD" w:rsidR="00E02168" w:rsidRPr="00C56C67" w:rsidRDefault="00E02168" w:rsidP="00E02168">
            <w:pPr>
              <w:pStyle w:val="NoSpacing"/>
              <w:rPr>
                <w:b/>
                <w:sz w:val="20"/>
                <w:szCs w:val="20"/>
              </w:rPr>
            </w:pPr>
          </w:p>
        </w:tc>
        <w:tc>
          <w:tcPr>
            <w:tcW w:w="2185" w:type="dxa"/>
          </w:tcPr>
          <w:p w14:paraId="6C73F3BD" w14:textId="77777777" w:rsidR="00760FE1" w:rsidRPr="00760FE1" w:rsidRDefault="00760FE1" w:rsidP="00760FE1">
            <w:pPr>
              <w:pStyle w:val="NoSpacing"/>
              <w:rPr>
                <w:sz w:val="20"/>
                <w:szCs w:val="20"/>
              </w:rPr>
            </w:pPr>
            <w:r w:rsidRPr="00760FE1">
              <w:rPr>
                <w:sz w:val="20"/>
                <w:szCs w:val="20"/>
              </w:rPr>
              <w:t>Practice 2:25-4:15</w:t>
            </w:r>
          </w:p>
          <w:p w14:paraId="14AEB248" w14:textId="7B7886F5" w:rsidR="00E02168" w:rsidRPr="00C56C67" w:rsidRDefault="00E02168" w:rsidP="00E02168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927" w:type="dxa"/>
          </w:tcPr>
          <w:p w14:paraId="0CFA3C64" w14:textId="165BC2AF" w:rsidR="00E02168" w:rsidRPr="002F1572" w:rsidRDefault="00E02168" w:rsidP="00E02168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2F1572">
              <w:rPr>
                <w:b/>
                <w:bCs/>
                <w:sz w:val="20"/>
                <w:szCs w:val="20"/>
              </w:rPr>
              <w:t>No Practice</w:t>
            </w:r>
          </w:p>
        </w:tc>
        <w:tc>
          <w:tcPr>
            <w:tcW w:w="2056" w:type="dxa"/>
          </w:tcPr>
          <w:p w14:paraId="0D9BFC13" w14:textId="4AB29195" w:rsidR="000A565F" w:rsidRPr="00AF66CB" w:rsidRDefault="000A565F" w:rsidP="000A565F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AF66CB">
              <w:rPr>
                <w:b/>
                <w:bCs/>
                <w:sz w:val="20"/>
                <w:szCs w:val="20"/>
              </w:rPr>
              <w:t xml:space="preserve">Match at </w:t>
            </w:r>
            <w:r>
              <w:rPr>
                <w:b/>
                <w:bCs/>
                <w:sz w:val="20"/>
                <w:szCs w:val="20"/>
              </w:rPr>
              <w:t>Inglewood against Evergreen</w:t>
            </w:r>
            <w:r w:rsidRPr="00AF66CB">
              <w:rPr>
                <w:b/>
                <w:bCs/>
                <w:sz w:val="20"/>
                <w:szCs w:val="20"/>
              </w:rPr>
              <w:t xml:space="preserve"> – 3:30 start</w:t>
            </w:r>
          </w:p>
          <w:p w14:paraId="7FCFA0E8" w14:textId="39176CC7" w:rsidR="00E02168" w:rsidRPr="00C56C67" w:rsidRDefault="00E02168" w:rsidP="00E02168">
            <w:pPr>
              <w:pStyle w:val="NoSpacing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56" w:type="dxa"/>
          </w:tcPr>
          <w:p w14:paraId="7C06AD4F" w14:textId="77777777" w:rsidR="00760FE1" w:rsidRPr="00760FE1" w:rsidRDefault="00760FE1" w:rsidP="00760FE1">
            <w:pPr>
              <w:pStyle w:val="NoSpacing"/>
              <w:rPr>
                <w:sz w:val="20"/>
                <w:szCs w:val="20"/>
              </w:rPr>
            </w:pPr>
            <w:r w:rsidRPr="00760FE1">
              <w:rPr>
                <w:sz w:val="20"/>
                <w:szCs w:val="20"/>
              </w:rPr>
              <w:t>Practice 2:25-4:15</w:t>
            </w:r>
          </w:p>
          <w:p w14:paraId="69B7F702" w14:textId="6DDACD62" w:rsidR="00E02168" w:rsidRPr="00C56C67" w:rsidRDefault="00E02168" w:rsidP="00E02168">
            <w:pPr>
              <w:pStyle w:val="NoSpacing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56" w:type="dxa"/>
          </w:tcPr>
          <w:p w14:paraId="1D6C105E" w14:textId="77777777" w:rsidR="00E02168" w:rsidRPr="00C56C67" w:rsidRDefault="00E02168" w:rsidP="00E02168">
            <w:pPr>
              <w:pStyle w:val="NoSpacing"/>
              <w:jc w:val="center"/>
              <w:rPr>
                <w:sz w:val="20"/>
                <w:szCs w:val="20"/>
              </w:rPr>
            </w:pPr>
          </w:p>
          <w:p w14:paraId="518BEEFA" w14:textId="5553735A" w:rsidR="00E02168" w:rsidRPr="00C56C67" w:rsidRDefault="00E02168" w:rsidP="00E02168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</w:tr>
      <w:tr w:rsidR="00E02168" w:rsidRPr="00C56C67" w14:paraId="58E08AFB" w14:textId="77777777" w:rsidTr="00B77F13">
        <w:tc>
          <w:tcPr>
            <w:tcW w:w="2055" w:type="dxa"/>
          </w:tcPr>
          <w:p w14:paraId="497F47D3" w14:textId="706072C5" w:rsidR="00E02168" w:rsidRPr="00C56C67" w:rsidRDefault="005F4BC3" w:rsidP="00E02168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November 1</w:t>
            </w:r>
          </w:p>
        </w:tc>
        <w:tc>
          <w:tcPr>
            <w:tcW w:w="2055" w:type="dxa"/>
          </w:tcPr>
          <w:p w14:paraId="32F3490A" w14:textId="3DA8DCAF" w:rsidR="00E02168" w:rsidRPr="00C56C67" w:rsidRDefault="005F4BC3" w:rsidP="00E02168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November 2</w:t>
            </w:r>
          </w:p>
        </w:tc>
        <w:tc>
          <w:tcPr>
            <w:tcW w:w="2185" w:type="dxa"/>
          </w:tcPr>
          <w:p w14:paraId="3A45C0E0" w14:textId="6E0768AD" w:rsidR="00E02168" w:rsidRPr="00C56C67" w:rsidRDefault="005F4BC3" w:rsidP="00E02168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November 3</w:t>
            </w:r>
          </w:p>
        </w:tc>
        <w:tc>
          <w:tcPr>
            <w:tcW w:w="1927" w:type="dxa"/>
          </w:tcPr>
          <w:p w14:paraId="21052CB7" w14:textId="6F48C9D8" w:rsidR="00E02168" w:rsidRPr="00C56C67" w:rsidRDefault="005F4BC3" w:rsidP="00E02168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November 4</w:t>
            </w:r>
          </w:p>
        </w:tc>
        <w:tc>
          <w:tcPr>
            <w:tcW w:w="2056" w:type="dxa"/>
          </w:tcPr>
          <w:p w14:paraId="5E912C10" w14:textId="4E4421AC" w:rsidR="00E02168" w:rsidRPr="00C56C67" w:rsidRDefault="005F4BC3" w:rsidP="00E02168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November 5</w:t>
            </w:r>
          </w:p>
        </w:tc>
        <w:tc>
          <w:tcPr>
            <w:tcW w:w="2056" w:type="dxa"/>
          </w:tcPr>
          <w:p w14:paraId="02545BE0" w14:textId="482B09F8" w:rsidR="00E02168" w:rsidRPr="00C56C67" w:rsidRDefault="005F4BC3" w:rsidP="00E02168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November 6</w:t>
            </w:r>
          </w:p>
        </w:tc>
        <w:tc>
          <w:tcPr>
            <w:tcW w:w="2056" w:type="dxa"/>
          </w:tcPr>
          <w:p w14:paraId="79554FBA" w14:textId="4993C553" w:rsidR="00E02168" w:rsidRPr="00C56C67" w:rsidRDefault="00E02168" w:rsidP="00E02168">
            <w:pPr>
              <w:pStyle w:val="NoSpacing"/>
              <w:jc w:val="right"/>
              <w:rPr>
                <w:sz w:val="20"/>
                <w:szCs w:val="20"/>
              </w:rPr>
            </w:pPr>
          </w:p>
        </w:tc>
      </w:tr>
      <w:tr w:rsidR="00E02168" w:rsidRPr="00C56C67" w14:paraId="1A0FE638" w14:textId="77777777" w:rsidTr="00B77F13">
        <w:trPr>
          <w:trHeight w:val="1826"/>
        </w:trPr>
        <w:tc>
          <w:tcPr>
            <w:tcW w:w="2055" w:type="dxa"/>
          </w:tcPr>
          <w:p w14:paraId="3940AC0E" w14:textId="77777777" w:rsidR="00E02168" w:rsidRPr="00C56C67" w:rsidRDefault="00E02168" w:rsidP="00E02168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5" w:type="dxa"/>
          </w:tcPr>
          <w:p w14:paraId="539E924C" w14:textId="77777777" w:rsidR="00760FE1" w:rsidRPr="00760FE1" w:rsidRDefault="00760FE1" w:rsidP="00760FE1">
            <w:pPr>
              <w:pStyle w:val="NoSpacing"/>
              <w:rPr>
                <w:sz w:val="20"/>
                <w:szCs w:val="20"/>
              </w:rPr>
            </w:pPr>
            <w:r w:rsidRPr="00760FE1">
              <w:rPr>
                <w:sz w:val="20"/>
                <w:szCs w:val="20"/>
              </w:rPr>
              <w:t>Practice 2:25-4:15</w:t>
            </w:r>
          </w:p>
          <w:p w14:paraId="4563FF48" w14:textId="77777777" w:rsidR="00E02168" w:rsidRPr="00C56C67" w:rsidRDefault="00E02168" w:rsidP="00E02168">
            <w:pPr>
              <w:pStyle w:val="NoSpacing"/>
              <w:rPr>
                <w:b/>
                <w:sz w:val="20"/>
                <w:szCs w:val="20"/>
              </w:rPr>
            </w:pPr>
          </w:p>
        </w:tc>
        <w:tc>
          <w:tcPr>
            <w:tcW w:w="2185" w:type="dxa"/>
          </w:tcPr>
          <w:p w14:paraId="2F4AC4C8" w14:textId="3CC4ECA7" w:rsidR="000A565F" w:rsidRPr="00AF66CB" w:rsidRDefault="000A565F" w:rsidP="000A565F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AF66CB">
              <w:rPr>
                <w:b/>
                <w:bCs/>
                <w:sz w:val="20"/>
                <w:szCs w:val="20"/>
              </w:rPr>
              <w:t xml:space="preserve">Match </w:t>
            </w:r>
            <w:r>
              <w:rPr>
                <w:b/>
                <w:bCs/>
                <w:sz w:val="20"/>
                <w:szCs w:val="20"/>
              </w:rPr>
              <w:t>at TBD - Away</w:t>
            </w:r>
          </w:p>
          <w:p w14:paraId="28453E7E" w14:textId="77777777" w:rsidR="00E02168" w:rsidRPr="00C56C67" w:rsidRDefault="00E02168" w:rsidP="00E02168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927" w:type="dxa"/>
          </w:tcPr>
          <w:p w14:paraId="037B34F4" w14:textId="1225AC1D" w:rsidR="00E02168" w:rsidRPr="002F1572" w:rsidRDefault="00E02168" w:rsidP="00E02168">
            <w:pPr>
              <w:pStyle w:val="NoSpacing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56" w:type="dxa"/>
          </w:tcPr>
          <w:p w14:paraId="7AA7215E" w14:textId="31166884" w:rsidR="00E02168" w:rsidRPr="00972A74" w:rsidRDefault="00E02168" w:rsidP="00E02168">
            <w:pPr>
              <w:pStyle w:val="NoSpacing"/>
              <w:rPr>
                <w:sz w:val="20"/>
                <w:szCs w:val="20"/>
              </w:rPr>
            </w:pPr>
          </w:p>
          <w:p w14:paraId="28AB2B91" w14:textId="0B649130" w:rsidR="00E02168" w:rsidRPr="00C56C67" w:rsidRDefault="00E02168" w:rsidP="00E02168">
            <w:pPr>
              <w:pStyle w:val="NoSpacing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56" w:type="dxa"/>
          </w:tcPr>
          <w:p w14:paraId="75DE3965" w14:textId="51F3B434" w:rsidR="00E02168" w:rsidRPr="00C56C67" w:rsidRDefault="00E02168" w:rsidP="00E02168">
            <w:pPr>
              <w:pStyle w:val="NoSpacing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56" w:type="dxa"/>
          </w:tcPr>
          <w:p w14:paraId="694CDD83" w14:textId="77777777" w:rsidR="00E02168" w:rsidRPr="00C56C67" w:rsidRDefault="00E02168" w:rsidP="00E02168">
            <w:pPr>
              <w:pStyle w:val="NoSpacing"/>
              <w:jc w:val="center"/>
              <w:rPr>
                <w:sz w:val="20"/>
                <w:szCs w:val="20"/>
              </w:rPr>
            </w:pPr>
          </w:p>
          <w:p w14:paraId="44DAD450" w14:textId="77777777" w:rsidR="00E02168" w:rsidRPr="00C56C67" w:rsidRDefault="00E02168" w:rsidP="00E02168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</w:tr>
    </w:tbl>
    <w:p w14:paraId="5DD0B6BE" w14:textId="77777777" w:rsidR="00F27B44" w:rsidRPr="00993D67" w:rsidRDefault="00F27B44">
      <w:pPr>
        <w:pStyle w:val="NoSpacing"/>
        <w:rPr>
          <w:sz w:val="24"/>
          <w:szCs w:val="24"/>
        </w:rPr>
      </w:pPr>
    </w:p>
    <w:p w14:paraId="26FDE46A" w14:textId="12459BAB" w:rsidR="00F27B44" w:rsidRDefault="002B5D3E">
      <w:pPr>
        <w:pStyle w:val="NoSpacing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Teams will be decided at the end of the first week – </w:t>
      </w:r>
      <w:r w:rsidR="005E12AA">
        <w:rPr>
          <w:b/>
          <w:bCs/>
          <w:i/>
          <w:iCs/>
          <w:sz w:val="24"/>
          <w:szCs w:val="24"/>
        </w:rPr>
        <w:t xml:space="preserve">at that time if you are not selected for the </w:t>
      </w:r>
      <w:proofErr w:type="gramStart"/>
      <w:r w:rsidR="005E12AA">
        <w:rPr>
          <w:b/>
          <w:bCs/>
          <w:i/>
          <w:iCs/>
          <w:sz w:val="24"/>
          <w:szCs w:val="24"/>
        </w:rPr>
        <w:t>team</w:t>
      </w:r>
      <w:proofErr w:type="gramEnd"/>
      <w:r w:rsidR="005E12AA">
        <w:rPr>
          <w:b/>
          <w:bCs/>
          <w:i/>
          <w:iCs/>
          <w:sz w:val="24"/>
          <w:szCs w:val="24"/>
        </w:rPr>
        <w:t xml:space="preserve"> you will have 24 hours to move to Cross Country if you would like otherwise you can </w:t>
      </w:r>
      <w:r w:rsidR="008768B3">
        <w:rPr>
          <w:b/>
          <w:bCs/>
          <w:i/>
          <w:iCs/>
          <w:sz w:val="24"/>
          <w:szCs w:val="24"/>
        </w:rPr>
        <w:t xml:space="preserve">look to our intramural programs offered later this school year.  </w:t>
      </w:r>
    </w:p>
    <w:p w14:paraId="5DFCD31B" w14:textId="77777777" w:rsidR="00F27B44" w:rsidRDefault="00F27B44">
      <w:pPr>
        <w:pStyle w:val="NoSpacing"/>
        <w:rPr>
          <w:b/>
          <w:bCs/>
          <w:i/>
          <w:iCs/>
          <w:sz w:val="24"/>
          <w:szCs w:val="24"/>
        </w:rPr>
      </w:pPr>
    </w:p>
    <w:p w14:paraId="287895BC" w14:textId="77777777" w:rsidR="00FB3E09" w:rsidRPr="00426CF4" w:rsidRDefault="00FB3E09">
      <w:pPr>
        <w:pStyle w:val="NoSpacing"/>
        <w:rPr>
          <w:rFonts w:cs="Segoe UI"/>
          <w:color w:val="auto"/>
          <w:sz w:val="20"/>
          <w:szCs w:val="20"/>
          <w:shd w:val="clear" w:color="auto" w:fill="FFFFFF"/>
        </w:rPr>
      </w:pPr>
    </w:p>
    <w:p w14:paraId="10D4D29F" w14:textId="463B0889" w:rsidR="0086184C" w:rsidRPr="0086184C" w:rsidRDefault="0086184C">
      <w:pPr>
        <w:pStyle w:val="NoSpacing"/>
        <w:rPr>
          <w:rFonts w:cs="Segoe UI"/>
          <w:color w:val="auto"/>
          <w:sz w:val="20"/>
          <w:szCs w:val="20"/>
          <w:shd w:val="clear" w:color="auto" w:fill="FFFFFF"/>
        </w:rPr>
      </w:pPr>
      <w:r>
        <w:rPr>
          <w:rFonts w:cs="Segoe UI"/>
          <w:color w:val="auto"/>
          <w:sz w:val="20"/>
          <w:szCs w:val="20"/>
          <w:shd w:val="clear" w:color="auto" w:fill="FFFFFF"/>
        </w:rPr>
        <w:t xml:space="preserve">Please note we will be taking attendance on Final Forms – if your student is marked absent there will be an auto-generated email sent to you about the absence.  </w:t>
      </w:r>
      <w:r w:rsidR="00CB4F3D">
        <w:rPr>
          <w:rFonts w:cs="Segoe UI"/>
          <w:color w:val="auto"/>
          <w:sz w:val="20"/>
          <w:szCs w:val="20"/>
          <w:shd w:val="clear" w:color="auto" w:fill="FFFFFF"/>
        </w:rPr>
        <w:t xml:space="preserve">If you believe it to be an </w:t>
      </w:r>
      <w:proofErr w:type="gramStart"/>
      <w:r w:rsidR="00CB4F3D">
        <w:rPr>
          <w:rFonts w:cs="Segoe UI"/>
          <w:color w:val="auto"/>
          <w:sz w:val="20"/>
          <w:szCs w:val="20"/>
          <w:shd w:val="clear" w:color="auto" w:fill="FFFFFF"/>
        </w:rPr>
        <w:t>error</w:t>
      </w:r>
      <w:proofErr w:type="gramEnd"/>
      <w:r w:rsidR="00CB4F3D">
        <w:rPr>
          <w:rFonts w:cs="Segoe UI"/>
          <w:color w:val="auto"/>
          <w:sz w:val="20"/>
          <w:szCs w:val="20"/>
          <w:shd w:val="clear" w:color="auto" w:fill="FFFFFF"/>
        </w:rPr>
        <w:t xml:space="preserve"> you can reply to the email – however coaches may not see your reply until the next day.  The main office has no way to track that attendance as it is a different system than school attendance.  </w:t>
      </w:r>
    </w:p>
    <w:p w14:paraId="4F489995" w14:textId="4D61D231" w:rsidR="005556BD" w:rsidRPr="0086184C" w:rsidRDefault="005556BD">
      <w:pPr>
        <w:pStyle w:val="NoSpacing"/>
      </w:pPr>
      <w:r w:rsidRPr="0086184C">
        <w:t xml:space="preserve"> </w:t>
      </w:r>
    </w:p>
    <w:sectPr w:rsidR="005556BD" w:rsidRPr="0086184C">
      <w:pgSz w:w="15840" w:h="12240" w:orient="landscape" w:code="1"/>
      <w:pgMar w:top="720" w:right="720" w:bottom="720" w:left="720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0B0463" w14:textId="77777777" w:rsidR="007D68E1" w:rsidRDefault="007D68E1">
      <w:pPr>
        <w:spacing w:before="0" w:after="0"/>
      </w:pPr>
      <w:r>
        <w:separator/>
      </w:r>
    </w:p>
  </w:endnote>
  <w:endnote w:type="continuationSeparator" w:id="0">
    <w:p w14:paraId="047A68C3" w14:textId="77777777" w:rsidR="007D68E1" w:rsidRDefault="007D68E1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AC861C" w14:textId="77777777" w:rsidR="007D68E1" w:rsidRDefault="007D68E1">
      <w:pPr>
        <w:spacing w:before="0" w:after="0"/>
      </w:pPr>
      <w:r>
        <w:separator/>
      </w:r>
    </w:p>
  </w:footnote>
  <w:footnote w:type="continuationSeparator" w:id="0">
    <w:p w14:paraId="7155B7AA" w14:textId="77777777" w:rsidR="007D68E1" w:rsidRDefault="007D68E1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" w:val="11/30/2021"/>
    <w:docVar w:name="MonthStart" w:val="11/1/2021"/>
  </w:docVars>
  <w:rsids>
    <w:rsidRoot w:val="00720C1E"/>
    <w:rsid w:val="00004548"/>
    <w:rsid w:val="000160A2"/>
    <w:rsid w:val="00020D79"/>
    <w:rsid w:val="000400C8"/>
    <w:rsid w:val="00045F96"/>
    <w:rsid w:val="00052DA8"/>
    <w:rsid w:val="00055CEC"/>
    <w:rsid w:val="00057422"/>
    <w:rsid w:val="000958A4"/>
    <w:rsid w:val="000A144B"/>
    <w:rsid w:val="000A2DB9"/>
    <w:rsid w:val="000A565F"/>
    <w:rsid w:val="000B463B"/>
    <w:rsid w:val="000B71EA"/>
    <w:rsid w:val="000C6588"/>
    <w:rsid w:val="000D1AB1"/>
    <w:rsid w:val="000E5D01"/>
    <w:rsid w:val="0010279B"/>
    <w:rsid w:val="00104357"/>
    <w:rsid w:val="00110C4B"/>
    <w:rsid w:val="00123703"/>
    <w:rsid w:val="00123750"/>
    <w:rsid w:val="00145D4B"/>
    <w:rsid w:val="00162DFF"/>
    <w:rsid w:val="001841A2"/>
    <w:rsid w:val="00184C9D"/>
    <w:rsid w:val="00190D17"/>
    <w:rsid w:val="001929E4"/>
    <w:rsid w:val="0019759E"/>
    <w:rsid w:val="00197A1E"/>
    <w:rsid w:val="001A0D78"/>
    <w:rsid w:val="001B346C"/>
    <w:rsid w:val="001B73E0"/>
    <w:rsid w:val="001C5BC4"/>
    <w:rsid w:val="002016C2"/>
    <w:rsid w:val="00203010"/>
    <w:rsid w:val="0020369F"/>
    <w:rsid w:val="0020684D"/>
    <w:rsid w:val="00210269"/>
    <w:rsid w:val="00221071"/>
    <w:rsid w:val="00221504"/>
    <w:rsid w:val="00222655"/>
    <w:rsid w:val="00232C02"/>
    <w:rsid w:val="00251B10"/>
    <w:rsid w:val="00253CC7"/>
    <w:rsid w:val="00257845"/>
    <w:rsid w:val="00262469"/>
    <w:rsid w:val="0026779A"/>
    <w:rsid w:val="002814B9"/>
    <w:rsid w:val="00283FB5"/>
    <w:rsid w:val="00285DD1"/>
    <w:rsid w:val="00290910"/>
    <w:rsid w:val="00295BAD"/>
    <w:rsid w:val="002A0998"/>
    <w:rsid w:val="002A3C73"/>
    <w:rsid w:val="002A41EC"/>
    <w:rsid w:val="002B2805"/>
    <w:rsid w:val="002B294A"/>
    <w:rsid w:val="002B5D3E"/>
    <w:rsid w:val="002D0E92"/>
    <w:rsid w:val="002D582A"/>
    <w:rsid w:val="002E1035"/>
    <w:rsid w:val="002E5FBE"/>
    <w:rsid w:val="002F04A9"/>
    <w:rsid w:val="002F1572"/>
    <w:rsid w:val="002F2C4D"/>
    <w:rsid w:val="002F6EF1"/>
    <w:rsid w:val="002F7D0A"/>
    <w:rsid w:val="0031790F"/>
    <w:rsid w:val="00325712"/>
    <w:rsid w:val="003319FB"/>
    <w:rsid w:val="0034679E"/>
    <w:rsid w:val="0036212C"/>
    <w:rsid w:val="003733D7"/>
    <w:rsid w:val="00391972"/>
    <w:rsid w:val="00391D44"/>
    <w:rsid w:val="003A0251"/>
    <w:rsid w:val="003B005A"/>
    <w:rsid w:val="003B13F0"/>
    <w:rsid w:val="003B46B4"/>
    <w:rsid w:val="003B6DDE"/>
    <w:rsid w:val="003C6CA3"/>
    <w:rsid w:val="003D0000"/>
    <w:rsid w:val="003D1B0C"/>
    <w:rsid w:val="003F3221"/>
    <w:rsid w:val="00404B9C"/>
    <w:rsid w:val="00413A72"/>
    <w:rsid w:val="004159F8"/>
    <w:rsid w:val="00426CF4"/>
    <w:rsid w:val="00432768"/>
    <w:rsid w:val="00435726"/>
    <w:rsid w:val="004429E6"/>
    <w:rsid w:val="00443244"/>
    <w:rsid w:val="0044337F"/>
    <w:rsid w:val="00446204"/>
    <w:rsid w:val="00447271"/>
    <w:rsid w:val="00462E71"/>
    <w:rsid w:val="0047636B"/>
    <w:rsid w:val="00483FC7"/>
    <w:rsid w:val="00491E3C"/>
    <w:rsid w:val="004979A2"/>
    <w:rsid w:val="004A3058"/>
    <w:rsid w:val="004B0140"/>
    <w:rsid w:val="004C75A7"/>
    <w:rsid w:val="004C7892"/>
    <w:rsid w:val="004D19D5"/>
    <w:rsid w:val="004D2032"/>
    <w:rsid w:val="004D6307"/>
    <w:rsid w:val="004D729B"/>
    <w:rsid w:val="004E28E3"/>
    <w:rsid w:val="004F530B"/>
    <w:rsid w:val="004F5F28"/>
    <w:rsid w:val="00510FCB"/>
    <w:rsid w:val="005233FA"/>
    <w:rsid w:val="00523577"/>
    <w:rsid w:val="0052640C"/>
    <w:rsid w:val="00532D2F"/>
    <w:rsid w:val="00534FB1"/>
    <w:rsid w:val="005426E2"/>
    <w:rsid w:val="00543109"/>
    <w:rsid w:val="00544226"/>
    <w:rsid w:val="005547E3"/>
    <w:rsid w:val="005556BD"/>
    <w:rsid w:val="00573EDB"/>
    <w:rsid w:val="0057681F"/>
    <w:rsid w:val="00581B9E"/>
    <w:rsid w:val="0058369B"/>
    <w:rsid w:val="0058756D"/>
    <w:rsid w:val="00591AD6"/>
    <w:rsid w:val="0059451C"/>
    <w:rsid w:val="005C11A6"/>
    <w:rsid w:val="005D27DA"/>
    <w:rsid w:val="005D3E7B"/>
    <w:rsid w:val="005D68AF"/>
    <w:rsid w:val="005E12AA"/>
    <w:rsid w:val="005E5F4C"/>
    <w:rsid w:val="005F480D"/>
    <w:rsid w:val="005F4BC3"/>
    <w:rsid w:val="005F7685"/>
    <w:rsid w:val="006155C9"/>
    <w:rsid w:val="00616E69"/>
    <w:rsid w:val="00624068"/>
    <w:rsid w:val="00633C47"/>
    <w:rsid w:val="0063561D"/>
    <w:rsid w:val="00644B92"/>
    <w:rsid w:val="006521E0"/>
    <w:rsid w:val="006A05FF"/>
    <w:rsid w:val="006A2122"/>
    <w:rsid w:val="006A22FF"/>
    <w:rsid w:val="006A7C76"/>
    <w:rsid w:val="006D2ED9"/>
    <w:rsid w:val="006F0AF6"/>
    <w:rsid w:val="006F3579"/>
    <w:rsid w:val="006F674F"/>
    <w:rsid w:val="00720C1E"/>
    <w:rsid w:val="00724163"/>
    <w:rsid w:val="00724685"/>
    <w:rsid w:val="00737EC9"/>
    <w:rsid w:val="007421F5"/>
    <w:rsid w:val="00744D57"/>
    <w:rsid w:val="007511BC"/>
    <w:rsid w:val="007520F2"/>
    <w:rsid w:val="00760FE1"/>
    <w:rsid w:val="00781B83"/>
    <w:rsid w:val="007942A9"/>
    <w:rsid w:val="007A5137"/>
    <w:rsid w:val="007A648D"/>
    <w:rsid w:val="007A6DE4"/>
    <w:rsid w:val="007B352A"/>
    <w:rsid w:val="007C7D29"/>
    <w:rsid w:val="007D4D4B"/>
    <w:rsid w:val="007D5734"/>
    <w:rsid w:val="007D65A9"/>
    <w:rsid w:val="007D68E1"/>
    <w:rsid w:val="007E36C1"/>
    <w:rsid w:val="007E4C72"/>
    <w:rsid w:val="007F0C23"/>
    <w:rsid w:val="007F20A4"/>
    <w:rsid w:val="007F7A5D"/>
    <w:rsid w:val="008044C6"/>
    <w:rsid w:val="00804FC2"/>
    <w:rsid w:val="00820CF7"/>
    <w:rsid w:val="00827B0B"/>
    <w:rsid w:val="008314A0"/>
    <w:rsid w:val="008316E5"/>
    <w:rsid w:val="00834643"/>
    <w:rsid w:val="00835E21"/>
    <w:rsid w:val="0083683A"/>
    <w:rsid w:val="0084639F"/>
    <w:rsid w:val="00854437"/>
    <w:rsid w:val="00857582"/>
    <w:rsid w:val="0086184C"/>
    <w:rsid w:val="008679E5"/>
    <w:rsid w:val="008768B3"/>
    <w:rsid w:val="008931BC"/>
    <w:rsid w:val="0089629F"/>
    <w:rsid w:val="008A6247"/>
    <w:rsid w:val="008B5513"/>
    <w:rsid w:val="008C1E93"/>
    <w:rsid w:val="00902175"/>
    <w:rsid w:val="00910DC5"/>
    <w:rsid w:val="00946173"/>
    <w:rsid w:val="00954E1C"/>
    <w:rsid w:val="00961C58"/>
    <w:rsid w:val="00962B78"/>
    <w:rsid w:val="0096521D"/>
    <w:rsid w:val="00972A74"/>
    <w:rsid w:val="00972E34"/>
    <w:rsid w:val="00985EE6"/>
    <w:rsid w:val="00992F2E"/>
    <w:rsid w:val="00993D67"/>
    <w:rsid w:val="009979CC"/>
    <w:rsid w:val="009A6A02"/>
    <w:rsid w:val="009B322A"/>
    <w:rsid w:val="009B6372"/>
    <w:rsid w:val="009B7127"/>
    <w:rsid w:val="009C134E"/>
    <w:rsid w:val="009C3B1B"/>
    <w:rsid w:val="009C4955"/>
    <w:rsid w:val="009C7F87"/>
    <w:rsid w:val="009E20D3"/>
    <w:rsid w:val="009E668E"/>
    <w:rsid w:val="00A03BF5"/>
    <w:rsid w:val="00A6103B"/>
    <w:rsid w:val="00A61FA1"/>
    <w:rsid w:val="00A760BE"/>
    <w:rsid w:val="00A95149"/>
    <w:rsid w:val="00A96A06"/>
    <w:rsid w:val="00AA5F79"/>
    <w:rsid w:val="00AA6785"/>
    <w:rsid w:val="00AB6407"/>
    <w:rsid w:val="00AC73AA"/>
    <w:rsid w:val="00AF66CB"/>
    <w:rsid w:val="00B0705A"/>
    <w:rsid w:val="00B07900"/>
    <w:rsid w:val="00B5305D"/>
    <w:rsid w:val="00B5318D"/>
    <w:rsid w:val="00B57292"/>
    <w:rsid w:val="00B57B97"/>
    <w:rsid w:val="00B6355B"/>
    <w:rsid w:val="00B674BE"/>
    <w:rsid w:val="00B700E5"/>
    <w:rsid w:val="00B701F5"/>
    <w:rsid w:val="00B77F13"/>
    <w:rsid w:val="00B9218F"/>
    <w:rsid w:val="00B936C4"/>
    <w:rsid w:val="00BB36EF"/>
    <w:rsid w:val="00BB445A"/>
    <w:rsid w:val="00BC3C37"/>
    <w:rsid w:val="00BE55EB"/>
    <w:rsid w:val="00BF269C"/>
    <w:rsid w:val="00C0202E"/>
    <w:rsid w:val="00C140B9"/>
    <w:rsid w:val="00C462B2"/>
    <w:rsid w:val="00C47BAA"/>
    <w:rsid w:val="00C56C67"/>
    <w:rsid w:val="00C72144"/>
    <w:rsid w:val="00C726A2"/>
    <w:rsid w:val="00C760FC"/>
    <w:rsid w:val="00C90796"/>
    <w:rsid w:val="00CA55EB"/>
    <w:rsid w:val="00CA6489"/>
    <w:rsid w:val="00CA7FBF"/>
    <w:rsid w:val="00CB4F3D"/>
    <w:rsid w:val="00CD2ABF"/>
    <w:rsid w:val="00CE3881"/>
    <w:rsid w:val="00CE61AD"/>
    <w:rsid w:val="00D03033"/>
    <w:rsid w:val="00D0514A"/>
    <w:rsid w:val="00D21293"/>
    <w:rsid w:val="00D23A01"/>
    <w:rsid w:val="00D30155"/>
    <w:rsid w:val="00D35B64"/>
    <w:rsid w:val="00D377FF"/>
    <w:rsid w:val="00D43B61"/>
    <w:rsid w:val="00D525C6"/>
    <w:rsid w:val="00D5745D"/>
    <w:rsid w:val="00D84B48"/>
    <w:rsid w:val="00D90374"/>
    <w:rsid w:val="00D908BC"/>
    <w:rsid w:val="00D93BDC"/>
    <w:rsid w:val="00D97C12"/>
    <w:rsid w:val="00DB61F3"/>
    <w:rsid w:val="00DC3BB5"/>
    <w:rsid w:val="00DF3DC8"/>
    <w:rsid w:val="00E02168"/>
    <w:rsid w:val="00E031E4"/>
    <w:rsid w:val="00E43294"/>
    <w:rsid w:val="00E6043F"/>
    <w:rsid w:val="00E679CD"/>
    <w:rsid w:val="00E80BE0"/>
    <w:rsid w:val="00E8664E"/>
    <w:rsid w:val="00EA11E4"/>
    <w:rsid w:val="00EA45F5"/>
    <w:rsid w:val="00EA6412"/>
    <w:rsid w:val="00EB09BA"/>
    <w:rsid w:val="00EC1549"/>
    <w:rsid w:val="00EC2FD1"/>
    <w:rsid w:val="00EC47FC"/>
    <w:rsid w:val="00ED539E"/>
    <w:rsid w:val="00ED75A2"/>
    <w:rsid w:val="00EE5159"/>
    <w:rsid w:val="00EF13D9"/>
    <w:rsid w:val="00F00831"/>
    <w:rsid w:val="00F01A58"/>
    <w:rsid w:val="00F055FA"/>
    <w:rsid w:val="00F276B6"/>
    <w:rsid w:val="00F27B44"/>
    <w:rsid w:val="00F3479A"/>
    <w:rsid w:val="00F34F85"/>
    <w:rsid w:val="00F377CD"/>
    <w:rsid w:val="00F42D11"/>
    <w:rsid w:val="00F46CEC"/>
    <w:rsid w:val="00F55A41"/>
    <w:rsid w:val="00F60BC8"/>
    <w:rsid w:val="00F832C3"/>
    <w:rsid w:val="00F8354F"/>
    <w:rsid w:val="00F837A0"/>
    <w:rsid w:val="00FB3E09"/>
    <w:rsid w:val="00FE2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95853F"/>
  <w15:docId w15:val="{593E74FA-1233-40E5-BCA7-950406C6E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595959" w:themeColor="text1" w:themeTint="A6"/>
        <w:sz w:val="18"/>
        <w:szCs w:val="18"/>
        <w:lang w:val="en-US" w:eastAsia="en-US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7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3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13" w:unhideWhenUsed="1" w:qFormat="1"/>
    <w:lsdException w:name="Emphasis" w:semiHidden="1" w:uiPriority="13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5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13" w:unhideWhenUsed="1" w:qFormat="1"/>
    <w:lsdException w:name="Quote" w:semiHidden="1" w:uiPriority="13" w:unhideWhenUsed="1" w:qFormat="1"/>
    <w:lsdException w:name="Intense Quote" w:semiHidden="1" w:uiPriority="13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3" w:unhideWhenUsed="1" w:qFormat="1"/>
    <w:lsdException w:name="Intense Emphasis" w:semiHidden="1" w:uiPriority="13" w:unhideWhenUsed="1" w:qFormat="1"/>
    <w:lsdException w:name="Subtle Reference" w:semiHidden="1" w:uiPriority="13" w:unhideWhenUsed="1" w:qFormat="1"/>
    <w:lsdException w:name="Intense Reference" w:semiHidden="1" w:uiPriority="13" w:unhideWhenUsed="1" w:qFormat="1"/>
    <w:lsdException w:name="Book Title" w:semiHidden="1" w:uiPriority="1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pPr>
      <w:keepNext/>
      <w:keepLines/>
      <w:outlineLvl w:val="0"/>
    </w:pPr>
    <w:rPr>
      <w:rFonts w:asciiTheme="majorHAnsi" w:hAnsiTheme="majorHAnsi"/>
      <w:b/>
      <w:bCs/>
      <w:caps/>
      <w:sz w:val="9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04040" w:themeColor="text1" w:themeTint="BF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ays">
    <w:name w:val="Days"/>
    <w:basedOn w:val="Normal"/>
    <w:uiPriority w:val="3"/>
    <w:qFormat/>
    <w:pPr>
      <w:jc w:val="center"/>
    </w:pPr>
    <w:rPr>
      <w:b/>
      <w:color w:val="FFFFFF" w:themeColor="background1"/>
      <w:szCs w:val="24"/>
    </w:rPr>
  </w:style>
  <w:style w:type="table" w:customStyle="1" w:styleId="TableCalendar">
    <w:name w:val="Table Calendar"/>
    <w:basedOn w:val="TableNormal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tblPr/>
      <w:tcPr>
        <w:shd w:val="clear" w:color="auto" w:fill="5590CC" w:themeFill="text2"/>
      </w:tcPr>
    </w:tblStylePr>
  </w:style>
  <w:style w:type="paragraph" w:customStyle="1" w:styleId="Dates">
    <w:name w:val="Dates"/>
    <w:basedOn w:val="Normal"/>
    <w:uiPriority w:val="4"/>
    <w:qFormat/>
    <w:pPr>
      <w:spacing w:before="120"/>
      <w:jc w:val="right"/>
    </w:pPr>
  </w:style>
  <w:style w:type="paragraph" w:customStyle="1" w:styleId="Month">
    <w:name w:val="Month"/>
    <w:basedOn w:val="Normal"/>
    <w:uiPriority w:val="1"/>
    <w:qFormat/>
    <w:pPr>
      <w:jc w:val="right"/>
    </w:pPr>
    <w:rPr>
      <w:rFonts w:asciiTheme="majorHAnsi" w:eastAsiaTheme="majorEastAsia" w:hAnsiTheme="majorHAnsi"/>
      <w:b/>
      <w:color w:val="326BA6" w:themeColor="text2" w:themeShade="BF"/>
      <w:sz w:val="96"/>
      <w:szCs w:val="120"/>
    </w:rPr>
  </w:style>
  <w:style w:type="paragraph" w:customStyle="1" w:styleId="Year">
    <w:name w:val="Year"/>
    <w:basedOn w:val="Normal"/>
    <w:uiPriority w:val="2"/>
    <w:qFormat/>
    <w:pPr>
      <w:jc w:val="right"/>
    </w:pPr>
    <w:rPr>
      <w:rFonts w:asciiTheme="majorHAnsi" w:eastAsiaTheme="majorEastAsia" w:hAnsiTheme="majorHAnsi"/>
      <w:b/>
      <w:color w:val="7F7F7F" w:themeColor="text1" w:themeTint="80"/>
      <w:sz w:val="96"/>
      <w:szCs w:val="64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98"/>
    <w:qFormat/>
    <w:pPr>
      <w:spacing w:before="0" w:after="0"/>
    </w:p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Lucida Grande" w:hAnsi="Lucida Grand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Lucida Grande" w:eastAsiaTheme="minorEastAsia" w:hAnsi="Lucida Grande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hAnsiTheme="majorHAnsi"/>
      <w:b/>
      <w:bCs/>
      <w:caps/>
      <w:sz w:val="9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olor w:val="404040" w:themeColor="text1" w:themeTint="BF"/>
      <w:sz w:val="18"/>
      <w:szCs w:val="26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table" w:styleId="PlainTable4">
    <w:name w:val="Plain Table 4"/>
    <w:basedOn w:val="TableNormal"/>
    <w:uiPriority w:val="99"/>
    <w:rsid w:val="00EA11E4"/>
    <w:pPr>
      <w:spacing w:after="0"/>
    </w:pPr>
    <w:tblPr>
      <w:tblStyleRowBandSize w:val="1"/>
      <w:tblStyleColBandSize w:val="1"/>
    </w:tblPr>
    <w:tblStylePr w:type="firstRow">
      <w:rPr>
        <w:b w:val="0"/>
        <w:bCs/>
        <w:i w:val="0"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basedOn w:val="DefaultParagraphFont"/>
    <w:uiPriority w:val="99"/>
    <w:unhideWhenUsed/>
    <w:rsid w:val="005556BD"/>
    <w:rPr>
      <w:color w:val="FFDE2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56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251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5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glossaryDocument" Target="glossary/document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homas\AppData\Roaming\Microsoft\Templates\Horizontal%20calendar%20(Sunday%20start)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71BC92A3800419EA9D1F0E2317B91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AD470B-C70B-47B8-A8C7-4455D333E8FB}"/>
      </w:docPartPr>
      <w:docPartBody>
        <w:p w:rsidR="00680ED9" w:rsidRDefault="00A052B1">
          <w:pPr>
            <w:pStyle w:val="D71BC92A3800419EA9D1F0E2317B9181"/>
          </w:pPr>
          <w:r>
            <w:t>Sunday</w:t>
          </w:r>
        </w:p>
      </w:docPartBody>
    </w:docPart>
    <w:docPart>
      <w:docPartPr>
        <w:name w:val="AE8AB1343F8C4E4FA55786FF261FF4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33F686-BCC5-437E-BB90-377EA68A9464}"/>
      </w:docPartPr>
      <w:docPartBody>
        <w:p w:rsidR="00680ED9" w:rsidRDefault="00A052B1">
          <w:pPr>
            <w:pStyle w:val="AE8AB1343F8C4E4FA55786FF261FF431"/>
          </w:pPr>
          <w:r>
            <w:t>Monday</w:t>
          </w:r>
        </w:p>
      </w:docPartBody>
    </w:docPart>
    <w:docPart>
      <w:docPartPr>
        <w:name w:val="E7BA7E0957C84297B95E645C1EE3D3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1BB4D6-D9EB-4601-953F-974147BAA285}"/>
      </w:docPartPr>
      <w:docPartBody>
        <w:p w:rsidR="00680ED9" w:rsidRDefault="00A052B1">
          <w:pPr>
            <w:pStyle w:val="E7BA7E0957C84297B95E645C1EE3D34B"/>
          </w:pPr>
          <w:r>
            <w:t>Tuesday</w:t>
          </w:r>
        </w:p>
      </w:docPartBody>
    </w:docPart>
    <w:docPart>
      <w:docPartPr>
        <w:name w:val="A0891D201D5648DCBB6A90354031DC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649FE5-46D2-424F-85C7-83ABD5F1E1E0}"/>
      </w:docPartPr>
      <w:docPartBody>
        <w:p w:rsidR="00680ED9" w:rsidRDefault="00A052B1">
          <w:pPr>
            <w:pStyle w:val="A0891D201D5648DCBB6A90354031DCC5"/>
          </w:pPr>
          <w:r>
            <w:t>Wednesday</w:t>
          </w:r>
        </w:p>
      </w:docPartBody>
    </w:docPart>
    <w:docPart>
      <w:docPartPr>
        <w:name w:val="011111E164284F549F65D781C2E870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FEDC04-2782-4264-BA53-E4EBFDBAB4FC}"/>
      </w:docPartPr>
      <w:docPartBody>
        <w:p w:rsidR="00680ED9" w:rsidRDefault="00A052B1">
          <w:pPr>
            <w:pStyle w:val="011111E164284F549F65D781C2E87047"/>
          </w:pPr>
          <w:r>
            <w:t>Thursday</w:t>
          </w:r>
        </w:p>
      </w:docPartBody>
    </w:docPart>
    <w:docPart>
      <w:docPartPr>
        <w:name w:val="72A1683976AD42CFAC7264FEF02762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4F71BB-A851-4BB6-A762-3296C44FD8A8}"/>
      </w:docPartPr>
      <w:docPartBody>
        <w:p w:rsidR="00680ED9" w:rsidRDefault="00A052B1">
          <w:pPr>
            <w:pStyle w:val="72A1683976AD42CFAC7264FEF0276242"/>
          </w:pPr>
          <w:r>
            <w:t>Friday</w:t>
          </w:r>
        </w:p>
      </w:docPartBody>
    </w:docPart>
    <w:docPart>
      <w:docPartPr>
        <w:name w:val="65C78092A5124990A76E8FEA3EAA59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F9626E-26CA-4AF7-B7E6-80204325DC12}"/>
      </w:docPartPr>
      <w:docPartBody>
        <w:p w:rsidR="00680ED9" w:rsidRDefault="00A052B1">
          <w:pPr>
            <w:pStyle w:val="65C78092A5124990A76E8FEA3EAA59A3"/>
          </w:pPr>
          <w:r>
            <w:t>Saturday</w:t>
          </w:r>
        </w:p>
      </w:docPartBody>
    </w:docPart>
    <w:docPart>
      <w:docPartPr>
        <w:name w:val="C1F83B7220AF4502A9E4AE765805B1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F242E3-FA1F-4F66-B4E0-CCB73A85F6D2}"/>
      </w:docPartPr>
      <w:docPartBody>
        <w:p w:rsidR="00680ED9" w:rsidRDefault="00120DBB" w:rsidP="00120DBB">
          <w:pPr>
            <w:pStyle w:val="C1F83B7220AF4502A9E4AE765805B159"/>
          </w:pPr>
          <w:r>
            <w:t>Sunday</w:t>
          </w:r>
        </w:p>
      </w:docPartBody>
    </w:docPart>
    <w:docPart>
      <w:docPartPr>
        <w:name w:val="B608D81EE1CB49CDA0FACB040F1B3E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93E41C-0A15-4742-9B4B-1C97A8ACCA36}"/>
      </w:docPartPr>
      <w:docPartBody>
        <w:p w:rsidR="00680ED9" w:rsidRDefault="00120DBB" w:rsidP="00120DBB">
          <w:pPr>
            <w:pStyle w:val="B608D81EE1CB49CDA0FACB040F1B3EBE"/>
          </w:pPr>
          <w:r>
            <w:t>Monday</w:t>
          </w:r>
        </w:p>
      </w:docPartBody>
    </w:docPart>
    <w:docPart>
      <w:docPartPr>
        <w:name w:val="B7EB163354234D26B4167F500DE0DC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5B2C09-9A61-426E-968C-340B011364A0}"/>
      </w:docPartPr>
      <w:docPartBody>
        <w:p w:rsidR="00680ED9" w:rsidRDefault="00120DBB" w:rsidP="00120DBB">
          <w:pPr>
            <w:pStyle w:val="B7EB163354234D26B4167F500DE0DCC0"/>
          </w:pPr>
          <w:r>
            <w:t>Tuesday</w:t>
          </w:r>
        </w:p>
      </w:docPartBody>
    </w:docPart>
    <w:docPart>
      <w:docPartPr>
        <w:name w:val="E65AF070BC3E4772AA17743F50B0DD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604F0-28CC-4CF3-92AC-077BA7785AB6}"/>
      </w:docPartPr>
      <w:docPartBody>
        <w:p w:rsidR="00680ED9" w:rsidRDefault="00120DBB" w:rsidP="00120DBB">
          <w:pPr>
            <w:pStyle w:val="E65AF070BC3E4772AA17743F50B0DDD1"/>
          </w:pPr>
          <w:r>
            <w:t>Wednesday</w:t>
          </w:r>
        </w:p>
      </w:docPartBody>
    </w:docPart>
    <w:docPart>
      <w:docPartPr>
        <w:name w:val="B7D42172E9434D47B48945FACF8B86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5CED8-1822-47B1-907C-8D317C748B28}"/>
      </w:docPartPr>
      <w:docPartBody>
        <w:p w:rsidR="00680ED9" w:rsidRDefault="00120DBB" w:rsidP="00120DBB">
          <w:pPr>
            <w:pStyle w:val="B7D42172E9434D47B48945FACF8B8633"/>
          </w:pPr>
          <w:r>
            <w:t>Thursday</w:t>
          </w:r>
        </w:p>
      </w:docPartBody>
    </w:docPart>
    <w:docPart>
      <w:docPartPr>
        <w:name w:val="40FF468D665745C7804D653D514E26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B6D7AA-7346-4347-B926-ECE039B508DF}"/>
      </w:docPartPr>
      <w:docPartBody>
        <w:p w:rsidR="00680ED9" w:rsidRDefault="00120DBB" w:rsidP="00120DBB">
          <w:pPr>
            <w:pStyle w:val="40FF468D665745C7804D653D514E262D"/>
          </w:pPr>
          <w:r>
            <w:t>Friday</w:t>
          </w:r>
        </w:p>
      </w:docPartBody>
    </w:docPart>
    <w:docPart>
      <w:docPartPr>
        <w:name w:val="50BDFD131B4145CBB7A6C2751EDBF8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58BAE2-EEF2-47CA-AE8B-CB826ECAABD4}"/>
      </w:docPartPr>
      <w:docPartBody>
        <w:p w:rsidR="00680ED9" w:rsidRDefault="00120DBB" w:rsidP="00120DBB">
          <w:pPr>
            <w:pStyle w:val="50BDFD131B4145CBB7A6C2751EDBF819"/>
          </w:pPr>
          <w:r>
            <w:t>Saturday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DBB"/>
    <w:rsid w:val="0002538C"/>
    <w:rsid w:val="000823F8"/>
    <w:rsid w:val="00084273"/>
    <w:rsid w:val="000A2DB9"/>
    <w:rsid w:val="00120DBB"/>
    <w:rsid w:val="002261B3"/>
    <w:rsid w:val="0030142E"/>
    <w:rsid w:val="00353C09"/>
    <w:rsid w:val="003B13F0"/>
    <w:rsid w:val="00446204"/>
    <w:rsid w:val="00594BC3"/>
    <w:rsid w:val="006759AD"/>
    <w:rsid w:val="00680ED9"/>
    <w:rsid w:val="0068168E"/>
    <w:rsid w:val="00793603"/>
    <w:rsid w:val="007B352A"/>
    <w:rsid w:val="007F0C23"/>
    <w:rsid w:val="00834643"/>
    <w:rsid w:val="008C1E93"/>
    <w:rsid w:val="00960240"/>
    <w:rsid w:val="0096195C"/>
    <w:rsid w:val="009A0F7E"/>
    <w:rsid w:val="009E20D3"/>
    <w:rsid w:val="00A052B1"/>
    <w:rsid w:val="00A42935"/>
    <w:rsid w:val="00B06542"/>
    <w:rsid w:val="00B07900"/>
    <w:rsid w:val="00B805AD"/>
    <w:rsid w:val="00BB36EF"/>
    <w:rsid w:val="00C36A5D"/>
    <w:rsid w:val="00CE1B1D"/>
    <w:rsid w:val="00D626A2"/>
    <w:rsid w:val="00D91373"/>
    <w:rsid w:val="00D97204"/>
    <w:rsid w:val="00EB13CD"/>
    <w:rsid w:val="00F42D11"/>
    <w:rsid w:val="00F52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71BC92A3800419EA9D1F0E2317B9181">
    <w:name w:val="D71BC92A3800419EA9D1F0E2317B9181"/>
  </w:style>
  <w:style w:type="paragraph" w:customStyle="1" w:styleId="AE8AB1343F8C4E4FA55786FF261FF431">
    <w:name w:val="AE8AB1343F8C4E4FA55786FF261FF431"/>
  </w:style>
  <w:style w:type="paragraph" w:customStyle="1" w:styleId="E7BA7E0957C84297B95E645C1EE3D34B">
    <w:name w:val="E7BA7E0957C84297B95E645C1EE3D34B"/>
  </w:style>
  <w:style w:type="paragraph" w:customStyle="1" w:styleId="A0891D201D5648DCBB6A90354031DCC5">
    <w:name w:val="A0891D201D5648DCBB6A90354031DCC5"/>
  </w:style>
  <w:style w:type="paragraph" w:customStyle="1" w:styleId="011111E164284F549F65D781C2E87047">
    <w:name w:val="011111E164284F549F65D781C2E87047"/>
  </w:style>
  <w:style w:type="paragraph" w:customStyle="1" w:styleId="72A1683976AD42CFAC7264FEF0276242">
    <w:name w:val="72A1683976AD42CFAC7264FEF0276242"/>
  </w:style>
  <w:style w:type="paragraph" w:customStyle="1" w:styleId="65C78092A5124990A76E8FEA3EAA59A3">
    <w:name w:val="65C78092A5124990A76E8FEA3EAA59A3"/>
  </w:style>
  <w:style w:type="paragraph" w:customStyle="1" w:styleId="C1F83B7220AF4502A9E4AE765805B159">
    <w:name w:val="C1F83B7220AF4502A9E4AE765805B159"/>
    <w:rsid w:val="00120DBB"/>
  </w:style>
  <w:style w:type="paragraph" w:customStyle="1" w:styleId="B608D81EE1CB49CDA0FACB040F1B3EBE">
    <w:name w:val="B608D81EE1CB49CDA0FACB040F1B3EBE"/>
    <w:rsid w:val="00120DBB"/>
  </w:style>
  <w:style w:type="paragraph" w:customStyle="1" w:styleId="B7EB163354234D26B4167F500DE0DCC0">
    <w:name w:val="B7EB163354234D26B4167F500DE0DCC0"/>
    <w:rsid w:val="00120DBB"/>
  </w:style>
  <w:style w:type="paragraph" w:customStyle="1" w:styleId="E65AF070BC3E4772AA17743F50B0DDD1">
    <w:name w:val="E65AF070BC3E4772AA17743F50B0DDD1"/>
    <w:rsid w:val="00120DBB"/>
  </w:style>
  <w:style w:type="paragraph" w:customStyle="1" w:styleId="B7D42172E9434D47B48945FACF8B8633">
    <w:name w:val="B7D42172E9434D47B48945FACF8B8633"/>
    <w:rsid w:val="00120DBB"/>
  </w:style>
  <w:style w:type="paragraph" w:customStyle="1" w:styleId="40FF468D665745C7804D653D514E262D">
    <w:name w:val="40FF468D665745C7804D653D514E262D"/>
    <w:rsid w:val="00120DBB"/>
  </w:style>
  <w:style w:type="paragraph" w:customStyle="1" w:styleId="50BDFD131B4145CBB7A6C2751EDBF819">
    <w:name w:val="50BDFD131B4145CBB7A6C2751EDBF819"/>
    <w:rsid w:val="00120DB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Sky">
  <a:themeElements>
    <a:clrScheme name="Calendar">
      <a:dk1>
        <a:sysClr val="windowText" lastClr="000000"/>
      </a:dk1>
      <a:lt1>
        <a:sysClr val="window" lastClr="FFFFFF"/>
      </a:lt1>
      <a:dk2>
        <a:srgbClr val="5590CC"/>
      </a:dk2>
      <a:lt2>
        <a:srgbClr val="F7F7F7"/>
      </a:lt2>
      <a:accent1>
        <a:srgbClr val="073779"/>
      </a:accent1>
      <a:accent2>
        <a:srgbClr val="8FD9FB"/>
      </a:accent2>
      <a:accent3>
        <a:srgbClr val="FFCC00"/>
      </a:accent3>
      <a:accent4>
        <a:srgbClr val="EB6615"/>
      </a:accent4>
      <a:accent5>
        <a:srgbClr val="C76402"/>
      </a:accent5>
      <a:accent6>
        <a:srgbClr val="B523B4"/>
      </a:accent6>
      <a:hlink>
        <a:srgbClr val="FFDE26"/>
      </a:hlink>
      <a:folHlink>
        <a:srgbClr val="DEBE00"/>
      </a:folHlink>
    </a:clrScheme>
    <a:fontScheme name="Austin">
      <a:maj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Sky">
      <a:fillStyleLst>
        <a:solidFill>
          <a:schemeClr val="phClr"/>
        </a:solidFill>
        <a:solidFill>
          <a:schemeClr val="phClr">
            <a:alpha val="50000"/>
          </a:schemeClr>
        </a:solidFill>
        <a:gradFill rotWithShape="1">
          <a:gsLst>
            <a:gs pos="0">
              <a:schemeClr val="phClr">
                <a:shade val="30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4400000" scaled="1"/>
        </a:gra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31750" cap="flat" cmpd="sng" algn="ctr">
          <a:solidFill>
            <a:schemeClr val="phClr"/>
          </a:solidFill>
          <a:prstDash val="solid"/>
        </a:ln>
        <a:ln w="635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88900" dist="63500" dir="3000000" algn="br" rotWithShape="0">
              <a:srgbClr val="000000">
                <a:alpha val="35000"/>
              </a:srgbClr>
            </a:outerShdw>
          </a:effectLst>
        </a:effectStyle>
        <a:effectStyle>
          <a:effectLst>
            <a:innerShdw blurRad="50800" dist="25400" dir="6600000">
              <a:srgbClr val="000000">
                <a:alpha val="50000"/>
              </a:srgbClr>
            </a:innerShdw>
            <a:reflection blurRad="12700" stA="26000" endPos="28000" dist="38100" dir="5400000" sy="-100000" rotWithShape="0"/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40000"/>
                <a:lumMod val="105000"/>
              </a:schemeClr>
            </a:gs>
            <a:gs pos="100000">
              <a:schemeClr val="phClr">
                <a:shade val="20000"/>
                <a:satMod val="250000"/>
                <a:lumMod val="110000"/>
              </a:schemeClr>
            </a:gs>
          </a:gsLst>
          <a:path path="circle">
            <a:fillToRect l="50000" t="50000" r="50000" b="5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81BAD8BE6AE74C909B3B14D5D0DCD4" ma:contentTypeVersion="13" ma:contentTypeDescription="Create a new document." ma:contentTypeScope="" ma:versionID="e263597eb63bc20b3d913601fa4f2464">
  <xsd:schema xmlns:xsd="http://www.w3.org/2001/XMLSchema" xmlns:xs="http://www.w3.org/2001/XMLSchema" xmlns:p="http://schemas.microsoft.com/office/2006/metadata/properties" xmlns:ns3="2349b2f1-5ec8-445b-b0f8-815594da0b9e" xmlns:ns4="a1a234a8-c5b0-4cad-9ac0-773d566f8592" targetNamespace="http://schemas.microsoft.com/office/2006/metadata/properties" ma:root="true" ma:fieldsID="b6b7e929bca1613c103222df90ae6452" ns3:_="" ns4:_="">
    <xsd:import namespace="2349b2f1-5ec8-445b-b0f8-815594da0b9e"/>
    <xsd:import namespace="a1a234a8-c5b0-4cad-9ac0-773d566f859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49b2f1-5ec8-445b-b0f8-815594da0b9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a234a8-c5b0-4cad-9ac0-773d566f85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FB7A84-3693-4AB9-ACE0-88ED333FEC0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295BA54-55CD-40A5-AF01-0859FF09FE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349b2f1-5ec8-445b-b0f8-815594da0b9e"/>
    <ds:schemaRef ds:uri="a1a234a8-c5b0-4cad-9ac0-773d566f85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56CA86F-09B0-45AA-9071-8AE2248021E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B78FE40-8A0B-45E1-8942-7637A8A66C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Horizontal calendar (Sunday start)</Template>
  <TotalTime>5</TotalTime>
  <Pages>2</Pages>
  <Words>361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Nash, Thomas</dc:creator>
  <cp:keywords/>
  <dc:description/>
  <cp:lastModifiedBy>Shannon Bleek</cp:lastModifiedBy>
  <cp:revision>7</cp:revision>
  <cp:lastPrinted>2022-10-12T17:43:00Z</cp:lastPrinted>
  <dcterms:created xsi:type="dcterms:W3CDTF">2026-03-04T22:50:00Z</dcterms:created>
  <dcterms:modified xsi:type="dcterms:W3CDTF">2026-06-07T21:55:00Z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2aa342-8706-4288-bd11-ebb85995028c_Enabled">
    <vt:lpwstr>True</vt:lpwstr>
  </property>
  <property fmtid="{D5CDD505-2E9C-101B-9397-08002B2CF9AE}" pid="3" name="MSIP_Label_f42aa342-8706-4288-bd11-ebb85995028c_SiteId">
    <vt:lpwstr>72f988bf-86f1-41af-91ab-2d7cd011db47</vt:lpwstr>
  </property>
  <property fmtid="{D5CDD505-2E9C-101B-9397-08002B2CF9AE}" pid="4" name="MSIP_Label_f42aa342-8706-4288-bd11-ebb85995028c_Owner">
    <vt:lpwstr>v-shbahu@microsoft.com</vt:lpwstr>
  </property>
  <property fmtid="{D5CDD505-2E9C-101B-9397-08002B2CF9AE}" pid="5" name="MSIP_Label_f42aa342-8706-4288-bd11-ebb85995028c_SetDate">
    <vt:lpwstr>2018-05-07T09:22:28.3591230Z</vt:lpwstr>
  </property>
  <property fmtid="{D5CDD505-2E9C-101B-9397-08002B2CF9AE}" pid="6" name="MSIP_Label_f42aa342-8706-4288-bd11-ebb85995028c_Name">
    <vt:lpwstr>General</vt:lpwstr>
  </property>
  <property fmtid="{D5CDD505-2E9C-101B-9397-08002B2CF9AE}" pid="7" name="MSIP_Label_f42aa342-8706-4288-bd11-ebb85995028c_Application">
    <vt:lpwstr>Microsoft Azure Information Protection</vt:lpwstr>
  </property>
  <property fmtid="{D5CDD505-2E9C-101B-9397-08002B2CF9AE}" pid="8" name="MSIP_Label_f42aa342-8706-4288-bd11-ebb85995028c_Extended_MSFT_Method">
    <vt:lpwstr>Automatic</vt:lpwstr>
  </property>
  <property fmtid="{D5CDD505-2E9C-101B-9397-08002B2CF9AE}" pid="9" name="Sensitivity">
    <vt:lpwstr>General</vt:lpwstr>
  </property>
  <property fmtid="{D5CDD505-2E9C-101B-9397-08002B2CF9AE}" pid="10" name="ContentTypeId">
    <vt:lpwstr>0x0101001881BAD8BE6AE74C909B3B14D5D0DCD4</vt:lpwstr>
  </property>
</Properties>
</file>