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45539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34B63D9B" w14:textId="77777777" w:rsidR="00965A3B" w:rsidRDefault="00965A3B" w:rsidP="00ED57EF">
      <w:pPr>
        <w:rPr>
          <w:rFonts w:ascii="Arial" w:hAnsi="Arial" w:cs="Arial"/>
          <w:sz w:val="22"/>
          <w:szCs w:val="22"/>
        </w:rPr>
      </w:pPr>
    </w:p>
    <w:p w14:paraId="4E662B3D" w14:textId="77777777" w:rsidR="00965A3B" w:rsidRDefault="00965A3B" w:rsidP="00ED57EF">
      <w:pPr>
        <w:rPr>
          <w:rFonts w:ascii="Arial" w:hAnsi="Arial" w:cs="Arial"/>
          <w:sz w:val="22"/>
          <w:szCs w:val="22"/>
        </w:rPr>
      </w:pPr>
    </w:p>
    <w:p w14:paraId="4095AB63" w14:textId="77777777" w:rsidR="00965A3B" w:rsidRDefault="00965A3B" w:rsidP="00ED57EF">
      <w:pPr>
        <w:rPr>
          <w:rFonts w:ascii="Arial" w:hAnsi="Arial" w:cs="Arial"/>
          <w:sz w:val="22"/>
          <w:szCs w:val="22"/>
        </w:rPr>
      </w:pPr>
    </w:p>
    <w:p w14:paraId="48DCC1D7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58053CE1" w14:textId="2A131466" w:rsidR="00ED57EF" w:rsidRDefault="00ED57EF" w:rsidP="00ED57EF">
      <w:pPr>
        <w:tabs>
          <w:tab w:val="center" w:pos="4680"/>
          <w:tab w:val="right" w:pos="9360"/>
        </w:tabs>
        <w:jc w:val="center"/>
        <w:rPr>
          <w:rFonts w:ascii="Arial" w:hAnsi="Arial" w:cs="Arial"/>
          <w:sz w:val="22"/>
          <w:szCs w:val="22"/>
        </w:rPr>
      </w:pPr>
      <w:r w:rsidRPr="00ED57EF">
        <w:rPr>
          <w:rFonts w:eastAsia="Calibri"/>
          <w:b/>
          <w:color w:val="0F243E" w:themeColor="text2" w:themeShade="80"/>
          <w:sz w:val="28"/>
          <w:szCs w:val="28"/>
        </w:rPr>
        <w:t xml:space="preserve">Guest Teacher Renewal for the </w:t>
      </w:r>
      <w:r w:rsidR="00F65A67">
        <w:rPr>
          <w:rFonts w:eastAsia="Calibri"/>
          <w:b/>
          <w:color w:val="0F243E" w:themeColor="text2" w:themeShade="80"/>
          <w:sz w:val="28"/>
          <w:szCs w:val="28"/>
        </w:rPr>
        <w:t>202</w:t>
      </w:r>
      <w:r w:rsidR="0074752C">
        <w:rPr>
          <w:rFonts w:eastAsia="Calibri"/>
          <w:b/>
          <w:color w:val="0F243E" w:themeColor="text2" w:themeShade="80"/>
          <w:sz w:val="28"/>
          <w:szCs w:val="28"/>
        </w:rPr>
        <w:t>6</w:t>
      </w:r>
      <w:r w:rsidR="00F65A67">
        <w:rPr>
          <w:rFonts w:eastAsia="Calibri"/>
          <w:b/>
          <w:color w:val="0F243E" w:themeColor="text2" w:themeShade="80"/>
          <w:sz w:val="28"/>
          <w:szCs w:val="28"/>
        </w:rPr>
        <w:t>/2</w:t>
      </w:r>
      <w:r w:rsidR="009231EB">
        <w:rPr>
          <w:rFonts w:eastAsia="Calibri"/>
          <w:b/>
          <w:color w:val="0F243E" w:themeColor="text2" w:themeShade="80"/>
          <w:sz w:val="28"/>
          <w:szCs w:val="28"/>
        </w:rPr>
        <w:t>02</w:t>
      </w:r>
      <w:r w:rsidR="0074752C">
        <w:rPr>
          <w:rFonts w:eastAsia="Calibri"/>
          <w:b/>
          <w:color w:val="0F243E" w:themeColor="text2" w:themeShade="80"/>
          <w:sz w:val="28"/>
          <w:szCs w:val="28"/>
        </w:rPr>
        <w:t>7</w:t>
      </w:r>
      <w:r w:rsidRPr="00ED57EF">
        <w:rPr>
          <w:rFonts w:eastAsia="Calibri"/>
          <w:b/>
          <w:color w:val="0F243E" w:themeColor="text2" w:themeShade="80"/>
          <w:sz w:val="28"/>
          <w:szCs w:val="28"/>
        </w:rPr>
        <w:t xml:space="preserve"> School Year</w:t>
      </w:r>
    </w:p>
    <w:p w14:paraId="5BFD7388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2546028C" w14:textId="77777777" w:rsidR="00ED57EF" w:rsidRDefault="00ED57EF" w:rsidP="00ED57EF">
      <w:pPr>
        <w:rPr>
          <w:rFonts w:ascii="Arial" w:hAnsi="Arial" w:cs="Arial"/>
          <w:sz w:val="22"/>
          <w:szCs w:val="22"/>
        </w:rPr>
      </w:pPr>
    </w:p>
    <w:p w14:paraId="09DC7C0B" w14:textId="77777777" w:rsidR="00ED57EF" w:rsidRDefault="00ED57EF" w:rsidP="00ED57EF">
      <w:pPr>
        <w:rPr>
          <w:rFonts w:ascii="Cambria" w:hAnsi="Cambria" w:cs="Arial"/>
          <w:b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All sections must be completed:</w:t>
      </w:r>
    </w:p>
    <w:p w14:paraId="6A8F7AE6" w14:textId="77777777" w:rsidR="00ED57EF" w:rsidRPr="00163FBB" w:rsidRDefault="00ED57EF" w:rsidP="00ED57EF">
      <w:pPr>
        <w:rPr>
          <w:rFonts w:ascii="Cambria" w:hAnsi="Cambria" w:cs="Arial"/>
          <w:b/>
          <w:sz w:val="22"/>
          <w:szCs w:val="22"/>
        </w:rPr>
      </w:pPr>
    </w:p>
    <w:tbl>
      <w:tblPr>
        <w:tblW w:w="10638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2D69B"/>
        <w:tblLayout w:type="fixed"/>
        <w:tblLook w:val="04A0" w:firstRow="1" w:lastRow="0" w:firstColumn="1" w:lastColumn="0" w:noHBand="0" w:noVBand="1"/>
      </w:tblPr>
      <w:tblGrid>
        <w:gridCol w:w="1908"/>
        <w:gridCol w:w="3510"/>
        <w:gridCol w:w="540"/>
        <w:gridCol w:w="1440"/>
        <w:gridCol w:w="3240"/>
      </w:tblGrid>
      <w:tr w:rsidR="00ED57EF" w:rsidRPr="00167ABA" w14:paraId="3B54CD2F" w14:textId="77777777" w:rsidTr="00ED57EF">
        <w:tc>
          <w:tcPr>
            <w:tcW w:w="1908" w:type="dxa"/>
            <w:shd w:val="clear" w:color="auto" w:fill="C2D69B"/>
          </w:tcPr>
          <w:p w14:paraId="1D6ABFA5" w14:textId="77777777" w:rsidR="00ED57EF" w:rsidRPr="00167ABA" w:rsidRDefault="00ED57EF" w:rsidP="000B20A0">
            <w:pPr>
              <w:rPr>
                <w:rFonts w:ascii="Cambria" w:eastAsia="Calibri" w:hAnsi="Cambria"/>
                <w:color w:val="FF0000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First Name:</w:t>
            </w:r>
          </w:p>
        </w:tc>
        <w:tc>
          <w:tcPr>
            <w:tcW w:w="3510" w:type="dxa"/>
            <w:shd w:val="clear" w:color="auto" w:fill="FFFFFF"/>
          </w:tcPr>
          <w:p w14:paraId="2346DA9C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  <w:p w14:paraId="703D58F4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shd w:val="clear" w:color="auto" w:fill="C2D69B"/>
          </w:tcPr>
          <w:p w14:paraId="7C8A7103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Last Name:</w:t>
            </w:r>
          </w:p>
        </w:tc>
        <w:tc>
          <w:tcPr>
            <w:tcW w:w="3240" w:type="dxa"/>
            <w:shd w:val="clear" w:color="auto" w:fill="FFFFFF"/>
          </w:tcPr>
          <w:p w14:paraId="661E8157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ED57EF" w:rsidRPr="00167ABA" w14:paraId="62780DA2" w14:textId="77777777" w:rsidTr="00ED57EF">
        <w:tc>
          <w:tcPr>
            <w:tcW w:w="1908" w:type="dxa"/>
            <w:shd w:val="clear" w:color="auto" w:fill="C2D69B"/>
          </w:tcPr>
          <w:p w14:paraId="3F50511A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Street Address:</w:t>
            </w:r>
          </w:p>
        </w:tc>
        <w:tc>
          <w:tcPr>
            <w:tcW w:w="3510" w:type="dxa"/>
            <w:shd w:val="clear" w:color="auto" w:fill="FFFFFF"/>
          </w:tcPr>
          <w:p w14:paraId="074421CC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  <w:p w14:paraId="5BD1504C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shd w:val="clear" w:color="auto" w:fill="C2D69B"/>
          </w:tcPr>
          <w:p w14:paraId="08024E80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City/State/Zip:</w:t>
            </w:r>
          </w:p>
        </w:tc>
        <w:tc>
          <w:tcPr>
            <w:tcW w:w="3240" w:type="dxa"/>
            <w:shd w:val="clear" w:color="auto" w:fill="FFFFFF"/>
          </w:tcPr>
          <w:p w14:paraId="5B8A44A3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ED57EF" w:rsidRPr="00167ABA" w14:paraId="17E61312" w14:textId="77777777" w:rsidTr="00ED57EF">
        <w:trPr>
          <w:trHeight w:val="377"/>
        </w:trPr>
        <w:tc>
          <w:tcPr>
            <w:tcW w:w="1908" w:type="dxa"/>
            <w:shd w:val="clear" w:color="auto" w:fill="C2D69B"/>
          </w:tcPr>
          <w:p w14:paraId="32AFF9B0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Phone #:</w:t>
            </w:r>
          </w:p>
        </w:tc>
        <w:tc>
          <w:tcPr>
            <w:tcW w:w="3510" w:type="dxa"/>
            <w:shd w:val="clear" w:color="auto" w:fill="FFFFFF"/>
          </w:tcPr>
          <w:p w14:paraId="240A95C1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  <w:p w14:paraId="451FC529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shd w:val="clear" w:color="auto" w:fill="C2D69B"/>
          </w:tcPr>
          <w:p w14:paraId="6EDB8AA3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Email Address:</w:t>
            </w:r>
          </w:p>
        </w:tc>
        <w:tc>
          <w:tcPr>
            <w:tcW w:w="3240" w:type="dxa"/>
            <w:shd w:val="clear" w:color="auto" w:fill="FFFFFF"/>
          </w:tcPr>
          <w:p w14:paraId="776279C3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</w:tr>
      <w:tr w:rsidR="00ED57EF" w:rsidRPr="00167ABA" w14:paraId="63AB5ADC" w14:textId="77777777" w:rsidTr="00ED57EF">
        <w:trPr>
          <w:trHeight w:val="395"/>
        </w:trPr>
        <w:tc>
          <w:tcPr>
            <w:tcW w:w="5958" w:type="dxa"/>
            <w:gridSpan w:val="3"/>
            <w:shd w:val="clear" w:color="auto" w:fill="C2D69B"/>
          </w:tcPr>
          <w:p w14:paraId="70765C4C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  <w:r w:rsidRPr="00167ABA">
              <w:rPr>
                <w:rFonts w:ascii="Cambria" w:eastAsia="Calibri" w:hAnsi="Cambria"/>
                <w:sz w:val="22"/>
                <w:szCs w:val="22"/>
              </w:rPr>
              <w:t>PPID #: (if you don’t know your PPID# we can look it up)</w:t>
            </w:r>
          </w:p>
        </w:tc>
        <w:tc>
          <w:tcPr>
            <w:tcW w:w="4680" w:type="dxa"/>
            <w:gridSpan w:val="2"/>
            <w:shd w:val="clear" w:color="auto" w:fill="FFFFFF"/>
          </w:tcPr>
          <w:p w14:paraId="07BFC9BF" w14:textId="77777777" w:rsidR="00ED57EF" w:rsidRPr="00167ABA" w:rsidRDefault="00ED57EF" w:rsidP="000B20A0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</w:tr>
    </w:tbl>
    <w:p w14:paraId="3FC985C9" w14:textId="77777777" w:rsidR="00ED57EF" w:rsidRPr="005D1DA9" w:rsidRDefault="00ED57EF" w:rsidP="00ED57EF">
      <w:pPr>
        <w:rPr>
          <w:rFonts w:ascii="Arial" w:hAnsi="Arial" w:cs="Arial"/>
          <w:sz w:val="22"/>
          <w:szCs w:val="22"/>
        </w:rPr>
      </w:pPr>
    </w:p>
    <w:p w14:paraId="311E3E05" w14:textId="77777777" w:rsidR="00ED57EF" w:rsidRPr="006D6AA1" w:rsidRDefault="00ED57EF" w:rsidP="00ED57EF">
      <w:pPr>
        <w:spacing w:line="276" w:lineRule="auto"/>
        <w:rPr>
          <w:rFonts w:ascii="Calibri" w:eastAsia="Calibri" w:hAnsi="Calibri"/>
          <w:sz w:val="22"/>
          <w:szCs w:val="22"/>
        </w:rPr>
      </w:pPr>
    </w:p>
    <w:p w14:paraId="703E2306" w14:textId="77777777" w:rsidR="00ED57EF" w:rsidRPr="006D6AA1" w:rsidRDefault="00ED57EF" w:rsidP="00ED57EF">
      <w:pPr>
        <w:spacing w:line="276" w:lineRule="auto"/>
        <w:rPr>
          <w:rFonts w:ascii="Calibri" w:eastAsia="Calibri" w:hAnsi="Calibri"/>
          <w:b/>
          <w:sz w:val="22"/>
          <w:szCs w:val="22"/>
        </w:rPr>
      </w:pPr>
    </w:p>
    <w:p w14:paraId="1AD29BE3" w14:textId="77777777" w:rsidR="005132EB" w:rsidRPr="005132EB" w:rsidRDefault="005132EB">
      <w:pPr>
        <w:rPr>
          <w:rFonts w:ascii="Arial" w:hAnsi="Arial" w:cs="Arial"/>
        </w:rPr>
      </w:pPr>
    </w:p>
    <w:sectPr w:rsidR="005132EB" w:rsidRPr="005132EB" w:rsidSect="0096287B">
      <w:headerReference w:type="default" r:id="rId6"/>
      <w:footerReference w:type="default" r:id="rId7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46A1" w14:textId="77777777" w:rsidR="00AA32AF" w:rsidRDefault="00AA32AF">
      <w:r>
        <w:separator/>
      </w:r>
    </w:p>
  </w:endnote>
  <w:endnote w:type="continuationSeparator" w:id="0">
    <w:p w14:paraId="7A2A2818" w14:textId="77777777" w:rsidR="00AA32AF" w:rsidRDefault="00AA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9F31" w14:textId="7ABA70FD" w:rsidR="0096287B" w:rsidRPr="00335C8E" w:rsidRDefault="0096287B" w:rsidP="00335C8E">
    <w:pPr>
      <w:pStyle w:val="Footer"/>
      <w:jc w:val="center"/>
      <w:rPr>
        <w:rFonts w:ascii="Arial" w:hAnsi="Arial" w:cs="Arial"/>
        <w:color w:val="76923C" w:themeColor="accent3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412E1" w14:textId="77777777" w:rsidR="00AA32AF" w:rsidRDefault="00AA32AF">
      <w:r>
        <w:separator/>
      </w:r>
    </w:p>
  </w:footnote>
  <w:footnote w:type="continuationSeparator" w:id="0">
    <w:p w14:paraId="4F94B687" w14:textId="77777777" w:rsidR="00AA32AF" w:rsidRDefault="00AA3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6D15E" w14:textId="77777777" w:rsidR="00515CAF" w:rsidRDefault="00515CAF" w:rsidP="00515CA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C8"/>
    <w:rsid w:val="000104C5"/>
    <w:rsid w:val="0007292A"/>
    <w:rsid w:val="000A6592"/>
    <w:rsid w:val="000F36EC"/>
    <w:rsid w:val="000F6743"/>
    <w:rsid w:val="00121139"/>
    <w:rsid w:val="0012647A"/>
    <w:rsid w:val="00196DD4"/>
    <w:rsid w:val="002001FC"/>
    <w:rsid w:val="002502E5"/>
    <w:rsid w:val="00335C8E"/>
    <w:rsid w:val="00376086"/>
    <w:rsid w:val="00471CB8"/>
    <w:rsid w:val="00497592"/>
    <w:rsid w:val="005132EB"/>
    <w:rsid w:val="00515CAF"/>
    <w:rsid w:val="00583C92"/>
    <w:rsid w:val="005F1EA6"/>
    <w:rsid w:val="0073794C"/>
    <w:rsid w:val="0074752C"/>
    <w:rsid w:val="007723E4"/>
    <w:rsid w:val="008165E4"/>
    <w:rsid w:val="00840DC8"/>
    <w:rsid w:val="008832F9"/>
    <w:rsid w:val="009231EB"/>
    <w:rsid w:val="0093073F"/>
    <w:rsid w:val="009562B9"/>
    <w:rsid w:val="0096287B"/>
    <w:rsid w:val="00965A3B"/>
    <w:rsid w:val="00A05274"/>
    <w:rsid w:val="00A45408"/>
    <w:rsid w:val="00A567E0"/>
    <w:rsid w:val="00A71FB3"/>
    <w:rsid w:val="00AA32AF"/>
    <w:rsid w:val="00B0779B"/>
    <w:rsid w:val="00B428CE"/>
    <w:rsid w:val="00B4399D"/>
    <w:rsid w:val="00B650BE"/>
    <w:rsid w:val="00BC0595"/>
    <w:rsid w:val="00C05423"/>
    <w:rsid w:val="00C242FC"/>
    <w:rsid w:val="00C42F8F"/>
    <w:rsid w:val="00CE1430"/>
    <w:rsid w:val="00D56E8C"/>
    <w:rsid w:val="00DD06C5"/>
    <w:rsid w:val="00DE72A9"/>
    <w:rsid w:val="00E97332"/>
    <w:rsid w:val="00ED57EF"/>
    <w:rsid w:val="00EE0252"/>
    <w:rsid w:val="00F15BCD"/>
    <w:rsid w:val="00F65A67"/>
    <w:rsid w:val="00F9570F"/>
    <w:rsid w:val="00FA053D"/>
    <w:rsid w:val="00FC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oNotEmbedSmartTags/>
  <w:decimalSymbol w:val="."/>
  <w:listSeparator w:val=","/>
  <w14:docId w14:val="09CDC44A"/>
  <w15:docId w15:val="{C06063A3-A70A-4B6A-9089-270A90B9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86755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0927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0927C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583C92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semiHidden/>
    <w:rsid w:val="00335C8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77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NETWORK_SUPPORT\PROJECT_MANAGEMENT\Logos%20&amp;%20Letterhead\CAIU%20letterhead_color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CAIU letterhead_color_template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 letter here</vt:lpstr>
    </vt:vector>
  </TitlesOfParts>
  <Company>Odessa Design, Inc.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letter here</dc:title>
  <dc:creator>Windows User</dc:creator>
  <cp:lastModifiedBy>Kaitlin Hughes</cp:lastModifiedBy>
  <cp:revision>2</cp:revision>
  <cp:lastPrinted>2020-03-06T19:26:00Z</cp:lastPrinted>
  <dcterms:created xsi:type="dcterms:W3CDTF">2026-04-21T14:40:00Z</dcterms:created>
  <dcterms:modified xsi:type="dcterms:W3CDTF">2026-04-21T14:40:00Z</dcterms:modified>
</cp:coreProperties>
</file>