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30" w:type="dxa"/>
        <w:tblInd w:w="-162" w:type="dxa"/>
        <w:tblBorders>
          <w:top w:val="single" w:sz="24" w:space="0" w:color="auto"/>
        </w:tblBorders>
        <w:tblLook w:val="04A0" w:firstRow="1" w:lastRow="0" w:firstColumn="1" w:lastColumn="0" w:noHBand="0" w:noVBand="1"/>
      </w:tblPr>
      <w:tblGrid>
        <w:gridCol w:w="5197"/>
        <w:gridCol w:w="5333"/>
      </w:tblGrid>
      <w:tr w:rsidR="00470EE4" w:rsidRPr="00980CEB" w14:paraId="03DAEEDF" w14:textId="77777777" w:rsidTr="00E76FED">
        <w:trPr>
          <w:trHeight w:val="840"/>
        </w:trPr>
        <w:tc>
          <w:tcPr>
            <w:tcW w:w="10530" w:type="dxa"/>
            <w:gridSpan w:val="2"/>
          </w:tcPr>
          <w:p w14:paraId="20D4194A" w14:textId="06C6AD78" w:rsidR="004C6947" w:rsidRPr="00AC642C" w:rsidRDefault="00AC642C" w:rsidP="00327B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s-MX"/>
              </w:rPr>
            </w:pPr>
            <w:r w:rsidRPr="00AC642C">
              <w:rPr>
                <w:rFonts w:ascii="Times New Roman" w:hAnsi="Times New Roman" w:cs="Times New Roman"/>
                <w:b/>
                <w:sz w:val="32"/>
                <w:szCs w:val="32"/>
                <w:lang w:val="es-MX"/>
              </w:rPr>
              <w:t>SISTEMA ESCOLAR DEL CONDADO D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s-MX"/>
              </w:rPr>
              <w:t>E JOHNSON</w:t>
            </w:r>
          </w:p>
        </w:tc>
      </w:tr>
      <w:tr w:rsidR="00D013C5" w:rsidRPr="00470EE4" w14:paraId="0D383509" w14:textId="77777777" w:rsidTr="00885256">
        <w:trPr>
          <w:trHeight w:val="620"/>
        </w:trPr>
        <w:tc>
          <w:tcPr>
            <w:tcW w:w="5197" w:type="dxa"/>
          </w:tcPr>
          <w:sdt>
            <w:sdtPr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  <w:alias w:val="Policy Title"/>
              <w:tag w:val="PolicyTitle"/>
              <w:id w:val="-1416171737"/>
              <w:lock w:val="sdtLocked"/>
              <w:placeholder>
                <w:docPart w:val="501DFA141B734A2088A2C19069E222E3"/>
              </w:placeholder>
              <w:text w:multiLine="1"/>
            </w:sdtPr>
            <w:sdtEndPr/>
            <w:sdtContent>
              <w:p w14:paraId="6B70DDB0" w14:textId="77C89BF7" w:rsidR="00D013C5" w:rsidRPr="00E35A4A" w:rsidRDefault="00E35A4A" w:rsidP="001E2381">
                <w:pPr>
                  <w:spacing w:before="120" w:line="276" w:lineRule="auto"/>
                  <w:jc w:val="center"/>
                  <w:rPr>
                    <w:rFonts w:ascii="Times New Roman" w:hAnsi="Times New Roman" w:cs="Times New Roman"/>
                    <w:b/>
                    <w:sz w:val="36"/>
                    <w:szCs w:val="36"/>
                    <w:lang w:val="es-MX"/>
                  </w:rPr>
                </w:pPr>
                <w:r w:rsidRPr="00E35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s-MX"/>
                  </w:rPr>
                  <w:t>Formulario de consentimiento de club u organización</w:t>
                </w:r>
              </w:p>
            </w:sdtContent>
          </w:sdt>
        </w:tc>
        <w:tc>
          <w:tcPr>
            <w:tcW w:w="5333" w:type="dxa"/>
          </w:tcPr>
          <w:p w14:paraId="63F5A2FE" w14:textId="5A0C6990" w:rsidR="00D013C5" w:rsidRPr="00E35A4A" w:rsidRDefault="00D013C5" w:rsidP="00327B1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</w:p>
          <w:sdt>
            <w:sdtPr>
              <w:rPr>
                <w:rFonts w:ascii="Times New Roman" w:hAnsi="Times New Roman" w:cs="Times New Roman"/>
                <w:b/>
                <w:sz w:val="32"/>
                <w:szCs w:val="20"/>
              </w:rPr>
              <w:alias w:val="Descriptor Code"/>
              <w:tag w:val="DescriptorCode"/>
              <w:id w:val="-1659456588"/>
              <w:lock w:val="sdtLocked"/>
              <w:placeholder>
                <w:docPart w:val="4692DE5D82804F2D86E4ADFDB2FE2409"/>
              </w:placeholder>
              <w:text/>
            </w:sdtPr>
            <w:sdtEndPr/>
            <w:sdtContent>
              <w:p w14:paraId="617AE66E" w14:textId="4F24B91B" w:rsidR="00D013C5" w:rsidRPr="00470EE4" w:rsidRDefault="00555076" w:rsidP="00532966">
                <w:pPr>
                  <w:spacing w:line="276" w:lineRule="auto"/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32"/>
                    <w:szCs w:val="20"/>
                  </w:rPr>
                  <w:t>4.300.1</w:t>
                </w:r>
              </w:p>
            </w:sdtContent>
          </w:sdt>
        </w:tc>
      </w:tr>
    </w:tbl>
    <w:p w14:paraId="7A0D633F" w14:textId="77777777" w:rsidR="00E35A4A" w:rsidRDefault="00E35A4A" w:rsidP="00E646CE">
      <w:pPr>
        <w:suppressAutoHyphens/>
        <w:autoSpaceDE w:val="0"/>
        <w:autoSpaceDN w:val="0"/>
        <w:adjustRightInd w:val="0"/>
        <w:spacing w:before="120" w:after="0" w:line="288" w:lineRule="auto"/>
        <w:textAlignment w:val="center"/>
        <w:rPr>
          <w:rFonts w:ascii="Times" w:hAnsi="Times" w:cs="Times"/>
          <w:color w:val="000000"/>
          <w:sz w:val="24"/>
          <w:szCs w:val="24"/>
          <w:lang w:val="es-MX"/>
        </w:rPr>
      </w:pPr>
      <w:r w:rsidRPr="00E35A4A">
        <w:rPr>
          <w:rFonts w:ascii="Times" w:hAnsi="Times" w:cs="Times"/>
          <w:color w:val="000000"/>
          <w:sz w:val="24"/>
          <w:szCs w:val="24"/>
          <w:lang w:val="es-MX"/>
        </w:rPr>
        <w:t>El formulario que figura a continuación debe ser completado y firmado por un padre, tutor o custodio legal para autorizar al estudiante a participar en —o a convertirse en miembro de— [</w:t>
      </w:r>
      <w:r w:rsidRPr="00E35A4A">
        <w:rPr>
          <w:rFonts w:ascii="Times" w:hAnsi="Times" w:cs="Times"/>
          <w:color w:val="000000"/>
          <w:sz w:val="24"/>
          <w:szCs w:val="24"/>
          <w:highlight w:val="yellow"/>
          <w:lang w:val="es-MX"/>
        </w:rPr>
        <w:t>insertar nombre del club/organización</w:t>
      </w:r>
      <w:r w:rsidRPr="00E35A4A">
        <w:rPr>
          <w:rFonts w:ascii="Times" w:hAnsi="Times" w:cs="Times"/>
          <w:color w:val="000000"/>
          <w:sz w:val="24"/>
          <w:szCs w:val="24"/>
          <w:lang w:val="es-MX"/>
        </w:rPr>
        <w:t>]. Los formularios de consentimiento deben presentarse [</w:t>
      </w:r>
      <w:r w:rsidRPr="00E35A4A">
        <w:rPr>
          <w:rFonts w:ascii="Times" w:hAnsi="Times" w:cs="Times"/>
          <w:color w:val="000000"/>
          <w:sz w:val="24"/>
          <w:szCs w:val="24"/>
          <w:highlight w:val="yellow"/>
          <w:lang w:val="es-MX"/>
        </w:rPr>
        <w:t>insertar plazo</w:t>
      </w:r>
      <w:r w:rsidRPr="00E35A4A">
        <w:rPr>
          <w:rFonts w:ascii="Times" w:hAnsi="Times" w:cs="Times"/>
          <w:color w:val="000000"/>
          <w:sz w:val="24"/>
          <w:szCs w:val="24"/>
          <w:lang w:val="es-MX"/>
        </w:rPr>
        <w:t>] antes de que el estudiante se convierta en miembro del club/organización y/o participe en cualquiera de sus actividades.</w:t>
      </w:r>
    </w:p>
    <w:p w14:paraId="59D24FFF" w14:textId="72E325EA" w:rsidR="00E646CE" w:rsidRPr="00E35A4A" w:rsidRDefault="00E646CE" w:rsidP="00E646CE">
      <w:pPr>
        <w:suppressAutoHyphens/>
        <w:autoSpaceDE w:val="0"/>
        <w:autoSpaceDN w:val="0"/>
        <w:adjustRightInd w:val="0"/>
        <w:spacing w:before="120" w:after="0" w:line="288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  <w:r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N</w:t>
      </w:r>
      <w:r w:rsid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ombre del Estudiante</w:t>
      </w:r>
      <w:r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______________________________________________________________</w:t>
      </w:r>
    </w:p>
    <w:p w14:paraId="7453D741" w14:textId="4C6A5FD5" w:rsidR="00E646CE" w:rsidRPr="00E35A4A" w:rsidRDefault="00E35A4A" w:rsidP="00E646CE">
      <w:pPr>
        <w:suppressAutoHyphens/>
        <w:autoSpaceDE w:val="0"/>
        <w:autoSpaceDN w:val="0"/>
        <w:adjustRightInd w:val="0"/>
        <w:spacing w:before="240" w:after="0" w:line="288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  <w:r w:rsidRPr="00980CEB">
        <w:rPr>
          <w:rFonts w:ascii="Times New Roman" w:hAnsi="Times New Roman" w:cs="Times New Roman"/>
          <w:color w:val="000000"/>
          <w:sz w:val="24"/>
          <w:szCs w:val="24"/>
          <w:lang w:val="es-MX"/>
        </w:rPr>
        <w:t>ID de estudiante</w:t>
      </w:r>
      <w:r w:rsidR="00E646CE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____________________________________________________________________</w:t>
      </w:r>
    </w:p>
    <w:p w14:paraId="4F75CED9" w14:textId="180BA5B0" w:rsidR="00E646CE" w:rsidRPr="00E35A4A" w:rsidRDefault="00E35A4A" w:rsidP="00E646CE">
      <w:pPr>
        <w:suppressAutoHyphens/>
        <w:autoSpaceDE w:val="0"/>
        <w:autoSpaceDN w:val="0"/>
        <w:adjustRightInd w:val="0"/>
        <w:spacing w:before="240" w:after="0" w:line="288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  <w:r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Grado</w:t>
      </w:r>
      <w:r w:rsidR="00E646CE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_____________________</w:t>
      </w:r>
      <w:r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 xml:space="preserve">_ Nombre del </w:t>
      </w:r>
      <w:r>
        <w:rPr>
          <w:rFonts w:ascii="Times New Roman" w:hAnsi="Times New Roman" w:cs="Times New Roman"/>
          <w:color w:val="000000"/>
          <w:sz w:val="24"/>
          <w:szCs w:val="24"/>
          <w:lang w:val="es-MX"/>
        </w:rPr>
        <w:t>Maestro</w:t>
      </w:r>
      <w:r w:rsidR="00FC1ACD">
        <w:rPr>
          <w:rFonts w:ascii="Times New Roman" w:hAnsi="Times New Roman" w:cs="Times New Roman"/>
          <w:color w:val="000000"/>
          <w:sz w:val="24"/>
          <w:szCs w:val="24"/>
          <w:lang w:val="es-MX"/>
        </w:rPr>
        <w:t>/a</w:t>
      </w:r>
      <w:r w:rsidR="00E646CE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________________________________</w:t>
      </w:r>
    </w:p>
    <w:p w14:paraId="48CDD241" w14:textId="10459D32" w:rsidR="00E646CE" w:rsidRPr="00E35A4A" w:rsidRDefault="00E35A4A" w:rsidP="00E646CE">
      <w:pPr>
        <w:suppressAutoHyphens/>
        <w:autoSpaceDE w:val="0"/>
        <w:autoSpaceDN w:val="0"/>
        <w:adjustRightInd w:val="0"/>
        <w:spacing w:before="240" w:after="0" w:line="288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  <w:r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Nombre del padre / tutor</w:t>
      </w:r>
      <w:r w:rsidR="00E646CE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____________________________________________________________</w:t>
      </w:r>
    </w:p>
    <w:p w14:paraId="1974E466" w14:textId="1E7142EF" w:rsidR="00E646CE" w:rsidRPr="00E35A4A" w:rsidRDefault="00E35A4A" w:rsidP="00E646CE">
      <w:pPr>
        <w:suppressAutoHyphens/>
        <w:autoSpaceDE w:val="0"/>
        <w:autoSpaceDN w:val="0"/>
        <w:adjustRightInd w:val="0"/>
        <w:spacing w:before="360" w:after="0" w:line="288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  <w:r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Número de teléfono</w:t>
      </w:r>
      <w:r w:rsidR="00E646CE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__________________________</w:t>
      </w:r>
      <w:r w:rsidR="00980CEB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_ Correo</w:t>
      </w:r>
      <w:r w:rsidR="00980CEB">
        <w:rPr>
          <w:rFonts w:ascii="Times New Roman" w:hAnsi="Times New Roman" w:cs="Times New Roman"/>
          <w:color w:val="000000"/>
          <w:sz w:val="24"/>
          <w:szCs w:val="24"/>
          <w:lang w:val="es-MX"/>
        </w:rPr>
        <w:t xml:space="preserve"> Electrónico</w:t>
      </w:r>
      <w:r w:rsidR="00E646CE" w:rsidRPr="00E35A4A">
        <w:rPr>
          <w:rFonts w:ascii="Times New Roman" w:hAnsi="Times New Roman" w:cs="Times New Roman"/>
          <w:color w:val="000000"/>
          <w:sz w:val="24"/>
          <w:szCs w:val="24"/>
          <w:lang w:val="es-MX"/>
        </w:rPr>
        <w:t>:  ____________________</w:t>
      </w:r>
    </w:p>
    <w:p w14:paraId="5F3E6A33" w14:textId="77777777" w:rsidR="00695A7F" w:rsidRPr="00E35A4A" w:rsidRDefault="00695A7F" w:rsidP="00695A7F">
      <w:pPr>
        <w:suppressLineNumbers/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</w:p>
    <w:p w14:paraId="6711E23F" w14:textId="42BCEA2E" w:rsidR="00E646CE" w:rsidRPr="00854B50" w:rsidRDefault="00854B50" w:rsidP="00695A7F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MX"/>
        </w:rPr>
      </w:pPr>
      <w:r w:rsidRPr="00854B50">
        <w:rPr>
          <w:rFonts w:ascii="Times New Roman" w:hAnsi="Times New Roman" w:cs="Times New Roman"/>
          <w:color w:val="000000"/>
          <w:sz w:val="24"/>
          <w:szCs w:val="24"/>
          <w:lang w:val="es-MX"/>
        </w:rPr>
        <w:t>Al firmar a continuación, [</w:t>
      </w:r>
      <w:r w:rsidRPr="00854B50">
        <w:rPr>
          <w:rFonts w:ascii="Times New Roman" w:hAnsi="Times New Roman" w:cs="Times New Roman"/>
          <w:color w:val="000000"/>
          <w:sz w:val="24"/>
          <w:szCs w:val="24"/>
          <w:highlight w:val="yellow"/>
          <w:lang w:val="es-MX"/>
        </w:rPr>
        <w:t>insertar nombre del estudiante</w:t>
      </w:r>
      <w:r w:rsidRPr="00854B50">
        <w:rPr>
          <w:rFonts w:ascii="Times New Roman" w:hAnsi="Times New Roman" w:cs="Times New Roman"/>
          <w:color w:val="000000"/>
          <w:sz w:val="24"/>
          <w:szCs w:val="24"/>
          <w:lang w:val="es-MX"/>
        </w:rPr>
        <w:t>] tiene permiso para convertirse en miembro y/o participar en el club u organización mencionado anteriormente durante el año escolar actual.</w:t>
      </w:r>
      <w:r w:rsidR="00E646CE" w:rsidRPr="00854B50">
        <w:rPr>
          <w:rFonts w:ascii="Times New Roman" w:hAnsi="Times New Roman" w:cs="Times New Roman"/>
          <w:color w:val="000000"/>
          <w:sz w:val="24"/>
          <w:szCs w:val="24"/>
          <w:lang w:val="es-MX"/>
        </w:rPr>
        <w:t xml:space="preserve"> </w:t>
      </w:r>
    </w:p>
    <w:p w14:paraId="4B8BABD3" w14:textId="77777777" w:rsidR="00E646CE" w:rsidRPr="00854B50" w:rsidRDefault="00E646CE" w:rsidP="00E646C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  <w:lang w:val="es-MX"/>
        </w:rPr>
      </w:pPr>
    </w:p>
    <w:p w14:paraId="484B8EA6" w14:textId="77777777" w:rsidR="00E646CE" w:rsidRPr="00697971" w:rsidRDefault="00E646CE" w:rsidP="00E646C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</w:rPr>
      </w:pPr>
      <w:r w:rsidRPr="00697971">
        <w:rPr>
          <w:rFonts w:ascii="Times" w:hAnsi="Times" w:cs="Times"/>
          <w:color w:val="000000"/>
          <w:sz w:val="24"/>
          <w:szCs w:val="24"/>
        </w:rPr>
        <w:t>________________________________________</w:t>
      </w:r>
    </w:p>
    <w:p w14:paraId="1093B5B5" w14:textId="32FE4879" w:rsidR="00E646CE" w:rsidRPr="00763F96" w:rsidRDefault="00854B50" w:rsidP="00E646C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  <w:lang w:val="es-MX"/>
        </w:rPr>
      </w:pPr>
      <w:r w:rsidRPr="00763F96">
        <w:rPr>
          <w:rFonts w:ascii="Times" w:hAnsi="Times" w:cs="Times"/>
          <w:color w:val="000000"/>
          <w:sz w:val="24"/>
          <w:szCs w:val="24"/>
          <w:lang w:val="es-MX"/>
        </w:rPr>
        <w:t>Firma del padre / tutor</w:t>
      </w:r>
      <w:r w:rsidR="00763F96" w:rsidRPr="00763F96">
        <w:rPr>
          <w:rFonts w:ascii="Times" w:hAnsi="Times" w:cs="Times"/>
          <w:color w:val="000000"/>
          <w:sz w:val="24"/>
          <w:szCs w:val="24"/>
          <w:lang w:val="es-MX"/>
        </w:rPr>
        <w:t xml:space="preserve"> </w:t>
      </w:r>
    </w:p>
    <w:p w14:paraId="0DAEA923" w14:textId="77777777" w:rsidR="00E646CE" w:rsidRPr="00697971" w:rsidRDefault="00E646CE" w:rsidP="00E646C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</w:rPr>
      </w:pPr>
      <w:r w:rsidRPr="00697971">
        <w:rPr>
          <w:rFonts w:ascii="Times" w:hAnsi="Times" w:cs="Times"/>
          <w:color w:val="000000"/>
          <w:sz w:val="24"/>
          <w:szCs w:val="24"/>
        </w:rPr>
        <w:t>________________________________________</w:t>
      </w:r>
    </w:p>
    <w:p w14:paraId="6518E5B1" w14:textId="787D9E3E" w:rsidR="00E646CE" w:rsidRPr="00FC1ACD" w:rsidRDefault="00FC1ACD" w:rsidP="00E646C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  <w:lang w:val="es-MX"/>
        </w:rPr>
      </w:pPr>
      <w:r w:rsidRPr="00FC1ACD">
        <w:rPr>
          <w:rFonts w:ascii="Times" w:hAnsi="Times" w:cs="Times"/>
          <w:color w:val="000000"/>
          <w:sz w:val="24"/>
          <w:szCs w:val="24"/>
          <w:lang w:val="es-MX"/>
        </w:rPr>
        <w:t>Firma del estudiante (si tiene dieciocho (18) años o más)</w:t>
      </w:r>
    </w:p>
    <w:p w14:paraId="0730A154" w14:textId="77777777" w:rsidR="00E646CE" w:rsidRPr="00697971" w:rsidRDefault="00E646CE" w:rsidP="00E646C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</w:rPr>
      </w:pPr>
      <w:r w:rsidRPr="00697971">
        <w:rPr>
          <w:rFonts w:ascii="Times" w:hAnsi="Times" w:cs="Times"/>
          <w:color w:val="000000"/>
          <w:sz w:val="24"/>
          <w:szCs w:val="24"/>
        </w:rPr>
        <w:t>________________________________________</w:t>
      </w:r>
    </w:p>
    <w:p w14:paraId="0E3C5A9E" w14:textId="331FC6C0" w:rsidR="004920DE" w:rsidRPr="0021500E" w:rsidRDefault="00FC1ACD" w:rsidP="0021500E">
      <w:pPr>
        <w:suppressLineNumbers/>
        <w:spacing w:before="100" w:beforeAutospacing="1" w:after="100" w:afterAutospacing="1" w:line="240" w:lineRule="auto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>Fecha</w:t>
      </w:r>
    </w:p>
    <w:sectPr w:rsidR="004920DE" w:rsidRPr="0021500E" w:rsidSect="00327B1F">
      <w:headerReference w:type="default" r:id="rId8"/>
      <w:footerReference w:type="default" r:id="rId9"/>
      <w:footerReference w:type="first" r:id="rId10"/>
      <w:endnotePr>
        <w:numFmt w:val="decimal"/>
      </w:endnotePr>
      <w:pgSz w:w="12240" w:h="15840"/>
      <w:pgMar w:top="1440" w:right="1152" w:bottom="1440" w:left="1152" w:header="720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225F7" w14:textId="77777777" w:rsidR="007F5639" w:rsidRDefault="007F5639" w:rsidP="003D2A67">
      <w:pPr>
        <w:spacing w:after="0" w:line="240" w:lineRule="auto"/>
      </w:pPr>
      <w:r>
        <w:separator/>
      </w:r>
    </w:p>
  </w:endnote>
  <w:endnote w:type="continuationSeparator" w:id="0">
    <w:p w14:paraId="1655B5B8" w14:textId="77777777" w:rsidR="007F5639" w:rsidRDefault="007F5639" w:rsidP="003D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528F" w14:textId="77777777" w:rsidR="00327B1F" w:rsidRPr="003D2A67" w:rsidRDefault="00327B1F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3D2A67">
      <w:rPr>
        <w:rFonts w:ascii="Times New Roman" w:hAnsi="Times New Roman" w:cs="Times New Roman"/>
        <w:sz w:val="16"/>
        <w:szCs w:val="16"/>
      </w:rPr>
      <w:t xml:space="preserve">Page </w:t>
    </w:r>
    <w:sdt>
      <w:sdtPr>
        <w:rPr>
          <w:rFonts w:ascii="Times New Roman" w:hAnsi="Times New Roman" w:cs="Times New Roman"/>
          <w:sz w:val="16"/>
          <w:szCs w:val="16"/>
        </w:rPr>
        <w:id w:val="9430377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D2A6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3D2A6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ED4F4A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t xml:space="preserve"> of 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instrText xml:space="preserve"> NUMPAGES  \# "0" \* Arabic  \* MERGEFORMAT </w:instrTex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separate"/>
        </w:r>
        <w:r w:rsidR="00ED4F4A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sdtContent>
    </w:sdt>
  </w:p>
  <w:p w14:paraId="7D58306E" w14:textId="77777777" w:rsidR="00327B1F" w:rsidRDefault="00327B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D3D5" w14:textId="77777777" w:rsidR="00327B1F" w:rsidRDefault="00327B1F" w:rsidP="00DB5D2F">
    <w:pPr>
      <w:pStyle w:val="Footer"/>
      <w:tabs>
        <w:tab w:val="clear" w:pos="4680"/>
        <w:tab w:val="clear" w:pos="9360"/>
        <w:tab w:val="left" w:pos="1365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BD0207" wp14:editId="6103773F">
              <wp:simplePos x="0" y="0"/>
              <wp:positionH relativeFrom="column">
                <wp:posOffset>-131019</wp:posOffset>
              </wp:positionH>
              <wp:positionV relativeFrom="paragraph">
                <wp:posOffset>83555</wp:posOffset>
              </wp:positionV>
              <wp:extent cx="6653170" cy="0"/>
              <wp:effectExtent l="0" t="0" r="1460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317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349F656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3pt,6.6pt" to="513.5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" strokecolor="black [3040]" strokeweight="1.5pt"/>
          </w:pict>
        </mc:Fallback>
      </mc:AlternateContent>
    </w:r>
  </w:p>
  <w:p w14:paraId="7D386758" w14:textId="7680FF04" w:rsidR="00327B1F" w:rsidRPr="00DB5D2F" w:rsidRDefault="00327B1F" w:rsidP="00DB5D2F">
    <w:pPr>
      <w:pStyle w:val="Footer"/>
      <w:tabs>
        <w:tab w:val="clear" w:pos="4680"/>
        <w:tab w:val="clear" w:pos="9360"/>
        <w:tab w:val="left" w:pos="1365"/>
      </w:tabs>
      <w:spacing w:before="6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  <w:t xml:space="preserve">Version Date: </w:t>
    </w: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 xml:space="preserve"> DATE \@ "MMMM d, yyyy" 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066E70">
      <w:rPr>
        <w:rFonts w:ascii="Times New Roman" w:hAnsi="Times New Roman" w:cs="Times New Roman"/>
        <w:noProof/>
        <w:sz w:val="16"/>
        <w:szCs w:val="16"/>
      </w:rPr>
      <w:t>April 16, 2026</w:t>
    </w:r>
    <w:r>
      <w:rPr>
        <w:rFonts w:ascii="Times New Roman" w:hAnsi="Times New Roman" w:cs="Times New Roman"/>
        <w:sz w:val="16"/>
        <w:szCs w:val="16"/>
      </w:rPr>
      <w:fldChar w:fldCharType="end"/>
    </w:r>
    <w:r w:rsidRPr="00DB5D2F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C29AB" w14:textId="77777777" w:rsidR="007F5639" w:rsidRDefault="007F5639" w:rsidP="003D2A67">
      <w:pPr>
        <w:spacing w:after="0" w:line="240" w:lineRule="auto"/>
      </w:pPr>
      <w:r>
        <w:separator/>
      </w:r>
    </w:p>
  </w:footnote>
  <w:footnote w:type="continuationSeparator" w:id="0">
    <w:p w14:paraId="3126E9BB" w14:textId="77777777" w:rsidR="007F5639" w:rsidRDefault="007F5639" w:rsidP="003D2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8FB4" w14:textId="102A53CF" w:rsidR="005822EE" w:rsidRDefault="0042168F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Permission Form for Medication</w:t>
    </w:r>
    <w:r w:rsidR="00327B1F">
      <w:rPr>
        <w:rFonts w:ascii="Times New Roman" w:hAnsi="Times New Roman" w:cs="Times New Roman"/>
        <w:b/>
        <w:sz w:val="16"/>
        <w:szCs w:val="16"/>
      </w:rPr>
      <w:tab/>
    </w:r>
    <w:r w:rsidR="00327B1F">
      <w:rPr>
        <w:rFonts w:ascii="Times New Roman" w:hAnsi="Times New Roman" w:cs="Times New Roman"/>
        <w:b/>
        <w:sz w:val="16"/>
        <w:szCs w:val="16"/>
      </w:rPr>
      <w:tab/>
      <w:t xml:space="preserve">AP </w:t>
    </w:r>
    <w:r w:rsidR="000A4FDA">
      <w:rPr>
        <w:rFonts w:ascii="Times New Roman" w:hAnsi="Times New Roman" w:cs="Times New Roman"/>
        <w:b/>
        <w:sz w:val="16"/>
        <w:szCs w:val="16"/>
      </w:rPr>
      <w:t>6.</w:t>
    </w:r>
    <w:r>
      <w:rPr>
        <w:rFonts w:ascii="Times New Roman" w:hAnsi="Times New Roman" w:cs="Times New Roman"/>
        <w:b/>
        <w:sz w:val="16"/>
        <w:szCs w:val="16"/>
      </w:rPr>
      <w:t>405.3</w:t>
    </w:r>
  </w:p>
  <w:p w14:paraId="7BD97B44" w14:textId="77777777" w:rsidR="00327B1F" w:rsidRPr="00CB7BA8" w:rsidRDefault="00327B1F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9D9B75" wp14:editId="3161CB32">
              <wp:simplePos x="0" y="0"/>
              <wp:positionH relativeFrom="column">
                <wp:posOffset>-117043</wp:posOffset>
              </wp:positionH>
              <wp:positionV relativeFrom="paragraph">
                <wp:posOffset>11176</wp:posOffset>
              </wp:positionV>
              <wp:extent cx="6583578" cy="0"/>
              <wp:effectExtent l="0" t="19050" r="825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357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F4167D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2pt,.9pt" to="50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" strokecolor="#0d0d0d [3069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06FF"/>
    <w:multiLevelType w:val="hybridMultilevel"/>
    <w:tmpl w:val="3168CE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82237"/>
    <w:multiLevelType w:val="hybridMultilevel"/>
    <w:tmpl w:val="91D88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E12E7"/>
    <w:multiLevelType w:val="hybridMultilevel"/>
    <w:tmpl w:val="098ED0AA"/>
    <w:lvl w:ilvl="0" w:tplc="D450B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548E"/>
    <w:multiLevelType w:val="hybridMultilevel"/>
    <w:tmpl w:val="7A069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C20DF"/>
    <w:multiLevelType w:val="hybridMultilevel"/>
    <w:tmpl w:val="529CA38C"/>
    <w:lvl w:ilvl="0" w:tplc="93C09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A0A27"/>
    <w:multiLevelType w:val="multilevel"/>
    <w:tmpl w:val="ECBE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25778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2AC1"/>
    <w:multiLevelType w:val="hybridMultilevel"/>
    <w:tmpl w:val="B8F41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A2B0E"/>
    <w:multiLevelType w:val="hybridMultilevel"/>
    <w:tmpl w:val="CD8E34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345D8"/>
    <w:multiLevelType w:val="hybridMultilevel"/>
    <w:tmpl w:val="492CA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A206D"/>
    <w:multiLevelType w:val="hybridMultilevel"/>
    <w:tmpl w:val="ED3C9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30A00"/>
    <w:multiLevelType w:val="hybridMultilevel"/>
    <w:tmpl w:val="EF46FC08"/>
    <w:lvl w:ilvl="0" w:tplc="43BE33F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690BDA"/>
    <w:multiLevelType w:val="hybridMultilevel"/>
    <w:tmpl w:val="D74E751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647D84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E3DA6"/>
    <w:multiLevelType w:val="hybridMultilevel"/>
    <w:tmpl w:val="D4B01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E16347"/>
    <w:multiLevelType w:val="hybridMultilevel"/>
    <w:tmpl w:val="BA56F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52ED7"/>
    <w:multiLevelType w:val="hybridMultilevel"/>
    <w:tmpl w:val="8A5C753E"/>
    <w:lvl w:ilvl="0" w:tplc="6F601C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B1C47"/>
    <w:multiLevelType w:val="hybridMultilevel"/>
    <w:tmpl w:val="FBDA9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E350F"/>
    <w:multiLevelType w:val="hybridMultilevel"/>
    <w:tmpl w:val="F8405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974A24"/>
    <w:multiLevelType w:val="hybridMultilevel"/>
    <w:tmpl w:val="30B63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03B89"/>
    <w:multiLevelType w:val="hybridMultilevel"/>
    <w:tmpl w:val="5CDCF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D6688"/>
    <w:multiLevelType w:val="hybridMultilevel"/>
    <w:tmpl w:val="647C7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86B1503"/>
    <w:multiLevelType w:val="hybridMultilevel"/>
    <w:tmpl w:val="832485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332D0"/>
    <w:multiLevelType w:val="hybridMultilevel"/>
    <w:tmpl w:val="8E00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C4EEE"/>
    <w:multiLevelType w:val="hybridMultilevel"/>
    <w:tmpl w:val="99C0D20E"/>
    <w:lvl w:ilvl="0" w:tplc="299A53D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F027C"/>
    <w:multiLevelType w:val="hybridMultilevel"/>
    <w:tmpl w:val="DEC27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252382">
    <w:abstractNumId w:val="4"/>
  </w:num>
  <w:num w:numId="2" w16cid:durableId="218055848">
    <w:abstractNumId w:val="22"/>
  </w:num>
  <w:num w:numId="3" w16cid:durableId="312178364">
    <w:abstractNumId w:val="13"/>
  </w:num>
  <w:num w:numId="4" w16cid:durableId="2097939312">
    <w:abstractNumId w:val="18"/>
  </w:num>
  <w:num w:numId="5" w16cid:durableId="1841893493">
    <w:abstractNumId w:val="6"/>
  </w:num>
  <w:num w:numId="6" w16cid:durableId="2003701664">
    <w:abstractNumId w:val="0"/>
  </w:num>
  <w:num w:numId="7" w16cid:durableId="1414811621">
    <w:abstractNumId w:val="11"/>
  </w:num>
  <w:num w:numId="8" w16cid:durableId="1040982676">
    <w:abstractNumId w:val="1"/>
  </w:num>
  <w:num w:numId="9" w16cid:durableId="1136871942">
    <w:abstractNumId w:val="15"/>
  </w:num>
  <w:num w:numId="10" w16cid:durableId="1773932978">
    <w:abstractNumId w:val="19"/>
  </w:num>
  <w:num w:numId="11" w16cid:durableId="10189326">
    <w:abstractNumId w:val="25"/>
  </w:num>
  <w:num w:numId="12" w16cid:durableId="20984090">
    <w:abstractNumId w:val="9"/>
  </w:num>
  <w:num w:numId="13" w16cid:durableId="581330626">
    <w:abstractNumId w:val="8"/>
  </w:num>
  <w:num w:numId="14" w16cid:durableId="472721081">
    <w:abstractNumId w:val="20"/>
  </w:num>
  <w:num w:numId="15" w16cid:durableId="1270119040">
    <w:abstractNumId w:val="14"/>
  </w:num>
  <w:num w:numId="16" w16cid:durableId="1016151895">
    <w:abstractNumId w:val="21"/>
  </w:num>
  <w:num w:numId="17" w16cid:durableId="296843095">
    <w:abstractNumId w:val="23"/>
  </w:num>
  <w:num w:numId="18" w16cid:durableId="1681933332">
    <w:abstractNumId w:val="5"/>
  </w:num>
  <w:num w:numId="19" w16cid:durableId="1938632890">
    <w:abstractNumId w:val="2"/>
  </w:num>
  <w:num w:numId="20" w16cid:durableId="991375111">
    <w:abstractNumId w:val="3"/>
  </w:num>
  <w:num w:numId="21" w16cid:durableId="1417946322">
    <w:abstractNumId w:val="24"/>
  </w:num>
  <w:num w:numId="22" w16cid:durableId="2098087998">
    <w:abstractNumId w:val="10"/>
  </w:num>
  <w:num w:numId="23" w16cid:durableId="1356158144">
    <w:abstractNumId w:val="16"/>
  </w:num>
  <w:num w:numId="24" w16cid:durableId="136655755">
    <w:abstractNumId w:val="12"/>
  </w:num>
  <w:num w:numId="25" w16cid:durableId="1675038231">
    <w:abstractNumId w:val="7"/>
  </w:num>
  <w:num w:numId="26" w16cid:durableId="2405298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89F"/>
    <w:rsid w:val="00013673"/>
    <w:rsid w:val="00027C0F"/>
    <w:rsid w:val="00062ED8"/>
    <w:rsid w:val="00066E70"/>
    <w:rsid w:val="0007667A"/>
    <w:rsid w:val="000A4E0B"/>
    <w:rsid w:val="000A4FDA"/>
    <w:rsid w:val="000B3BE8"/>
    <w:rsid w:val="000C67FF"/>
    <w:rsid w:val="000D266E"/>
    <w:rsid w:val="001160A6"/>
    <w:rsid w:val="00135E50"/>
    <w:rsid w:val="001E2381"/>
    <w:rsid w:val="001F0CCB"/>
    <w:rsid w:val="00204329"/>
    <w:rsid w:val="0021500E"/>
    <w:rsid w:val="00292C97"/>
    <w:rsid w:val="002A519D"/>
    <w:rsid w:val="002F4992"/>
    <w:rsid w:val="00320562"/>
    <w:rsid w:val="00327B1F"/>
    <w:rsid w:val="00334343"/>
    <w:rsid w:val="0034341C"/>
    <w:rsid w:val="00396174"/>
    <w:rsid w:val="003D2A67"/>
    <w:rsid w:val="00407690"/>
    <w:rsid w:val="0042168F"/>
    <w:rsid w:val="004250F8"/>
    <w:rsid w:val="004438A9"/>
    <w:rsid w:val="00443AE0"/>
    <w:rsid w:val="004518BE"/>
    <w:rsid w:val="00470EE4"/>
    <w:rsid w:val="004920DE"/>
    <w:rsid w:val="004932A3"/>
    <w:rsid w:val="004C6947"/>
    <w:rsid w:val="004E4465"/>
    <w:rsid w:val="00506B85"/>
    <w:rsid w:val="00530C40"/>
    <w:rsid w:val="00532966"/>
    <w:rsid w:val="005342EC"/>
    <w:rsid w:val="00550D0D"/>
    <w:rsid w:val="00555076"/>
    <w:rsid w:val="005822EE"/>
    <w:rsid w:val="005B0BD1"/>
    <w:rsid w:val="005B3F8D"/>
    <w:rsid w:val="005E6463"/>
    <w:rsid w:val="005F3E52"/>
    <w:rsid w:val="006040FD"/>
    <w:rsid w:val="00605B1B"/>
    <w:rsid w:val="00616130"/>
    <w:rsid w:val="00617CB9"/>
    <w:rsid w:val="00654E2A"/>
    <w:rsid w:val="006701C4"/>
    <w:rsid w:val="00677567"/>
    <w:rsid w:val="00686E04"/>
    <w:rsid w:val="00695A7F"/>
    <w:rsid w:val="006D0430"/>
    <w:rsid w:val="006D31C4"/>
    <w:rsid w:val="006E7016"/>
    <w:rsid w:val="006F1108"/>
    <w:rsid w:val="00724105"/>
    <w:rsid w:val="00740AFA"/>
    <w:rsid w:val="0074585A"/>
    <w:rsid w:val="00763F96"/>
    <w:rsid w:val="007674B4"/>
    <w:rsid w:val="00780481"/>
    <w:rsid w:val="007843D9"/>
    <w:rsid w:val="007B54B2"/>
    <w:rsid w:val="007F5639"/>
    <w:rsid w:val="0080789E"/>
    <w:rsid w:val="0084489F"/>
    <w:rsid w:val="00854B50"/>
    <w:rsid w:val="0085545E"/>
    <w:rsid w:val="00885256"/>
    <w:rsid w:val="008A6E69"/>
    <w:rsid w:val="008B4231"/>
    <w:rsid w:val="008C2901"/>
    <w:rsid w:val="00905101"/>
    <w:rsid w:val="00920635"/>
    <w:rsid w:val="0092078F"/>
    <w:rsid w:val="00940AD0"/>
    <w:rsid w:val="00952F64"/>
    <w:rsid w:val="0097652F"/>
    <w:rsid w:val="00980CEB"/>
    <w:rsid w:val="009A2195"/>
    <w:rsid w:val="009D3A6B"/>
    <w:rsid w:val="009F7E98"/>
    <w:rsid w:val="00A35701"/>
    <w:rsid w:val="00A52AAD"/>
    <w:rsid w:val="00A63F7F"/>
    <w:rsid w:val="00AC370A"/>
    <w:rsid w:val="00AC642C"/>
    <w:rsid w:val="00AD13E9"/>
    <w:rsid w:val="00AF6640"/>
    <w:rsid w:val="00B227C9"/>
    <w:rsid w:val="00B31120"/>
    <w:rsid w:val="00B43C06"/>
    <w:rsid w:val="00B82C2A"/>
    <w:rsid w:val="00BA2ACC"/>
    <w:rsid w:val="00BD1C15"/>
    <w:rsid w:val="00BD1D4B"/>
    <w:rsid w:val="00C24B01"/>
    <w:rsid w:val="00C40946"/>
    <w:rsid w:val="00C70B45"/>
    <w:rsid w:val="00C904FB"/>
    <w:rsid w:val="00C9149F"/>
    <w:rsid w:val="00CB7BA8"/>
    <w:rsid w:val="00CC436F"/>
    <w:rsid w:val="00CF1104"/>
    <w:rsid w:val="00D013C5"/>
    <w:rsid w:val="00D22888"/>
    <w:rsid w:val="00D37FC3"/>
    <w:rsid w:val="00D5412A"/>
    <w:rsid w:val="00D56508"/>
    <w:rsid w:val="00DB5D2F"/>
    <w:rsid w:val="00DD2C40"/>
    <w:rsid w:val="00DE24F2"/>
    <w:rsid w:val="00E35A4A"/>
    <w:rsid w:val="00E624BE"/>
    <w:rsid w:val="00E629C5"/>
    <w:rsid w:val="00E646CE"/>
    <w:rsid w:val="00E709B5"/>
    <w:rsid w:val="00E76FED"/>
    <w:rsid w:val="00E84E24"/>
    <w:rsid w:val="00E9477F"/>
    <w:rsid w:val="00EA238F"/>
    <w:rsid w:val="00EA6F36"/>
    <w:rsid w:val="00EB247E"/>
    <w:rsid w:val="00EC2323"/>
    <w:rsid w:val="00ED4F4A"/>
    <w:rsid w:val="00EF3C03"/>
    <w:rsid w:val="00F22628"/>
    <w:rsid w:val="00F306E4"/>
    <w:rsid w:val="00F35EE1"/>
    <w:rsid w:val="00F814CD"/>
    <w:rsid w:val="00FA4515"/>
    <w:rsid w:val="00FC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2BDD8"/>
  <w15:docId w15:val="{C19B2496-EFE4-4B43-A904-EF865199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D2A67"/>
  </w:style>
  <w:style w:type="paragraph" w:styleId="ListParagraph">
    <w:name w:val="List Paragraph"/>
    <w:basedOn w:val="Normal"/>
    <w:uiPriority w:val="34"/>
    <w:qFormat/>
    <w:rsid w:val="003D2A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A67"/>
  </w:style>
  <w:style w:type="paragraph" w:styleId="Footer">
    <w:name w:val="footer"/>
    <w:basedOn w:val="Normal"/>
    <w:link w:val="Foot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A67"/>
  </w:style>
  <w:style w:type="paragraph" w:styleId="EndnoteText">
    <w:name w:val="endnote text"/>
    <w:basedOn w:val="Normal"/>
    <w:link w:val="EndnoteTextChar"/>
    <w:uiPriority w:val="99"/>
    <w:semiHidden/>
    <w:unhideWhenUsed/>
    <w:rsid w:val="00CB7BA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B7BA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B7BA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205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562"/>
    <w:rPr>
      <w:rFonts w:ascii="Tahoma" w:hAnsi="Tahoma" w:cs="Tahoma"/>
      <w:sz w:val="16"/>
      <w:szCs w:val="16"/>
    </w:rPr>
  </w:style>
  <w:style w:type="character" w:customStyle="1" w:styleId="BoardTitle">
    <w:name w:val="BoardTitle"/>
    <w:basedOn w:val="DefaultParagraphFont"/>
    <w:uiPriority w:val="1"/>
    <w:rsid w:val="000C67FF"/>
    <w:rPr>
      <w:rFonts w:ascii="Times New Roman" w:hAnsi="Times New Roman"/>
      <w:sz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4438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8A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8A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8A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8A9"/>
    <w:rPr>
      <w:b/>
      <w:bCs/>
      <w:sz w:val="20"/>
      <w:szCs w:val="20"/>
    </w:rPr>
  </w:style>
  <w:style w:type="paragraph" w:customStyle="1" w:styleId="NoParagraphStyle">
    <w:name w:val="[No Paragraph Style]"/>
    <w:rsid w:val="005822E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1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7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andivort\Dropbox\TSBA%20-%20Policy%20Department\Base%20Policy%20Manual\TSBA%20Generic%20Policy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1DFA141B734A2088A2C19069E22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EB302-21E5-4975-A6BA-CA72AD492B1C}"/>
      </w:docPartPr>
      <w:docPartBody>
        <w:p w:rsidR="00554FD6" w:rsidRDefault="00596C47" w:rsidP="00596C47">
          <w:pPr>
            <w:pStyle w:val="501DFA141B734A2088A2C19069E222E3"/>
          </w:pPr>
          <w:r>
            <w:rPr>
              <w:rStyle w:val="PlaceholderText"/>
            </w:rPr>
            <w:t>Click here to enter the policy title</w:t>
          </w:r>
          <w:r w:rsidRPr="00CD7C0B">
            <w:rPr>
              <w:rStyle w:val="PlaceholderText"/>
            </w:rPr>
            <w:t>.</w:t>
          </w:r>
        </w:p>
      </w:docPartBody>
    </w:docPart>
    <w:docPart>
      <w:docPartPr>
        <w:name w:val="4692DE5D82804F2D86E4ADFDB2FE2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2E044-FB4C-4E75-AE64-ABB5F024DCA9}"/>
      </w:docPartPr>
      <w:docPartBody>
        <w:p w:rsidR="00554FD6" w:rsidRDefault="00596C47" w:rsidP="00596C47">
          <w:pPr>
            <w:pStyle w:val="4692DE5D82804F2D86E4ADFDB2FE2409"/>
          </w:pPr>
          <w:r>
            <w:rPr>
              <w:rStyle w:val="PlaceholderText"/>
            </w:rPr>
            <w:t>Enter Code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C47"/>
    <w:rsid w:val="000E3C0F"/>
    <w:rsid w:val="003B68E4"/>
    <w:rsid w:val="0046298C"/>
    <w:rsid w:val="004D2822"/>
    <w:rsid w:val="00554FD6"/>
    <w:rsid w:val="00596C47"/>
    <w:rsid w:val="006139C7"/>
    <w:rsid w:val="006447A4"/>
    <w:rsid w:val="00725708"/>
    <w:rsid w:val="008720D9"/>
    <w:rsid w:val="008C197D"/>
    <w:rsid w:val="009E7518"/>
    <w:rsid w:val="00A35AF2"/>
    <w:rsid w:val="00AF6640"/>
    <w:rsid w:val="00C90530"/>
    <w:rsid w:val="00D35D44"/>
    <w:rsid w:val="00DC7B98"/>
    <w:rsid w:val="00E10371"/>
    <w:rsid w:val="00E26DC1"/>
    <w:rsid w:val="00EB3364"/>
    <w:rsid w:val="00FA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6C47"/>
    <w:rPr>
      <w:color w:val="808080"/>
    </w:rPr>
  </w:style>
  <w:style w:type="paragraph" w:customStyle="1" w:styleId="501DFA141B734A2088A2C19069E222E3">
    <w:name w:val="501DFA141B734A2088A2C19069E222E3"/>
    <w:rsid w:val="00596C47"/>
  </w:style>
  <w:style w:type="paragraph" w:customStyle="1" w:styleId="4692DE5D82804F2D86E4ADFDB2FE2409">
    <w:name w:val="4692DE5D82804F2D86E4ADFDB2FE2409"/>
    <w:rsid w:val="00596C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2DD7ABA-2C91-4792-9724-10282217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TSBA Generic Policy Template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Permission Form for Medication</vt:lpstr>
    </vt:vector>
  </TitlesOfParts>
  <Manager/>
  <Company/>
  <LinksUpToDate>false</LinksUpToDate>
  <CharactersWithSpaces>1373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Form for Medication</dc:title>
  <dc:subject/>
  <dc:creator>Emily Vandivort</dc:creator>
  <cp:keywords>6.405.3</cp:keywords>
  <dc:description/>
  <cp:lastModifiedBy>Mischelle Simcox</cp:lastModifiedBy>
  <cp:revision>2</cp:revision>
  <cp:lastPrinted>2019-09-19T16:39:00Z</cp:lastPrinted>
  <dcterms:created xsi:type="dcterms:W3CDTF">2026-04-16T18:15:00Z</dcterms:created>
  <dcterms:modified xsi:type="dcterms:W3CDTF">2026-04-16T18:15:00Z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ardTitle">
    <vt:lpwstr>Cumberland Board</vt:lpwstr>
  </property>
</Properties>
</file>