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D2360" w14:textId="77777777" w:rsidR="00164D69" w:rsidRDefault="00164D69" w:rsidP="00616807"/>
    <w:p w14:paraId="3523137C" w14:textId="3EC3F97C" w:rsidR="00164D69" w:rsidRPr="00F448EE" w:rsidRDefault="00164D69" w:rsidP="00224674">
      <w:pPr>
        <w:overflowPunct/>
        <w:autoSpaceDE/>
        <w:autoSpaceDN/>
        <w:adjustRightInd/>
        <w:spacing w:before="240" w:after="100" w:afterAutospacing="1"/>
        <w:textAlignment w:val="auto"/>
        <w:rPr>
          <w:rFonts w:ascii="Times New Roman" w:hAnsi="Times New Roman"/>
          <w:color w:val="auto"/>
          <w:sz w:val="24"/>
          <w:szCs w:val="24"/>
        </w:rPr>
      </w:pPr>
      <w:r w:rsidRPr="00F448EE">
        <w:rPr>
          <w:rFonts w:cs="Arial"/>
          <w:sz w:val="22"/>
          <w:szCs w:val="22"/>
        </w:rPr>
        <w:t xml:space="preserve">DATE:        </w:t>
      </w:r>
      <w:r w:rsidRPr="00F448EE">
        <w:rPr>
          <w:rFonts w:cs="Arial"/>
          <w:sz w:val="22"/>
          <w:szCs w:val="22"/>
        </w:rPr>
        <w:tab/>
      </w:r>
      <w:r w:rsidR="00554F53">
        <w:rPr>
          <w:rFonts w:cs="Arial"/>
          <w:sz w:val="22"/>
          <w:szCs w:val="22"/>
        </w:rPr>
        <w:t>May 2</w:t>
      </w:r>
      <w:r w:rsidR="008C4C34">
        <w:rPr>
          <w:rFonts w:cs="Arial"/>
          <w:sz w:val="22"/>
          <w:szCs w:val="22"/>
        </w:rPr>
        <w:t>6</w:t>
      </w:r>
      <w:r w:rsidRPr="00F448EE">
        <w:rPr>
          <w:rFonts w:cs="Arial"/>
          <w:sz w:val="22"/>
          <w:szCs w:val="22"/>
        </w:rPr>
        <w:t>, 202</w:t>
      </w:r>
      <w:r w:rsidR="002B238F">
        <w:rPr>
          <w:rFonts w:cs="Arial"/>
          <w:sz w:val="22"/>
          <w:szCs w:val="22"/>
        </w:rPr>
        <w:t>6</w:t>
      </w:r>
    </w:p>
    <w:p w14:paraId="1DAF4E52" w14:textId="77777777" w:rsidR="00164D69" w:rsidRPr="00F448EE" w:rsidRDefault="00164D69" w:rsidP="00224674">
      <w:pPr>
        <w:overflowPunct/>
        <w:autoSpaceDE/>
        <w:autoSpaceDN/>
        <w:adjustRightInd/>
        <w:spacing w:before="240" w:after="100" w:afterAutospacing="1"/>
        <w:textAlignment w:val="auto"/>
        <w:rPr>
          <w:rFonts w:ascii="Times New Roman" w:hAnsi="Times New Roman"/>
          <w:color w:val="auto"/>
          <w:sz w:val="24"/>
          <w:szCs w:val="24"/>
        </w:rPr>
      </w:pPr>
      <w:r w:rsidRPr="00F448EE">
        <w:rPr>
          <w:rFonts w:cs="Arial"/>
          <w:sz w:val="22"/>
          <w:szCs w:val="22"/>
        </w:rPr>
        <w:t xml:space="preserve">TO:              </w:t>
      </w:r>
      <w:r w:rsidRPr="00F448EE">
        <w:rPr>
          <w:rFonts w:cs="Arial"/>
          <w:sz w:val="22"/>
          <w:szCs w:val="22"/>
        </w:rPr>
        <w:tab/>
        <w:t>President, Board of Education</w:t>
      </w:r>
    </w:p>
    <w:p w14:paraId="695C6432" w14:textId="77777777" w:rsidR="00164D69" w:rsidRPr="00F448EE" w:rsidRDefault="00164D69" w:rsidP="00224674">
      <w:pPr>
        <w:overflowPunct/>
        <w:autoSpaceDE/>
        <w:autoSpaceDN/>
        <w:adjustRightInd/>
        <w:spacing w:before="240" w:after="100" w:afterAutospacing="1"/>
        <w:textAlignment w:val="auto"/>
        <w:rPr>
          <w:rFonts w:ascii="Times New Roman" w:hAnsi="Times New Roman"/>
          <w:color w:val="auto"/>
          <w:sz w:val="24"/>
          <w:szCs w:val="24"/>
        </w:rPr>
      </w:pPr>
      <w:r w:rsidRPr="00F448EE">
        <w:rPr>
          <w:rFonts w:cs="Arial"/>
          <w:sz w:val="22"/>
          <w:szCs w:val="22"/>
        </w:rPr>
        <w:t xml:space="preserve">FROM:        </w:t>
      </w:r>
      <w:r w:rsidRPr="00F448EE"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>Nicholas S. McIlwain</w:t>
      </w:r>
    </w:p>
    <w:p w14:paraId="187CCC26" w14:textId="77777777" w:rsidR="00164D69" w:rsidRPr="00F448EE" w:rsidRDefault="00164D69" w:rsidP="00224674">
      <w:pPr>
        <w:overflowPunct/>
        <w:autoSpaceDE/>
        <w:autoSpaceDN/>
        <w:adjustRightInd/>
        <w:spacing w:before="240" w:after="100" w:afterAutospacing="1"/>
        <w:textAlignment w:val="auto"/>
        <w:rPr>
          <w:rFonts w:ascii="Times New Roman" w:hAnsi="Times New Roman"/>
          <w:color w:val="auto"/>
          <w:sz w:val="24"/>
          <w:szCs w:val="24"/>
        </w:rPr>
      </w:pPr>
      <w:r w:rsidRPr="00F448EE">
        <w:rPr>
          <w:rFonts w:cs="Arial"/>
          <w:sz w:val="22"/>
          <w:szCs w:val="22"/>
        </w:rPr>
        <w:t>                    </w:t>
      </w:r>
      <w:r w:rsidRPr="00F448EE"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>Director of Assessment and Alternative Education</w:t>
      </w:r>
    </w:p>
    <w:p w14:paraId="06B09C8F" w14:textId="4CF9D14B" w:rsidR="00164D69" w:rsidRPr="00F448EE" w:rsidRDefault="00164D69" w:rsidP="00224674">
      <w:pPr>
        <w:overflowPunct/>
        <w:autoSpaceDE/>
        <w:autoSpaceDN/>
        <w:adjustRightInd/>
        <w:spacing w:before="240" w:after="100" w:afterAutospacing="1"/>
        <w:textAlignment w:val="auto"/>
        <w:rPr>
          <w:rFonts w:ascii="Times New Roman" w:hAnsi="Times New Roman"/>
          <w:color w:val="auto"/>
          <w:sz w:val="24"/>
          <w:szCs w:val="24"/>
        </w:rPr>
      </w:pPr>
      <w:r w:rsidRPr="00F448EE">
        <w:rPr>
          <w:rFonts w:cs="Arial"/>
          <w:sz w:val="22"/>
          <w:szCs w:val="22"/>
        </w:rPr>
        <w:t xml:space="preserve">REPORT     </w:t>
      </w:r>
      <w:r w:rsidRPr="00F448EE">
        <w:rPr>
          <w:rFonts w:cs="Arial"/>
          <w:sz w:val="22"/>
          <w:szCs w:val="22"/>
        </w:rPr>
        <w:tab/>
      </w:r>
      <w:r w:rsidR="00554F53">
        <w:rPr>
          <w:rFonts w:cs="Arial"/>
          <w:sz w:val="22"/>
          <w:szCs w:val="22"/>
        </w:rPr>
        <w:t>January 202</w:t>
      </w:r>
      <w:r w:rsidR="002B238F">
        <w:rPr>
          <w:rFonts w:cs="Arial"/>
          <w:sz w:val="22"/>
          <w:szCs w:val="22"/>
        </w:rPr>
        <w:t>6</w:t>
      </w:r>
      <w:r w:rsidR="001C3F71">
        <w:rPr>
          <w:rFonts w:cs="Arial"/>
          <w:sz w:val="22"/>
          <w:szCs w:val="22"/>
        </w:rPr>
        <w:t xml:space="preserve"> thru May</w:t>
      </w:r>
      <w:r w:rsidRPr="00F448EE">
        <w:rPr>
          <w:rFonts w:cs="Arial"/>
          <w:sz w:val="22"/>
          <w:szCs w:val="22"/>
        </w:rPr>
        <w:t xml:space="preserve"> 202</w:t>
      </w:r>
      <w:r w:rsidR="002B238F">
        <w:rPr>
          <w:rFonts w:cs="Arial"/>
          <w:sz w:val="22"/>
          <w:szCs w:val="22"/>
        </w:rPr>
        <w:t>6</w:t>
      </w:r>
    </w:p>
    <w:p w14:paraId="4072C9C1" w14:textId="77777777" w:rsidR="00164D69" w:rsidRPr="00F448EE" w:rsidRDefault="00164D69" w:rsidP="00224674">
      <w:pPr>
        <w:overflowPunct/>
        <w:autoSpaceDE/>
        <w:autoSpaceDN/>
        <w:adjustRightInd/>
        <w:spacing w:before="240" w:after="100" w:afterAutospacing="1"/>
        <w:textAlignment w:val="auto"/>
        <w:rPr>
          <w:rFonts w:ascii="Times New Roman" w:hAnsi="Times New Roman"/>
          <w:color w:val="auto"/>
          <w:sz w:val="24"/>
          <w:szCs w:val="24"/>
        </w:rPr>
      </w:pPr>
      <w:r w:rsidRPr="00F448EE">
        <w:rPr>
          <w:rFonts w:cs="Arial"/>
          <w:sz w:val="22"/>
          <w:szCs w:val="22"/>
        </w:rPr>
        <w:t>DATE:</w:t>
      </w:r>
    </w:p>
    <w:p w14:paraId="0EB2C69C" w14:textId="77777777" w:rsidR="00164D69" w:rsidRPr="00F448EE" w:rsidRDefault="00164D69" w:rsidP="00224674">
      <w:pPr>
        <w:overflowPunct/>
        <w:autoSpaceDE/>
        <w:autoSpaceDN/>
        <w:adjustRightInd/>
        <w:spacing w:before="240" w:after="100" w:afterAutospacing="1"/>
        <w:textAlignment w:val="auto"/>
        <w:rPr>
          <w:rFonts w:ascii="Times New Roman" w:hAnsi="Times New Roman"/>
          <w:color w:val="auto"/>
          <w:sz w:val="24"/>
          <w:szCs w:val="24"/>
        </w:rPr>
      </w:pPr>
      <w:r w:rsidRPr="00F448EE">
        <w:rPr>
          <w:rFonts w:cs="Arial"/>
          <w:sz w:val="22"/>
          <w:szCs w:val="22"/>
        </w:rPr>
        <w:t xml:space="preserve">RE:              </w:t>
      </w:r>
      <w:r w:rsidRPr="00F448EE">
        <w:rPr>
          <w:rFonts w:cs="Arial"/>
          <w:sz w:val="22"/>
          <w:szCs w:val="22"/>
        </w:rPr>
        <w:tab/>
        <w:t>Board Policy 5517.01</w:t>
      </w:r>
    </w:p>
    <w:p w14:paraId="7B7A0BCF" w14:textId="77777777" w:rsidR="00164D69" w:rsidRPr="00F448EE" w:rsidRDefault="00164D69" w:rsidP="00164D69">
      <w:pPr>
        <w:overflowPunct/>
        <w:autoSpaceDE/>
        <w:autoSpaceDN/>
        <w:adjustRightInd/>
        <w:spacing w:before="240" w:after="240"/>
        <w:textAlignment w:val="auto"/>
        <w:rPr>
          <w:rFonts w:ascii="Times New Roman" w:hAnsi="Times New Roman"/>
          <w:color w:val="auto"/>
          <w:sz w:val="24"/>
          <w:szCs w:val="24"/>
        </w:rPr>
      </w:pPr>
      <w:r w:rsidRPr="00F448EE">
        <w:rPr>
          <w:rFonts w:cs="Arial"/>
          <w:sz w:val="22"/>
          <w:szCs w:val="22"/>
        </w:rPr>
        <w:t> </w:t>
      </w:r>
    </w:p>
    <w:p w14:paraId="14240CCC" w14:textId="77777777" w:rsidR="00164D69" w:rsidRPr="00F448EE" w:rsidRDefault="00164D69" w:rsidP="00164D69">
      <w:pPr>
        <w:overflowPunct/>
        <w:autoSpaceDE/>
        <w:autoSpaceDN/>
        <w:adjustRightInd/>
        <w:spacing w:before="240" w:after="240"/>
        <w:jc w:val="both"/>
        <w:textAlignment w:val="auto"/>
        <w:rPr>
          <w:rFonts w:ascii="Times New Roman" w:hAnsi="Times New Roman"/>
          <w:color w:val="auto"/>
          <w:sz w:val="24"/>
          <w:szCs w:val="24"/>
        </w:rPr>
      </w:pPr>
      <w:r w:rsidRPr="00F448EE">
        <w:rPr>
          <w:rFonts w:cs="Arial"/>
          <w:sz w:val="22"/>
          <w:szCs w:val="22"/>
        </w:rPr>
        <w:t xml:space="preserve">The district administration is required to provide the President of the District Board of Education a written summary of all reported incidents on a semi-annual basis.  Further, </w:t>
      </w:r>
      <w:r w:rsidR="00554F53" w:rsidRPr="00F448EE">
        <w:rPr>
          <w:rFonts w:cs="Arial"/>
          <w:sz w:val="22"/>
          <w:szCs w:val="22"/>
        </w:rPr>
        <w:t>district</w:t>
      </w:r>
      <w:r w:rsidR="00554F53">
        <w:rPr>
          <w:rFonts w:cs="Arial"/>
          <w:sz w:val="22"/>
          <w:szCs w:val="22"/>
        </w:rPr>
        <w:t>s</w:t>
      </w:r>
      <w:r w:rsidRPr="00F448EE">
        <w:rPr>
          <w:rFonts w:cs="Arial"/>
          <w:sz w:val="22"/>
          <w:szCs w:val="22"/>
        </w:rPr>
        <w:t xml:space="preserve"> are required to post this summary on its website to the extent allowed under the “Family Educational Rights and Privacy Act of 1974”.</w:t>
      </w:r>
    </w:p>
    <w:p w14:paraId="460BA6AE" w14:textId="77777777" w:rsidR="00164D69" w:rsidRPr="00F448EE" w:rsidRDefault="00164D69" w:rsidP="00164D69">
      <w:pPr>
        <w:overflowPunct/>
        <w:autoSpaceDE/>
        <w:autoSpaceDN/>
        <w:adjustRightInd/>
        <w:spacing w:before="240" w:after="240"/>
        <w:textAlignment w:val="auto"/>
        <w:rPr>
          <w:rFonts w:ascii="Times New Roman" w:hAnsi="Times New Roman"/>
          <w:color w:val="auto"/>
          <w:sz w:val="24"/>
          <w:szCs w:val="24"/>
        </w:rPr>
      </w:pPr>
      <w:r w:rsidRPr="00F448EE">
        <w:rPr>
          <w:rFonts w:cs="Arial"/>
          <w:sz w:val="22"/>
          <w:szCs w:val="22"/>
        </w:rPr>
        <w:t> </w:t>
      </w:r>
    </w:p>
    <w:p w14:paraId="4806405F" w14:textId="543C76B5" w:rsidR="00164D69" w:rsidRDefault="00164D69" w:rsidP="00164D69">
      <w:pPr>
        <w:overflowPunct/>
        <w:autoSpaceDE/>
        <w:autoSpaceDN/>
        <w:adjustRightInd/>
        <w:spacing w:before="240" w:after="240"/>
        <w:textAlignment w:val="auto"/>
        <w:rPr>
          <w:rFonts w:cs="Arial"/>
          <w:sz w:val="22"/>
          <w:szCs w:val="22"/>
        </w:rPr>
      </w:pPr>
      <w:r w:rsidRPr="00F448EE">
        <w:rPr>
          <w:rFonts w:cs="Arial"/>
          <w:sz w:val="22"/>
          <w:szCs w:val="22"/>
        </w:rPr>
        <w:t xml:space="preserve">Bi-annual reports occur at the end of December and the </w:t>
      </w:r>
      <w:r w:rsidR="002B238F">
        <w:rPr>
          <w:rFonts w:cs="Arial"/>
          <w:sz w:val="22"/>
          <w:szCs w:val="22"/>
        </w:rPr>
        <w:t>e</w:t>
      </w:r>
      <w:r w:rsidRPr="00F448EE">
        <w:rPr>
          <w:rFonts w:cs="Arial"/>
          <w:sz w:val="22"/>
          <w:szCs w:val="22"/>
        </w:rPr>
        <w:t>nd of May of a school year.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1255"/>
        <w:gridCol w:w="2152"/>
        <w:gridCol w:w="1761"/>
        <w:gridCol w:w="1576"/>
        <w:gridCol w:w="1711"/>
      </w:tblGrid>
      <w:tr w:rsidR="00F82355" w:rsidRPr="00741DFE" w14:paraId="1277FE65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4E2D9CE0" w14:textId="06B0FD76" w:rsidR="00741DFE" w:rsidRPr="00F82355" w:rsidRDefault="00741DFE" w:rsidP="00F82355">
            <w:pPr>
              <w:overflowPunct/>
              <w:autoSpaceDE/>
              <w:autoSpaceDN/>
              <w:adjustRightInd/>
              <w:spacing w:before="240" w:after="240"/>
              <w:jc w:val="center"/>
              <w:textAlignment w:val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8235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Incident</w:t>
            </w:r>
            <w:r w:rsidR="00F8235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F8235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#</w:t>
            </w:r>
          </w:p>
        </w:tc>
        <w:tc>
          <w:tcPr>
            <w:tcW w:w="2152" w:type="dxa"/>
            <w:noWrap/>
            <w:hideMark/>
          </w:tcPr>
          <w:p w14:paraId="46E81E7B" w14:textId="77777777" w:rsidR="00741DFE" w:rsidRPr="00F82355" w:rsidRDefault="00741DFE" w:rsidP="00F82355">
            <w:pPr>
              <w:overflowPunct/>
              <w:autoSpaceDE/>
              <w:autoSpaceDN/>
              <w:adjustRightInd/>
              <w:spacing w:before="240" w:after="240"/>
              <w:jc w:val="center"/>
              <w:textAlignment w:val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8235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School</w:t>
            </w:r>
          </w:p>
        </w:tc>
        <w:tc>
          <w:tcPr>
            <w:tcW w:w="1761" w:type="dxa"/>
            <w:noWrap/>
            <w:hideMark/>
          </w:tcPr>
          <w:p w14:paraId="51E63E1B" w14:textId="77777777" w:rsidR="00741DFE" w:rsidRPr="00F82355" w:rsidRDefault="00741DFE" w:rsidP="00F82355">
            <w:pPr>
              <w:overflowPunct/>
              <w:autoSpaceDE/>
              <w:autoSpaceDN/>
              <w:adjustRightInd/>
              <w:spacing w:before="240" w:after="240"/>
              <w:jc w:val="center"/>
              <w:textAlignment w:val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8235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Consequence</w:t>
            </w:r>
          </w:p>
        </w:tc>
        <w:tc>
          <w:tcPr>
            <w:tcW w:w="1576" w:type="dxa"/>
            <w:noWrap/>
            <w:hideMark/>
          </w:tcPr>
          <w:p w14:paraId="08E98175" w14:textId="77777777" w:rsidR="00741DFE" w:rsidRPr="00F82355" w:rsidRDefault="00741DFE" w:rsidP="00F82355">
            <w:pPr>
              <w:overflowPunct/>
              <w:autoSpaceDE/>
              <w:autoSpaceDN/>
              <w:adjustRightInd/>
              <w:spacing w:before="240" w:after="240"/>
              <w:jc w:val="center"/>
              <w:textAlignment w:val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8235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Incident Date</w:t>
            </w:r>
          </w:p>
        </w:tc>
        <w:tc>
          <w:tcPr>
            <w:tcW w:w="1711" w:type="dxa"/>
            <w:noWrap/>
            <w:hideMark/>
          </w:tcPr>
          <w:p w14:paraId="01180B59" w14:textId="77777777" w:rsidR="00741DFE" w:rsidRPr="00F82355" w:rsidRDefault="00741DFE" w:rsidP="00F82355">
            <w:pPr>
              <w:overflowPunct/>
              <w:autoSpaceDE/>
              <w:autoSpaceDN/>
              <w:adjustRightInd/>
              <w:spacing w:before="240" w:after="240"/>
              <w:jc w:val="center"/>
              <w:textAlignment w:val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82355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Incident Location</w:t>
            </w:r>
          </w:p>
        </w:tc>
      </w:tr>
      <w:tr w:rsidR="002B238F" w:rsidRPr="002B238F" w14:paraId="764FC997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07F274C2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152" w:type="dxa"/>
            <w:noWrap/>
            <w:hideMark/>
          </w:tcPr>
          <w:p w14:paraId="7B75F5F0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Westerville Central High School</w:t>
            </w:r>
          </w:p>
        </w:tc>
        <w:tc>
          <w:tcPr>
            <w:tcW w:w="1761" w:type="dxa"/>
            <w:noWrap/>
            <w:hideMark/>
          </w:tcPr>
          <w:p w14:paraId="7768F29E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Expulsion</w:t>
            </w:r>
          </w:p>
        </w:tc>
        <w:tc>
          <w:tcPr>
            <w:tcW w:w="1576" w:type="dxa"/>
            <w:noWrap/>
            <w:hideMark/>
          </w:tcPr>
          <w:p w14:paraId="1030901C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1/9/2026</w:t>
            </w:r>
          </w:p>
        </w:tc>
        <w:tc>
          <w:tcPr>
            <w:tcW w:w="1711" w:type="dxa"/>
            <w:noWrap/>
            <w:hideMark/>
          </w:tcPr>
          <w:p w14:paraId="32154DA0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2B238F" w:rsidRPr="002B238F" w14:paraId="4B367528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6DF59738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152" w:type="dxa"/>
            <w:noWrap/>
            <w:hideMark/>
          </w:tcPr>
          <w:p w14:paraId="01B738CF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Cherrington Elementary School</w:t>
            </w:r>
          </w:p>
        </w:tc>
        <w:tc>
          <w:tcPr>
            <w:tcW w:w="1761" w:type="dxa"/>
            <w:noWrap/>
            <w:hideMark/>
          </w:tcPr>
          <w:p w14:paraId="6D0AFB3E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576" w:type="dxa"/>
            <w:noWrap/>
            <w:hideMark/>
          </w:tcPr>
          <w:p w14:paraId="59557382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1/13/2026</w:t>
            </w:r>
          </w:p>
        </w:tc>
        <w:tc>
          <w:tcPr>
            <w:tcW w:w="1711" w:type="dxa"/>
            <w:noWrap/>
            <w:hideMark/>
          </w:tcPr>
          <w:p w14:paraId="3E3D280E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Classroom</w:t>
            </w:r>
          </w:p>
        </w:tc>
      </w:tr>
      <w:tr w:rsidR="002B238F" w:rsidRPr="002B238F" w14:paraId="3A59C9EF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033951BB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2152" w:type="dxa"/>
            <w:noWrap/>
            <w:hideMark/>
          </w:tcPr>
          <w:p w14:paraId="49013060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2B238F">
              <w:rPr>
                <w:rFonts w:ascii="Calibri" w:hAnsi="Calibri" w:cs="Calibri"/>
                <w:sz w:val="22"/>
                <w:szCs w:val="22"/>
              </w:rPr>
              <w:t>Fouse</w:t>
            </w:r>
            <w:proofErr w:type="spellEnd"/>
            <w:r w:rsidRPr="002B238F">
              <w:rPr>
                <w:rFonts w:ascii="Calibri" w:hAnsi="Calibri" w:cs="Calibri"/>
                <w:sz w:val="22"/>
                <w:szCs w:val="22"/>
              </w:rPr>
              <w:t xml:space="preserve"> Elementary School</w:t>
            </w:r>
          </w:p>
        </w:tc>
        <w:tc>
          <w:tcPr>
            <w:tcW w:w="1761" w:type="dxa"/>
            <w:noWrap/>
            <w:hideMark/>
          </w:tcPr>
          <w:p w14:paraId="4DA9AA9E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Conference</w:t>
            </w:r>
          </w:p>
        </w:tc>
        <w:tc>
          <w:tcPr>
            <w:tcW w:w="1576" w:type="dxa"/>
            <w:noWrap/>
            <w:hideMark/>
          </w:tcPr>
          <w:p w14:paraId="010354C8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1/13/2026</w:t>
            </w:r>
          </w:p>
        </w:tc>
        <w:tc>
          <w:tcPr>
            <w:tcW w:w="1711" w:type="dxa"/>
            <w:noWrap/>
            <w:hideMark/>
          </w:tcPr>
          <w:p w14:paraId="77D826EA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Cafeteria</w:t>
            </w:r>
          </w:p>
        </w:tc>
      </w:tr>
      <w:tr w:rsidR="002B238F" w:rsidRPr="002B238F" w14:paraId="2DE90B27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21A49CA2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2152" w:type="dxa"/>
            <w:noWrap/>
            <w:hideMark/>
          </w:tcPr>
          <w:p w14:paraId="4319BF47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Heritage Middle School</w:t>
            </w:r>
          </w:p>
        </w:tc>
        <w:tc>
          <w:tcPr>
            <w:tcW w:w="1761" w:type="dxa"/>
            <w:noWrap/>
            <w:hideMark/>
          </w:tcPr>
          <w:p w14:paraId="4DCBEB1F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Alternative Learning Center</w:t>
            </w:r>
          </w:p>
        </w:tc>
        <w:tc>
          <w:tcPr>
            <w:tcW w:w="1576" w:type="dxa"/>
            <w:noWrap/>
            <w:hideMark/>
          </w:tcPr>
          <w:p w14:paraId="2307E66B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1/15/2026</w:t>
            </w:r>
          </w:p>
        </w:tc>
        <w:tc>
          <w:tcPr>
            <w:tcW w:w="1711" w:type="dxa"/>
            <w:noWrap/>
            <w:hideMark/>
          </w:tcPr>
          <w:p w14:paraId="011F6EC4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2B238F" w:rsidRPr="002B238F" w14:paraId="3E800160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605DA89D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2152" w:type="dxa"/>
            <w:noWrap/>
            <w:hideMark/>
          </w:tcPr>
          <w:p w14:paraId="041A8563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Genoa Middle School</w:t>
            </w:r>
          </w:p>
        </w:tc>
        <w:tc>
          <w:tcPr>
            <w:tcW w:w="1761" w:type="dxa"/>
            <w:noWrap/>
            <w:hideMark/>
          </w:tcPr>
          <w:p w14:paraId="087BE9CE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576" w:type="dxa"/>
            <w:noWrap/>
            <w:hideMark/>
          </w:tcPr>
          <w:p w14:paraId="14C53837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1/16/2026</w:t>
            </w:r>
          </w:p>
        </w:tc>
        <w:tc>
          <w:tcPr>
            <w:tcW w:w="1711" w:type="dxa"/>
            <w:noWrap/>
            <w:hideMark/>
          </w:tcPr>
          <w:p w14:paraId="6D0A482E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Hallway</w:t>
            </w:r>
          </w:p>
        </w:tc>
      </w:tr>
      <w:tr w:rsidR="002B238F" w:rsidRPr="002B238F" w14:paraId="3C4F1638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4FC192AC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2152" w:type="dxa"/>
            <w:noWrap/>
            <w:hideMark/>
          </w:tcPr>
          <w:p w14:paraId="50249F4F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2B238F">
              <w:rPr>
                <w:rFonts w:ascii="Calibri" w:hAnsi="Calibri" w:cs="Calibri"/>
                <w:sz w:val="22"/>
                <w:szCs w:val="22"/>
              </w:rPr>
              <w:t>McVay</w:t>
            </w:r>
            <w:proofErr w:type="spellEnd"/>
            <w:r w:rsidRPr="002B238F">
              <w:rPr>
                <w:rFonts w:ascii="Calibri" w:hAnsi="Calibri" w:cs="Calibri"/>
                <w:sz w:val="22"/>
                <w:szCs w:val="22"/>
              </w:rPr>
              <w:t xml:space="preserve"> Elementary School</w:t>
            </w:r>
          </w:p>
        </w:tc>
        <w:tc>
          <w:tcPr>
            <w:tcW w:w="1761" w:type="dxa"/>
            <w:noWrap/>
            <w:hideMark/>
          </w:tcPr>
          <w:p w14:paraId="280076D6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576" w:type="dxa"/>
            <w:noWrap/>
            <w:hideMark/>
          </w:tcPr>
          <w:p w14:paraId="34DBC11E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1/22/2026</w:t>
            </w:r>
          </w:p>
        </w:tc>
        <w:tc>
          <w:tcPr>
            <w:tcW w:w="1711" w:type="dxa"/>
            <w:noWrap/>
            <w:hideMark/>
          </w:tcPr>
          <w:p w14:paraId="6D8C596A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Hallway</w:t>
            </w:r>
          </w:p>
        </w:tc>
      </w:tr>
      <w:tr w:rsidR="002B238F" w:rsidRPr="002B238F" w14:paraId="7D25D3F9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41142C99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2152" w:type="dxa"/>
            <w:noWrap/>
            <w:hideMark/>
          </w:tcPr>
          <w:p w14:paraId="3DFFC3A5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Westerville North High School</w:t>
            </w:r>
          </w:p>
        </w:tc>
        <w:tc>
          <w:tcPr>
            <w:tcW w:w="1761" w:type="dxa"/>
            <w:noWrap/>
            <w:hideMark/>
          </w:tcPr>
          <w:p w14:paraId="18017785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576" w:type="dxa"/>
            <w:noWrap/>
            <w:hideMark/>
          </w:tcPr>
          <w:p w14:paraId="0B52F659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2/5/2026</w:t>
            </w:r>
          </w:p>
        </w:tc>
        <w:tc>
          <w:tcPr>
            <w:tcW w:w="1711" w:type="dxa"/>
            <w:noWrap/>
            <w:hideMark/>
          </w:tcPr>
          <w:p w14:paraId="08C15D52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2B238F" w:rsidRPr="002B238F" w14:paraId="4964D8AC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2F41F8B6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lastRenderedPageBreak/>
              <w:t>8</w:t>
            </w:r>
          </w:p>
        </w:tc>
        <w:tc>
          <w:tcPr>
            <w:tcW w:w="2152" w:type="dxa"/>
            <w:noWrap/>
            <w:hideMark/>
          </w:tcPr>
          <w:p w14:paraId="10EF1E55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Westerville North High School</w:t>
            </w:r>
          </w:p>
        </w:tc>
        <w:tc>
          <w:tcPr>
            <w:tcW w:w="1761" w:type="dxa"/>
            <w:noWrap/>
            <w:hideMark/>
          </w:tcPr>
          <w:p w14:paraId="406B6FE8" w14:textId="4712DB63" w:rsidR="002B238F" w:rsidRPr="002B238F" w:rsidRDefault="008C4C34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N/A</w:t>
            </w:r>
            <w:r w:rsidR="002B238F" w:rsidRPr="002B238F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576" w:type="dxa"/>
            <w:noWrap/>
            <w:hideMark/>
          </w:tcPr>
          <w:p w14:paraId="74B0E6A1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2/6/2026</w:t>
            </w:r>
          </w:p>
        </w:tc>
        <w:tc>
          <w:tcPr>
            <w:tcW w:w="1711" w:type="dxa"/>
            <w:noWrap/>
            <w:hideMark/>
          </w:tcPr>
          <w:p w14:paraId="418C960A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2B238F" w:rsidRPr="002B238F" w14:paraId="54E76588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3CD90C8F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2152" w:type="dxa"/>
            <w:noWrap/>
            <w:hideMark/>
          </w:tcPr>
          <w:p w14:paraId="6DC3AE20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Wilder Elementary School</w:t>
            </w:r>
          </w:p>
        </w:tc>
        <w:tc>
          <w:tcPr>
            <w:tcW w:w="1761" w:type="dxa"/>
            <w:noWrap/>
            <w:hideMark/>
          </w:tcPr>
          <w:p w14:paraId="06FBFC36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576" w:type="dxa"/>
            <w:noWrap/>
            <w:hideMark/>
          </w:tcPr>
          <w:p w14:paraId="0C075D64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2/19/2026</w:t>
            </w:r>
          </w:p>
        </w:tc>
        <w:tc>
          <w:tcPr>
            <w:tcW w:w="1711" w:type="dxa"/>
            <w:noWrap/>
            <w:hideMark/>
          </w:tcPr>
          <w:p w14:paraId="11967A88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Classroom</w:t>
            </w:r>
          </w:p>
        </w:tc>
      </w:tr>
      <w:tr w:rsidR="002B238F" w:rsidRPr="002B238F" w14:paraId="5DFB1168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4C2F001A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2152" w:type="dxa"/>
            <w:noWrap/>
            <w:hideMark/>
          </w:tcPr>
          <w:p w14:paraId="4223BC4A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Westerville Central High School</w:t>
            </w:r>
          </w:p>
        </w:tc>
        <w:tc>
          <w:tcPr>
            <w:tcW w:w="1761" w:type="dxa"/>
            <w:noWrap/>
            <w:hideMark/>
          </w:tcPr>
          <w:p w14:paraId="6FFB2A5D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Alternative Learning Center</w:t>
            </w:r>
          </w:p>
        </w:tc>
        <w:tc>
          <w:tcPr>
            <w:tcW w:w="1576" w:type="dxa"/>
            <w:noWrap/>
            <w:hideMark/>
          </w:tcPr>
          <w:p w14:paraId="11951691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2/25/2026</w:t>
            </w:r>
          </w:p>
        </w:tc>
        <w:tc>
          <w:tcPr>
            <w:tcW w:w="1711" w:type="dxa"/>
            <w:noWrap/>
            <w:hideMark/>
          </w:tcPr>
          <w:p w14:paraId="1F8F77FE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2B238F" w:rsidRPr="002B238F" w14:paraId="5CB6279F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03D79D39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2152" w:type="dxa"/>
            <w:noWrap/>
            <w:hideMark/>
          </w:tcPr>
          <w:p w14:paraId="01B75067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Westerville South High School</w:t>
            </w:r>
          </w:p>
        </w:tc>
        <w:tc>
          <w:tcPr>
            <w:tcW w:w="1761" w:type="dxa"/>
            <w:noWrap/>
            <w:hideMark/>
          </w:tcPr>
          <w:p w14:paraId="709437D6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576" w:type="dxa"/>
            <w:noWrap/>
            <w:hideMark/>
          </w:tcPr>
          <w:p w14:paraId="012F0456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2/25/2026</w:t>
            </w:r>
          </w:p>
        </w:tc>
        <w:tc>
          <w:tcPr>
            <w:tcW w:w="1711" w:type="dxa"/>
            <w:noWrap/>
            <w:hideMark/>
          </w:tcPr>
          <w:p w14:paraId="03C5F78A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2B238F" w:rsidRPr="002B238F" w14:paraId="11ADE773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531AF6D4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2152" w:type="dxa"/>
            <w:noWrap/>
            <w:hideMark/>
          </w:tcPr>
          <w:p w14:paraId="4C7C0B77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2B238F">
              <w:rPr>
                <w:rFonts w:ascii="Calibri" w:hAnsi="Calibri" w:cs="Calibri"/>
                <w:sz w:val="22"/>
                <w:szCs w:val="22"/>
              </w:rPr>
              <w:t>Blendon</w:t>
            </w:r>
            <w:proofErr w:type="spellEnd"/>
            <w:r w:rsidRPr="002B238F">
              <w:rPr>
                <w:rFonts w:ascii="Calibri" w:hAnsi="Calibri" w:cs="Calibri"/>
                <w:sz w:val="22"/>
                <w:szCs w:val="22"/>
              </w:rPr>
              <w:t xml:space="preserve"> Middle School</w:t>
            </w:r>
          </w:p>
        </w:tc>
        <w:tc>
          <w:tcPr>
            <w:tcW w:w="1761" w:type="dxa"/>
            <w:noWrap/>
            <w:hideMark/>
          </w:tcPr>
          <w:p w14:paraId="4DD0B603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Alternative Learning Center</w:t>
            </w:r>
          </w:p>
        </w:tc>
        <w:tc>
          <w:tcPr>
            <w:tcW w:w="1576" w:type="dxa"/>
            <w:noWrap/>
            <w:hideMark/>
          </w:tcPr>
          <w:p w14:paraId="5AE36C80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2/26/2026</w:t>
            </w:r>
          </w:p>
        </w:tc>
        <w:tc>
          <w:tcPr>
            <w:tcW w:w="1711" w:type="dxa"/>
            <w:noWrap/>
            <w:hideMark/>
          </w:tcPr>
          <w:p w14:paraId="61C65B6A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Classroom</w:t>
            </w:r>
          </w:p>
        </w:tc>
      </w:tr>
      <w:tr w:rsidR="002B238F" w:rsidRPr="002B238F" w14:paraId="77A6ADDB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5794D681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13</w:t>
            </w:r>
          </w:p>
        </w:tc>
        <w:tc>
          <w:tcPr>
            <w:tcW w:w="2152" w:type="dxa"/>
            <w:noWrap/>
            <w:hideMark/>
          </w:tcPr>
          <w:p w14:paraId="03F607C1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Westerville South High School</w:t>
            </w:r>
          </w:p>
        </w:tc>
        <w:tc>
          <w:tcPr>
            <w:tcW w:w="1761" w:type="dxa"/>
            <w:noWrap/>
            <w:hideMark/>
          </w:tcPr>
          <w:p w14:paraId="10943861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576" w:type="dxa"/>
            <w:noWrap/>
            <w:hideMark/>
          </w:tcPr>
          <w:p w14:paraId="21439CBC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3/16/2026</w:t>
            </w:r>
          </w:p>
        </w:tc>
        <w:tc>
          <w:tcPr>
            <w:tcW w:w="1711" w:type="dxa"/>
            <w:noWrap/>
            <w:hideMark/>
          </w:tcPr>
          <w:p w14:paraId="39E09451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2B238F" w:rsidRPr="002B238F" w14:paraId="71199740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5068A0DF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2152" w:type="dxa"/>
            <w:noWrap/>
            <w:hideMark/>
          </w:tcPr>
          <w:p w14:paraId="58F05DA8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Westerville South High School</w:t>
            </w:r>
          </w:p>
        </w:tc>
        <w:tc>
          <w:tcPr>
            <w:tcW w:w="1761" w:type="dxa"/>
            <w:noWrap/>
            <w:hideMark/>
          </w:tcPr>
          <w:p w14:paraId="1845DD49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Alternative Learning Center</w:t>
            </w:r>
          </w:p>
        </w:tc>
        <w:tc>
          <w:tcPr>
            <w:tcW w:w="1576" w:type="dxa"/>
            <w:noWrap/>
            <w:hideMark/>
          </w:tcPr>
          <w:p w14:paraId="4B46F889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3/17/2026</w:t>
            </w:r>
          </w:p>
        </w:tc>
        <w:tc>
          <w:tcPr>
            <w:tcW w:w="1711" w:type="dxa"/>
            <w:noWrap/>
            <w:hideMark/>
          </w:tcPr>
          <w:p w14:paraId="7CB97064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2B238F" w:rsidRPr="002B238F" w14:paraId="5D7F5FF4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7DCC53E1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2152" w:type="dxa"/>
            <w:noWrap/>
            <w:hideMark/>
          </w:tcPr>
          <w:p w14:paraId="22BAD2A8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Westerville South High School</w:t>
            </w:r>
          </w:p>
        </w:tc>
        <w:tc>
          <w:tcPr>
            <w:tcW w:w="1761" w:type="dxa"/>
            <w:noWrap/>
            <w:hideMark/>
          </w:tcPr>
          <w:p w14:paraId="74302A81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Alternative Learning Center</w:t>
            </w:r>
          </w:p>
        </w:tc>
        <w:tc>
          <w:tcPr>
            <w:tcW w:w="1576" w:type="dxa"/>
            <w:noWrap/>
            <w:hideMark/>
          </w:tcPr>
          <w:p w14:paraId="76DB8EE5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3/18/2026</w:t>
            </w:r>
          </w:p>
        </w:tc>
        <w:tc>
          <w:tcPr>
            <w:tcW w:w="1711" w:type="dxa"/>
            <w:noWrap/>
            <w:hideMark/>
          </w:tcPr>
          <w:p w14:paraId="6005E718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2B238F" w:rsidRPr="002B238F" w14:paraId="3E76B05B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7A91047B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2152" w:type="dxa"/>
            <w:noWrap/>
            <w:hideMark/>
          </w:tcPr>
          <w:p w14:paraId="2865D1A7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2B238F">
              <w:rPr>
                <w:rFonts w:ascii="Calibri" w:hAnsi="Calibri" w:cs="Calibri"/>
                <w:sz w:val="22"/>
                <w:szCs w:val="22"/>
              </w:rPr>
              <w:t>Blendon</w:t>
            </w:r>
            <w:proofErr w:type="spellEnd"/>
            <w:r w:rsidRPr="002B238F">
              <w:rPr>
                <w:rFonts w:ascii="Calibri" w:hAnsi="Calibri" w:cs="Calibri"/>
                <w:sz w:val="22"/>
                <w:szCs w:val="22"/>
              </w:rPr>
              <w:t xml:space="preserve"> Middle School</w:t>
            </w:r>
          </w:p>
        </w:tc>
        <w:tc>
          <w:tcPr>
            <w:tcW w:w="1761" w:type="dxa"/>
            <w:noWrap/>
            <w:hideMark/>
          </w:tcPr>
          <w:p w14:paraId="6528CDF4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Expulsion</w:t>
            </w:r>
          </w:p>
        </w:tc>
        <w:tc>
          <w:tcPr>
            <w:tcW w:w="1576" w:type="dxa"/>
            <w:noWrap/>
            <w:hideMark/>
          </w:tcPr>
          <w:p w14:paraId="6972051F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3/19/2026</w:t>
            </w:r>
          </w:p>
        </w:tc>
        <w:tc>
          <w:tcPr>
            <w:tcW w:w="1711" w:type="dxa"/>
            <w:noWrap/>
            <w:hideMark/>
          </w:tcPr>
          <w:p w14:paraId="563B5D49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2B238F" w:rsidRPr="002B238F" w14:paraId="0C5267C0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6A58700B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17</w:t>
            </w:r>
          </w:p>
        </w:tc>
        <w:tc>
          <w:tcPr>
            <w:tcW w:w="2152" w:type="dxa"/>
            <w:noWrap/>
            <w:hideMark/>
          </w:tcPr>
          <w:p w14:paraId="5DCF3FCB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Westerville North High School</w:t>
            </w:r>
          </w:p>
        </w:tc>
        <w:tc>
          <w:tcPr>
            <w:tcW w:w="1761" w:type="dxa"/>
            <w:noWrap/>
            <w:hideMark/>
          </w:tcPr>
          <w:p w14:paraId="72CF3ADD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576" w:type="dxa"/>
            <w:noWrap/>
            <w:hideMark/>
          </w:tcPr>
          <w:p w14:paraId="1312349D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3/23/2026</w:t>
            </w:r>
          </w:p>
        </w:tc>
        <w:tc>
          <w:tcPr>
            <w:tcW w:w="1711" w:type="dxa"/>
            <w:noWrap/>
            <w:hideMark/>
          </w:tcPr>
          <w:p w14:paraId="3C79161F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2B238F" w:rsidRPr="002B238F" w14:paraId="0434DDA9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5062E4F9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2152" w:type="dxa"/>
            <w:noWrap/>
            <w:hideMark/>
          </w:tcPr>
          <w:p w14:paraId="7CF71572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Walnut Springs Middle School</w:t>
            </w:r>
          </w:p>
        </w:tc>
        <w:tc>
          <w:tcPr>
            <w:tcW w:w="1761" w:type="dxa"/>
            <w:noWrap/>
            <w:hideMark/>
          </w:tcPr>
          <w:p w14:paraId="2DFEB352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Alternative Learning Center</w:t>
            </w:r>
          </w:p>
        </w:tc>
        <w:tc>
          <w:tcPr>
            <w:tcW w:w="1576" w:type="dxa"/>
            <w:noWrap/>
            <w:hideMark/>
          </w:tcPr>
          <w:p w14:paraId="1F3222D6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3/26/2026</w:t>
            </w:r>
          </w:p>
        </w:tc>
        <w:tc>
          <w:tcPr>
            <w:tcW w:w="1711" w:type="dxa"/>
            <w:noWrap/>
            <w:hideMark/>
          </w:tcPr>
          <w:p w14:paraId="616F419C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Classroom</w:t>
            </w:r>
          </w:p>
        </w:tc>
      </w:tr>
      <w:tr w:rsidR="002B238F" w:rsidRPr="002B238F" w14:paraId="4F1760FB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7B2843A7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2152" w:type="dxa"/>
            <w:noWrap/>
            <w:hideMark/>
          </w:tcPr>
          <w:p w14:paraId="52B864C3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Westerville South High School</w:t>
            </w:r>
          </w:p>
        </w:tc>
        <w:tc>
          <w:tcPr>
            <w:tcW w:w="1761" w:type="dxa"/>
            <w:noWrap/>
            <w:hideMark/>
          </w:tcPr>
          <w:p w14:paraId="06FE79DD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576" w:type="dxa"/>
            <w:noWrap/>
            <w:hideMark/>
          </w:tcPr>
          <w:p w14:paraId="6B95D1C6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4/24/2026</w:t>
            </w:r>
          </w:p>
        </w:tc>
        <w:tc>
          <w:tcPr>
            <w:tcW w:w="1711" w:type="dxa"/>
            <w:noWrap/>
            <w:hideMark/>
          </w:tcPr>
          <w:p w14:paraId="6D9D8580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2B238F" w:rsidRPr="002B238F" w14:paraId="5CD5AE4B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4EF06329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2152" w:type="dxa"/>
            <w:noWrap/>
            <w:hideMark/>
          </w:tcPr>
          <w:p w14:paraId="7718FDE6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Westerville South High School</w:t>
            </w:r>
          </w:p>
        </w:tc>
        <w:tc>
          <w:tcPr>
            <w:tcW w:w="1761" w:type="dxa"/>
            <w:noWrap/>
            <w:hideMark/>
          </w:tcPr>
          <w:p w14:paraId="14D150E0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Expulsion</w:t>
            </w:r>
          </w:p>
        </w:tc>
        <w:tc>
          <w:tcPr>
            <w:tcW w:w="1576" w:type="dxa"/>
            <w:noWrap/>
            <w:hideMark/>
          </w:tcPr>
          <w:p w14:paraId="3D185FA4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4/27/2026</w:t>
            </w:r>
          </w:p>
        </w:tc>
        <w:tc>
          <w:tcPr>
            <w:tcW w:w="1711" w:type="dxa"/>
            <w:noWrap/>
            <w:hideMark/>
          </w:tcPr>
          <w:p w14:paraId="6B19EE3E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2B238F" w:rsidRPr="002B238F" w14:paraId="32AAE128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0C8C5122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2152" w:type="dxa"/>
            <w:noWrap/>
            <w:hideMark/>
          </w:tcPr>
          <w:p w14:paraId="7E114FAD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Westerville South High School</w:t>
            </w:r>
          </w:p>
        </w:tc>
        <w:tc>
          <w:tcPr>
            <w:tcW w:w="1761" w:type="dxa"/>
            <w:noWrap/>
            <w:hideMark/>
          </w:tcPr>
          <w:p w14:paraId="792AA73D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576" w:type="dxa"/>
            <w:noWrap/>
            <w:hideMark/>
          </w:tcPr>
          <w:p w14:paraId="745ED80D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4/27/2026</w:t>
            </w:r>
          </w:p>
        </w:tc>
        <w:tc>
          <w:tcPr>
            <w:tcW w:w="1711" w:type="dxa"/>
            <w:noWrap/>
            <w:hideMark/>
          </w:tcPr>
          <w:p w14:paraId="75936587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2B238F" w:rsidRPr="002B238F" w14:paraId="0F997673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608C91C6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2152" w:type="dxa"/>
            <w:noWrap/>
            <w:hideMark/>
          </w:tcPr>
          <w:p w14:paraId="0BC13565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Westerville South High School</w:t>
            </w:r>
          </w:p>
        </w:tc>
        <w:tc>
          <w:tcPr>
            <w:tcW w:w="1761" w:type="dxa"/>
            <w:noWrap/>
            <w:hideMark/>
          </w:tcPr>
          <w:p w14:paraId="0E2A1CB7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576" w:type="dxa"/>
            <w:noWrap/>
            <w:hideMark/>
          </w:tcPr>
          <w:p w14:paraId="009C54BA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4/27/2026</w:t>
            </w:r>
          </w:p>
        </w:tc>
        <w:tc>
          <w:tcPr>
            <w:tcW w:w="1711" w:type="dxa"/>
            <w:noWrap/>
            <w:hideMark/>
          </w:tcPr>
          <w:p w14:paraId="086B188C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2B238F" w:rsidRPr="002B238F" w14:paraId="74CA04D3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0D61D29D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2152" w:type="dxa"/>
            <w:noWrap/>
            <w:hideMark/>
          </w:tcPr>
          <w:p w14:paraId="7CD98F09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Westerville North High School</w:t>
            </w:r>
          </w:p>
        </w:tc>
        <w:tc>
          <w:tcPr>
            <w:tcW w:w="1761" w:type="dxa"/>
            <w:noWrap/>
            <w:hideMark/>
          </w:tcPr>
          <w:p w14:paraId="41514517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576" w:type="dxa"/>
            <w:noWrap/>
            <w:hideMark/>
          </w:tcPr>
          <w:p w14:paraId="65D46C7A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5/6/2026</w:t>
            </w:r>
          </w:p>
        </w:tc>
        <w:tc>
          <w:tcPr>
            <w:tcW w:w="1711" w:type="dxa"/>
            <w:noWrap/>
            <w:hideMark/>
          </w:tcPr>
          <w:p w14:paraId="21527E75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Not Listed</w:t>
            </w:r>
          </w:p>
        </w:tc>
      </w:tr>
      <w:tr w:rsidR="002B238F" w:rsidRPr="002B238F" w14:paraId="62318368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052806F2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2152" w:type="dxa"/>
            <w:noWrap/>
            <w:hideMark/>
          </w:tcPr>
          <w:p w14:paraId="6B9F21CA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2B238F">
              <w:rPr>
                <w:rFonts w:ascii="Calibri" w:hAnsi="Calibri" w:cs="Calibri"/>
                <w:sz w:val="22"/>
                <w:szCs w:val="22"/>
              </w:rPr>
              <w:t>McVay</w:t>
            </w:r>
            <w:proofErr w:type="spellEnd"/>
            <w:r w:rsidRPr="002B238F">
              <w:rPr>
                <w:rFonts w:ascii="Calibri" w:hAnsi="Calibri" w:cs="Calibri"/>
                <w:sz w:val="22"/>
                <w:szCs w:val="22"/>
              </w:rPr>
              <w:t xml:space="preserve"> Elementary School</w:t>
            </w:r>
          </w:p>
        </w:tc>
        <w:tc>
          <w:tcPr>
            <w:tcW w:w="1761" w:type="dxa"/>
            <w:noWrap/>
            <w:hideMark/>
          </w:tcPr>
          <w:p w14:paraId="52E04535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576" w:type="dxa"/>
            <w:noWrap/>
            <w:hideMark/>
          </w:tcPr>
          <w:p w14:paraId="00CBE1CB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5/7/2026</w:t>
            </w:r>
          </w:p>
        </w:tc>
        <w:tc>
          <w:tcPr>
            <w:tcW w:w="1711" w:type="dxa"/>
            <w:noWrap/>
            <w:hideMark/>
          </w:tcPr>
          <w:p w14:paraId="28A1CC90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Classroom</w:t>
            </w:r>
          </w:p>
        </w:tc>
      </w:tr>
      <w:tr w:rsidR="002B238F" w:rsidRPr="002B238F" w14:paraId="7DE15A9B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208B22FC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2152" w:type="dxa"/>
            <w:noWrap/>
            <w:hideMark/>
          </w:tcPr>
          <w:p w14:paraId="14C9D273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Walnut Springs Middle School</w:t>
            </w:r>
          </w:p>
        </w:tc>
        <w:tc>
          <w:tcPr>
            <w:tcW w:w="1761" w:type="dxa"/>
            <w:noWrap/>
            <w:hideMark/>
          </w:tcPr>
          <w:p w14:paraId="1D9B4266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Alternative Learning Center</w:t>
            </w:r>
          </w:p>
        </w:tc>
        <w:tc>
          <w:tcPr>
            <w:tcW w:w="1576" w:type="dxa"/>
            <w:noWrap/>
            <w:hideMark/>
          </w:tcPr>
          <w:p w14:paraId="684EF481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5/14/2026</w:t>
            </w:r>
          </w:p>
        </w:tc>
        <w:tc>
          <w:tcPr>
            <w:tcW w:w="1711" w:type="dxa"/>
            <w:noWrap/>
            <w:hideMark/>
          </w:tcPr>
          <w:p w14:paraId="3806F492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Restrooms</w:t>
            </w:r>
          </w:p>
        </w:tc>
      </w:tr>
      <w:tr w:rsidR="002B238F" w:rsidRPr="002B238F" w14:paraId="49D32AEF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495DD6C8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2152" w:type="dxa"/>
            <w:noWrap/>
            <w:hideMark/>
          </w:tcPr>
          <w:p w14:paraId="300594D8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Walnut Springs Middle School</w:t>
            </w:r>
          </w:p>
        </w:tc>
        <w:tc>
          <w:tcPr>
            <w:tcW w:w="1761" w:type="dxa"/>
            <w:noWrap/>
            <w:hideMark/>
          </w:tcPr>
          <w:p w14:paraId="612BE24E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576" w:type="dxa"/>
            <w:noWrap/>
            <w:hideMark/>
          </w:tcPr>
          <w:p w14:paraId="6B95C13F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5/18/2026</w:t>
            </w:r>
          </w:p>
        </w:tc>
        <w:tc>
          <w:tcPr>
            <w:tcW w:w="1711" w:type="dxa"/>
            <w:noWrap/>
            <w:hideMark/>
          </w:tcPr>
          <w:p w14:paraId="6B2371D7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Hallway</w:t>
            </w:r>
          </w:p>
        </w:tc>
      </w:tr>
      <w:tr w:rsidR="002B238F" w:rsidRPr="002B238F" w14:paraId="0BAE0980" w14:textId="77777777" w:rsidTr="002B238F">
        <w:trPr>
          <w:trHeight w:val="300"/>
        </w:trPr>
        <w:tc>
          <w:tcPr>
            <w:tcW w:w="1255" w:type="dxa"/>
            <w:noWrap/>
            <w:hideMark/>
          </w:tcPr>
          <w:p w14:paraId="4522E6F8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2152" w:type="dxa"/>
            <w:noWrap/>
            <w:hideMark/>
          </w:tcPr>
          <w:p w14:paraId="67039142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Walnut Springs Middle School</w:t>
            </w:r>
          </w:p>
        </w:tc>
        <w:tc>
          <w:tcPr>
            <w:tcW w:w="1761" w:type="dxa"/>
            <w:noWrap/>
            <w:hideMark/>
          </w:tcPr>
          <w:p w14:paraId="0EE870AA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Suspension</w:t>
            </w:r>
          </w:p>
        </w:tc>
        <w:tc>
          <w:tcPr>
            <w:tcW w:w="1576" w:type="dxa"/>
            <w:noWrap/>
            <w:hideMark/>
          </w:tcPr>
          <w:p w14:paraId="0636DB84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5/20/2026</w:t>
            </w:r>
          </w:p>
        </w:tc>
        <w:tc>
          <w:tcPr>
            <w:tcW w:w="1711" w:type="dxa"/>
            <w:noWrap/>
            <w:hideMark/>
          </w:tcPr>
          <w:p w14:paraId="018FFB73" w14:textId="77777777" w:rsidR="002B238F" w:rsidRPr="002B238F" w:rsidRDefault="002B238F" w:rsidP="002B238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2B238F">
              <w:rPr>
                <w:rFonts w:ascii="Calibri" w:hAnsi="Calibri" w:cs="Calibri"/>
                <w:sz w:val="22"/>
                <w:szCs w:val="22"/>
              </w:rPr>
              <w:t>Classroom</w:t>
            </w:r>
          </w:p>
        </w:tc>
      </w:tr>
    </w:tbl>
    <w:p w14:paraId="1560C293" w14:textId="77777777" w:rsidR="00164D69" w:rsidRPr="00616807" w:rsidRDefault="00164D69" w:rsidP="00616807"/>
    <w:sectPr w:rsidR="00164D69" w:rsidRPr="00616807" w:rsidSect="00AC14E6">
      <w:headerReference w:type="default" r:id="rId8"/>
      <w:footerReference w:type="default" r:id="rId9"/>
      <w:pgSz w:w="12240" w:h="15840" w:code="1"/>
      <w:pgMar w:top="2880" w:right="1080" w:bottom="1296" w:left="2880" w:header="108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F4776" w14:textId="77777777" w:rsidR="00C66630" w:rsidRDefault="00C66630">
      <w:r>
        <w:separator/>
      </w:r>
    </w:p>
  </w:endnote>
  <w:endnote w:type="continuationSeparator" w:id="0">
    <w:p w14:paraId="78CE727D" w14:textId="77777777" w:rsidR="00C66630" w:rsidRDefault="00C66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DFC1C" w14:textId="77777777" w:rsidR="00F87A89" w:rsidRPr="00781835" w:rsidRDefault="00F87A89" w:rsidP="00590A9F">
    <w:pPr>
      <w:pStyle w:val="Footer"/>
      <w:pBdr>
        <w:top w:val="single" w:sz="4" w:space="1" w:color="auto"/>
      </w:pBdr>
      <w:tabs>
        <w:tab w:val="clear" w:pos="8640"/>
        <w:tab w:val="right" w:pos="8280"/>
      </w:tabs>
      <w:jc w:val="right"/>
      <w:rPr>
        <w:rFonts w:ascii="Goudy Old Style" w:hAnsi="Goudy Old Style"/>
        <w:i/>
      </w:rPr>
    </w:pPr>
    <w:r w:rsidRPr="00781835">
      <w:rPr>
        <w:rFonts w:ascii="Goudy Old Style" w:hAnsi="Goudy Old Style"/>
        <w:i/>
      </w:rPr>
      <w:t>Visit us at www.westerville.k12.oh.us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29A76" w14:textId="77777777" w:rsidR="00C66630" w:rsidRDefault="00C66630">
      <w:r>
        <w:separator/>
      </w:r>
    </w:p>
  </w:footnote>
  <w:footnote w:type="continuationSeparator" w:id="0">
    <w:p w14:paraId="18AC031D" w14:textId="77777777" w:rsidR="00C66630" w:rsidRDefault="00C666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81DDC" w14:textId="77777777" w:rsidR="00F87A89" w:rsidRPr="001F218D" w:rsidRDefault="00F87A89" w:rsidP="005401CF">
    <w:pPr>
      <w:pStyle w:val="Header"/>
      <w:pBdr>
        <w:bottom w:val="single" w:sz="8" w:space="1" w:color="auto"/>
      </w:pBdr>
      <w:tabs>
        <w:tab w:val="clear" w:pos="8640"/>
        <w:tab w:val="left" w:pos="5539"/>
      </w:tabs>
      <w:rPr>
        <w:rFonts w:ascii="Goudy Old Style" w:hAnsi="Goudy Old Style"/>
        <w:b/>
        <w:sz w:val="40"/>
        <w:szCs w:val="40"/>
      </w:rPr>
    </w:pPr>
    <w:r>
      <w:rPr>
        <w:rFonts w:ascii="Goudy Old Style" w:hAnsi="Goudy Old Style"/>
        <w:b/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F810F2D" wp14:editId="652FE246">
              <wp:simplePos x="0" y="0"/>
              <wp:positionH relativeFrom="column">
                <wp:posOffset>-1485900</wp:posOffset>
              </wp:positionH>
              <wp:positionV relativeFrom="paragraph">
                <wp:posOffset>-274320</wp:posOffset>
              </wp:positionV>
              <wp:extent cx="1257300" cy="8846820"/>
              <wp:effectExtent l="0" t="1905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88468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089438" w14:textId="77777777" w:rsidR="00F87A89" w:rsidRDefault="00F87A89" w:rsidP="00DE5B14">
                          <w:pPr>
                            <w:jc w:val="center"/>
                            <w:rPr>
                              <w:rFonts w:ascii="High Tower Text" w:hAnsi="High Tower Text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High Tower Text" w:hAnsi="High Tower Text"/>
                              <w:b/>
                              <w:noProof/>
                              <w:sz w:val="16"/>
                              <w:szCs w:val="16"/>
                            </w:rPr>
                            <w:drawing>
                              <wp:inline distT="0" distB="0" distL="0" distR="0" wp14:anchorId="3605C35F" wp14:editId="1624EA6E">
                                <wp:extent cx="1076325" cy="1085850"/>
                                <wp:effectExtent l="0" t="0" r="0" b="0"/>
                                <wp:docPr id="2" name="Picture 2" descr="WCS 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WCS 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76325" cy="10858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92B295E" w14:textId="77777777" w:rsidR="00F87A89" w:rsidRDefault="00F87A89" w:rsidP="00DE5B14">
                          <w:pPr>
                            <w:jc w:val="center"/>
                            <w:rPr>
                              <w:rFonts w:ascii="High Tower Text" w:hAnsi="High Tower Text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67DEF342" w14:textId="77777777" w:rsidR="00F87A89" w:rsidRDefault="00F87A89" w:rsidP="00DE5B14">
                          <w:pPr>
                            <w:jc w:val="center"/>
                            <w:rPr>
                              <w:rFonts w:ascii="High Tower Text" w:hAnsi="High Tower Text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6F270B55" w14:textId="77777777" w:rsidR="00F87A89" w:rsidRDefault="00F87A89" w:rsidP="00DE5B14">
                          <w:pPr>
                            <w:jc w:val="center"/>
                            <w:rPr>
                              <w:rFonts w:ascii="High Tower Text" w:hAnsi="High Tower Text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47EAAC59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b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b/>
                              <w:sz w:val="18"/>
                              <w:szCs w:val="18"/>
                            </w:rPr>
                            <w:t>Vision</w:t>
                          </w:r>
                        </w:p>
                        <w:p w14:paraId="10E29E8A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Our vision is</w:t>
                          </w:r>
                        </w:p>
                        <w:p w14:paraId="60E8BD31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to be the benchmark</w:t>
                          </w:r>
                        </w:p>
                        <w:p w14:paraId="5BAEEF52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of educational excellence.</w:t>
                          </w:r>
                        </w:p>
                        <w:p w14:paraId="611FF38E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</w:p>
                        <w:p w14:paraId="21CF7577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</w:p>
                        <w:p w14:paraId="2EDA18C5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</w:p>
                        <w:p w14:paraId="7FF4FC6D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b/>
                              <w:sz w:val="18"/>
                              <w:szCs w:val="18"/>
                            </w:rPr>
                          </w:pPr>
                          <w:smartTag w:uri="urn:schemas-microsoft-com:office:smarttags" w:element="City">
                            <w:smartTag w:uri="urn:schemas-microsoft-com:office:smarttags" w:element="place">
                              <w:r w:rsidRPr="001027B8">
                                <w:rPr>
                                  <w:rFonts w:ascii="High Tower Text" w:hAnsi="High Tower Text"/>
                                  <w:b/>
                                  <w:sz w:val="18"/>
                                  <w:szCs w:val="18"/>
                                </w:rPr>
                                <w:t>Mission</w:t>
                              </w:r>
                            </w:smartTag>
                          </w:smartTag>
                        </w:p>
                        <w:p w14:paraId="7484F102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Our mission is</w:t>
                          </w:r>
                        </w:p>
                        <w:p w14:paraId="2B1ECD0B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to prepare students</w:t>
                          </w:r>
                        </w:p>
                        <w:p w14:paraId="57ACE773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to contribute</w:t>
                          </w:r>
                        </w:p>
                        <w:p w14:paraId="1F38196C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 xml:space="preserve">to </w:t>
                          </w: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the competitive</w:t>
                          </w:r>
                        </w:p>
                        <w:p w14:paraId="4633F443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 xml:space="preserve">and changing world </w:t>
                          </w:r>
                        </w:p>
                        <w:p w14:paraId="522E98BD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 xml:space="preserve">in </w:t>
                          </w: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which we live.</w:t>
                          </w:r>
                        </w:p>
                        <w:p w14:paraId="60A661CD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</w:p>
                        <w:p w14:paraId="6A02D8D3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</w:p>
                        <w:p w14:paraId="0A451150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</w:p>
                        <w:p w14:paraId="16B5EACE" w14:textId="77777777" w:rsidR="00F87A89" w:rsidRPr="001F218D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b/>
                              <w:sz w:val="18"/>
                              <w:szCs w:val="18"/>
                            </w:rPr>
                          </w:pPr>
                          <w:r w:rsidRPr="001F218D">
                            <w:rPr>
                              <w:rFonts w:ascii="High Tower Text" w:hAnsi="High Tower Text"/>
                              <w:b/>
                              <w:sz w:val="18"/>
                              <w:szCs w:val="18"/>
                            </w:rPr>
                            <w:t>Values</w:t>
                          </w:r>
                        </w:p>
                        <w:p w14:paraId="5BFD91EA" w14:textId="77777777" w:rsidR="00F87A89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Respect</w:t>
                          </w:r>
                        </w:p>
                        <w:p w14:paraId="29D396E0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Inclusiveness</w:t>
                          </w:r>
                        </w:p>
                        <w:p w14:paraId="354FD330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Community</w:t>
                          </w:r>
                        </w:p>
                        <w:p w14:paraId="52659AAC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Communication</w:t>
                          </w:r>
                        </w:p>
                        <w:p w14:paraId="1EEBA834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Collaboration</w:t>
                          </w:r>
                        </w:p>
                        <w:p w14:paraId="51A0A60F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Innovation</w:t>
                          </w:r>
                        </w:p>
                        <w:p w14:paraId="1B0F7F1E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Nurturing</w:t>
                          </w:r>
                        </w:p>
                        <w:p w14:paraId="3C8C6A6E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Trust</w:t>
                          </w:r>
                        </w:p>
                        <w:p w14:paraId="71DBD134" w14:textId="77777777" w:rsidR="00F87A89" w:rsidRPr="001027B8" w:rsidRDefault="00F87A89" w:rsidP="00F647B8">
                          <w:pPr>
                            <w:spacing w:line="360" w:lineRule="auto"/>
                            <w:jc w:val="center"/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</w:pPr>
                          <w:r w:rsidRPr="001027B8">
                            <w:rPr>
                              <w:rFonts w:ascii="High Tower Text" w:hAnsi="High Tower Text"/>
                              <w:sz w:val="18"/>
                              <w:szCs w:val="18"/>
                            </w:rPr>
                            <w:t>Accountability</w:t>
                          </w:r>
                        </w:p>
                        <w:p w14:paraId="18F5B087" w14:textId="77777777" w:rsidR="00F87A89" w:rsidRPr="007B71F1" w:rsidRDefault="00F87A89" w:rsidP="00F647B8">
                          <w:pPr>
                            <w:jc w:val="center"/>
                            <w:rPr>
                              <w:rFonts w:ascii="High Tower Text" w:hAnsi="High Tower Text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810F2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17pt;margin-top:-21.6pt;width:99pt;height:696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" stroked="f">
              <v:textbox>
                <w:txbxContent>
                  <w:p w14:paraId="79089438" w14:textId="77777777" w:rsidR="00F87A89" w:rsidRDefault="00F87A89" w:rsidP="00DE5B14">
                    <w:pPr>
                      <w:jc w:val="center"/>
                      <w:rPr>
                        <w:rFonts w:ascii="High Tower Text" w:hAnsi="High Tower Text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High Tower Text" w:hAnsi="High Tower Text"/>
                        <w:b/>
                        <w:noProof/>
                        <w:sz w:val="16"/>
                        <w:szCs w:val="16"/>
                      </w:rPr>
                      <w:drawing>
                        <wp:inline distT="0" distB="0" distL="0" distR="0" wp14:anchorId="3605C35F" wp14:editId="1624EA6E">
                          <wp:extent cx="1076325" cy="1085850"/>
                          <wp:effectExtent l="0" t="0" r="0" b="0"/>
                          <wp:docPr id="2" name="Picture 2" descr="WCS 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WCS 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76325" cy="10858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92B295E" w14:textId="77777777" w:rsidR="00F87A89" w:rsidRDefault="00F87A89" w:rsidP="00DE5B14">
                    <w:pPr>
                      <w:jc w:val="center"/>
                      <w:rPr>
                        <w:rFonts w:ascii="High Tower Text" w:hAnsi="High Tower Text"/>
                        <w:b/>
                        <w:sz w:val="16"/>
                        <w:szCs w:val="16"/>
                      </w:rPr>
                    </w:pPr>
                  </w:p>
                  <w:p w14:paraId="67DEF342" w14:textId="77777777" w:rsidR="00F87A89" w:rsidRDefault="00F87A89" w:rsidP="00DE5B14">
                    <w:pPr>
                      <w:jc w:val="center"/>
                      <w:rPr>
                        <w:rFonts w:ascii="High Tower Text" w:hAnsi="High Tower Text"/>
                        <w:b/>
                        <w:sz w:val="16"/>
                        <w:szCs w:val="16"/>
                      </w:rPr>
                    </w:pPr>
                  </w:p>
                  <w:p w14:paraId="6F270B55" w14:textId="77777777" w:rsidR="00F87A89" w:rsidRDefault="00F87A89" w:rsidP="00DE5B14">
                    <w:pPr>
                      <w:jc w:val="center"/>
                      <w:rPr>
                        <w:rFonts w:ascii="High Tower Text" w:hAnsi="High Tower Text"/>
                        <w:b/>
                        <w:sz w:val="16"/>
                        <w:szCs w:val="16"/>
                      </w:rPr>
                    </w:pPr>
                  </w:p>
                  <w:p w14:paraId="47EAAC59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b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b/>
                        <w:sz w:val="18"/>
                        <w:szCs w:val="18"/>
                      </w:rPr>
                      <w:t>Vision</w:t>
                    </w:r>
                  </w:p>
                  <w:p w14:paraId="10E29E8A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>
                      <w:rPr>
                        <w:rFonts w:ascii="High Tower Text" w:hAnsi="High Tower Text"/>
                        <w:sz w:val="18"/>
                        <w:szCs w:val="18"/>
                      </w:rPr>
                      <w:t>Our vision is</w:t>
                    </w:r>
                  </w:p>
                  <w:p w14:paraId="60E8BD31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>
                      <w:rPr>
                        <w:rFonts w:ascii="High Tower Text" w:hAnsi="High Tower Text"/>
                        <w:sz w:val="18"/>
                        <w:szCs w:val="18"/>
                      </w:rPr>
                      <w:t>to be the benchmark</w:t>
                    </w:r>
                  </w:p>
                  <w:p w14:paraId="5BAEEF52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of educational excellence.</w:t>
                    </w:r>
                  </w:p>
                  <w:p w14:paraId="611FF38E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</w:p>
                  <w:p w14:paraId="21CF7577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</w:p>
                  <w:p w14:paraId="2EDA18C5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</w:p>
                  <w:p w14:paraId="7FF4FC6D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b/>
                        <w:sz w:val="18"/>
                        <w:szCs w:val="18"/>
                      </w:rPr>
                    </w:pPr>
                    <w:smartTag w:uri="urn:schemas-microsoft-com:office:smarttags" w:element="City">
                      <w:smartTag w:uri="urn:schemas-microsoft-com:office:smarttags" w:element="place">
                        <w:r w:rsidRPr="001027B8">
                          <w:rPr>
                            <w:rFonts w:ascii="High Tower Text" w:hAnsi="High Tower Text"/>
                            <w:b/>
                            <w:sz w:val="18"/>
                            <w:szCs w:val="18"/>
                          </w:rPr>
                          <w:t>Mission</w:t>
                        </w:r>
                      </w:smartTag>
                    </w:smartTag>
                  </w:p>
                  <w:p w14:paraId="7484F102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>
                      <w:rPr>
                        <w:rFonts w:ascii="High Tower Text" w:hAnsi="High Tower Text"/>
                        <w:sz w:val="18"/>
                        <w:szCs w:val="18"/>
                      </w:rPr>
                      <w:t>Our mission is</w:t>
                    </w:r>
                  </w:p>
                  <w:p w14:paraId="2B1ECD0B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to prepare students</w:t>
                    </w:r>
                  </w:p>
                  <w:p w14:paraId="57ACE773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>
                      <w:rPr>
                        <w:rFonts w:ascii="High Tower Text" w:hAnsi="High Tower Text"/>
                        <w:sz w:val="18"/>
                        <w:szCs w:val="18"/>
                      </w:rPr>
                      <w:t>to contribute</w:t>
                    </w:r>
                  </w:p>
                  <w:p w14:paraId="1F38196C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>
                      <w:rPr>
                        <w:rFonts w:ascii="High Tower Text" w:hAnsi="High Tower Text"/>
                        <w:sz w:val="18"/>
                        <w:szCs w:val="18"/>
                      </w:rPr>
                      <w:t xml:space="preserve">to </w:t>
                    </w: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the competitive</w:t>
                    </w:r>
                  </w:p>
                  <w:p w14:paraId="4633F443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 xml:space="preserve">and changing world </w:t>
                    </w:r>
                  </w:p>
                  <w:p w14:paraId="522E98BD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>
                      <w:rPr>
                        <w:rFonts w:ascii="High Tower Text" w:hAnsi="High Tower Text"/>
                        <w:sz w:val="18"/>
                        <w:szCs w:val="18"/>
                      </w:rPr>
                      <w:t xml:space="preserve">in </w:t>
                    </w: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which we live.</w:t>
                    </w:r>
                  </w:p>
                  <w:p w14:paraId="60A661CD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</w:p>
                  <w:p w14:paraId="6A02D8D3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</w:p>
                  <w:p w14:paraId="0A451150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</w:p>
                  <w:p w14:paraId="16B5EACE" w14:textId="77777777" w:rsidR="00F87A89" w:rsidRPr="001F218D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b/>
                        <w:sz w:val="18"/>
                        <w:szCs w:val="18"/>
                      </w:rPr>
                    </w:pPr>
                    <w:r w:rsidRPr="001F218D">
                      <w:rPr>
                        <w:rFonts w:ascii="High Tower Text" w:hAnsi="High Tower Text"/>
                        <w:b/>
                        <w:sz w:val="18"/>
                        <w:szCs w:val="18"/>
                      </w:rPr>
                      <w:t>Values</w:t>
                    </w:r>
                  </w:p>
                  <w:p w14:paraId="5BFD91EA" w14:textId="77777777" w:rsidR="00F87A89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>
                      <w:rPr>
                        <w:rFonts w:ascii="High Tower Text" w:hAnsi="High Tower Text"/>
                        <w:sz w:val="18"/>
                        <w:szCs w:val="18"/>
                      </w:rPr>
                      <w:t>Respect</w:t>
                    </w:r>
                  </w:p>
                  <w:p w14:paraId="29D396E0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Inclusiveness</w:t>
                    </w:r>
                  </w:p>
                  <w:p w14:paraId="354FD330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Community</w:t>
                    </w:r>
                  </w:p>
                  <w:p w14:paraId="52659AAC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Communication</w:t>
                    </w:r>
                  </w:p>
                  <w:p w14:paraId="1EEBA834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Collaboration</w:t>
                    </w:r>
                  </w:p>
                  <w:p w14:paraId="51A0A60F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Innovation</w:t>
                    </w:r>
                  </w:p>
                  <w:p w14:paraId="1B0F7F1E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Nurturing</w:t>
                    </w:r>
                  </w:p>
                  <w:p w14:paraId="3C8C6A6E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Trust</w:t>
                    </w:r>
                  </w:p>
                  <w:p w14:paraId="71DBD134" w14:textId="77777777" w:rsidR="00F87A89" w:rsidRPr="001027B8" w:rsidRDefault="00F87A89" w:rsidP="00F647B8">
                    <w:pPr>
                      <w:spacing w:line="360" w:lineRule="auto"/>
                      <w:jc w:val="center"/>
                      <w:rPr>
                        <w:rFonts w:ascii="High Tower Text" w:hAnsi="High Tower Text"/>
                        <w:sz w:val="18"/>
                        <w:szCs w:val="18"/>
                      </w:rPr>
                    </w:pPr>
                    <w:r w:rsidRPr="001027B8">
                      <w:rPr>
                        <w:rFonts w:ascii="High Tower Text" w:hAnsi="High Tower Text"/>
                        <w:sz w:val="18"/>
                        <w:szCs w:val="18"/>
                      </w:rPr>
                      <w:t>Accountability</w:t>
                    </w:r>
                  </w:p>
                  <w:p w14:paraId="18F5B087" w14:textId="77777777" w:rsidR="00F87A89" w:rsidRPr="007B71F1" w:rsidRDefault="00F87A89" w:rsidP="00F647B8">
                    <w:pPr>
                      <w:jc w:val="center"/>
                      <w:rPr>
                        <w:rFonts w:ascii="High Tower Text" w:hAnsi="High Tower Text"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Goudy Old Style" w:hAnsi="Goudy Old Style"/>
        <w:b/>
        <w:noProof/>
        <w:sz w:val="40"/>
        <w:szCs w:val="40"/>
      </w:rPr>
      <w:t>Westerville City Schools</w:t>
    </w:r>
  </w:p>
  <w:p w14:paraId="0A1E4257" w14:textId="77777777" w:rsidR="00F87A89" w:rsidRPr="00187689" w:rsidRDefault="00F87A89" w:rsidP="00781835">
    <w:pPr>
      <w:pStyle w:val="Header"/>
      <w:tabs>
        <w:tab w:val="clear" w:pos="4320"/>
        <w:tab w:val="clear" w:pos="8640"/>
        <w:tab w:val="right" w:pos="8280"/>
      </w:tabs>
      <w:rPr>
        <w:rFonts w:ascii="Goudy Old Style" w:hAnsi="Goudy Old Style"/>
        <w:sz w:val="18"/>
        <w:szCs w:val="18"/>
      </w:rPr>
    </w:pPr>
    <w:r>
      <w:rPr>
        <w:rFonts w:ascii="Goudy Old Style" w:hAnsi="Goudy Old Style"/>
        <w:sz w:val="18"/>
        <w:szCs w:val="18"/>
      </w:rPr>
      <w:tab/>
    </w:r>
    <w:r w:rsidR="00616807">
      <w:rPr>
        <w:rFonts w:ascii="Goudy Old Style" w:hAnsi="Goudy Old Style"/>
        <w:sz w:val="18"/>
        <w:szCs w:val="18"/>
      </w:rPr>
      <w:t>336 S. Otterbein Avenue</w:t>
    </w:r>
    <w:r>
      <w:rPr>
        <w:rFonts w:ascii="Goudy Old Style" w:hAnsi="Goudy Old Style"/>
        <w:sz w:val="18"/>
        <w:szCs w:val="18"/>
      </w:rPr>
      <w:t xml:space="preserve">, </w:t>
    </w:r>
    <w:r w:rsidRPr="00187689">
      <w:rPr>
        <w:rFonts w:ascii="Goudy Old Style" w:hAnsi="Goudy Old Style"/>
        <w:sz w:val="18"/>
        <w:szCs w:val="18"/>
      </w:rPr>
      <w:t xml:space="preserve">Westerville, OH 43081 </w:t>
    </w:r>
  </w:p>
  <w:p w14:paraId="45E3A6AC" w14:textId="77777777" w:rsidR="00F87A89" w:rsidRDefault="00F87A89" w:rsidP="00781835">
    <w:pPr>
      <w:pStyle w:val="Header"/>
      <w:tabs>
        <w:tab w:val="clear" w:pos="4320"/>
        <w:tab w:val="clear" w:pos="8640"/>
        <w:tab w:val="left" w:pos="2880"/>
        <w:tab w:val="left" w:pos="4680"/>
        <w:tab w:val="left" w:pos="5040"/>
        <w:tab w:val="right" w:pos="8280"/>
      </w:tabs>
      <w:rPr>
        <w:rFonts w:ascii="Goudy Old Style" w:hAnsi="Goudy Old Style"/>
        <w:sz w:val="18"/>
        <w:szCs w:val="18"/>
      </w:rPr>
    </w:pPr>
    <w:r>
      <w:rPr>
        <w:rFonts w:ascii="Goudy Old Style" w:hAnsi="Goudy Old Style"/>
        <w:sz w:val="18"/>
        <w:szCs w:val="18"/>
      </w:rPr>
      <w:tab/>
    </w:r>
    <w:r>
      <w:rPr>
        <w:rFonts w:ascii="Goudy Old Style" w:hAnsi="Goudy Old Style"/>
        <w:sz w:val="18"/>
        <w:szCs w:val="18"/>
      </w:rPr>
      <w:tab/>
    </w:r>
    <w:r w:rsidR="00616807">
      <w:rPr>
        <w:rFonts w:ascii="Goudy Old Style" w:hAnsi="Goudy Old Style"/>
        <w:sz w:val="18"/>
        <w:szCs w:val="18"/>
      </w:rPr>
      <w:t>Main Office (614) 797-7750</w:t>
    </w:r>
    <w:r w:rsidR="00616807">
      <w:rPr>
        <w:rFonts w:ascii="Goudy Old Style" w:hAnsi="Goudy Old Style"/>
        <w:sz w:val="18"/>
        <w:szCs w:val="18"/>
      </w:rPr>
      <w:tab/>
      <w:t>Fax (614) 797-7751</w:t>
    </w:r>
  </w:p>
  <w:p w14:paraId="497DEE9F" w14:textId="77777777" w:rsidR="00F87A89" w:rsidRDefault="00132F61" w:rsidP="00781835">
    <w:pPr>
      <w:pStyle w:val="Header"/>
      <w:tabs>
        <w:tab w:val="clear" w:pos="4320"/>
        <w:tab w:val="clear" w:pos="8640"/>
        <w:tab w:val="left" w:pos="2880"/>
        <w:tab w:val="left" w:pos="4680"/>
        <w:tab w:val="left" w:pos="5040"/>
        <w:tab w:val="right" w:pos="8280"/>
      </w:tabs>
      <w:rPr>
        <w:rFonts w:ascii="Goudy Old Style" w:hAnsi="Goudy Old Style"/>
        <w:b/>
        <w:sz w:val="22"/>
        <w:szCs w:val="22"/>
      </w:rPr>
    </w:pPr>
    <w:r>
      <w:rPr>
        <w:rFonts w:ascii="Goudy Old Style" w:hAnsi="Goudy Old Style"/>
        <w:b/>
        <w:sz w:val="22"/>
        <w:szCs w:val="22"/>
      </w:rPr>
      <w:t>Mr. Nicholas S.</w:t>
    </w:r>
    <w:r w:rsidR="00616807">
      <w:rPr>
        <w:rFonts w:ascii="Goudy Old Style" w:hAnsi="Goudy Old Style"/>
        <w:b/>
        <w:sz w:val="22"/>
        <w:szCs w:val="22"/>
      </w:rPr>
      <w:t xml:space="preserve"> McIlwain</w:t>
    </w:r>
  </w:p>
  <w:p w14:paraId="7F38374E" w14:textId="77777777" w:rsidR="00F87A89" w:rsidRDefault="00616807" w:rsidP="00926C45">
    <w:pPr>
      <w:pStyle w:val="Header"/>
      <w:tabs>
        <w:tab w:val="clear" w:pos="4320"/>
        <w:tab w:val="clear" w:pos="8640"/>
        <w:tab w:val="left" w:pos="2880"/>
        <w:tab w:val="left" w:pos="4680"/>
        <w:tab w:val="left" w:pos="5040"/>
        <w:tab w:val="right" w:pos="8280"/>
      </w:tabs>
    </w:pPr>
    <w:r>
      <w:rPr>
        <w:rFonts w:ascii="Goudy Old Style" w:hAnsi="Goudy Old Style"/>
        <w:sz w:val="18"/>
        <w:szCs w:val="18"/>
      </w:rPr>
      <w:t xml:space="preserve">Director, </w:t>
    </w:r>
    <w:r w:rsidR="002D7DA5">
      <w:rPr>
        <w:rFonts w:ascii="Goudy Old Style" w:hAnsi="Goudy Old Style"/>
        <w:sz w:val="18"/>
        <w:szCs w:val="18"/>
      </w:rPr>
      <w:t>Assessment &amp; Alternative Education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45D84"/>
    <w:multiLevelType w:val="hybridMultilevel"/>
    <w:tmpl w:val="C8B20A42"/>
    <w:lvl w:ilvl="0" w:tplc="0409000F">
      <w:start w:val="1"/>
      <w:numFmt w:val="decimal"/>
      <w:lvlText w:val="%1."/>
      <w:lvlJc w:val="left"/>
      <w:pPr>
        <w:tabs>
          <w:tab w:val="num" w:pos="1374"/>
        </w:tabs>
        <w:ind w:left="137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CE1DF0"/>
    <w:multiLevelType w:val="hybridMultilevel"/>
    <w:tmpl w:val="9CF4D0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35E3C"/>
    <w:multiLevelType w:val="hybridMultilevel"/>
    <w:tmpl w:val="D156640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672C92"/>
    <w:multiLevelType w:val="hybridMultilevel"/>
    <w:tmpl w:val="603AF686"/>
    <w:lvl w:ilvl="0" w:tplc="8D6ABE38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C249A5"/>
    <w:multiLevelType w:val="hybridMultilevel"/>
    <w:tmpl w:val="1F88F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1F1"/>
    <w:rsid w:val="000229DF"/>
    <w:rsid w:val="00024D45"/>
    <w:rsid w:val="00060B42"/>
    <w:rsid w:val="00087C87"/>
    <w:rsid w:val="00090980"/>
    <w:rsid w:val="00093C06"/>
    <w:rsid w:val="00095097"/>
    <w:rsid w:val="000A253D"/>
    <w:rsid w:val="000B7004"/>
    <w:rsid w:val="000C0F23"/>
    <w:rsid w:val="000C5825"/>
    <w:rsid w:val="000C6FCD"/>
    <w:rsid w:val="000D38A2"/>
    <w:rsid w:val="000D3C5A"/>
    <w:rsid w:val="001027B8"/>
    <w:rsid w:val="00132F61"/>
    <w:rsid w:val="0016391A"/>
    <w:rsid w:val="00164D69"/>
    <w:rsid w:val="001758C8"/>
    <w:rsid w:val="00187689"/>
    <w:rsid w:val="00191DAC"/>
    <w:rsid w:val="001A2E42"/>
    <w:rsid w:val="001A3FF0"/>
    <w:rsid w:val="001A5565"/>
    <w:rsid w:val="001A774F"/>
    <w:rsid w:val="001C3F71"/>
    <w:rsid w:val="001E0506"/>
    <w:rsid w:val="001F218D"/>
    <w:rsid w:val="001F3125"/>
    <w:rsid w:val="001F60D1"/>
    <w:rsid w:val="001F6182"/>
    <w:rsid w:val="0020765A"/>
    <w:rsid w:val="002243A7"/>
    <w:rsid w:val="00224674"/>
    <w:rsid w:val="00230BA0"/>
    <w:rsid w:val="002672C8"/>
    <w:rsid w:val="00272E17"/>
    <w:rsid w:val="00280EA6"/>
    <w:rsid w:val="0029646C"/>
    <w:rsid w:val="002A4AA1"/>
    <w:rsid w:val="002B238F"/>
    <w:rsid w:val="002B2451"/>
    <w:rsid w:val="002C001A"/>
    <w:rsid w:val="002D1AA2"/>
    <w:rsid w:val="002D29FF"/>
    <w:rsid w:val="002D7DA5"/>
    <w:rsid w:val="002E27CC"/>
    <w:rsid w:val="003220E9"/>
    <w:rsid w:val="003378A6"/>
    <w:rsid w:val="0034667B"/>
    <w:rsid w:val="00347931"/>
    <w:rsid w:val="003503CA"/>
    <w:rsid w:val="00364E9F"/>
    <w:rsid w:val="00370831"/>
    <w:rsid w:val="00370BE4"/>
    <w:rsid w:val="00381AE1"/>
    <w:rsid w:val="00384B77"/>
    <w:rsid w:val="00397CED"/>
    <w:rsid w:val="003C3AE1"/>
    <w:rsid w:val="003F5BD2"/>
    <w:rsid w:val="00423528"/>
    <w:rsid w:val="0042734F"/>
    <w:rsid w:val="0042767F"/>
    <w:rsid w:val="00443181"/>
    <w:rsid w:val="00443291"/>
    <w:rsid w:val="004433A9"/>
    <w:rsid w:val="00447DF2"/>
    <w:rsid w:val="00453A10"/>
    <w:rsid w:val="0046002B"/>
    <w:rsid w:val="00462804"/>
    <w:rsid w:val="00464753"/>
    <w:rsid w:val="00467378"/>
    <w:rsid w:val="00472BB3"/>
    <w:rsid w:val="004C7ACC"/>
    <w:rsid w:val="004E3C5E"/>
    <w:rsid w:val="005079ED"/>
    <w:rsid w:val="00527E3E"/>
    <w:rsid w:val="00530350"/>
    <w:rsid w:val="00535769"/>
    <w:rsid w:val="005401CF"/>
    <w:rsid w:val="00554F53"/>
    <w:rsid w:val="00562B60"/>
    <w:rsid w:val="005744AF"/>
    <w:rsid w:val="00590A9F"/>
    <w:rsid w:val="005D6D10"/>
    <w:rsid w:val="005F23D2"/>
    <w:rsid w:val="00601AA6"/>
    <w:rsid w:val="00602528"/>
    <w:rsid w:val="00616807"/>
    <w:rsid w:val="00630191"/>
    <w:rsid w:val="006438AC"/>
    <w:rsid w:val="006517C5"/>
    <w:rsid w:val="00656472"/>
    <w:rsid w:val="00662004"/>
    <w:rsid w:val="006728B3"/>
    <w:rsid w:val="006A08BB"/>
    <w:rsid w:val="006C61A5"/>
    <w:rsid w:val="00702938"/>
    <w:rsid w:val="007040D9"/>
    <w:rsid w:val="00741DFE"/>
    <w:rsid w:val="00775089"/>
    <w:rsid w:val="00781835"/>
    <w:rsid w:val="007A3CFE"/>
    <w:rsid w:val="007B0017"/>
    <w:rsid w:val="007B2261"/>
    <w:rsid w:val="007B71F1"/>
    <w:rsid w:val="007D712F"/>
    <w:rsid w:val="007E7928"/>
    <w:rsid w:val="007F628E"/>
    <w:rsid w:val="007F6CE5"/>
    <w:rsid w:val="00825754"/>
    <w:rsid w:val="008426F8"/>
    <w:rsid w:val="008432A2"/>
    <w:rsid w:val="00851128"/>
    <w:rsid w:val="008520DF"/>
    <w:rsid w:val="0086062C"/>
    <w:rsid w:val="00871EBB"/>
    <w:rsid w:val="00886348"/>
    <w:rsid w:val="00891225"/>
    <w:rsid w:val="008A5265"/>
    <w:rsid w:val="008B7485"/>
    <w:rsid w:val="008C054B"/>
    <w:rsid w:val="008C4C34"/>
    <w:rsid w:val="008D12FD"/>
    <w:rsid w:val="008E2006"/>
    <w:rsid w:val="009065F2"/>
    <w:rsid w:val="00906E49"/>
    <w:rsid w:val="00926C45"/>
    <w:rsid w:val="00947D76"/>
    <w:rsid w:val="009D4E20"/>
    <w:rsid w:val="009E0460"/>
    <w:rsid w:val="009F1A9E"/>
    <w:rsid w:val="009F44BA"/>
    <w:rsid w:val="00A15EA1"/>
    <w:rsid w:val="00A230E8"/>
    <w:rsid w:val="00A254DF"/>
    <w:rsid w:val="00A309D6"/>
    <w:rsid w:val="00A30BAA"/>
    <w:rsid w:val="00A40564"/>
    <w:rsid w:val="00A66E6E"/>
    <w:rsid w:val="00A71EDE"/>
    <w:rsid w:val="00A93647"/>
    <w:rsid w:val="00AA5920"/>
    <w:rsid w:val="00AB6023"/>
    <w:rsid w:val="00AC14E6"/>
    <w:rsid w:val="00AC1944"/>
    <w:rsid w:val="00AC6FD4"/>
    <w:rsid w:val="00AD13EC"/>
    <w:rsid w:val="00AE0405"/>
    <w:rsid w:val="00AE7970"/>
    <w:rsid w:val="00B1772B"/>
    <w:rsid w:val="00B40106"/>
    <w:rsid w:val="00B412FD"/>
    <w:rsid w:val="00B60858"/>
    <w:rsid w:val="00B672D8"/>
    <w:rsid w:val="00B7564E"/>
    <w:rsid w:val="00BC66E4"/>
    <w:rsid w:val="00BF6057"/>
    <w:rsid w:val="00C03A92"/>
    <w:rsid w:val="00C054EB"/>
    <w:rsid w:val="00C27318"/>
    <w:rsid w:val="00C54EF5"/>
    <w:rsid w:val="00C66630"/>
    <w:rsid w:val="00C85121"/>
    <w:rsid w:val="00C85E15"/>
    <w:rsid w:val="00CE12E8"/>
    <w:rsid w:val="00D01765"/>
    <w:rsid w:val="00D105D7"/>
    <w:rsid w:val="00D1099E"/>
    <w:rsid w:val="00D274E3"/>
    <w:rsid w:val="00D315A3"/>
    <w:rsid w:val="00D33F46"/>
    <w:rsid w:val="00D408B1"/>
    <w:rsid w:val="00D45C14"/>
    <w:rsid w:val="00D45FCB"/>
    <w:rsid w:val="00D540C2"/>
    <w:rsid w:val="00D73982"/>
    <w:rsid w:val="00D74B9A"/>
    <w:rsid w:val="00D86F95"/>
    <w:rsid w:val="00D87667"/>
    <w:rsid w:val="00D91C87"/>
    <w:rsid w:val="00D937BF"/>
    <w:rsid w:val="00D95664"/>
    <w:rsid w:val="00D967D1"/>
    <w:rsid w:val="00D975AE"/>
    <w:rsid w:val="00DB20B1"/>
    <w:rsid w:val="00DB7A7F"/>
    <w:rsid w:val="00DB7D3D"/>
    <w:rsid w:val="00DB7E37"/>
    <w:rsid w:val="00DC7405"/>
    <w:rsid w:val="00DD7A2C"/>
    <w:rsid w:val="00DE5169"/>
    <w:rsid w:val="00DE5B14"/>
    <w:rsid w:val="00DE6702"/>
    <w:rsid w:val="00DF4950"/>
    <w:rsid w:val="00E065B0"/>
    <w:rsid w:val="00E07E14"/>
    <w:rsid w:val="00E275B6"/>
    <w:rsid w:val="00E5346A"/>
    <w:rsid w:val="00E66662"/>
    <w:rsid w:val="00E96165"/>
    <w:rsid w:val="00EB0623"/>
    <w:rsid w:val="00EB0E76"/>
    <w:rsid w:val="00EC279D"/>
    <w:rsid w:val="00F067CC"/>
    <w:rsid w:val="00F10039"/>
    <w:rsid w:val="00F132EA"/>
    <w:rsid w:val="00F14EC5"/>
    <w:rsid w:val="00F3040A"/>
    <w:rsid w:val="00F42EEF"/>
    <w:rsid w:val="00F47DC9"/>
    <w:rsid w:val="00F647B8"/>
    <w:rsid w:val="00F82355"/>
    <w:rsid w:val="00F87A2A"/>
    <w:rsid w:val="00F87A89"/>
    <w:rsid w:val="00F934A3"/>
    <w:rsid w:val="00FB41B9"/>
    <w:rsid w:val="00FC2431"/>
    <w:rsid w:val="00FD3BB9"/>
    <w:rsid w:val="00FD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49"/>
    <o:shapelayout v:ext="edit">
      <o:idmap v:ext="edit" data="1"/>
    </o:shapelayout>
  </w:shapeDefaults>
  <w:decimalSymbol w:val="."/>
  <w:listSeparator w:val=","/>
  <w14:docId w14:val="077A38CE"/>
  <w15:docId w15:val="{6453D28C-E3E6-4EDA-A911-3C6CE05C2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575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B7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067C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067C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E5B14"/>
  </w:style>
  <w:style w:type="paragraph" w:styleId="BalloonText">
    <w:name w:val="Balloon Text"/>
    <w:basedOn w:val="Normal"/>
    <w:semiHidden/>
    <w:rsid w:val="0018768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87667"/>
  </w:style>
  <w:style w:type="paragraph" w:styleId="BodyText">
    <w:name w:val="Body Text"/>
    <w:basedOn w:val="Normal"/>
    <w:rsid w:val="008520DF"/>
    <w:pPr>
      <w:jc w:val="both"/>
    </w:pPr>
    <w:rPr>
      <w:b/>
      <w:bCs/>
    </w:rPr>
  </w:style>
  <w:style w:type="character" w:styleId="Hyperlink">
    <w:name w:val="Hyperlink"/>
    <w:basedOn w:val="DefaultParagraphFont"/>
    <w:rsid w:val="00C54EF5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453A10"/>
    <w:rPr>
      <w:rFonts w:ascii="Arial" w:hAnsi="Arial"/>
      <w:color w:val="000000"/>
    </w:rPr>
  </w:style>
  <w:style w:type="paragraph" w:styleId="ListParagraph">
    <w:name w:val="List Paragraph"/>
    <w:basedOn w:val="Normal"/>
    <w:uiPriority w:val="34"/>
    <w:qFormat/>
    <w:rsid w:val="00C03A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34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annonL\Local%20Settings\Temp\GWViewer\Diane%20Conley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98A83-7D68-4CCD-A983-A234027F7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Diane Conley Letterhead</Template>
  <TotalTime>0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date: Insert date here</vt:lpstr>
    </vt:vector>
  </TitlesOfParts>
  <Company>WCS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date: Insert date here</dc:title>
  <dc:subject/>
  <dc:creator>WCS</dc:creator>
  <cp:keywords/>
  <dc:description/>
  <cp:lastModifiedBy>Nicholas McIlwain</cp:lastModifiedBy>
  <cp:revision>2</cp:revision>
  <cp:lastPrinted>2017-02-23T16:37:00Z</cp:lastPrinted>
  <dcterms:created xsi:type="dcterms:W3CDTF">2026-05-26T13:44:00Z</dcterms:created>
  <dcterms:modified xsi:type="dcterms:W3CDTF">2026-05-26T13:44:00Z</dcterms:modified>
</cp:coreProperties>
</file>