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F8354F" w:rsidRPr="008B44D1" w14:paraId="1F1FDEDE" w14:textId="77777777" w:rsidTr="004168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190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44D25266" w14:textId="3B056869" w:rsidR="00F8354F" w:rsidRPr="008B44D1" w:rsidRDefault="001B5DBF" w:rsidP="003F77AC">
            <w:pPr>
              <w:pStyle w:val="Month"/>
              <w:spacing w:after="40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Wrestling</w:t>
            </w:r>
            <w:r w:rsidR="00804FC2" w:rsidRPr="008B44D1">
              <w:rPr>
                <w:sz w:val="72"/>
                <w:szCs w:val="72"/>
              </w:rPr>
              <w:fldChar w:fldCharType="begin"/>
            </w:r>
            <w:r w:rsidR="00804FC2" w:rsidRPr="008B44D1">
              <w:rPr>
                <w:sz w:val="72"/>
                <w:szCs w:val="72"/>
              </w:rPr>
              <w:instrText xml:space="preserve"> DOCVARIABLE  MonthStart \@ MMMM \* MERGEFORMAT </w:instrText>
            </w:r>
            <w:r w:rsidR="00804FC2" w:rsidRPr="008B44D1">
              <w:rPr>
                <w:sz w:val="72"/>
                <w:szCs w:val="72"/>
              </w:rPr>
              <w:fldChar w:fldCharType="separate"/>
            </w:r>
            <w:r w:rsidR="00804FC2" w:rsidRPr="008B44D1">
              <w:rPr>
                <w:sz w:val="72"/>
                <w:szCs w:val="72"/>
              </w:rPr>
              <w:fldChar w:fldCharType="end"/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53AFECE5" w14:textId="1E4C4EA5" w:rsidR="00F8354F" w:rsidRPr="008B44D1" w:rsidRDefault="00257845" w:rsidP="003F77AC">
            <w:pPr>
              <w:pStyle w:val="Year"/>
              <w:spacing w:after="40"/>
              <w:rPr>
                <w:sz w:val="72"/>
                <w:szCs w:val="72"/>
              </w:rPr>
            </w:pPr>
            <w:r w:rsidRPr="008B44D1">
              <w:rPr>
                <w:sz w:val="72"/>
                <w:szCs w:val="72"/>
              </w:rPr>
              <w:t>20</w:t>
            </w:r>
            <w:r w:rsidR="008316E5" w:rsidRPr="008B44D1">
              <w:rPr>
                <w:sz w:val="72"/>
                <w:szCs w:val="72"/>
              </w:rPr>
              <w:t>2</w:t>
            </w:r>
            <w:r w:rsidR="001B5DBF">
              <w:rPr>
                <w:sz w:val="72"/>
                <w:szCs w:val="72"/>
              </w:rPr>
              <w:t>7</w:t>
            </w:r>
          </w:p>
        </w:tc>
      </w:tr>
      <w:tr w:rsidR="00F8354F" w14:paraId="4264D8A8" w14:textId="77777777" w:rsidTr="00EA11E4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24B59DAD" w14:textId="466821B8" w:rsidR="00F8354F" w:rsidRDefault="00494DF7">
            <w:pPr>
              <w:pStyle w:val="NoSpacing"/>
            </w:pPr>
            <w:r>
              <w:t>-</w:t>
            </w: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666EC412" w14:textId="77777777"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F8354F" w14:paraId="28056FED" w14:textId="77777777" w:rsidTr="00F835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-1778867687"/>
            <w:placeholder>
              <w:docPart w:val="D71BC92A3800419EA9D1F0E2317B9181"/>
            </w:placeholder>
            <w:temporary/>
            <w:showingPlcHdr/>
            <w15:appearance w15:val="hidden"/>
          </w:sdtPr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31D87102" w14:textId="77777777" w:rsidR="00F8354F" w:rsidRDefault="00804FC2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7743A9C" w14:textId="77777777" w:rsidR="00F8354F" w:rsidRDefault="00000000">
            <w:pPr>
              <w:pStyle w:val="Days"/>
            </w:pPr>
            <w:sdt>
              <w:sdtPr>
                <w:id w:val="-1020851123"/>
                <w:placeholder>
                  <w:docPart w:val="AE8AB1343F8C4E4FA55786FF261FF431"/>
                </w:placeholder>
                <w:temporary/>
                <w:showingPlcHdr/>
                <w15:appearance w15:val="hidden"/>
              </w:sdtPr>
              <w:sdtContent>
                <w:r w:rsidR="00804FC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20F94731" w14:textId="77777777" w:rsidR="00F8354F" w:rsidRDefault="00000000">
            <w:pPr>
              <w:pStyle w:val="Days"/>
            </w:pPr>
            <w:sdt>
              <w:sdtPr>
                <w:id w:val="1121034790"/>
                <w:placeholder>
                  <w:docPart w:val="E7BA7E0957C84297B95E645C1EE3D34B"/>
                </w:placeholder>
                <w:temporary/>
                <w:showingPlcHdr/>
                <w15:appearance w15:val="hidden"/>
              </w:sdtPr>
              <w:sdtContent>
                <w:r w:rsidR="00804FC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162CF872" w14:textId="77777777" w:rsidR="00F8354F" w:rsidRDefault="00000000">
            <w:pPr>
              <w:pStyle w:val="Days"/>
            </w:pPr>
            <w:sdt>
              <w:sdtPr>
                <w:id w:val="-328132386"/>
                <w:placeholder>
                  <w:docPart w:val="A0891D201D5648DCBB6A90354031DCC5"/>
                </w:placeholder>
                <w:temporary/>
                <w:showingPlcHdr/>
                <w15:appearance w15:val="hidden"/>
              </w:sdtPr>
              <w:sdtContent>
                <w:r w:rsidR="00804FC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643F87E" w14:textId="77777777" w:rsidR="00F8354F" w:rsidRDefault="00000000">
            <w:pPr>
              <w:pStyle w:val="Days"/>
            </w:pPr>
            <w:sdt>
              <w:sdtPr>
                <w:id w:val="1241452743"/>
                <w:placeholder>
                  <w:docPart w:val="011111E164284F549F65D781C2E87047"/>
                </w:placeholder>
                <w:temporary/>
                <w:showingPlcHdr/>
                <w15:appearance w15:val="hidden"/>
              </w:sdtPr>
              <w:sdtContent>
                <w:r w:rsidR="00804FC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8A0D3C4" w14:textId="77777777" w:rsidR="00F8354F" w:rsidRDefault="00000000">
            <w:pPr>
              <w:pStyle w:val="Days"/>
            </w:pPr>
            <w:sdt>
              <w:sdtPr>
                <w:id w:val="-65336403"/>
                <w:placeholder>
                  <w:docPart w:val="72A1683976AD42CFAC7264FEF0276242"/>
                </w:placeholder>
                <w:temporary/>
                <w:showingPlcHdr/>
                <w15:appearance w15:val="hidden"/>
              </w:sdtPr>
              <w:sdtContent>
                <w:r w:rsidR="00804FC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1CE8BF73" w14:textId="77777777" w:rsidR="00F8354F" w:rsidRDefault="00000000">
            <w:pPr>
              <w:pStyle w:val="Days"/>
            </w:pPr>
            <w:sdt>
              <w:sdtPr>
                <w:id w:val="825547652"/>
                <w:placeholder>
                  <w:docPart w:val="65C78092A5124990A76E8FEA3EAA59A3"/>
                </w:placeholder>
                <w:temporary/>
                <w:showingPlcHdr/>
                <w15:appearance w15:val="hidden"/>
              </w:sdtPr>
              <w:sdtContent>
                <w:r w:rsidR="00804FC2">
                  <w:t>Saturday</w:t>
                </w:r>
              </w:sdtContent>
            </w:sdt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Caption w:val="Layout table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413A72" w:rsidRPr="00C56C67" w14:paraId="067D1227" w14:textId="77777777" w:rsidTr="00413A72">
        <w:tc>
          <w:tcPr>
            <w:tcW w:w="2055" w:type="dxa"/>
          </w:tcPr>
          <w:p w14:paraId="73A3A612" w14:textId="64135DB2" w:rsidR="00413A72" w:rsidRPr="00C56C67" w:rsidRDefault="00413A72" w:rsidP="00E43294">
            <w:pPr>
              <w:pStyle w:val="NoSpacing"/>
              <w:jc w:val="right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6826EB9C" w14:textId="38C9C987" w:rsidR="00413A72" w:rsidRPr="00C56C67" w:rsidRDefault="00735900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February </w:t>
            </w:r>
            <w:r w:rsidR="00B6240F">
              <w:rPr>
                <w:sz w:val="20"/>
                <w:szCs w:val="20"/>
              </w:rPr>
              <w:t>1</w:t>
            </w:r>
            <w:r w:rsidR="00137C96">
              <w:rPr>
                <w:sz w:val="20"/>
                <w:szCs w:val="20"/>
              </w:rPr>
              <w:t>5</w:t>
            </w:r>
          </w:p>
        </w:tc>
        <w:tc>
          <w:tcPr>
            <w:tcW w:w="2056" w:type="dxa"/>
          </w:tcPr>
          <w:p w14:paraId="3829AF3E" w14:textId="62782D61" w:rsidR="00413A72" w:rsidRPr="00C56C67" w:rsidRDefault="00B6240F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1</w:t>
            </w:r>
            <w:r w:rsidR="00137C96">
              <w:rPr>
                <w:sz w:val="20"/>
                <w:szCs w:val="20"/>
              </w:rPr>
              <w:t>6</w:t>
            </w:r>
          </w:p>
        </w:tc>
        <w:tc>
          <w:tcPr>
            <w:tcW w:w="2056" w:type="dxa"/>
          </w:tcPr>
          <w:p w14:paraId="3234A2C2" w14:textId="188B4CED" w:rsidR="00413A72" w:rsidRPr="00C56C67" w:rsidRDefault="00B6240F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1</w:t>
            </w:r>
            <w:r w:rsidR="00AE725B">
              <w:rPr>
                <w:sz w:val="20"/>
                <w:szCs w:val="20"/>
              </w:rPr>
              <w:t>7</w:t>
            </w:r>
          </w:p>
        </w:tc>
        <w:tc>
          <w:tcPr>
            <w:tcW w:w="2056" w:type="dxa"/>
          </w:tcPr>
          <w:p w14:paraId="2854C006" w14:textId="754B5490" w:rsidR="00413A72" w:rsidRPr="00C56C67" w:rsidRDefault="00B6240F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February </w:t>
            </w:r>
            <w:r w:rsidR="002E4391">
              <w:rPr>
                <w:sz w:val="20"/>
                <w:szCs w:val="20"/>
              </w:rPr>
              <w:t>1</w:t>
            </w:r>
            <w:r w:rsidR="00AE725B">
              <w:rPr>
                <w:sz w:val="20"/>
                <w:szCs w:val="20"/>
              </w:rPr>
              <w:t>8</w:t>
            </w:r>
          </w:p>
        </w:tc>
        <w:tc>
          <w:tcPr>
            <w:tcW w:w="2056" w:type="dxa"/>
          </w:tcPr>
          <w:p w14:paraId="56576DF6" w14:textId="222DDEB3" w:rsidR="00413A72" w:rsidRPr="00C56C67" w:rsidRDefault="00B6240F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February </w:t>
            </w:r>
            <w:r w:rsidR="00AE725B">
              <w:rPr>
                <w:sz w:val="20"/>
                <w:szCs w:val="20"/>
              </w:rPr>
              <w:t>19</w:t>
            </w:r>
          </w:p>
        </w:tc>
        <w:tc>
          <w:tcPr>
            <w:tcW w:w="2056" w:type="dxa"/>
          </w:tcPr>
          <w:p w14:paraId="732250A7" w14:textId="30878624" w:rsidR="00413A72" w:rsidRPr="00C56C67" w:rsidRDefault="00B6240F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2</w:t>
            </w:r>
            <w:r w:rsidR="00AE725B">
              <w:rPr>
                <w:sz w:val="20"/>
                <w:szCs w:val="20"/>
              </w:rPr>
              <w:t>0</w:t>
            </w:r>
          </w:p>
        </w:tc>
      </w:tr>
      <w:tr w:rsidR="00413A72" w:rsidRPr="00C56C67" w14:paraId="575EB183" w14:textId="77777777" w:rsidTr="0059451C">
        <w:trPr>
          <w:trHeight w:val="1142"/>
        </w:trPr>
        <w:tc>
          <w:tcPr>
            <w:tcW w:w="2055" w:type="dxa"/>
          </w:tcPr>
          <w:p w14:paraId="072E22D6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2EC11C23" w14:textId="22F1D95A" w:rsidR="00DF3DC8" w:rsidRPr="00C56C67" w:rsidRDefault="00AB498F" w:rsidP="008679E5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SCHOOL </w:t>
            </w:r>
          </w:p>
          <w:p w14:paraId="155D6E5A" w14:textId="7E938216" w:rsidR="00F832C3" w:rsidRPr="00C56C67" w:rsidRDefault="00F832C3" w:rsidP="008679E5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5E9D5A0E" w14:textId="0C505AA9" w:rsidR="002F1572" w:rsidRDefault="005943D5" w:rsidP="002F1572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Study Hall – 2:30-3:</w:t>
            </w:r>
            <w:r w:rsidR="00AE3E38">
              <w:rPr>
                <w:sz w:val="20"/>
                <w:szCs w:val="20"/>
              </w:rPr>
              <w:t>40</w:t>
            </w:r>
          </w:p>
          <w:p w14:paraId="409352E0" w14:textId="114718FA" w:rsidR="00AE3E38" w:rsidRDefault="00AE3E38" w:rsidP="002F1572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Tryout </w:t>
            </w:r>
            <w:r w:rsidR="00DE6BFF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="00DE6BFF">
              <w:rPr>
                <w:sz w:val="20"/>
                <w:szCs w:val="20"/>
              </w:rPr>
              <w:t>3:40-4:4</w:t>
            </w:r>
            <w:r w:rsidR="00366371">
              <w:rPr>
                <w:sz w:val="20"/>
                <w:szCs w:val="20"/>
              </w:rPr>
              <w:t>5</w:t>
            </w:r>
          </w:p>
          <w:p w14:paraId="1584959D" w14:textId="0DEA3B9B" w:rsidR="00DE6BFF" w:rsidRPr="00C56C67" w:rsidRDefault="005943D5" w:rsidP="00D30155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Tryouts </w:t>
            </w:r>
            <w:r w:rsidR="00AE3E38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>2:30-</w:t>
            </w:r>
            <w:r w:rsidR="00AE3E38">
              <w:rPr>
                <w:sz w:val="20"/>
                <w:szCs w:val="20"/>
              </w:rPr>
              <w:t>3:40</w:t>
            </w:r>
          </w:p>
        </w:tc>
        <w:tc>
          <w:tcPr>
            <w:tcW w:w="2056" w:type="dxa"/>
          </w:tcPr>
          <w:p w14:paraId="1A6C71EB" w14:textId="77777777" w:rsidR="00413A72" w:rsidRPr="002F1572" w:rsidRDefault="000C658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2A138BE0" w14:textId="7098F3D2" w:rsidR="00DE6BFF" w:rsidRDefault="00DE6BFF" w:rsidP="00DE6BFF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Study Hall – 2:30-3:40</w:t>
            </w:r>
          </w:p>
          <w:p w14:paraId="4AE9CC8B" w14:textId="17FE6C52" w:rsidR="00DE6BFF" w:rsidRDefault="00DE6BFF" w:rsidP="00DE6BFF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Tryout – 3:40-4:4</w:t>
            </w:r>
            <w:r w:rsidR="00F76946">
              <w:rPr>
                <w:sz w:val="20"/>
                <w:szCs w:val="20"/>
              </w:rPr>
              <w:t>5</w:t>
            </w:r>
          </w:p>
          <w:p w14:paraId="035844FB" w14:textId="6C961093" w:rsidR="002F6EF1" w:rsidRPr="00C56C67" w:rsidRDefault="00DE6BFF" w:rsidP="00DE6BFF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Tryouts – 2:30-3:4</w:t>
            </w:r>
            <w:r w:rsidR="00F76946">
              <w:rPr>
                <w:sz w:val="20"/>
                <w:szCs w:val="20"/>
              </w:rPr>
              <w:t>0</w:t>
            </w:r>
          </w:p>
        </w:tc>
        <w:tc>
          <w:tcPr>
            <w:tcW w:w="2056" w:type="dxa"/>
          </w:tcPr>
          <w:p w14:paraId="7CF6114A" w14:textId="77777777" w:rsidR="00DE6BFF" w:rsidRDefault="00DE6BFF" w:rsidP="00DE6BFF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Study Hall – 2:30-3:40</w:t>
            </w:r>
          </w:p>
          <w:p w14:paraId="0702304F" w14:textId="04F7A84E" w:rsidR="00DE6BFF" w:rsidRDefault="00DE6BFF" w:rsidP="00DE6BFF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Tryout – 3:40-4:4</w:t>
            </w:r>
            <w:r w:rsidR="00366371">
              <w:rPr>
                <w:sz w:val="20"/>
                <w:szCs w:val="20"/>
              </w:rPr>
              <w:t>5</w:t>
            </w:r>
          </w:p>
          <w:p w14:paraId="22109F96" w14:textId="22CBE956" w:rsidR="0084639F" w:rsidRPr="008931BC" w:rsidRDefault="00DE6BFF" w:rsidP="00DE6BFF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Tryouts – 2:30-3:40</w:t>
            </w:r>
          </w:p>
        </w:tc>
        <w:tc>
          <w:tcPr>
            <w:tcW w:w="2056" w:type="dxa"/>
          </w:tcPr>
          <w:p w14:paraId="72C7002D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</w:tr>
      <w:tr w:rsidR="00413A72" w:rsidRPr="00C56C67" w14:paraId="5F580F33" w14:textId="77777777" w:rsidTr="00413A72">
        <w:tc>
          <w:tcPr>
            <w:tcW w:w="2055" w:type="dxa"/>
          </w:tcPr>
          <w:p w14:paraId="66CCCF78" w14:textId="475530D0" w:rsidR="00413A72" w:rsidRPr="00C56C67" w:rsidRDefault="00B6240F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2</w:t>
            </w:r>
            <w:r w:rsidR="00AE725B">
              <w:rPr>
                <w:sz w:val="20"/>
                <w:szCs w:val="20"/>
              </w:rPr>
              <w:t>1</w:t>
            </w:r>
          </w:p>
        </w:tc>
        <w:tc>
          <w:tcPr>
            <w:tcW w:w="2055" w:type="dxa"/>
          </w:tcPr>
          <w:p w14:paraId="5A40297A" w14:textId="37CEF1BD" w:rsidR="00413A72" w:rsidRPr="00C56C67" w:rsidRDefault="00B6240F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2</w:t>
            </w:r>
            <w:r w:rsidR="00AE725B">
              <w:rPr>
                <w:sz w:val="20"/>
                <w:szCs w:val="20"/>
              </w:rPr>
              <w:t>2</w:t>
            </w:r>
          </w:p>
        </w:tc>
        <w:tc>
          <w:tcPr>
            <w:tcW w:w="2056" w:type="dxa"/>
          </w:tcPr>
          <w:p w14:paraId="6A8402F6" w14:textId="7DF11613" w:rsidR="00413A72" w:rsidRPr="00C56C67" w:rsidRDefault="00B6240F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2</w:t>
            </w:r>
            <w:r w:rsidR="00AE725B">
              <w:rPr>
                <w:sz w:val="20"/>
                <w:szCs w:val="20"/>
              </w:rPr>
              <w:t>3</w:t>
            </w:r>
          </w:p>
        </w:tc>
        <w:tc>
          <w:tcPr>
            <w:tcW w:w="2056" w:type="dxa"/>
          </w:tcPr>
          <w:p w14:paraId="657288CF" w14:textId="1212A9D5" w:rsidR="00413A72" w:rsidRPr="00C56C67" w:rsidRDefault="00B6240F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2</w:t>
            </w:r>
            <w:r w:rsidR="00AE725B">
              <w:rPr>
                <w:sz w:val="20"/>
                <w:szCs w:val="20"/>
              </w:rPr>
              <w:t>4</w:t>
            </w:r>
          </w:p>
        </w:tc>
        <w:tc>
          <w:tcPr>
            <w:tcW w:w="2056" w:type="dxa"/>
          </w:tcPr>
          <w:p w14:paraId="75F7472F" w14:textId="2BEEAFF1" w:rsidR="00413A72" w:rsidRPr="00C56C67" w:rsidRDefault="00B6240F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2</w:t>
            </w:r>
            <w:r w:rsidR="00AE725B">
              <w:rPr>
                <w:sz w:val="20"/>
                <w:szCs w:val="20"/>
              </w:rPr>
              <w:t>5</w:t>
            </w:r>
          </w:p>
        </w:tc>
        <w:tc>
          <w:tcPr>
            <w:tcW w:w="2056" w:type="dxa"/>
          </w:tcPr>
          <w:p w14:paraId="2A72DC0C" w14:textId="0660B90E" w:rsidR="00413A72" w:rsidRPr="00C56C67" w:rsidRDefault="00B6240F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2</w:t>
            </w:r>
            <w:r w:rsidR="00AE725B">
              <w:rPr>
                <w:sz w:val="20"/>
                <w:szCs w:val="20"/>
              </w:rPr>
              <w:t>6</w:t>
            </w:r>
          </w:p>
        </w:tc>
        <w:tc>
          <w:tcPr>
            <w:tcW w:w="2056" w:type="dxa"/>
          </w:tcPr>
          <w:p w14:paraId="13708982" w14:textId="163C215D" w:rsidR="00413A72" w:rsidRPr="00C56C67" w:rsidRDefault="002E4391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2</w:t>
            </w:r>
            <w:r w:rsidR="00AE725B">
              <w:rPr>
                <w:sz w:val="20"/>
                <w:szCs w:val="20"/>
              </w:rPr>
              <w:t>7</w:t>
            </w:r>
          </w:p>
        </w:tc>
      </w:tr>
      <w:tr w:rsidR="00AB498F" w:rsidRPr="00C56C67" w14:paraId="7DC9D1A4" w14:textId="77777777" w:rsidTr="00413A72">
        <w:trPr>
          <w:trHeight w:val="1466"/>
        </w:trPr>
        <w:tc>
          <w:tcPr>
            <w:tcW w:w="2055" w:type="dxa"/>
          </w:tcPr>
          <w:p w14:paraId="504C0299" w14:textId="77777777" w:rsidR="00AB498F" w:rsidRPr="00C56C67" w:rsidRDefault="00AB498F" w:rsidP="00AB498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4EF99C1A" w14:textId="77777777" w:rsidR="00DE6BFF" w:rsidRDefault="00DE6BFF" w:rsidP="00DE6BFF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Study Hall – 2:30-3:40</w:t>
            </w:r>
          </w:p>
          <w:p w14:paraId="58E68189" w14:textId="63FA9093" w:rsidR="00DE6BFF" w:rsidRDefault="00DE6BFF" w:rsidP="00DE6BFF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Tryout – 3:40-4:4</w:t>
            </w:r>
            <w:r w:rsidR="00366371">
              <w:rPr>
                <w:sz w:val="20"/>
                <w:szCs w:val="20"/>
              </w:rPr>
              <w:t>5</w:t>
            </w:r>
          </w:p>
          <w:p w14:paraId="5BB2AD75" w14:textId="347D7A2C" w:rsidR="00DE6BFF" w:rsidRPr="00C56C67" w:rsidRDefault="00DE6BFF" w:rsidP="00DE6BFF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Tryouts – 2:30-3:40</w:t>
            </w:r>
          </w:p>
        </w:tc>
        <w:tc>
          <w:tcPr>
            <w:tcW w:w="2056" w:type="dxa"/>
          </w:tcPr>
          <w:p w14:paraId="374DD6B0" w14:textId="77777777" w:rsidR="005460C2" w:rsidRDefault="005460C2" w:rsidP="005460C2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Study Hall – 2:30-3:40</w:t>
            </w:r>
          </w:p>
          <w:p w14:paraId="40320231" w14:textId="77777777" w:rsidR="005460C2" w:rsidRDefault="005460C2" w:rsidP="005460C2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Tryout – 3:40-4:45</w:t>
            </w:r>
          </w:p>
          <w:p w14:paraId="1F036FE5" w14:textId="598AECFD" w:rsidR="00AB498F" w:rsidRPr="00C56C67" w:rsidRDefault="005460C2" w:rsidP="005460C2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Tryouts – 2:30-3:40</w:t>
            </w:r>
          </w:p>
          <w:p w14:paraId="049C847F" w14:textId="2ECA3942" w:rsidR="00AB498F" w:rsidRPr="00C56C67" w:rsidRDefault="00AB498F" w:rsidP="00AB498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0393B636" w14:textId="77777777" w:rsidR="00AB498F" w:rsidRPr="002F1572" w:rsidRDefault="00AB498F" w:rsidP="00AB498F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1ECC7ADD" w14:textId="77777777" w:rsidR="00AB498F" w:rsidRPr="00C56C67" w:rsidRDefault="00AB498F" w:rsidP="00AB498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2:20-4:15</w:t>
            </w:r>
          </w:p>
          <w:p w14:paraId="38F8E159" w14:textId="6395A035" w:rsidR="00AB498F" w:rsidRPr="00C56C67" w:rsidRDefault="00AB498F" w:rsidP="00AB498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01D6BAC1" w14:textId="77777777" w:rsidR="00AB498F" w:rsidRPr="00C56C67" w:rsidRDefault="00AB498F" w:rsidP="00AB498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2:20-4:15</w:t>
            </w:r>
          </w:p>
          <w:p w14:paraId="3A9CAC5F" w14:textId="02CC3D71" w:rsidR="00AB498F" w:rsidRPr="00C56C67" w:rsidRDefault="00AB498F" w:rsidP="00AB498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278D9640" w14:textId="77777777" w:rsidR="00AB498F" w:rsidRPr="00C56C67" w:rsidRDefault="00AB498F" w:rsidP="00AB498F">
            <w:pPr>
              <w:pStyle w:val="NoSpacing"/>
              <w:rPr>
                <w:sz w:val="20"/>
                <w:szCs w:val="20"/>
              </w:rPr>
            </w:pPr>
          </w:p>
        </w:tc>
      </w:tr>
      <w:tr w:rsidR="00AB498F" w:rsidRPr="00C56C67" w14:paraId="683C837F" w14:textId="77777777" w:rsidTr="00413A72">
        <w:tc>
          <w:tcPr>
            <w:tcW w:w="2055" w:type="dxa"/>
          </w:tcPr>
          <w:p w14:paraId="427C69DA" w14:textId="246A2D0C" w:rsidR="00AB498F" w:rsidRPr="00C56C67" w:rsidRDefault="00D7162D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28</w:t>
            </w:r>
            <w:r w:rsidR="00AF15D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55" w:type="dxa"/>
          </w:tcPr>
          <w:p w14:paraId="39F5B1FA" w14:textId="135FB6B5" w:rsidR="00AB498F" w:rsidRPr="00C56C67" w:rsidRDefault="00D7162D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</w:t>
            </w:r>
          </w:p>
        </w:tc>
        <w:tc>
          <w:tcPr>
            <w:tcW w:w="2056" w:type="dxa"/>
          </w:tcPr>
          <w:p w14:paraId="21B99F3C" w14:textId="0B187979" w:rsidR="00AB498F" w:rsidRPr="00C56C67" w:rsidRDefault="00AF15D9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March </w:t>
            </w:r>
            <w:r w:rsidR="00D7162D">
              <w:rPr>
                <w:sz w:val="20"/>
                <w:szCs w:val="20"/>
              </w:rPr>
              <w:t>2</w:t>
            </w:r>
          </w:p>
        </w:tc>
        <w:tc>
          <w:tcPr>
            <w:tcW w:w="2056" w:type="dxa"/>
          </w:tcPr>
          <w:p w14:paraId="691E8B59" w14:textId="1638E47C" w:rsidR="00AB498F" w:rsidRPr="00C56C67" w:rsidRDefault="00AF15D9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March </w:t>
            </w:r>
            <w:r w:rsidR="00D7162D">
              <w:rPr>
                <w:sz w:val="20"/>
                <w:szCs w:val="20"/>
              </w:rPr>
              <w:t>3</w:t>
            </w:r>
          </w:p>
        </w:tc>
        <w:tc>
          <w:tcPr>
            <w:tcW w:w="2056" w:type="dxa"/>
          </w:tcPr>
          <w:p w14:paraId="53D4CB45" w14:textId="2949D10F" w:rsidR="00AB498F" w:rsidRPr="00C56C67" w:rsidRDefault="00AF15D9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March </w:t>
            </w:r>
            <w:r w:rsidR="00D7162D">
              <w:rPr>
                <w:sz w:val="20"/>
                <w:szCs w:val="20"/>
              </w:rPr>
              <w:t>4</w:t>
            </w:r>
          </w:p>
        </w:tc>
        <w:tc>
          <w:tcPr>
            <w:tcW w:w="2056" w:type="dxa"/>
          </w:tcPr>
          <w:p w14:paraId="2586EC29" w14:textId="060D9C40" w:rsidR="00AB498F" w:rsidRPr="00C56C67" w:rsidRDefault="00AF15D9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March </w:t>
            </w:r>
            <w:r w:rsidR="00D7162D">
              <w:rPr>
                <w:sz w:val="20"/>
                <w:szCs w:val="20"/>
              </w:rPr>
              <w:t>5</w:t>
            </w:r>
          </w:p>
        </w:tc>
        <w:tc>
          <w:tcPr>
            <w:tcW w:w="2056" w:type="dxa"/>
          </w:tcPr>
          <w:p w14:paraId="441EAF6B" w14:textId="7075621F" w:rsidR="00AB498F" w:rsidRPr="00C56C67" w:rsidRDefault="00AF15D9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March </w:t>
            </w:r>
            <w:r w:rsidR="00D7162D">
              <w:rPr>
                <w:sz w:val="20"/>
                <w:szCs w:val="20"/>
              </w:rPr>
              <w:t>6</w:t>
            </w:r>
          </w:p>
        </w:tc>
      </w:tr>
      <w:tr w:rsidR="00F23441" w:rsidRPr="00C56C67" w14:paraId="16E8CCC9" w14:textId="77777777" w:rsidTr="00416872">
        <w:trPr>
          <w:trHeight w:val="1214"/>
        </w:trPr>
        <w:tc>
          <w:tcPr>
            <w:tcW w:w="2055" w:type="dxa"/>
          </w:tcPr>
          <w:p w14:paraId="748D80FD" w14:textId="77777777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14ECDB1A" w14:textId="5E273CF0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726A4E1F" w14:textId="01DF8C25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5DE5DE9D" w14:textId="77777777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477780D5" w14:textId="343498DF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4E9642F8" w14:textId="3813E084" w:rsidR="00F23441" w:rsidRPr="002F1572" w:rsidRDefault="00F23441" w:rsidP="00F23441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271B0E23" w14:textId="77777777" w:rsidR="007132CC" w:rsidRPr="00C56C67" w:rsidRDefault="007132CC" w:rsidP="007132CC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7B05FC37" w14:textId="62ADB7C8" w:rsidR="00F23441" w:rsidRPr="00123750" w:rsidRDefault="00F23441" w:rsidP="00F23441">
            <w:pPr>
              <w:pStyle w:val="NoSpacing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468C9E44" w14:textId="77777777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59354B81" w14:textId="13D14F2D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6C9E7B30" w14:textId="77777777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</w:p>
        </w:tc>
      </w:tr>
      <w:tr w:rsidR="00F23441" w:rsidRPr="00C56C67" w14:paraId="7641673B" w14:textId="77777777" w:rsidTr="00413A72">
        <w:tc>
          <w:tcPr>
            <w:tcW w:w="2055" w:type="dxa"/>
          </w:tcPr>
          <w:p w14:paraId="7C0507AB" w14:textId="20A69FB5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7</w:t>
            </w:r>
          </w:p>
        </w:tc>
        <w:tc>
          <w:tcPr>
            <w:tcW w:w="2055" w:type="dxa"/>
          </w:tcPr>
          <w:p w14:paraId="6804245A" w14:textId="02BCA32A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8</w:t>
            </w:r>
          </w:p>
        </w:tc>
        <w:tc>
          <w:tcPr>
            <w:tcW w:w="2056" w:type="dxa"/>
          </w:tcPr>
          <w:p w14:paraId="01F38D01" w14:textId="66A9A2C6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9</w:t>
            </w:r>
          </w:p>
        </w:tc>
        <w:tc>
          <w:tcPr>
            <w:tcW w:w="2056" w:type="dxa"/>
          </w:tcPr>
          <w:p w14:paraId="77751FF3" w14:textId="7F641764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10</w:t>
            </w:r>
          </w:p>
        </w:tc>
        <w:tc>
          <w:tcPr>
            <w:tcW w:w="2056" w:type="dxa"/>
          </w:tcPr>
          <w:p w14:paraId="63579D25" w14:textId="2D1CE6FC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11</w:t>
            </w:r>
          </w:p>
        </w:tc>
        <w:tc>
          <w:tcPr>
            <w:tcW w:w="2056" w:type="dxa"/>
          </w:tcPr>
          <w:p w14:paraId="33348C8D" w14:textId="5A1D7437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12</w:t>
            </w:r>
          </w:p>
        </w:tc>
        <w:tc>
          <w:tcPr>
            <w:tcW w:w="2056" w:type="dxa"/>
          </w:tcPr>
          <w:p w14:paraId="0200DD96" w14:textId="208D873F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13</w:t>
            </w:r>
          </w:p>
        </w:tc>
      </w:tr>
      <w:tr w:rsidR="00F23441" w:rsidRPr="00C56C67" w14:paraId="54870BBC" w14:textId="77777777" w:rsidTr="00416872">
        <w:trPr>
          <w:trHeight w:val="1187"/>
        </w:trPr>
        <w:tc>
          <w:tcPr>
            <w:tcW w:w="2055" w:type="dxa"/>
          </w:tcPr>
          <w:p w14:paraId="462234ED" w14:textId="77777777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660AF888" w14:textId="77777777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53D2D4B2" w14:textId="16DE37AF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233CAFA2" w14:textId="77777777" w:rsidR="007132CC" w:rsidRPr="00C56C67" w:rsidRDefault="007132CC" w:rsidP="007132CC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3DEEFC53" w14:textId="7835F150" w:rsidR="00F23441" w:rsidRPr="002F1572" w:rsidRDefault="00F23441" w:rsidP="00F2344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1452D4DF" w14:textId="77777777" w:rsidR="00F23441" w:rsidRPr="002F1572" w:rsidRDefault="00F23441" w:rsidP="00F23441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1FDC2539" w14:textId="12F21A90" w:rsidR="00F23441" w:rsidRPr="00015041" w:rsidRDefault="007132CC" w:rsidP="00F23441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Match – At </w:t>
            </w:r>
            <w:r w:rsidR="00DB1179">
              <w:rPr>
                <w:b/>
                <w:bCs/>
                <w:sz w:val="20"/>
                <w:szCs w:val="20"/>
              </w:rPr>
              <w:t xml:space="preserve">Timberline </w:t>
            </w:r>
            <w:r w:rsidR="00BC68EE">
              <w:rPr>
                <w:b/>
                <w:bCs/>
                <w:sz w:val="20"/>
                <w:szCs w:val="20"/>
              </w:rPr>
              <w:t xml:space="preserve">Middle School </w:t>
            </w:r>
            <w:r w:rsidR="00DB1179">
              <w:rPr>
                <w:b/>
                <w:bCs/>
                <w:sz w:val="20"/>
                <w:szCs w:val="20"/>
              </w:rPr>
              <w:t>– 3:30</w:t>
            </w:r>
          </w:p>
          <w:p w14:paraId="1B3CE2F2" w14:textId="0BAF91E8" w:rsidR="00F23441" w:rsidRPr="0034679E" w:rsidRDefault="00F23441" w:rsidP="00F23441">
            <w:pPr>
              <w:pStyle w:val="NoSpacing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56" w:type="dxa"/>
          </w:tcPr>
          <w:p w14:paraId="7DC95ACE" w14:textId="1DAC4D1C" w:rsidR="00F23441" w:rsidRPr="00B36186" w:rsidRDefault="00F23441" w:rsidP="00F23441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B36186">
              <w:rPr>
                <w:b/>
                <w:bCs/>
                <w:sz w:val="20"/>
                <w:szCs w:val="20"/>
              </w:rPr>
              <w:t xml:space="preserve">No Practice – LEAP DAY </w:t>
            </w:r>
          </w:p>
          <w:p w14:paraId="37619688" w14:textId="43931CEC" w:rsidR="00F23441" w:rsidRPr="0034679E" w:rsidRDefault="00F23441" w:rsidP="00F23441">
            <w:pPr>
              <w:pStyle w:val="NoSpacing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56" w:type="dxa"/>
          </w:tcPr>
          <w:p w14:paraId="35D8AD8F" w14:textId="77777777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</w:p>
        </w:tc>
      </w:tr>
      <w:tr w:rsidR="00F23441" w:rsidRPr="00C56C67" w14:paraId="3F90F66C" w14:textId="77777777" w:rsidTr="00413A72">
        <w:tc>
          <w:tcPr>
            <w:tcW w:w="2055" w:type="dxa"/>
          </w:tcPr>
          <w:p w14:paraId="5BD9FB65" w14:textId="01D7627C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14</w:t>
            </w:r>
          </w:p>
        </w:tc>
        <w:tc>
          <w:tcPr>
            <w:tcW w:w="2055" w:type="dxa"/>
          </w:tcPr>
          <w:p w14:paraId="548E3233" w14:textId="2DFA3C7A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15</w:t>
            </w:r>
          </w:p>
        </w:tc>
        <w:tc>
          <w:tcPr>
            <w:tcW w:w="2056" w:type="dxa"/>
          </w:tcPr>
          <w:p w14:paraId="6E28A691" w14:textId="2C8D3699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16</w:t>
            </w:r>
          </w:p>
        </w:tc>
        <w:tc>
          <w:tcPr>
            <w:tcW w:w="2056" w:type="dxa"/>
          </w:tcPr>
          <w:p w14:paraId="288AF2ED" w14:textId="4BD3F85F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17</w:t>
            </w:r>
          </w:p>
        </w:tc>
        <w:tc>
          <w:tcPr>
            <w:tcW w:w="2056" w:type="dxa"/>
          </w:tcPr>
          <w:p w14:paraId="75963773" w14:textId="0ACBEC93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18</w:t>
            </w:r>
          </w:p>
        </w:tc>
        <w:tc>
          <w:tcPr>
            <w:tcW w:w="2056" w:type="dxa"/>
          </w:tcPr>
          <w:p w14:paraId="1EDA3050" w14:textId="67B90D1C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19</w:t>
            </w:r>
          </w:p>
        </w:tc>
        <w:tc>
          <w:tcPr>
            <w:tcW w:w="2056" w:type="dxa"/>
          </w:tcPr>
          <w:p w14:paraId="337C3884" w14:textId="3AE20AA4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20</w:t>
            </w:r>
          </w:p>
        </w:tc>
      </w:tr>
      <w:tr w:rsidR="00F23441" w:rsidRPr="00C56C67" w14:paraId="74541B5C" w14:textId="77777777" w:rsidTr="00413A72">
        <w:trPr>
          <w:trHeight w:val="1475"/>
        </w:trPr>
        <w:tc>
          <w:tcPr>
            <w:tcW w:w="2055" w:type="dxa"/>
          </w:tcPr>
          <w:p w14:paraId="374A583D" w14:textId="3FC6833F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58CD5BA1" w14:textId="77777777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47048726" w14:textId="0AF5DD2A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14C424A2" w14:textId="77777777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458EE367" w14:textId="6728499D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15B6CAD3" w14:textId="616E8EAB" w:rsidR="00F23441" w:rsidRPr="002F1572" w:rsidRDefault="00F23441" w:rsidP="00F23441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49AF0340" w14:textId="77777777" w:rsidR="007132CC" w:rsidRPr="00C56C67" w:rsidRDefault="007132CC" w:rsidP="007132CC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7BEB43E9" w14:textId="701427B0" w:rsidR="00F23441" w:rsidRPr="00C56C67" w:rsidRDefault="00F23441" w:rsidP="00F23441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056" w:type="dxa"/>
          </w:tcPr>
          <w:p w14:paraId="5777FB73" w14:textId="5215A9E0" w:rsidR="00DB1179" w:rsidRPr="00015041" w:rsidRDefault="00DB1179" w:rsidP="00DB1179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Match – At </w:t>
            </w:r>
            <w:r>
              <w:rPr>
                <w:b/>
                <w:bCs/>
                <w:sz w:val="20"/>
                <w:szCs w:val="20"/>
              </w:rPr>
              <w:t>Evergreen</w:t>
            </w:r>
            <w:r w:rsidR="00BC68EE">
              <w:rPr>
                <w:b/>
                <w:bCs/>
                <w:sz w:val="20"/>
                <w:szCs w:val="20"/>
              </w:rPr>
              <w:t xml:space="preserve"> Middle School </w:t>
            </w:r>
            <w:r>
              <w:rPr>
                <w:b/>
                <w:bCs/>
                <w:sz w:val="20"/>
                <w:szCs w:val="20"/>
              </w:rPr>
              <w:t xml:space="preserve"> – 3:30</w:t>
            </w:r>
          </w:p>
          <w:p w14:paraId="0D73D7B8" w14:textId="2A148224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3027722E" w14:textId="77777777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59AA91A8" w14:textId="750AF37D" w:rsidR="00413A72" w:rsidRDefault="00413A72">
      <w:pPr>
        <w:pStyle w:val="NoSpacing"/>
      </w:pPr>
    </w:p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BA031D" w:rsidRPr="008B44D1" w14:paraId="5372E7CC" w14:textId="77777777" w:rsidTr="00FC4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7FA2AFF8" w14:textId="73EDF266" w:rsidR="00BA031D" w:rsidRPr="008B44D1" w:rsidRDefault="001B5DBF" w:rsidP="00BA031D">
            <w:pPr>
              <w:pStyle w:val="Month"/>
              <w:spacing w:after="40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lastRenderedPageBreak/>
              <w:t>Wrestling</w:t>
            </w:r>
            <w:r w:rsidR="00BA031D" w:rsidRPr="008B44D1">
              <w:rPr>
                <w:sz w:val="72"/>
                <w:szCs w:val="72"/>
              </w:rPr>
              <w:t xml:space="preserve"> </w:t>
            </w:r>
            <w:r w:rsidR="00BA031D" w:rsidRPr="008B44D1">
              <w:rPr>
                <w:sz w:val="72"/>
                <w:szCs w:val="72"/>
              </w:rPr>
              <w:fldChar w:fldCharType="begin"/>
            </w:r>
            <w:r w:rsidR="00BA031D" w:rsidRPr="008B44D1">
              <w:rPr>
                <w:sz w:val="72"/>
                <w:szCs w:val="72"/>
              </w:rPr>
              <w:instrText xml:space="preserve"> DOCVARIABLE  MonthStart \@ MMMM \* MERGEFORMAT </w:instrText>
            </w:r>
            <w:r w:rsidR="00BA031D" w:rsidRPr="008B44D1">
              <w:rPr>
                <w:sz w:val="72"/>
                <w:szCs w:val="72"/>
              </w:rPr>
              <w:fldChar w:fldCharType="separate"/>
            </w:r>
            <w:r w:rsidR="00BA031D" w:rsidRPr="008B44D1">
              <w:rPr>
                <w:sz w:val="72"/>
                <w:szCs w:val="72"/>
              </w:rPr>
              <w:fldChar w:fldCharType="end"/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1F45CA69" w14:textId="670678D7" w:rsidR="00BA031D" w:rsidRPr="008B44D1" w:rsidRDefault="00BA031D" w:rsidP="00BA031D">
            <w:pPr>
              <w:pStyle w:val="Year"/>
              <w:spacing w:after="40"/>
              <w:rPr>
                <w:sz w:val="72"/>
                <w:szCs w:val="72"/>
              </w:rPr>
            </w:pPr>
            <w:r w:rsidRPr="008B44D1">
              <w:rPr>
                <w:sz w:val="72"/>
                <w:szCs w:val="72"/>
              </w:rPr>
              <w:t>202</w:t>
            </w:r>
            <w:r w:rsidR="001B5DBF">
              <w:rPr>
                <w:sz w:val="72"/>
                <w:szCs w:val="72"/>
              </w:rPr>
              <w:t>7</w:t>
            </w:r>
          </w:p>
        </w:tc>
      </w:tr>
      <w:tr w:rsidR="00413A72" w14:paraId="357947CD" w14:textId="77777777" w:rsidTr="00FC48CF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7A336C26" w14:textId="77777777" w:rsidR="00413A72" w:rsidRDefault="00413A72" w:rsidP="00FC48C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21C8F55A" w14:textId="77777777" w:rsidR="00413A72" w:rsidRDefault="00413A72" w:rsidP="00FC48C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413A72" w14:paraId="07E496C8" w14:textId="77777777" w:rsidTr="00FC4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1332252300"/>
            <w:placeholder>
              <w:docPart w:val="C1F83B7220AF4502A9E4AE765805B159"/>
            </w:placeholder>
            <w:temporary/>
            <w:showingPlcHdr/>
            <w15:appearance w15:val="hidden"/>
          </w:sdtPr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08C44F9A" w14:textId="77777777" w:rsidR="00413A72" w:rsidRDefault="00413A72" w:rsidP="00FC48CF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6E2E8F66" w14:textId="77777777" w:rsidR="00413A72" w:rsidRDefault="00000000" w:rsidP="00FC48CF">
            <w:pPr>
              <w:pStyle w:val="Days"/>
            </w:pPr>
            <w:sdt>
              <w:sdtPr>
                <w:id w:val="-478537236"/>
                <w:placeholder>
                  <w:docPart w:val="B608D81EE1CB49CDA0FACB040F1B3EBE"/>
                </w:placeholder>
                <w:temporary/>
                <w:showingPlcHdr/>
                <w15:appearance w15:val="hidden"/>
              </w:sdtPr>
              <w:sdtContent>
                <w:r w:rsidR="00413A7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B402EB3" w14:textId="77777777" w:rsidR="00413A72" w:rsidRDefault="00000000" w:rsidP="00FC48CF">
            <w:pPr>
              <w:pStyle w:val="Days"/>
            </w:pPr>
            <w:sdt>
              <w:sdtPr>
                <w:id w:val="-1257834197"/>
                <w:placeholder>
                  <w:docPart w:val="B7EB163354234D26B4167F500DE0DCC0"/>
                </w:placeholder>
                <w:temporary/>
                <w:showingPlcHdr/>
                <w15:appearance w15:val="hidden"/>
              </w:sdtPr>
              <w:sdtContent>
                <w:r w:rsidR="00413A7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384C3935" w14:textId="77777777" w:rsidR="00413A72" w:rsidRDefault="00000000" w:rsidP="00FC48CF">
            <w:pPr>
              <w:pStyle w:val="Days"/>
            </w:pPr>
            <w:sdt>
              <w:sdtPr>
                <w:id w:val="1682475270"/>
                <w:placeholder>
                  <w:docPart w:val="E65AF070BC3E4772AA17743F50B0DDD1"/>
                </w:placeholder>
                <w:temporary/>
                <w:showingPlcHdr/>
                <w15:appearance w15:val="hidden"/>
              </w:sdtPr>
              <w:sdtContent>
                <w:r w:rsidR="00413A7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F3B7839" w14:textId="77777777" w:rsidR="00413A72" w:rsidRDefault="00000000" w:rsidP="00FC48CF">
            <w:pPr>
              <w:pStyle w:val="Days"/>
            </w:pPr>
            <w:sdt>
              <w:sdtPr>
                <w:id w:val="27916954"/>
                <w:placeholder>
                  <w:docPart w:val="B7D42172E9434D47B48945FACF8B8633"/>
                </w:placeholder>
                <w:temporary/>
                <w:showingPlcHdr/>
                <w15:appearance w15:val="hidden"/>
              </w:sdtPr>
              <w:sdtContent>
                <w:r w:rsidR="00413A7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78017F9" w14:textId="77777777" w:rsidR="00413A72" w:rsidRDefault="00000000" w:rsidP="00FC48CF">
            <w:pPr>
              <w:pStyle w:val="Days"/>
            </w:pPr>
            <w:sdt>
              <w:sdtPr>
                <w:id w:val="1304513728"/>
                <w:placeholder>
                  <w:docPart w:val="40FF468D665745C7804D653D514E262D"/>
                </w:placeholder>
                <w:temporary/>
                <w:showingPlcHdr/>
                <w15:appearance w15:val="hidden"/>
              </w:sdtPr>
              <w:sdtContent>
                <w:r w:rsidR="00413A7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58246932" w14:textId="77777777" w:rsidR="00413A72" w:rsidRDefault="00000000" w:rsidP="00FC48CF">
            <w:pPr>
              <w:pStyle w:val="Days"/>
            </w:pPr>
            <w:sdt>
              <w:sdtPr>
                <w:id w:val="-1073658469"/>
                <w:placeholder>
                  <w:docPart w:val="50BDFD131B4145CBB7A6C2751EDBF819"/>
                </w:placeholder>
                <w:temporary/>
                <w:showingPlcHdr/>
                <w15:appearance w15:val="hidden"/>
              </w:sdtPr>
              <w:sdtContent>
                <w:r w:rsidR="00413A72">
                  <w:t>Saturday</w:t>
                </w:r>
              </w:sdtContent>
            </w:sdt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Caption w:val="Layout table"/>
      </w:tblPr>
      <w:tblGrid>
        <w:gridCol w:w="2055"/>
        <w:gridCol w:w="2055"/>
        <w:gridCol w:w="2185"/>
        <w:gridCol w:w="1927"/>
        <w:gridCol w:w="2056"/>
        <w:gridCol w:w="2056"/>
        <w:gridCol w:w="2056"/>
      </w:tblGrid>
      <w:tr w:rsidR="0057681F" w:rsidRPr="00C56C67" w14:paraId="3DD500F1" w14:textId="77777777" w:rsidTr="00C93D05">
        <w:tc>
          <w:tcPr>
            <w:tcW w:w="2055" w:type="dxa"/>
          </w:tcPr>
          <w:p w14:paraId="6779348C" w14:textId="174F5E19" w:rsidR="0057681F" w:rsidRPr="00C56C67" w:rsidRDefault="002F6A6D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</w:t>
            </w:r>
            <w:r w:rsidR="00D7162D">
              <w:rPr>
                <w:sz w:val="20"/>
                <w:szCs w:val="20"/>
              </w:rPr>
              <w:t>1</w:t>
            </w:r>
          </w:p>
        </w:tc>
        <w:tc>
          <w:tcPr>
            <w:tcW w:w="2055" w:type="dxa"/>
          </w:tcPr>
          <w:p w14:paraId="2FE1BA0C" w14:textId="3748398C" w:rsidR="0057681F" w:rsidRPr="00C56C67" w:rsidRDefault="00D7162D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22</w:t>
            </w:r>
          </w:p>
        </w:tc>
        <w:tc>
          <w:tcPr>
            <w:tcW w:w="2185" w:type="dxa"/>
          </w:tcPr>
          <w:p w14:paraId="01AB3A60" w14:textId="3C0131B8" w:rsidR="0057681F" w:rsidRPr="00C56C67" w:rsidRDefault="002F6A6D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</w:t>
            </w:r>
            <w:r w:rsidR="00D7162D">
              <w:rPr>
                <w:sz w:val="20"/>
                <w:szCs w:val="20"/>
              </w:rPr>
              <w:t>3</w:t>
            </w:r>
          </w:p>
        </w:tc>
        <w:tc>
          <w:tcPr>
            <w:tcW w:w="1927" w:type="dxa"/>
          </w:tcPr>
          <w:p w14:paraId="20EB2A73" w14:textId="03F55787" w:rsidR="0057681F" w:rsidRPr="00C56C67" w:rsidRDefault="002F6A6D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</w:t>
            </w:r>
            <w:r w:rsidR="00D7162D">
              <w:rPr>
                <w:sz w:val="20"/>
                <w:szCs w:val="20"/>
              </w:rPr>
              <w:t>4</w:t>
            </w:r>
          </w:p>
        </w:tc>
        <w:tc>
          <w:tcPr>
            <w:tcW w:w="2056" w:type="dxa"/>
          </w:tcPr>
          <w:p w14:paraId="78C852BF" w14:textId="5B139065" w:rsidR="0057681F" w:rsidRPr="00C56C67" w:rsidRDefault="00D7162D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25</w:t>
            </w:r>
          </w:p>
        </w:tc>
        <w:tc>
          <w:tcPr>
            <w:tcW w:w="2056" w:type="dxa"/>
          </w:tcPr>
          <w:p w14:paraId="381B597B" w14:textId="2563DB23" w:rsidR="0057681F" w:rsidRPr="00C56C67" w:rsidRDefault="002F6A6D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</w:t>
            </w:r>
            <w:r w:rsidR="008554A9">
              <w:rPr>
                <w:sz w:val="20"/>
                <w:szCs w:val="20"/>
              </w:rPr>
              <w:t>6</w:t>
            </w:r>
          </w:p>
        </w:tc>
        <w:tc>
          <w:tcPr>
            <w:tcW w:w="2056" w:type="dxa"/>
          </w:tcPr>
          <w:p w14:paraId="0C449356" w14:textId="158F2FF9" w:rsidR="0057681F" w:rsidRPr="00C56C67" w:rsidRDefault="002F6A6D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</w:t>
            </w:r>
            <w:r w:rsidR="008554A9">
              <w:rPr>
                <w:sz w:val="20"/>
                <w:szCs w:val="20"/>
              </w:rPr>
              <w:t>7</w:t>
            </w:r>
          </w:p>
        </w:tc>
      </w:tr>
      <w:tr w:rsidR="00F23441" w:rsidRPr="00C56C67" w14:paraId="7FB80796" w14:textId="77777777" w:rsidTr="00C93D05">
        <w:trPr>
          <w:trHeight w:val="1790"/>
        </w:trPr>
        <w:tc>
          <w:tcPr>
            <w:tcW w:w="2055" w:type="dxa"/>
          </w:tcPr>
          <w:p w14:paraId="2F91E7F5" w14:textId="77777777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266700AC" w14:textId="77777777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5A1B3553" w14:textId="44BF74C1" w:rsidR="00F23441" w:rsidRPr="00C56C67" w:rsidRDefault="00F23441" w:rsidP="00F23441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185" w:type="dxa"/>
          </w:tcPr>
          <w:p w14:paraId="047F42E4" w14:textId="77777777" w:rsidR="007132CC" w:rsidRPr="00C56C67" w:rsidRDefault="007132CC" w:rsidP="007132CC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0496CFF7" w14:textId="614702B0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28B4F692" w14:textId="48AADFBD" w:rsidR="00F23441" w:rsidRPr="002F1572" w:rsidRDefault="00F23441" w:rsidP="00F23441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785D6D9A" w14:textId="77777777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450DA6DA" w14:textId="70EF6DA7" w:rsidR="00F23441" w:rsidRPr="00C56C67" w:rsidRDefault="00F23441" w:rsidP="00F23441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629CB649" w14:textId="3952EF78" w:rsidR="000C243E" w:rsidRPr="00015041" w:rsidRDefault="000C243E" w:rsidP="000C243E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Match – At </w:t>
            </w:r>
            <w:r>
              <w:rPr>
                <w:b/>
                <w:bCs/>
                <w:sz w:val="20"/>
                <w:szCs w:val="20"/>
              </w:rPr>
              <w:t>Kamiakin Middle School</w:t>
            </w:r>
            <w:r>
              <w:rPr>
                <w:b/>
                <w:bCs/>
                <w:sz w:val="20"/>
                <w:szCs w:val="20"/>
              </w:rPr>
              <w:t xml:space="preserve"> – 3:30</w:t>
            </w:r>
          </w:p>
          <w:p w14:paraId="38BBE466" w14:textId="269E6441" w:rsidR="00F23441" w:rsidRPr="00C56C67" w:rsidRDefault="00F23441" w:rsidP="00F23441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1B35F300" w14:textId="77777777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</w:p>
        </w:tc>
      </w:tr>
      <w:tr w:rsidR="00F23441" w:rsidRPr="00C56C67" w14:paraId="7C6821DE" w14:textId="77777777" w:rsidTr="00C93D05">
        <w:tc>
          <w:tcPr>
            <w:tcW w:w="2055" w:type="dxa"/>
          </w:tcPr>
          <w:p w14:paraId="5207F55C" w14:textId="1EA1A3D8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28</w:t>
            </w:r>
          </w:p>
        </w:tc>
        <w:tc>
          <w:tcPr>
            <w:tcW w:w="2055" w:type="dxa"/>
          </w:tcPr>
          <w:p w14:paraId="165CAB9B" w14:textId="6CC4B453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29</w:t>
            </w:r>
          </w:p>
        </w:tc>
        <w:tc>
          <w:tcPr>
            <w:tcW w:w="2185" w:type="dxa"/>
          </w:tcPr>
          <w:p w14:paraId="7C302356" w14:textId="23A6EBBE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30</w:t>
            </w:r>
          </w:p>
        </w:tc>
        <w:tc>
          <w:tcPr>
            <w:tcW w:w="1927" w:type="dxa"/>
          </w:tcPr>
          <w:p w14:paraId="5DC885C3" w14:textId="18BBD0D5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31</w:t>
            </w:r>
          </w:p>
        </w:tc>
        <w:tc>
          <w:tcPr>
            <w:tcW w:w="2056" w:type="dxa"/>
          </w:tcPr>
          <w:p w14:paraId="70C07CDA" w14:textId="6027BED9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1</w:t>
            </w:r>
          </w:p>
        </w:tc>
        <w:tc>
          <w:tcPr>
            <w:tcW w:w="2056" w:type="dxa"/>
          </w:tcPr>
          <w:p w14:paraId="2382B06E" w14:textId="4F82E6FC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</w:t>
            </w:r>
          </w:p>
        </w:tc>
        <w:tc>
          <w:tcPr>
            <w:tcW w:w="2056" w:type="dxa"/>
          </w:tcPr>
          <w:p w14:paraId="67B741E7" w14:textId="29A0DAD0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3</w:t>
            </w:r>
          </w:p>
        </w:tc>
      </w:tr>
      <w:tr w:rsidR="00F23441" w:rsidRPr="00C56C67" w14:paraId="005BD234" w14:textId="77777777" w:rsidTr="00C93D05">
        <w:trPr>
          <w:trHeight w:val="1826"/>
        </w:trPr>
        <w:tc>
          <w:tcPr>
            <w:tcW w:w="2055" w:type="dxa"/>
          </w:tcPr>
          <w:p w14:paraId="41E83184" w14:textId="77777777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75BC6AB2" w14:textId="77777777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6D74E196" w14:textId="2D5BEECD" w:rsidR="00F23441" w:rsidRPr="00C56C67" w:rsidRDefault="00F23441" w:rsidP="00F23441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185" w:type="dxa"/>
          </w:tcPr>
          <w:p w14:paraId="48BEE3BE" w14:textId="77777777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14AEB248" w14:textId="77777777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0CFA3C64" w14:textId="35B963BB" w:rsidR="00F23441" w:rsidRPr="002F1572" w:rsidRDefault="00F23441" w:rsidP="00F23441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415850E7" w14:textId="77777777" w:rsidR="007132CC" w:rsidRPr="00C56C67" w:rsidRDefault="007132CC" w:rsidP="007132CC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7FCFA0E8" w14:textId="7EB6932B" w:rsidR="00F23441" w:rsidRPr="00C56C67" w:rsidRDefault="00F23441" w:rsidP="00F23441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7253DF31" w14:textId="77777777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69B7F702" w14:textId="3DEB4DC5" w:rsidR="00F23441" w:rsidRPr="00C56C67" w:rsidRDefault="00F23441" w:rsidP="00F23441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1D6C105E" w14:textId="77777777" w:rsidR="00F23441" w:rsidRPr="00C56C67" w:rsidRDefault="00F23441" w:rsidP="00F23441">
            <w:pPr>
              <w:pStyle w:val="NoSpacing"/>
              <w:jc w:val="center"/>
              <w:rPr>
                <w:sz w:val="20"/>
                <w:szCs w:val="20"/>
              </w:rPr>
            </w:pPr>
          </w:p>
          <w:p w14:paraId="1596A679" w14:textId="4D7D87ED" w:rsidR="000C243E" w:rsidRPr="00015041" w:rsidRDefault="000C243E" w:rsidP="000C243E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Match – At </w:t>
            </w:r>
            <w:r>
              <w:rPr>
                <w:b/>
                <w:bCs/>
                <w:sz w:val="20"/>
                <w:szCs w:val="20"/>
              </w:rPr>
              <w:t>Juanita High School</w:t>
            </w:r>
            <w:r>
              <w:rPr>
                <w:b/>
                <w:bCs/>
                <w:sz w:val="20"/>
                <w:szCs w:val="20"/>
              </w:rPr>
              <w:t xml:space="preserve"> – </w:t>
            </w:r>
            <w:r>
              <w:rPr>
                <w:b/>
                <w:bCs/>
                <w:sz w:val="20"/>
                <w:szCs w:val="20"/>
              </w:rPr>
              <w:t xml:space="preserve">ALL DAY – No transportation provided </w:t>
            </w:r>
          </w:p>
          <w:p w14:paraId="518BEEFA" w14:textId="5553735A" w:rsidR="00F23441" w:rsidRPr="00C56C67" w:rsidRDefault="00F23441" w:rsidP="00F23441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F23441" w:rsidRPr="00C56C67" w14:paraId="58E08AFB" w14:textId="77777777" w:rsidTr="00C93D05">
        <w:tc>
          <w:tcPr>
            <w:tcW w:w="2055" w:type="dxa"/>
          </w:tcPr>
          <w:p w14:paraId="497F47D3" w14:textId="17A54CA5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4</w:t>
            </w:r>
          </w:p>
        </w:tc>
        <w:tc>
          <w:tcPr>
            <w:tcW w:w="2055" w:type="dxa"/>
          </w:tcPr>
          <w:p w14:paraId="32F3490A" w14:textId="7CCA6F55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5</w:t>
            </w:r>
          </w:p>
        </w:tc>
        <w:tc>
          <w:tcPr>
            <w:tcW w:w="2185" w:type="dxa"/>
          </w:tcPr>
          <w:p w14:paraId="3A45C0E0" w14:textId="04FA0BC7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6</w:t>
            </w:r>
          </w:p>
        </w:tc>
        <w:tc>
          <w:tcPr>
            <w:tcW w:w="1927" w:type="dxa"/>
          </w:tcPr>
          <w:p w14:paraId="21052CB7" w14:textId="7FC996E0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7</w:t>
            </w:r>
          </w:p>
        </w:tc>
        <w:tc>
          <w:tcPr>
            <w:tcW w:w="2056" w:type="dxa"/>
          </w:tcPr>
          <w:p w14:paraId="5E912C10" w14:textId="759E8945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8</w:t>
            </w:r>
          </w:p>
        </w:tc>
        <w:tc>
          <w:tcPr>
            <w:tcW w:w="2056" w:type="dxa"/>
          </w:tcPr>
          <w:p w14:paraId="02545BE0" w14:textId="19351B8D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9</w:t>
            </w:r>
          </w:p>
        </w:tc>
        <w:tc>
          <w:tcPr>
            <w:tcW w:w="2056" w:type="dxa"/>
          </w:tcPr>
          <w:p w14:paraId="79554FBA" w14:textId="30C82412" w:rsidR="00F23441" w:rsidRPr="00C56C67" w:rsidRDefault="00F23441" w:rsidP="00F23441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10</w:t>
            </w:r>
          </w:p>
        </w:tc>
      </w:tr>
      <w:tr w:rsidR="00F23441" w:rsidRPr="00C56C67" w14:paraId="1A0FE638" w14:textId="77777777" w:rsidTr="00C93D05">
        <w:trPr>
          <w:trHeight w:val="1826"/>
        </w:trPr>
        <w:tc>
          <w:tcPr>
            <w:tcW w:w="2055" w:type="dxa"/>
          </w:tcPr>
          <w:p w14:paraId="3940AC0E" w14:textId="77777777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64B8D435" w14:textId="77777777" w:rsidR="007132CC" w:rsidRPr="00C56C67" w:rsidRDefault="007132CC" w:rsidP="007132CC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4563FF48" w14:textId="77777777" w:rsidR="00F23441" w:rsidRPr="00C56C67" w:rsidRDefault="00F23441" w:rsidP="00F23441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185" w:type="dxa"/>
          </w:tcPr>
          <w:p w14:paraId="4DAD75E5" w14:textId="390CFC9A" w:rsidR="00BC68EE" w:rsidRPr="00015041" w:rsidRDefault="00BC68EE" w:rsidP="00BC68EE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Match – At </w:t>
            </w:r>
            <w:r>
              <w:rPr>
                <w:b/>
                <w:bCs/>
                <w:sz w:val="20"/>
                <w:szCs w:val="20"/>
              </w:rPr>
              <w:t>Eastlake High S</w:t>
            </w:r>
            <w:r>
              <w:rPr>
                <w:b/>
                <w:bCs/>
                <w:sz w:val="20"/>
                <w:szCs w:val="20"/>
              </w:rPr>
              <w:t xml:space="preserve">chool – </w:t>
            </w:r>
            <w:r>
              <w:rPr>
                <w:b/>
                <w:bCs/>
                <w:sz w:val="20"/>
                <w:szCs w:val="20"/>
              </w:rPr>
              <w:t>4:00</w:t>
            </w:r>
          </w:p>
          <w:p w14:paraId="28453E7E" w14:textId="77777777" w:rsidR="00F23441" w:rsidRPr="00C56C67" w:rsidRDefault="00F23441" w:rsidP="00F2344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037B34F4" w14:textId="6B2F9070" w:rsidR="00F23441" w:rsidRPr="002F1572" w:rsidRDefault="00F23441" w:rsidP="00F23441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01816825" w14:textId="77777777" w:rsidR="007132CC" w:rsidRPr="00C56C67" w:rsidRDefault="007132CC" w:rsidP="007132CC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28AB2B91" w14:textId="6B38157C" w:rsidR="00F23441" w:rsidRPr="00C56C67" w:rsidRDefault="00F23441" w:rsidP="00F23441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75DE3965" w14:textId="77777777" w:rsidR="00F23441" w:rsidRPr="00C56C67" w:rsidRDefault="00F23441" w:rsidP="00F23441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694CDD83" w14:textId="77777777" w:rsidR="00F23441" w:rsidRPr="00C56C67" w:rsidRDefault="00F23441" w:rsidP="00F23441">
            <w:pPr>
              <w:pStyle w:val="NoSpacing"/>
              <w:jc w:val="center"/>
              <w:rPr>
                <w:sz w:val="20"/>
                <w:szCs w:val="20"/>
              </w:rPr>
            </w:pPr>
          </w:p>
          <w:p w14:paraId="44DAD450" w14:textId="77777777" w:rsidR="00F23441" w:rsidRPr="00C56C67" w:rsidRDefault="00F23441" w:rsidP="00F23441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</w:tbl>
    <w:p w14:paraId="26FDE46A" w14:textId="527149A3" w:rsidR="00F27B44" w:rsidRDefault="002B5D3E">
      <w:pPr>
        <w:pStyle w:val="NoSpacing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Teams will be decided at the end of the first week – </w:t>
      </w:r>
      <w:r w:rsidR="005E12AA">
        <w:rPr>
          <w:b/>
          <w:bCs/>
          <w:i/>
          <w:iCs/>
          <w:sz w:val="24"/>
          <w:szCs w:val="24"/>
        </w:rPr>
        <w:t xml:space="preserve">at that time if you are not selected for the team you will have 24 hours to move to </w:t>
      </w:r>
      <w:r w:rsidR="0038364D">
        <w:rPr>
          <w:b/>
          <w:bCs/>
          <w:i/>
          <w:iCs/>
          <w:sz w:val="24"/>
          <w:szCs w:val="24"/>
        </w:rPr>
        <w:t>Wrestling</w:t>
      </w:r>
      <w:r w:rsidR="005E12AA">
        <w:rPr>
          <w:b/>
          <w:bCs/>
          <w:i/>
          <w:iCs/>
          <w:sz w:val="24"/>
          <w:szCs w:val="24"/>
        </w:rPr>
        <w:t xml:space="preserve"> if you would like otherwise you can </w:t>
      </w:r>
      <w:r w:rsidR="008768B3">
        <w:rPr>
          <w:b/>
          <w:bCs/>
          <w:i/>
          <w:iCs/>
          <w:sz w:val="24"/>
          <w:szCs w:val="24"/>
        </w:rPr>
        <w:t xml:space="preserve">look to our intramural programs offered later this school year.  </w:t>
      </w:r>
    </w:p>
    <w:p w14:paraId="5DFCD31B" w14:textId="77777777" w:rsidR="00F27B44" w:rsidRDefault="00F27B44">
      <w:pPr>
        <w:pStyle w:val="NoSpacing"/>
        <w:rPr>
          <w:b/>
          <w:bCs/>
          <w:i/>
          <w:iCs/>
          <w:sz w:val="24"/>
          <w:szCs w:val="24"/>
        </w:rPr>
      </w:pPr>
    </w:p>
    <w:p w14:paraId="287895BC" w14:textId="77777777" w:rsidR="00FB3E09" w:rsidRPr="00426CF4" w:rsidRDefault="00FB3E09">
      <w:pPr>
        <w:pStyle w:val="NoSpacing"/>
        <w:rPr>
          <w:rFonts w:cs="Segoe UI"/>
          <w:color w:val="auto"/>
          <w:sz w:val="20"/>
          <w:szCs w:val="20"/>
          <w:shd w:val="clear" w:color="auto" w:fill="FFFFFF"/>
        </w:rPr>
      </w:pPr>
    </w:p>
    <w:p w14:paraId="10D4D29F" w14:textId="463B0889" w:rsidR="0086184C" w:rsidRPr="0086184C" w:rsidRDefault="0086184C">
      <w:pPr>
        <w:pStyle w:val="NoSpacing"/>
        <w:rPr>
          <w:rFonts w:cs="Segoe UI"/>
          <w:color w:val="auto"/>
          <w:sz w:val="20"/>
          <w:szCs w:val="20"/>
          <w:shd w:val="clear" w:color="auto" w:fill="FFFFFF"/>
        </w:rPr>
      </w:pPr>
      <w:r>
        <w:rPr>
          <w:rFonts w:cs="Segoe UI"/>
          <w:color w:val="auto"/>
          <w:sz w:val="20"/>
          <w:szCs w:val="20"/>
          <w:shd w:val="clear" w:color="auto" w:fill="FFFFFF"/>
        </w:rPr>
        <w:t xml:space="preserve">Please note we will be taking attendance on Final Forms – if your student is marked absent there will be an auto-generated email sent to you about the absence.  </w:t>
      </w:r>
      <w:r w:rsidR="00CB4F3D">
        <w:rPr>
          <w:rFonts w:cs="Segoe UI"/>
          <w:color w:val="auto"/>
          <w:sz w:val="20"/>
          <w:szCs w:val="20"/>
          <w:shd w:val="clear" w:color="auto" w:fill="FFFFFF"/>
        </w:rPr>
        <w:t xml:space="preserve">If you believe it to be an error you can reply to the email – however coaches may not see your reply until the next day.  The main office has no way to track that attendance as it is a different system than school attendance.  </w:t>
      </w:r>
    </w:p>
    <w:p w14:paraId="4F489995" w14:textId="4D61D231" w:rsidR="005556BD" w:rsidRPr="0086184C" w:rsidRDefault="005556BD">
      <w:pPr>
        <w:pStyle w:val="NoSpacing"/>
      </w:pPr>
      <w:r w:rsidRPr="0086184C">
        <w:t xml:space="preserve"> </w:t>
      </w:r>
    </w:p>
    <w:sectPr w:rsidR="005556BD" w:rsidRPr="0086184C">
      <w:pgSz w:w="15840" w:h="12240" w:orient="landscape" w:code="1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44DAD" w14:textId="77777777" w:rsidR="00147E3D" w:rsidRDefault="00147E3D">
      <w:pPr>
        <w:spacing w:before="0" w:after="0"/>
      </w:pPr>
      <w:r>
        <w:separator/>
      </w:r>
    </w:p>
  </w:endnote>
  <w:endnote w:type="continuationSeparator" w:id="0">
    <w:p w14:paraId="3D74C451" w14:textId="77777777" w:rsidR="00147E3D" w:rsidRDefault="00147E3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86BAB" w14:textId="77777777" w:rsidR="00147E3D" w:rsidRDefault="00147E3D">
      <w:pPr>
        <w:spacing w:before="0" w:after="0"/>
      </w:pPr>
      <w:r>
        <w:separator/>
      </w:r>
    </w:p>
  </w:footnote>
  <w:footnote w:type="continuationSeparator" w:id="0">
    <w:p w14:paraId="139763AE" w14:textId="77777777" w:rsidR="00147E3D" w:rsidRDefault="00147E3D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1/30/2021"/>
    <w:docVar w:name="MonthStart" w:val="11/1/2021"/>
  </w:docVars>
  <w:rsids>
    <w:rsidRoot w:val="00720C1E"/>
    <w:rsid w:val="00015041"/>
    <w:rsid w:val="000160A2"/>
    <w:rsid w:val="00020D79"/>
    <w:rsid w:val="00032C89"/>
    <w:rsid w:val="000400C8"/>
    <w:rsid w:val="00045F96"/>
    <w:rsid w:val="00052DA8"/>
    <w:rsid w:val="00057422"/>
    <w:rsid w:val="0008215B"/>
    <w:rsid w:val="00093D42"/>
    <w:rsid w:val="000958A4"/>
    <w:rsid w:val="000A144B"/>
    <w:rsid w:val="000B1807"/>
    <w:rsid w:val="000B463B"/>
    <w:rsid w:val="000B71EA"/>
    <w:rsid w:val="000C243E"/>
    <w:rsid w:val="000C43B5"/>
    <w:rsid w:val="000C6588"/>
    <w:rsid w:val="000D1AB1"/>
    <w:rsid w:val="000D1F66"/>
    <w:rsid w:val="000E5D01"/>
    <w:rsid w:val="000E6368"/>
    <w:rsid w:val="0010279B"/>
    <w:rsid w:val="0010332E"/>
    <w:rsid w:val="00104357"/>
    <w:rsid w:val="00110C4B"/>
    <w:rsid w:val="0011478A"/>
    <w:rsid w:val="00123703"/>
    <w:rsid w:val="00123750"/>
    <w:rsid w:val="00135869"/>
    <w:rsid w:val="00137C96"/>
    <w:rsid w:val="00145D4B"/>
    <w:rsid w:val="00147E3D"/>
    <w:rsid w:val="00160306"/>
    <w:rsid w:val="00162DFF"/>
    <w:rsid w:val="00164766"/>
    <w:rsid w:val="00183157"/>
    <w:rsid w:val="001841A2"/>
    <w:rsid w:val="00184C9D"/>
    <w:rsid w:val="00184EDD"/>
    <w:rsid w:val="0019152B"/>
    <w:rsid w:val="001929E4"/>
    <w:rsid w:val="0019759E"/>
    <w:rsid w:val="00197A1E"/>
    <w:rsid w:val="001A0D78"/>
    <w:rsid w:val="001B3401"/>
    <w:rsid w:val="001B346C"/>
    <w:rsid w:val="001B5DBF"/>
    <w:rsid w:val="001B645A"/>
    <w:rsid w:val="001C5BC4"/>
    <w:rsid w:val="001D016E"/>
    <w:rsid w:val="002016C2"/>
    <w:rsid w:val="00203010"/>
    <w:rsid w:val="0020369F"/>
    <w:rsid w:val="0020684D"/>
    <w:rsid w:val="00206F13"/>
    <w:rsid w:val="00210269"/>
    <w:rsid w:val="0021352A"/>
    <w:rsid w:val="00217A95"/>
    <w:rsid w:val="00221071"/>
    <w:rsid w:val="00221504"/>
    <w:rsid w:val="00221BA0"/>
    <w:rsid w:val="00222655"/>
    <w:rsid w:val="002306D7"/>
    <w:rsid w:val="00232C02"/>
    <w:rsid w:val="00251B10"/>
    <w:rsid w:val="00251C4C"/>
    <w:rsid w:val="00253CC7"/>
    <w:rsid w:val="00257845"/>
    <w:rsid w:val="00262469"/>
    <w:rsid w:val="0026779A"/>
    <w:rsid w:val="002814B9"/>
    <w:rsid w:val="0028588F"/>
    <w:rsid w:val="002A3C73"/>
    <w:rsid w:val="002A41EC"/>
    <w:rsid w:val="002B294A"/>
    <w:rsid w:val="002B5D3E"/>
    <w:rsid w:val="002C6A92"/>
    <w:rsid w:val="002D0E92"/>
    <w:rsid w:val="002E1035"/>
    <w:rsid w:val="002E4391"/>
    <w:rsid w:val="002E5FBE"/>
    <w:rsid w:val="002F1572"/>
    <w:rsid w:val="002F2C4D"/>
    <w:rsid w:val="002F6A6D"/>
    <w:rsid w:val="002F6EF1"/>
    <w:rsid w:val="002F7D0A"/>
    <w:rsid w:val="00303F4E"/>
    <w:rsid w:val="0031790F"/>
    <w:rsid w:val="0032397E"/>
    <w:rsid w:val="003319FB"/>
    <w:rsid w:val="0034679E"/>
    <w:rsid w:val="0035552B"/>
    <w:rsid w:val="0036212C"/>
    <w:rsid w:val="00366371"/>
    <w:rsid w:val="003733D7"/>
    <w:rsid w:val="0038364D"/>
    <w:rsid w:val="0039026D"/>
    <w:rsid w:val="00390C7F"/>
    <w:rsid w:val="00391972"/>
    <w:rsid w:val="003A0251"/>
    <w:rsid w:val="003A1572"/>
    <w:rsid w:val="003B005A"/>
    <w:rsid w:val="003B46B4"/>
    <w:rsid w:val="003B6DDE"/>
    <w:rsid w:val="003B74A7"/>
    <w:rsid w:val="003C1FEC"/>
    <w:rsid w:val="003C6CA3"/>
    <w:rsid w:val="003D0000"/>
    <w:rsid w:val="003D1B0C"/>
    <w:rsid w:val="003E261F"/>
    <w:rsid w:val="003F3221"/>
    <w:rsid w:val="003F77AC"/>
    <w:rsid w:val="00404B9C"/>
    <w:rsid w:val="0040743F"/>
    <w:rsid w:val="00411CD2"/>
    <w:rsid w:val="00413A72"/>
    <w:rsid w:val="00416872"/>
    <w:rsid w:val="00426CF4"/>
    <w:rsid w:val="00435726"/>
    <w:rsid w:val="00436E26"/>
    <w:rsid w:val="004429E6"/>
    <w:rsid w:val="00443244"/>
    <w:rsid w:val="0044337F"/>
    <w:rsid w:val="004610FF"/>
    <w:rsid w:val="00462E71"/>
    <w:rsid w:val="0047636B"/>
    <w:rsid w:val="00483FC7"/>
    <w:rsid w:val="00494DF7"/>
    <w:rsid w:val="004979A2"/>
    <w:rsid w:val="004A12CD"/>
    <w:rsid w:val="004A68E1"/>
    <w:rsid w:val="004B0140"/>
    <w:rsid w:val="004C33EA"/>
    <w:rsid w:val="004C75A7"/>
    <w:rsid w:val="004D19D5"/>
    <w:rsid w:val="004D6307"/>
    <w:rsid w:val="004D729B"/>
    <w:rsid w:val="004E1691"/>
    <w:rsid w:val="004F5F28"/>
    <w:rsid w:val="00510FCB"/>
    <w:rsid w:val="005226A3"/>
    <w:rsid w:val="00523577"/>
    <w:rsid w:val="005264FA"/>
    <w:rsid w:val="00527D57"/>
    <w:rsid w:val="00532D2F"/>
    <w:rsid w:val="00534FB1"/>
    <w:rsid w:val="00535BF3"/>
    <w:rsid w:val="005426E2"/>
    <w:rsid w:val="00544226"/>
    <w:rsid w:val="005460C2"/>
    <w:rsid w:val="005532CC"/>
    <w:rsid w:val="00554502"/>
    <w:rsid w:val="005547E3"/>
    <w:rsid w:val="005556BD"/>
    <w:rsid w:val="00571CDE"/>
    <w:rsid w:val="00573EDB"/>
    <w:rsid w:val="0057681F"/>
    <w:rsid w:val="0058756D"/>
    <w:rsid w:val="00591AD6"/>
    <w:rsid w:val="00592757"/>
    <w:rsid w:val="005943D5"/>
    <w:rsid w:val="0059451C"/>
    <w:rsid w:val="00595C70"/>
    <w:rsid w:val="005C11A6"/>
    <w:rsid w:val="005C56F9"/>
    <w:rsid w:val="005D27B6"/>
    <w:rsid w:val="005D27DA"/>
    <w:rsid w:val="005D68AF"/>
    <w:rsid w:val="005E12AA"/>
    <w:rsid w:val="005E5F4C"/>
    <w:rsid w:val="005F480D"/>
    <w:rsid w:val="00616343"/>
    <w:rsid w:val="00616E69"/>
    <w:rsid w:val="00633C47"/>
    <w:rsid w:val="0063561D"/>
    <w:rsid w:val="00640780"/>
    <w:rsid w:val="006521E0"/>
    <w:rsid w:val="006570D1"/>
    <w:rsid w:val="006676FE"/>
    <w:rsid w:val="0067523C"/>
    <w:rsid w:val="006828A9"/>
    <w:rsid w:val="006A05FF"/>
    <w:rsid w:val="006A2122"/>
    <w:rsid w:val="006A22FF"/>
    <w:rsid w:val="006A5A2C"/>
    <w:rsid w:val="006F015B"/>
    <w:rsid w:val="006F3579"/>
    <w:rsid w:val="006F674F"/>
    <w:rsid w:val="007045AE"/>
    <w:rsid w:val="007132CC"/>
    <w:rsid w:val="00720C1E"/>
    <w:rsid w:val="00724163"/>
    <w:rsid w:val="00724685"/>
    <w:rsid w:val="00727CD6"/>
    <w:rsid w:val="0073439E"/>
    <w:rsid w:val="00735807"/>
    <w:rsid w:val="00735900"/>
    <w:rsid w:val="0073632D"/>
    <w:rsid w:val="00737EC9"/>
    <w:rsid w:val="007421F5"/>
    <w:rsid w:val="00743E1D"/>
    <w:rsid w:val="00744D57"/>
    <w:rsid w:val="00747AAE"/>
    <w:rsid w:val="00750C54"/>
    <w:rsid w:val="007511BC"/>
    <w:rsid w:val="00751FB5"/>
    <w:rsid w:val="007659F3"/>
    <w:rsid w:val="00774C8C"/>
    <w:rsid w:val="007854B4"/>
    <w:rsid w:val="0079030C"/>
    <w:rsid w:val="00793E40"/>
    <w:rsid w:val="007942A9"/>
    <w:rsid w:val="0079524E"/>
    <w:rsid w:val="00796ACA"/>
    <w:rsid w:val="007A4009"/>
    <w:rsid w:val="007A5137"/>
    <w:rsid w:val="007A648D"/>
    <w:rsid w:val="007A6DE4"/>
    <w:rsid w:val="007C7D29"/>
    <w:rsid w:val="007D4D4B"/>
    <w:rsid w:val="007D5734"/>
    <w:rsid w:val="007D5AB5"/>
    <w:rsid w:val="007D65A9"/>
    <w:rsid w:val="007E2B18"/>
    <w:rsid w:val="007E36C1"/>
    <w:rsid w:val="007E4C72"/>
    <w:rsid w:val="007F20A4"/>
    <w:rsid w:val="007F7A5D"/>
    <w:rsid w:val="008044C6"/>
    <w:rsid w:val="00804FC2"/>
    <w:rsid w:val="00820CF7"/>
    <w:rsid w:val="00827B0B"/>
    <w:rsid w:val="008314A0"/>
    <w:rsid w:val="008316E5"/>
    <w:rsid w:val="00835E21"/>
    <w:rsid w:val="0083683A"/>
    <w:rsid w:val="0084639F"/>
    <w:rsid w:val="00854437"/>
    <w:rsid w:val="008554A9"/>
    <w:rsid w:val="00857582"/>
    <w:rsid w:val="0086184C"/>
    <w:rsid w:val="008679E5"/>
    <w:rsid w:val="008768B3"/>
    <w:rsid w:val="008931BC"/>
    <w:rsid w:val="008A6247"/>
    <w:rsid w:val="008B44D1"/>
    <w:rsid w:val="008B5513"/>
    <w:rsid w:val="008D6AE4"/>
    <w:rsid w:val="008E33F3"/>
    <w:rsid w:val="00902175"/>
    <w:rsid w:val="00903ECD"/>
    <w:rsid w:val="00910DC5"/>
    <w:rsid w:val="00925F9C"/>
    <w:rsid w:val="00961C58"/>
    <w:rsid w:val="009624D5"/>
    <w:rsid w:val="00962B78"/>
    <w:rsid w:val="0096521D"/>
    <w:rsid w:val="00965805"/>
    <w:rsid w:val="00972E34"/>
    <w:rsid w:val="00985EE6"/>
    <w:rsid w:val="00992F2E"/>
    <w:rsid w:val="00993D67"/>
    <w:rsid w:val="009979CC"/>
    <w:rsid w:val="009A6A02"/>
    <w:rsid w:val="009B322A"/>
    <w:rsid w:val="009B4D22"/>
    <w:rsid w:val="009B4FC5"/>
    <w:rsid w:val="009B7127"/>
    <w:rsid w:val="009C134E"/>
    <w:rsid w:val="009C3B1B"/>
    <w:rsid w:val="009C4955"/>
    <w:rsid w:val="009C7F87"/>
    <w:rsid w:val="009D29CC"/>
    <w:rsid w:val="009D3BDD"/>
    <w:rsid w:val="009E6466"/>
    <w:rsid w:val="009E668E"/>
    <w:rsid w:val="009F202D"/>
    <w:rsid w:val="009F2CA0"/>
    <w:rsid w:val="00A03BF5"/>
    <w:rsid w:val="00A11291"/>
    <w:rsid w:val="00A1196F"/>
    <w:rsid w:val="00A5726D"/>
    <w:rsid w:val="00A6103B"/>
    <w:rsid w:val="00A731F4"/>
    <w:rsid w:val="00A760BE"/>
    <w:rsid w:val="00A84B31"/>
    <w:rsid w:val="00A967A0"/>
    <w:rsid w:val="00AA5F79"/>
    <w:rsid w:val="00AB498F"/>
    <w:rsid w:val="00AB6407"/>
    <w:rsid w:val="00AC73AA"/>
    <w:rsid w:val="00AE3E38"/>
    <w:rsid w:val="00AE725B"/>
    <w:rsid w:val="00AF15D9"/>
    <w:rsid w:val="00B06CE8"/>
    <w:rsid w:val="00B0705A"/>
    <w:rsid w:val="00B36186"/>
    <w:rsid w:val="00B5305D"/>
    <w:rsid w:val="00B53124"/>
    <w:rsid w:val="00B5318D"/>
    <w:rsid w:val="00B57292"/>
    <w:rsid w:val="00B57B97"/>
    <w:rsid w:val="00B6240F"/>
    <w:rsid w:val="00B6355B"/>
    <w:rsid w:val="00B674BE"/>
    <w:rsid w:val="00B700E5"/>
    <w:rsid w:val="00B701F5"/>
    <w:rsid w:val="00B77F13"/>
    <w:rsid w:val="00B9218F"/>
    <w:rsid w:val="00B923C6"/>
    <w:rsid w:val="00B936C4"/>
    <w:rsid w:val="00BA031D"/>
    <w:rsid w:val="00BB445A"/>
    <w:rsid w:val="00BC3C37"/>
    <w:rsid w:val="00BC68EE"/>
    <w:rsid w:val="00BC768C"/>
    <w:rsid w:val="00BE55EB"/>
    <w:rsid w:val="00BF269C"/>
    <w:rsid w:val="00BF2876"/>
    <w:rsid w:val="00C0202E"/>
    <w:rsid w:val="00C140B9"/>
    <w:rsid w:val="00C169FD"/>
    <w:rsid w:val="00C172E8"/>
    <w:rsid w:val="00C258BB"/>
    <w:rsid w:val="00C345E1"/>
    <w:rsid w:val="00C35298"/>
    <w:rsid w:val="00C462B2"/>
    <w:rsid w:val="00C47BAA"/>
    <w:rsid w:val="00C56C67"/>
    <w:rsid w:val="00C57C47"/>
    <w:rsid w:val="00C760FC"/>
    <w:rsid w:val="00C93D05"/>
    <w:rsid w:val="00CA55EB"/>
    <w:rsid w:val="00CA6489"/>
    <w:rsid w:val="00CA7FBF"/>
    <w:rsid w:val="00CB3EC7"/>
    <w:rsid w:val="00CB4F3D"/>
    <w:rsid w:val="00CC5BCE"/>
    <w:rsid w:val="00CC7820"/>
    <w:rsid w:val="00CD2ABF"/>
    <w:rsid w:val="00CE3881"/>
    <w:rsid w:val="00CE61AD"/>
    <w:rsid w:val="00CF0B2F"/>
    <w:rsid w:val="00D0514A"/>
    <w:rsid w:val="00D1325E"/>
    <w:rsid w:val="00D135AA"/>
    <w:rsid w:val="00D13D57"/>
    <w:rsid w:val="00D23A01"/>
    <w:rsid w:val="00D30155"/>
    <w:rsid w:val="00D30FE4"/>
    <w:rsid w:val="00D34B26"/>
    <w:rsid w:val="00D35B64"/>
    <w:rsid w:val="00D377FF"/>
    <w:rsid w:val="00D43B61"/>
    <w:rsid w:val="00D525C6"/>
    <w:rsid w:val="00D5745D"/>
    <w:rsid w:val="00D7162D"/>
    <w:rsid w:val="00D75FCF"/>
    <w:rsid w:val="00D84B48"/>
    <w:rsid w:val="00D87AFF"/>
    <w:rsid w:val="00D90374"/>
    <w:rsid w:val="00D908BC"/>
    <w:rsid w:val="00D91714"/>
    <w:rsid w:val="00D93BDC"/>
    <w:rsid w:val="00D97C12"/>
    <w:rsid w:val="00DB1179"/>
    <w:rsid w:val="00DB61F3"/>
    <w:rsid w:val="00DC3BB5"/>
    <w:rsid w:val="00DE5889"/>
    <w:rsid w:val="00DE6BFF"/>
    <w:rsid w:val="00DF3DC8"/>
    <w:rsid w:val="00E02EC1"/>
    <w:rsid w:val="00E031E4"/>
    <w:rsid w:val="00E41F13"/>
    <w:rsid w:val="00E43294"/>
    <w:rsid w:val="00E4579C"/>
    <w:rsid w:val="00E4756D"/>
    <w:rsid w:val="00E6043F"/>
    <w:rsid w:val="00E6447B"/>
    <w:rsid w:val="00E80BE0"/>
    <w:rsid w:val="00E8664E"/>
    <w:rsid w:val="00EA11E4"/>
    <w:rsid w:val="00EA45F5"/>
    <w:rsid w:val="00EA628E"/>
    <w:rsid w:val="00EA6412"/>
    <w:rsid w:val="00EB09BA"/>
    <w:rsid w:val="00EB70C6"/>
    <w:rsid w:val="00EB78A1"/>
    <w:rsid w:val="00EC2FD1"/>
    <w:rsid w:val="00ED75A2"/>
    <w:rsid w:val="00EF13D9"/>
    <w:rsid w:val="00EF4EEA"/>
    <w:rsid w:val="00F00831"/>
    <w:rsid w:val="00F055FA"/>
    <w:rsid w:val="00F05B36"/>
    <w:rsid w:val="00F23441"/>
    <w:rsid w:val="00F276B6"/>
    <w:rsid w:val="00F27B44"/>
    <w:rsid w:val="00F34F85"/>
    <w:rsid w:val="00F377CD"/>
    <w:rsid w:val="00F46CEC"/>
    <w:rsid w:val="00F55A41"/>
    <w:rsid w:val="00F60BC8"/>
    <w:rsid w:val="00F76946"/>
    <w:rsid w:val="00F832C3"/>
    <w:rsid w:val="00F8354F"/>
    <w:rsid w:val="00F837A0"/>
    <w:rsid w:val="00FB3E09"/>
    <w:rsid w:val="00FE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95853F"/>
  <w15:docId w15:val="{593E74FA-1233-40E5-BCA7-950406C6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7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3" w:unhideWhenUsed="1" w:qFormat="1"/>
    <w:lsdException w:name="Emphasis" w:semiHidden="1" w:uiPriority="13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3" w:unhideWhenUsed="1" w:qFormat="1"/>
    <w:lsdException w:name="Quote" w:semiHidden="1" w:uiPriority="13" w:unhideWhenUsed="1" w:qFormat="1"/>
    <w:lsdException w:name="Intense Quote" w:semiHidden="1" w:uiPriority="13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3" w:unhideWhenUsed="1" w:qFormat="1"/>
    <w:lsdException w:name="Intense Emphasis" w:semiHidden="1" w:uiPriority="13" w:unhideWhenUsed="1" w:qFormat="1"/>
    <w:lsdException w:name="Subtle Reference" w:semiHidden="1" w:uiPriority="13" w:unhideWhenUsed="1" w:qFormat="1"/>
    <w:lsdException w:name="Intense Reference" w:semiHidden="1" w:uiPriority="13" w:unhideWhenUsed="1" w:qFormat="1"/>
    <w:lsdException w:name="Book Title" w:semiHidden="1" w:uiPriority="1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sid w:val="005556BD"/>
    <w:rPr>
      <w:color w:val="FFDE2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6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\AppData\Roaming\Microsoft\Templates\Horizontal%20calendar%20(Su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1BC92A3800419EA9D1F0E2317B9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D470B-C70B-47B8-A8C7-4455D333E8FB}"/>
      </w:docPartPr>
      <w:docPartBody>
        <w:p w:rsidR="00680ED9" w:rsidRDefault="00A052B1">
          <w:pPr>
            <w:pStyle w:val="D71BC92A3800419EA9D1F0E2317B9181"/>
          </w:pPr>
          <w:r>
            <w:t>Sunday</w:t>
          </w:r>
        </w:p>
      </w:docPartBody>
    </w:docPart>
    <w:docPart>
      <w:docPartPr>
        <w:name w:val="AE8AB1343F8C4E4FA55786FF261FF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3F686-BCC5-437E-BB90-377EA68A9464}"/>
      </w:docPartPr>
      <w:docPartBody>
        <w:p w:rsidR="00680ED9" w:rsidRDefault="00A052B1">
          <w:pPr>
            <w:pStyle w:val="AE8AB1343F8C4E4FA55786FF261FF431"/>
          </w:pPr>
          <w:r>
            <w:t>Monday</w:t>
          </w:r>
        </w:p>
      </w:docPartBody>
    </w:docPart>
    <w:docPart>
      <w:docPartPr>
        <w:name w:val="E7BA7E0957C84297B95E645C1EE3D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BB4D6-D9EB-4601-953F-974147BAA285}"/>
      </w:docPartPr>
      <w:docPartBody>
        <w:p w:rsidR="00680ED9" w:rsidRDefault="00A052B1">
          <w:pPr>
            <w:pStyle w:val="E7BA7E0957C84297B95E645C1EE3D34B"/>
          </w:pPr>
          <w:r>
            <w:t>Tuesday</w:t>
          </w:r>
        </w:p>
      </w:docPartBody>
    </w:docPart>
    <w:docPart>
      <w:docPartPr>
        <w:name w:val="A0891D201D5648DCBB6A90354031D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49FE5-46D2-424F-85C7-83ABD5F1E1E0}"/>
      </w:docPartPr>
      <w:docPartBody>
        <w:p w:rsidR="00680ED9" w:rsidRDefault="00A052B1">
          <w:pPr>
            <w:pStyle w:val="A0891D201D5648DCBB6A90354031DCC5"/>
          </w:pPr>
          <w:r>
            <w:t>Wednesday</w:t>
          </w:r>
        </w:p>
      </w:docPartBody>
    </w:docPart>
    <w:docPart>
      <w:docPartPr>
        <w:name w:val="011111E164284F549F65D781C2E87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EDC04-2782-4264-BA53-E4EBFDBAB4FC}"/>
      </w:docPartPr>
      <w:docPartBody>
        <w:p w:rsidR="00680ED9" w:rsidRDefault="00A052B1">
          <w:pPr>
            <w:pStyle w:val="011111E164284F549F65D781C2E87047"/>
          </w:pPr>
          <w:r>
            <w:t>Thursday</w:t>
          </w:r>
        </w:p>
      </w:docPartBody>
    </w:docPart>
    <w:docPart>
      <w:docPartPr>
        <w:name w:val="72A1683976AD42CFAC7264FEF02762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F71BB-A851-4BB6-A762-3296C44FD8A8}"/>
      </w:docPartPr>
      <w:docPartBody>
        <w:p w:rsidR="00680ED9" w:rsidRDefault="00A052B1">
          <w:pPr>
            <w:pStyle w:val="72A1683976AD42CFAC7264FEF0276242"/>
          </w:pPr>
          <w:r>
            <w:t>Friday</w:t>
          </w:r>
        </w:p>
      </w:docPartBody>
    </w:docPart>
    <w:docPart>
      <w:docPartPr>
        <w:name w:val="65C78092A5124990A76E8FEA3EAA5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9626E-26CA-4AF7-B7E6-80204325DC12}"/>
      </w:docPartPr>
      <w:docPartBody>
        <w:p w:rsidR="00680ED9" w:rsidRDefault="00A052B1">
          <w:pPr>
            <w:pStyle w:val="65C78092A5124990A76E8FEA3EAA59A3"/>
          </w:pPr>
          <w:r>
            <w:t>Saturday</w:t>
          </w:r>
        </w:p>
      </w:docPartBody>
    </w:docPart>
    <w:docPart>
      <w:docPartPr>
        <w:name w:val="C1F83B7220AF4502A9E4AE765805B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242E3-FA1F-4F66-B4E0-CCB73A85F6D2}"/>
      </w:docPartPr>
      <w:docPartBody>
        <w:p w:rsidR="00680ED9" w:rsidRDefault="00120DBB" w:rsidP="00120DBB">
          <w:pPr>
            <w:pStyle w:val="C1F83B7220AF4502A9E4AE765805B159"/>
          </w:pPr>
          <w:r>
            <w:t>Sunday</w:t>
          </w:r>
        </w:p>
      </w:docPartBody>
    </w:docPart>
    <w:docPart>
      <w:docPartPr>
        <w:name w:val="B608D81EE1CB49CDA0FACB040F1B3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3E41C-0A15-4742-9B4B-1C97A8ACCA36}"/>
      </w:docPartPr>
      <w:docPartBody>
        <w:p w:rsidR="00680ED9" w:rsidRDefault="00120DBB" w:rsidP="00120DBB">
          <w:pPr>
            <w:pStyle w:val="B608D81EE1CB49CDA0FACB040F1B3EBE"/>
          </w:pPr>
          <w:r>
            <w:t>Monday</w:t>
          </w:r>
        </w:p>
      </w:docPartBody>
    </w:docPart>
    <w:docPart>
      <w:docPartPr>
        <w:name w:val="B7EB163354234D26B4167F500DE0D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B2C09-9A61-426E-968C-340B011364A0}"/>
      </w:docPartPr>
      <w:docPartBody>
        <w:p w:rsidR="00680ED9" w:rsidRDefault="00120DBB" w:rsidP="00120DBB">
          <w:pPr>
            <w:pStyle w:val="B7EB163354234D26B4167F500DE0DCC0"/>
          </w:pPr>
          <w:r>
            <w:t>Tuesday</w:t>
          </w:r>
        </w:p>
      </w:docPartBody>
    </w:docPart>
    <w:docPart>
      <w:docPartPr>
        <w:name w:val="E65AF070BC3E4772AA17743F50B0D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604F0-28CC-4CF3-92AC-077BA7785AB6}"/>
      </w:docPartPr>
      <w:docPartBody>
        <w:p w:rsidR="00680ED9" w:rsidRDefault="00120DBB" w:rsidP="00120DBB">
          <w:pPr>
            <w:pStyle w:val="E65AF070BC3E4772AA17743F50B0DDD1"/>
          </w:pPr>
          <w:r>
            <w:t>Wednesday</w:t>
          </w:r>
        </w:p>
      </w:docPartBody>
    </w:docPart>
    <w:docPart>
      <w:docPartPr>
        <w:name w:val="B7D42172E9434D47B48945FACF8B8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5CED8-1822-47B1-907C-8D317C748B28}"/>
      </w:docPartPr>
      <w:docPartBody>
        <w:p w:rsidR="00680ED9" w:rsidRDefault="00120DBB" w:rsidP="00120DBB">
          <w:pPr>
            <w:pStyle w:val="B7D42172E9434D47B48945FACF8B8633"/>
          </w:pPr>
          <w:r>
            <w:t>Thursday</w:t>
          </w:r>
        </w:p>
      </w:docPartBody>
    </w:docPart>
    <w:docPart>
      <w:docPartPr>
        <w:name w:val="40FF468D665745C7804D653D514E2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6D7AA-7346-4347-B926-ECE039B508DF}"/>
      </w:docPartPr>
      <w:docPartBody>
        <w:p w:rsidR="00680ED9" w:rsidRDefault="00120DBB" w:rsidP="00120DBB">
          <w:pPr>
            <w:pStyle w:val="40FF468D665745C7804D653D514E262D"/>
          </w:pPr>
          <w:r>
            <w:t>Friday</w:t>
          </w:r>
        </w:p>
      </w:docPartBody>
    </w:docPart>
    <w:docPart>
      <w:docPartPr>
        <w:name w:val="50BDFD131B4145CBB7A6C2751EDBF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8BAE2-EEF2-47CA-AE8B-CB826ECAABD4}"/>
      </w:docPartPr>
      <w:docPartBody>
        <w:p w:rsidR="00680ED9" w:rsidRDefault="00120DBB" w:rsidP="00120DBB">
          <w:pPr>
            <w:pStyle w:val="50BDFD131B4145CBB7A6C2751EDBF819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DBB"/>
    <w:rsid w:val="00084273"/>
    <w:rsid w:val="00120DBB"/>
    <w:rsid w:val="00135869"/>
    <w:rsid w:val="00191C54"/>
    <w:rsid w:val="002261B3"/>
    <w:rsid w:val="002D224F"/>
    <w:rsid w:val="0030142E"/>
    <w:rsid w:val="00353C09"/>
    <w:rsid w:val="00357B57"/>
    <w:rsid w:val="00363E15"/>
    <w:rsid w:val="00390C7F"/>
    <w:rsid w:val="003947FE"/>
    <w:rsid w:val="003B74A7"/>
    <w:rsid w:val="0042391A"/>
    <w:rsid w:val="004A153F"/>
    <w:rsid w:val="00594BC3"/>
    <w:rsid w:val="005D163D"/>
    <w:rsid w:val="0067523C"/>
    <w:rsid w:val="006759AD"/>
    <w:rsid w:val="00680ED9"/>
    <w:rsid w:val="0068168E"/>
    <w:rsid w:val="00751FB5"/>
    <w:rsid w:val="0079030C"/>
    <w:rsid w:val="00793603"/>
    <w:rsid w:val="00793E40"/>
    <w:rsid w:val="0079524E"/>
    <w:rsid w:val="0095628C"/>
    <w:rsid w:val="00960240"/>
    <w:rsid w:val="0096195C"/>
    <w:rsid w:val="00966864"/>
    <w:rsid w:val="009A0F7E"/>
    <w:rsid w:val="009D3BDD"/>
    <w:rsid w:val="009F202D"/>
    <w:rsid w:val="00A052B1"/>
    <w:rsid w:val="00B06542"/>
    <w:rsid w:val="00B1204E"/>
    <w:rsid w:val="00B527DF"/>
    <w:rsid w:val="00B805AD"/>
    <w:rsid w:val="00C36A5D"/>
    <w:rsid w:val="00D13D57"/>
    <w:rsid w:val="00D626A2"/>
    <w:rsid w:val="00D75FCF"/>
    <w:rsid w:val="00D91373"/>
    <w:rsid w:val="00D97204"/>
    <w:rsid w:val="00DE5889"/>
    <w:rsid w:val="00E41F13"/>
    <w:rsid w:val="00E4579C"/>
    <w:rsid w:val="00E6447B"/>
    <w:rsid w:val="00EB13CD"/>
    <w:rsid w:val="00F5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71BC92A3800419EA9D1F0E2317B9181">
    <w:name w:val="D71BC92A3800419EA9D1F0E2317B9181"/>
  </w:style>
  <w:style w:type="paragraph" w:customStyle="1" w:styleId="AE8AB1343F8C4E4FA55786FF261FF431">
    <w:name w:val="AE8AB1343F8C4E4FA55786FF261FF431"/>
  </w:style>
  <w:style w:type="paragraph" w:customStyle="1" w:styleId="E7BA7E0957C84297B95E645C1EE3D34B">
    <w:name w:val="E7BA7E0957C84297B95E645C1EE3D34B"/>
  </w:style>
  <w:style w:type="paragraph" w:customStyle="1" w:styleId="A0891D201D5648DCBB6A90354031DCC5">
    <w:name w:val="A0891D201D5648DCBB6A90354031DCC5"/>
  </w:style>
  <w:style w:type="paragraph" w:customStyle="1" w:styleId="011111E164284F549F65D781C2E87047">
    <w:name w:val="011111E164284F549F65D781C2E87047"/>
  </w:style>
  <w:style w:type="paragraph" w:customStyle="1" w:styleId="72A1683976AD42CFAC7264FEF0276242">
    <w:name w:val="72A1683976AD42CFAC7264FEF0276242"/>
  </w:style>
  <w:style w:type="paragraph" w:customStyle="1" w:styleId="65C78092A5124990A76E8FEA3EAA59A3">
    <w:name w:val="65C78092A5124990A76E8FEA3EAA59A3"/>
  </w:style>
  <w:style w:type="paragraph" w:customStyle="1" w:styleId="C1F83B7220AF4502A9E4AE765805B159">
    <w:name w:val="C1F83B7220AF4502A9E4AE765805B159"/>
    <w:rsid w:val="00120DBB"/>
  </w:style>
  <w:style w:type="paragraph" w:customStyle="1" w:styleId="B608D81EE1CB49CDA0FACB040F1B3EBE">
    <w:name w:val="B608D81EE1CB49CDA0FACB040F1B3EBE"/>
    <w:rsid w:val="00120DBB"/>
  </w:style>
  <w:style w:type="paragraph" w:customStyle="1" w:styleId="B7EB163354234D26B4167F500DE0DCC0">
    <w:name w:val="B7EB163354234D26B4167F500DE0DCC0"/>
    <w:rsid w:val="00120DBB"/>
  </w:style>
  <w:style w:type="paragraph" w:customStyle="1" w:styleId="E65AF070BC3E4772AA17743F50B0DDD1">
    <w:name w:val="E65AF070BC3E4772AA17743F50B0DDD1"/>
    <w:rsid w:val="00120DBB"/>
  </w:style>
  <w:style w:type="paragraph" w:customStyle="1" w:styleId="B7D42172E9434D47B48945FACF8B8633">
    <w:name w:val="B7D42172E9434D47B48945FACF8B8633"/>
    <w:rsid w:val="00120DBB"/>
  </w:style>
  <w:style w:type="paragraph" w:customStyle="1" w:styleId="40FF468D665745C7804D653D514E262D">
    <w:name w:val="40FF468D665745C7804D653D514E262D"/>
    <w:rsid w:val="00120DBB"/>
  </w:style>
  <w:style w:type="paragraph" w:customStyle="1" w:styleId="50BDFD131B4145CBB7A6C2751EDBF819">
    <w:name w:val="50BDFD131B4145CBB7A6C2751EDBF819"/>
    <w:rsid w:val="00120D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81BAD8BE6AE74C909B3B14D5D0DCD4" ma:contentTypeVersion="13" ma:contentTypeDescription="Create a new document." ma:contentTypeScope="" ma:versionID="e263597eb63bc20b3d913601fa4f2464">
  <xsd:schema xmlns:xsd="http://www.w3.org/2001/XMLSchema" xmlns:xs="http://www.w3.org/2001/XMLSchema" xmlns:p="http://schemas.microsoft.com/office/2006/metadata/properties" xmlns:ns3="2349b2f1-5ec8-445b-b0f8-815594da0b9e" xmlns:ns4="a1a234a8-c5b0-4cad-9ac0-773d566f8592" targetNamespace="http://schemas.microsoft.com/office/2006/metadata/properties" ma:root="true" ma:fieldsID="b6b7e929bca1613c103222df90ae6452" ns3:_="" ns4:_="">
    <xsd:import namespace="2349b2f1-5ec8-445b-b0f8-815594da0b9e"/>
    <xsd:import namespace="a1a234a8-c5b0-4cad-9ac0-773d566f859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9b2f1-5ec8-445b-b0f8-815594da0b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234a8-c5b0-4cad-9ac0-773d566f8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B7A84-3693-4AB9-ACE0-88ED333FEC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95BA54-55CD-40A5-AF01-0859FF09F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49b2f1-5ec8-445b-b0f8-815594da0b9e"/>
    <ds:schemaRef ds:uri="a1a234a8-c5b0-4cad-9ac0-773d566f85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6CA86F-09B0-45AA-9071-8AE2248021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78FE40-8A0B-45E1-8942-7637A8A66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</Template>
  <TotalTime>4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Nash, Thomas</dc:creator>
  <cp:keywords/>
  <dc:description/>
  <cp:lastModifiedBy>Shannon Bleek</cp:lastModifiedBy>
  <cp:revision>7</cp:revision>
  <cp:lastPrinted>2022-10-12T17:43:00Z</cp:lastPrinted>
  <dcterms:created xsi:type="dcterms:W3CDTF">2026-03-05T20:02:00Z</dcterms:created>
  <dcterms:modified xsi:type="dcterms:W3CDTF">2026-03-05T20:06:00Z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2018-05-07T09:22:28.3591230Z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0x0101001881BAD8BE6AE74C909B3B14D5D0DCD4</vt:lpwstr>
  </property>
</Properties>
</file>