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34FF7" w14:textId="77777777" w:rsidR="001A3764" w:rsidRDefault="003678AF">
      <w:pPr>
        <w:jc w:val="both"/>
      </w:pPr>
      <w:r>
        <w:t>Name of Student: _______________________________________________________</w:t>
      </w:r>
      <w:proofErr w:type="gramStart"/>
      <w:r>
        <w:t xml:space="preserve">   DOB:  ___/____/</w:t>
      </w:r>
      <w:proofErr w:type="gramEnd"/>
      <w:r>
        <w:t>____</w:t>
      </w:r>
    </w:p>
    <w:p w14:paraId="619FA3AD" w14:textId="77777777" w:rsidR="001A3764" w:rsidRDefault="001A3764">
      <w:pPr>
        <w:jc w:val="both"/>
        <w:rPr>
          <w:u w:val="single"/>
        </w:rPr>
      </w:pPr>
    </w:p>
    <w:p w14:paraId="445701E2" w14:textId="77777777" w:rsidR="001A3764" w:rsidRDefault="003678AF">
      <w:pPr>
        <w:jc w:val="center"/>
      </w:pPr>
      <w:r>
        <w:t xml:space="preserve">ALL MEDICATIONS WILL BE KEPT IN THE NURSE’S OFFICE.  </w:t>
      </w:r>
      <w:proofErr w:type="gramStart"/>
      <w:r>
        <w:t>MEDICATIONS</w:t>
      </w:r>
      <w:proofErr w:type="gramEnd"/>
      <w:r>
        <w:t xml:space="preserve"> SUCH AS INHALERS AND EPIPENS REQUIRE SPECIAL ACTION PLANS.  </w:t>
      </w:r>
      <w:r>
        <w:t>ARRANGEMENTS SHOULD BE MADE TO MEET WITH THE NURSE REGARDING SELF-ADMINISTRATION OF THESE MEDICATIONS.</w:t>
      </w:r>
    </w:p>
    <w:p w14:paraId="58F0135E" w14:textId="77777777" w:rsidR="001A3764" w:rsidRDefault="001A3764">
      <w:pPr>
        <w:jc w:val="both"/>
        <w:rPr>
          <w:b/>
          <w:bCs/>
        </w:rPr>
      </w:pPr>
    </w:p>
    <w:p w14:paraId="0D23D5F1" w14:textId="77777777" w:rsidR="001A3764" w:rsidRDefault="003678AF">
      <w:pPr>
        <w:jc w:val="both"/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FA188" wp14:editId="4FB4A045">
                <wp:simplePos x="0" y="0"/>
                <wp:positionH relativeFrom="column">
                  <wp:posOffset>-59637</wp:posOffset>
                </wp:positionH>
                <wp:positionV relativeFrom="paragraph">
                  <wp:posOffset>51791</wp:posOffset>
                </wp:positionV>
                <wp:extent cx="7067553" cy="5827398"/>
                <wp:effectExtent l="0" t="0" r="19047" b="20952"/>
                <wp:wrapNone/>
                <wp:docPr id="20281243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53" cy="5827398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F37A52D" id="Rectangle 1" o:spid="_x0000_s1026" style="position:absolute;margin-left:-4.7pt;margin-top:4.1pt;width:556.5pt;height:45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" filled="f" strokeweight=".26467mm">
                <v:textbox inset="0,0,0,0"/>
              </v:rect>
            </w:pict>
          </mc:Fallback>
        </mc:AlternateContent>
      </w:r>
    </w:p>
    <w:p w14:paraId="32D33B65" w14:textId="77777777" w:rsidR="001A3764" w:rsidRDefault="003678AF">
      <w:pPr>
        <w:jc w:val="both"/>
      </w:pPr>
      <w:r>
        <w:rPr>
          <w:b/>
          <w:bCs/>
        </w:rPr>
        <w:t>Medication(s)</w:t>
      </w:r>
      <w:proofErr w:type="gramStart"/>
      <w:r>
        <w:t xml:space="preserve">: </w:t>
      </w:r>
      <w:r>
        <w:tab/>
        <w:t>_</w:t>
      </w:r>
      <w:proofErr w:type="gramEnd"/>
      <w:r>
        <w:t xml:space="preserve">____________________________________________   Controlled Drug: </w:t>
      </w:r>
      <w:r>
        <w:rPr>
          <w:rFonts w:ascii="Cambria" w:hAnsi="Cambria"/>
          <w:sz w:val="32"/>
          <w:szCs w:val="32"/>
        </w:rPr>
        <w:t>⧠</w:t>
      </w:r>
      <w:r>
        <w:t xml:space="preserve"> YES </w:t>
      </w:r>
      <w:r>
        <w:rPr>
          <w:rFonts w:ascii="Cambria" w:hAnsi="Cambria"/>
          <w:sz w:val="32"/>
          <w:szCs w:val="32"/>
        </w:rPr>
        <w:t>⧠</w:t>
      </w:r>
      <w:r>
        <w:t xml:space="preserve"> NO</w:t>
      </w:r>
    </w:p>
    <w:p w14:paraId="6C9A580C" w14:textId="77777777" w:rsidR="001A3764" w:rsidRDefault="001A3764">
      <w:pPr>
        <w:jc w:val="both"/>
        <w:rPr>
          <w:u w:val="single"/>
        </w:rPr>
      </w:pPr>
    </w:p>
    <w:p w14:paraId="7830B3B3" w14:textId="77777777" w:rsidR="001A3764" w:rsidRDefault="003678AF">
      <w:pPr>
        <w:jc w:val="both"/>
      </w:pPr>
      <w:r>
        <w:t>Health Condition Being Treated:  _______________________________________________________________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6AD73B" w14:textId="77777777" w:rsidR="001A3764" w:rsidRDefault="003678AF">
      <w:pPr>
        <w:spacing w:line="254" w:lineRule="auto"/>
        <w:jc w:val="both"/>
      </w:pPr>
      <w:r>
        <w:t>Instructions: Dosage: _________</w:t>
      </w:r>
      <w:proofErr w:type="gramStart"/>
      <w:r>
        <w:t>_  Route</w:t>
      </w:r>
      <w:proofErr w:type="gramEnd"/>
      <w:r>
        <w:t>: ________   Approximate time of administration: _________________</w:t>
      </w:r>
    </w:p>
    <w:p w14:paraId="40CFE05B" w14:textId="77777777" w:rsidR="001A3764" w:rsidRDefault="001A3764">
      <w:pPr>
        <w:jc w:val="both"/>
      </w:pPr>
    </w:p>
    <w:p w14:paraId="01DEC885" w14:textId="77777777" w:rsidR="001A3764" w:rsidRDefault="003678AF">
      <w:pPr>
        <w:jc w:val="both"/>
      </w:pPr>
      <w:r>
        <w:t xml:space="preserve">Relevant Side Effects of Medication:  ___________________________________________   </w:t>
      </w:r>
      <w:r>
        <w:rPr>
          <w:rFonts w:ascii="Cambria" w:hAnsi="Cambria"/>
          <w:sz w:val="32"/>
          <w:szCs w:val="32"/>
        </w:rPr>
        <w:t>⧠</w:t>
      </w:r>
      <w:r>
        <w:t xml:space="preserve"> None Expected </w:t>
      </w:r>
    </w:p>
    <w:p w14:paraId="5ABF5867" w14:textId="77777777" w:rsidR="001A3764" w:rsidRDefault="001A3764">
      <w:pPr>
        <w:jc w:val="both"/>
      </w:pPr>
    </w:p>
    <w:p w14:paraId="79AF4933" w14:textId="77777777" w:rsidR="001A3764" w:rsidRDefault="003678AF">
      <w:pPr>
        <w:jc w:val="both"/>
      </w:pPr>
      <w:r>
        <w:t>Known Allergies:  ___________________________________________________________________________</w:t>
      </w:r>
    </w:p>
    <w:p w14:paraId="54981BF1" w14:textId="77777777" w:rsidR="001A3764" w:rsidRDefault="001A3764">
      <w:pPr>
        <w:jc w:val="both"/>
      </w:pPr>
    </w:p>
    <w:p w14:paraId="6A74D479" w14:textId="77777777" w:rsidR="001A3764" w:rsidRDefault="003678AF">
      <w:pPr>
        <w:jc w:val="both"/>
      </w:pPr>
      <w:r>
        <w:t>Prescriber’s Name/</w:t>
      </w:r>
      <w:proofErr w:type="gramStart"/>
      <w:r>
        <w:t>Title:_</w:t>
      </w:r>
      <w:proofErr w:type="gramEnd"/>
      <w:r>
        <w:t>____________________________________________</w:t>
      </w:r>
      <w:proofErr w:type="gramStart"/>
      <w:r>
        <w:t xml:space="preserve">_  </w:t>
      </w:r>
      <w:proofErr w:type="gramEnd"/>
      <w:r>
        <w:t xml:space="preserve"> Phone: (__</w:t>
      </w:r>
      <w:proofErr w:type="gramStart"/>
      <w:r>
        <w:t>_)_</w:t>
      </w:r>
      <w:proofErr w:type="gramEnd"/>
      <w:r>
        <w:t>____________</w:t>
      </w:r>
    </w:p>
    <w:p w14:paraId="1F0823B0" w14:textId="77777777" w:rsidR="001A3764" w:rsidRDefault="001A3764">
      <w:pPr>
        <w:jc w:val="both"/>
      </w:pPr>
    </w:p>
    <w:p w14:paraId="164DE8D6" w14:textId="77777777" w:rsidR="001A3764" w:rsidRDefault="003678AF">
      <w:pPr>
        <w:jc w:val="both"/>
      </w:pPr>
      <w:r>
        <w:rPr>
          <w:b/>
          <w:bCs/>
        </w:rPr>
        <w:t>Prescriber’s Signature</w:t>
      </w:r>
      <w:r>
        <w:t xml:space="preserve">: </w:t>
      </w:r>
      <w:r>
        <w:t>_____________________________________________</w:t>
      </w:r>
      <w:proofErr w:type="gramStart"/>
      <w:r>
        <w:t>_  Date</w:t>
      </w:r>
      <w:proofErr w:type="gramEnd"/>
      <w:r>
        <w:t>: ___/___/___________</w:t>
      </w:r>
    </w:p>
    <w:p w14:paraId="45EA21AC" w14:textId="77777777" w:rsidR="001A3764" w:rsidRDefault="001A3764">
      <w:pPr>
        <w:jc w:val="both"/>
      </w:pPr>
    </w:p>
    <w:p w14:paraId="421AABB6" w14:textId="77777777" w:rsidR="001A3764" w:rsidRDefault="001A3764">
      <w:pPr>
        <w:jc w:val="both"/>
        <w:rPr>
          <w:b/>
          <w:bCs/>
        </w:rPr>
      </w:pPr>
    </w:p>
    <w:p w14:paraId="143A31FF" w14:textId="77777777" w:rsidR="001A3764" w:rsidRDefault="003678AF">
      <w:pPr>
        <w:jc w:val="both"/>
        <w:rPr>
          <w:b/>
          <w:bCs/>
        </w:rPr>
      </w:pPr>
      <w:r>
        <w:rPr>
          <w:b/>
          <w:bCs/>
        </w:rPr>
        <w:t xml:space="preserve">I acknowledge that the school district is to incur no liability, except for willful and wanton conduct, </w:t>
      </w:r>
      <w:proofErr w:type="gramStart"/>
      <w:r>
        <w:rPr>
          <w:b/>
          <w:bCs/>
        </w:rPr>
        <w:t>as a result of</w:t>
      </w:r>
      <w:proofErr w:type="gramEnd"/>
      <w:r>
        <w:rPr>
          <w:b/>
          <w:bCs/>
        </w:rPr>
        <w:t xml:space="preserve"> any injury arising from the OTHS staff administration or self-administration of any medication.  The parents/guardians indemnify and hold harmless the school district and its employees and agents against any claims, except a claim based on willful and wanton conduct, arising from the OTHS staff administration or self-administration of any medication.  </w:t>
      </w:r>
    </w:p>
    <w:p w14:paraId="179CC50D" w14:textId="77777777" w:rsidR="001A3764" w:rsidRDefault="001A3764">
      <w:pPr>
        <w:jc w:val="both"/>
        <w:rPr>
          <w:b/>
          <w:bCs/>
        </w:rPr>
      </w:pPr>
    </w:p>
    <w:p w14:paraId="74404D26" w14:textId="77777777" w:rsidR="001A3764" w:rsidRDefault="003678AF">
      <w:pPr>
        <w:jc w:val="both"/>
      </w:pPr>
      <w:r>
        <w:t xml:space="preserve">All medication provided by the parent/guardian must be picked up at the end of the school year.  All unclaimed medications will be disposed of on the final day of school.  </w:t>
      </w:r>
    </w:p>
    <w:p w14:paraId="61DCAB4E" w14:textId="77777777" w:rsidR="001A3764" w:rsidRDefault="001A3764">
      <w:pPr>
        <w:jc w:val="both"/>
      </w:pPr>
    </w:p>
    <w:p w14:paraId="69A4BCF4" w14:textId="77777777" w:rsidR="001A3764" w:rsidRDefault="003678AF">
      <w:pPr>
        <w:jc w:val="both"/>
        <w:rPr>
          <w:b/>
          <w:bCs/>
        </w:rPr>
      </w:pPr>
      <w:r>
        <w:rPr>
          <w:b/>
          <w:bCs/>
        </w:rPr>
        <w:t xml:space="preserve">My student is authorized to pick up unused </w:t>
      </w:r>
      <w:proofErr w:type="gramStart"/>
      <w:r>
        <w:rPr>
          <w:b/>
          <w:bCs/>
        </w:rPr>
        <w:t>medication:    _</w:t>
      </w:r>
      <w:proofErr w:type="gramEnd"/>
      <w:r>
        <w:rPr>
          <w:b/>
          <w:bCs/>
        </w:rPr>
        <w:t>____Yes   _____No</w:t>
      </w:r>
    </w:p>
    <w:p w14:paraId="6FF1D2E0" w14:textId="77777777" w:rsidR="001A3764" w:rsidRDefault="001A3764">
      <w:pPr>
        <w:jc w:val="both"/>
        <w:rPr>
          <w:b/>
          <w:bCs/>
        </w:rPr>
      </w:pPr>
    </w:p>
    <w:p w14:paraId="2B33CD58" w14:textId="77777777" w:rsidR="001A3764" w:rsidRDefault="001A3764">
      <w:pPr>
        <w:jc w:val="both"/>
        <w:rPr>
          <w:b/>
          <w:bCs/>
        </w:rPr>
      </w:pPr>
    </w:p>
    <w:p w14:paraId="7D596715" w14:textId="77777777" w:rsidR="001A3764" w:rsidRDefault="001A3764">
      <w:pPr>
        <w:jc w:val="both"/>
        <w:rPr>
          <w:b/>
          <w:bCs/>
        </w:rPr>
      </w:pPr>
    </w:p>
    <w:p w14:paraId="69D480B8" w14:textId="2B1D36F8" w:rsidR="001A3764" w:rsidRDefault="003678AF">
      <w:proofErr w:type="gramStart"/>
      <w:r>
        <w:rPr>
          <w:sz w:val="28"/>
          <w:szCs w:val="28"/>
        </w:rPr>
        <w:t>____________________________</w:t>
      </w:r>
      <w:r w:rsidR="00844DC5">
        <w:rPr>
          <w:sz w:val="28"/>
          <w:szCs w:val="28"/>
        </w:rPr>
        <w:t xml:space="preserve">    _____________________________</w:t>
      </w:r>
      <w:r w:rsidR="00844DC5">
        <w:rPr>
          <w:sz w:val="28"/>
          <w:szCs w:val="28"/>
        </w:rPr>
        <w:tab/>
      </w:r>
      <w:proofErr w:type="gramEnd"/>
      <w:r w:rsidR="00844DC5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     </w:t>
      </w:r>
    </w:p>
    <w:p w14:paraId="185B08DC" w14:textId="77777777" w:rsidR="001A3764" w:rsidRDefault="003678AF">
      <w:r>
        <w:rPr>
          <w:b/>
          <w:bCs/>
          <w:sz w:val="20"/>
          <w:szCs w:val="20"/>
        </w:rPr>
        <w:t>Parent/Guardian Signature</w:t>
      </w:r>
      <w:r>
        <w:rPr>
          <w:b/>
          <w:sz w:val="20"/>
          <w:szCs w:val="20"/>
        </w:rPr>
        <w:tab/>
        <w:t xml:space="preserve">                                Print Name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</w:t>
      </w:r>
      <w:r>
        <w:rPr>
          <w:b/>
          <w:bCs/>
          <w:sz w:val="20"/>
          <w:szCs w:val="20"/>
        </w:rPr>
        <w:t xml:space="preserve">                       Date</w:t>
      </w:r>
    </w:p>
    <w:p w14:paraId="776F969E" w14:textId="77777777" w:rsidR="001A3764" w:rsidRDefault="001A3764">
      <w:pPr>
        <w:rPr>
          <w:b/>
          <w:bCs/>
          <w:sz w:val="20"/>
          <w:szCs w:val="20"/>
        </w:rPr>
      </w:pPr>
    </w:p>
    <w:p w14:paraId="0EF21C2B" w14:textId="77777777" w:rsidR="001A3764" w:rsidRDefault="001A3764">
      <w:pPr>
        <w:rPr>
          <w:b/>
          <w:bCs/>
          <w:sz w:val="20"/>
          <w:szCs w:val="20"/>
        </w:rPr>
      </w:pPr>
    </w:p>
    <w:p w14:paraId="792F5F54" w14:textId="77777777" w:rsidR="001A3764" w:rsidRDefault="001A3764">
      <w:pPr>
        <w:rPr>
          <w:b/>
          <w:bCs/>
          <w:sz w:val="20"/>
          <w:szCs w:val="20"/>
        </w:rPr>
      </w:pPr>
    </w:p>
    <w:p w14:paraId="2969252F" w14:textId="77777777" w:rsidR="001A3764" w:rsidRDefault="001A3764">
      <w:pPr>
        <w:rPr>
          <w:b/>
          <w:bCs/>
          <w:sz w:val="20"/>
          <w:szCs w:val="20"/>
        </w:rPr>
      </w:pPr>
    </w:p>
    <w:p w14:paraId="41C445BB" w14:textId="77777777" w:rsidR="001A3764" w:rsidRDefault="001A3764">
      <w:pPr>
        <w:rPr>
          <w:b/>
          <w:bCs/>
          <w:sz w:val="20"/>
          <w:szCs w:val="20"/>
        </w:rPr>
      </w:pPr>
    </w:p>
    <w:p w14:paraId="21B3DF9E" w14:textId="77777777" w:rsidR="001A3764" w:rsidRDefault="003678A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</w:p>
    <w:p w14:paraId="0C966B38" w14:textId="4056D2C9" w:rsidR="001A3764" w:rsidRDefault="00275A07">
      <w:pPr>
        <w:rPr>
          <w:sz w:val="18"/>
          <w:szCs w:val="18"/>
        </w:rPr>
      </w:pPr>
      <w:r>
        <w:rPr>
          <w:sz w:val="18"/>
          <w:szCs w:val="18"/>
        </w:rPr>
        <w:t>Nurse Kim Kesting</w:t>
      </w:r>
      <w:r w:rsidR="003678AF">
        <w:rPr>
          <w:sz w:val="18"/>
          <w:szCs w:val="18"/>
        </w:rPr>
        <w:t>,</w:t>
      </w:r>
      <w:r w:rsidR="003678AF">
        <w:rPr>
          <w:sz w:val="18"/>
          <w:szCs w:val="18"/>
        </w:rPr>
        <w:t xml:space="preserve"> Smiley</w:t>
      </w:r>
      <w:r w:rsidR="003678AF">
        <w:rPr>
          <w:sz w:val="18"/>
          <w:szCs w:val="18"/>
        </w:rPr>
        <w:tab/>
        <w:t xml:space="preserve">                                 </w:t>
      </w:r>
      <w:r>
        <w:rPr>
          <w:sz w:val="18"/>
          <w:szCs w:val="18"/>
        </w:rPr>
        <w:t xml:space="preserve">               </w:t>
      </w:r>
      <w:r w:rsidR="003678AF">
        <w:rPr>
          <w:sz w:val="18"/>
          <w:szCs w:val="18"/>
        </w:rPr>
        <w:t>Nurse Kelly Becker, Milburn</w:t>
      </w:r>
      <w:r w:rsidR="003678AF">
        <w:rPr>
          <w:sz w:val="18"/>
          <w:szCs w:val="18"/>
        </w:rPr>
        <w:tab/>
      </w:r>
      <w:r w:rsidR="003678AF">
        <w:rPr>
          <w:sz w:val="18"/>
          <w:szCs w:val="18"/>
        </w:rPr>
        <w:tab/>
      </w:r>
      <w:r w:rsidR="003678AF">
        <w:rPr>
          <w:sz w:val="18"/>
          <w:szCs w:val="18"/>
        </w:rPr>
        <w:tab/>
        <w:t xml:space="preserve">          </w:t>
      </w:r>
      <w:r w:rsidR="003678AF">
        <w:rPr>
          <w:sz w:val="18"/>
          <w:szCs w:val="18"/>
        </w:rPr>
        <w:t>Nurse Ashlyn Petty</w:t>
      </w:r>
      <w:r w:rsidR="003678AF">
        <w:rPr>
          <w:sz w:val="18"/>
          <w:szCs w:val="18"/>
        </w:rPr>
        <w:t>, Smiley</w:t>
      </w:r>
    </w:p>
    <w:p w14:paraId="019C0D61" w14:textId="77777777" w:rsidR="001A3764" w:rsidRDefault="003678AF">
      <w:r>
        <w:rPr>
          <w:sz w:val="18"/>
          <w:szCs w:val="18"/>
        </w:rPr>
        <w:t xml:space="preserve">(618)632-3507, ext. 5678 </w:t>
      </w:r>
      <w:r>
        <w:tab/>
      </w:r>
      <w:r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 xml:space="preserve">618) 622-9647, ext. 5251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618)632-3507, ext.5679</w:t>
      </w:r>
    </w:p>
    <w:p w14:paraId="5AB9E108" w14:textId="1ABE6317" w:rsidR="001A3764" w:rsidRDefault="003678AF">
      <w:pPr>
        <w:rPr>
          <w:sz w:val="18"/>
          <w:szCs w:val="18"/>
        </w:rPr>
      </w:pPr>
      <w:r>
        <w:rPr>
          <w:sz w:val="18"/>
          <w:szCs w:val="18"/>
        </w:rPr>
        <w:t xml:space="preserve">Office Fax: (618)632-3510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Office Fax: (618)622-9438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Office Fax: (618)632-</w:t>
      </w:r>
      <w:r w:rsidR="00275A07">
        <w:rPr>
          <w:sz w:val="18"/>
          <w:szCs w:val="18"/>
        </w:rPr>
        <w:t>3510</w:t>
      </w:r>
    </w:p>
    <w:p w14:paraId="257E4737" w14:textId="2895C557" w:rsidR="00275A07" w:rsidRDefault="00275A07">
      <w:pPr>
        <w:rPr>
          <w:sz w:val="18"/>
          <w:szCs w:val="18"/>
        </w:rPr>
      </w:pPr>
      <w:hyperlink r:id="rId6" w:history="1">
        <w:r w:rsidRPr="00C93D91">
          <w:rPr>
            <w:rStyle w:val="Hyperlink"/>
            <w:sz w:val="18"/>
            <w:szCs w:val="18"/>
          </w:rPr>
          <w:t>Kim.kesting@oths.us</w:t>
        </w:r>
      </w:hyperlink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hyperlink r:id="rId7" w:history="1">
        <w:r w:rsidRPr="00C93D91">
          <w:rPr>
            <w:rStyle w:val="Hyperlink"/>
            <w:sz w:val="18"/>
            <w:szCs w:val="18"/>
          </w:rPr>
          <w:t>Beckerk@oths.us</w:t>
        </w:r>
      </w:hyperlink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</w:t>
      </w:r>
      <w:hyperlink r:id="rId8" w:history="1">
        <w:r w:rsidR="00844DC5" w:rsidRPr="00C93D91">
          <w:rPr>
            <w:rStyle w:val="Hyperlink"/>
            <w:sz w:val="18"/>
            <w:szCs w:val="18"/>
          </w:rPr>
          <w:t>Ashlyn.petty@oths.us</w:t>
        </w:r>
      </w:hyperlink>
      <w:r w:rsidR="00844DC5">
        <w:rPr>
          <w:sz w:val="18"/>
          <w:szCs w:val="18"/>
        </w:rPr>
        <w:t xml:space="preserve"> </w:t>
      </w:r>
    </w:p>
    <w:p w14:paraId="27FAE2D9" w14:textId="77777777" w:rsidR="001A3764" w:rsidRDefault="001A3764">
      <w:pPr>
        <w:rPr>
          <w:sz w:val="18"/>
          <w:szCs w:val="18"/>
        </w:rPr>
      </w:pPr>
    </w:p>
    <w:p w14:paraId="710C546C" w14:textId="77777777" w:rsidR="001A3764" w:rsidRDefault="003678AF" w:rsidP="00844DC5">
      <w:r>
        <w:rPr>
          <w:sz w:val="16"/>
          <w:szCs w:val="16"/>
        </w:rPr>
        <w:t>Updated 3/19/2026</w:t>
      </w:r>
    </w:p>
    <w:sectPr w:rsidR="001A3764">
      <w:head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092F6" w14:textId="77777777" w:rsidR="003678AF" w:rsidRDefault="003678AF">
      <w:r>
        <w:separator/>
      </w:r>
    </w:p>
  </w:endnote>
  <w:endnote w:type="continuationSeparator" w:id="0">
    <w:p w14:paraId="3CB850ED" w14:textId="77777777" w:rsidR="003678AF" w:rsidRDefault="0036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3B70F" w14:textId="77777777" w:rsidR="003678AF" w:rsidRDefault="003678AF">
      <w:r>
        <w:rPr>
          <w:color w:val="000000"/>
        </w:rPr>
        <w:separator/>
      </w:r>
    </w:p>
  </w:footnote>
  <w:footnote w:type="continuationSeparator" w:id="0">
    <w:p w14:paraId="2BE9E890" w14:textId="77777777" w:rsidR="003678AF" w:rsidRDefault="00367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4BEC8" w14:textId="77777777" w:rsidR="003678AF" w:rsidRDefault="003678AF"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b/>
        <w:color w:val="2E74B5"/>
        <w:sz w:val="48"/>
        <w:szCs w:val="48"/>
      </w:rPr>
    </w:pPr>
    <w:r>
      <w:rPr>
        <w:b/>
        <w:color w:val="2E74B5"/>
        <w:sz w:val="48"/>
        <w:szCs w:val="48"/>
      </w:rPr>
      <w:t>O’FALLON TOWNSHIP HIGH SCHOOL</w:t>
    </w:r>
  </w:p>
  <w:p w14:paraId="31F7C0AB" w14:textId="77777777" w:rsidR="003678AF" w:rsidRDefault="003678AF">
    <w:pPr>
      <w:pStyle w:val="Header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b/>
        <w:color w:val="2E74B5"/>
        <w:sz w:val="40"/>
        <w:szCs w:val="40"/>
      </w:rPr>
    </w:pPr>
    <w:r>
      <w:rPr>
        <w:b/>
        <w:color w:val="2E74B5"/>
        <w:sz w:val="40"/>
        <w:szCs w:val="40"/>
      </w:rPr>
      <w:t>Prescription Medication Form</w:t>
    </w:r>
  </w:p>
  <w:p w14:paraId="08A73AF0" w14:textId="77777777" w:rsidR="003678AF" w:rsidRDefault="003678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A3764"/>
    <w:rsid w:val="001A3764"/>
    <w:rsid w:val="00275A07"/>
    <w:rsid w:val="003678AF"/>
    <w:rsid w:val="003C5A1D"/>
    <w:rsid w:val="00844DC5"/>
    <w:rsid w:val="0091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78A55"/>
  <w15:docId w15:val="{8FD6111E-9E43-4F68-874A-F2E77B39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sz w:val="40"/>
    </w:r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sz w:val="24"/>
      <w:szCs w:val="24"/>
      <w:lang w:eastAsia="en-US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275A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hlyn.petty@oths.us" TargetMode="Externa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Beckerk@oths.us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m.kesting@oths.u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567946B314C46BC7B76859D1CEC58" ma:contentTypeVersion="19" ma:contentTypeDescription="Create a new document." ma:contentTypeScope="" ma:versionID="92137074717d300eeffb446b2c1a083e">
  <xsd:schema xmlns:xsd="http://www.w3.org/2001/XMLSchema" xmlns:xs="http://www.w3.org/2001/XMLSchema" xmlns:p="http://schemas.microsoft.com/office/2006/metadata/properties" xmlns:ns1="http://schemas.microsoft.com/sharepoint/v3" xmlns:ns2="d9305e08-3c86-418c-a51b-2f134d5bab1e" xmlns:ns3="cc4bc7c3-602b-41e2-b9bd-b96f5ba5edb9" targetNamespace="http://schemas.microsoft.com/office/2006/metadata/properties" ma:root="true" ma:fieldsID="8715b477454ed0c2d0ffb4380245bfec" ns1:_="" ns2:_="" ns3:_="">
    <xsd:import namespace="http://schemas.microsoft.com/sharepoint/v3"/>
    <xsd:import namespace="d9305e08-3c86-418c-a51b-2f134d5bab1e"/>
    <xsd:import namespace="cc4bc7c3-602b-41e2-b9bd-b96f5ba5ed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05e08-3c86-418c-a51b-2f134d5bab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569dde8-bfb3-4919-901e-89f30ecca760}" ma:internalName="TaxCatchAll" ma:showField="CatchAllData" ma:web="d9305e08-3c86-418c-a51b-2f134d5bab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bc7c3-602b-41e2-b9bd-b96f5ba5e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3054eb-005e-4db3-9eb7-0b3661d44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4bc7c3-602b-41e2-b9bd-b96f5ba5edb9">
      <Terms xmlns="http://schemas.microsoft.com/office/infopath/2007/PartnerControls"/>
    </lcf76f155ced4ddcb4097134ff3c332f>
    <TaxCatchAll xmlns="d9305e08-3c86-418c-a51b-2f134d5bab1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C4283E5-4F0F-4DD9-B95E-73887C0DC65F}"/>
</file>

<file path=customXml/itemProps2.xml><?xml version="1.0" encoding="utf-8"?>
<ds:datastoreItem xmlns:ds="http://schemas.openxmlformats.org/officeDocument/2006/customXml" ds:itemID="{A5ADFD06-13D1-40E6-B445-64AB16CE2B4A}"/>
</file>

<file path=customXml/itemProps3.xml><?xml version="1.0" encoding="utf-8"?>
<ds:datastoreItem xmlns:ds="http://schemas.openxmlformats.org/officeDocument/2006/customXml" ds:itemID="{8FF8AD64-D955-4EF4-BCAD-04487B961B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375</Words>
  <Characters>2169</Characters>
  <Application>Microsoft Office Word</Application>
  <DocSecurity>0</DocSecurity>
  <Lines>90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O’Fallon Township High School</vt:lpstr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O’Fallon Township High School</dc:title>
  <dc:subject/>
  <dc:creator>Tom</dc:creator>
  <cp:lastModifiedBy>Killion, Corey</cp:lastModifiedBy>
  <cp:revision>2</cp:revision>
  <cp:lastPrinted>2026-03-19T15:54:00Z</cp:lastPrinted>
  <dcterms:created xsi:type="dcterms:W3CDTF">2026-03-19T17:47:00Z</dcterms:created>
  <dcterms:modified xsi:type="dcterms:W3CDTF">2026-03-19T17:47:00Z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0x010100513567946B314C46BC7B76859D1CEC58</vt:lpwstr>
  </property>
  <property fmtid="{D5CDD505-2E9C-101B-9397-08002B2CF9AE}" pid="3" name="MediaServiceImageTags">
    <vt:lpwstr/>
  </property>
</Properties>
</file>