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062298E8" w:rsidR="00604FBD" w:rsidRPr="004A46F2" w:rsidRDefault="005736D5">
      <w:pPr>
        <w:pStyle w:val="Title"/>
      </w:pPr>
      <w:r>
        <w:t>February</w:t>
      </w:r>
      <w:r w:rsidR="009E7F87" w:rsidRPr="004A46F2">
        <w:t xml:space="preserve"> </w:t>
      </w:r>
      <w:r w:rsidR="001D5CB3">
        <w:t>Minutes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16A27939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5736D5">
        <w:rPr>
          <w:rFonts w:asciiTheme="majorHAnsi" w:hAnsiTheme="majorHAnsi"/>
        </w:rPr>
        <w:t>February 25</w:t>
      </w:r>
      <w:r w:rsidR="003A3A4C">
        <w:rPr>
          <w:rFonts w:asciiTheme="majorHAnsi" w:hAnsiTheme="majorHAnsi"/>
        </w:rPr>
        <w:t xml:space="preserve"> 202</w:t>
      </w:r>
      <w:r w:rsidR="00CB101D">
        <w:rPr>
          <w:rFonts w:asciiTheme="majorHAnsi" w:hAnsiTheme="majorHAnsi"/>
        </w:rPr>
        <w:t>6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0328AC56" w:rsidR="007767FB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9000"/>
      </w:tblGrid>
      <w:tr w:rsidR="00304BDA" w:rsidRPr="00304BDA" w14:paraId="2E3231D9" w14:textId="77777777" w:rsidTr="002C381F">
        <w:tc>
          <w:tcPr>
            <w:tcW w:w="1795" w:type="dxa"/>
          </w:tcPr>
          <w:p w14:paraId="5BDAB4EF" w14:textId="2E0AC68F" w:rsidR="00304BDA" w:rsidRPr="00304BDA" w:rsidRDefault="00304BDA" w:rsidP="00BA20F0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4BDA">
              <w:rPr>
                <w:rFonts w:asciiTheme="majorHAnsi" w:hAnsiTheme="maj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9000" w:type="dxa"/>
          </w:tcPr>
          <w:p w14:paraId="705C0DB0" w14:textId="46764584" w:rsidR="00304BDA" w:rsidRPr="00304BDA" w:rsidRDefault="00304BDA" w:rsidP="00BA20F0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4BDA">
              <w:rPr>
                <w:rFonts w:asciiTheme="majorHAnsi" w:hAnsiTheme="majorHAnsi"/>
                <w:b/>
                <w:bCs/>
                <w:sz w:val="24"/>
                <w:szCs w:val="24"/>
              </w:rPr>
              <w:t>Item</w:t>
            </w:r>
          </w:p>
        </w:tc>
      </w:tr>
      <w:tr w:rsidR="00304BDA" w:rsidRPr="00304BDA" w14:paraId="4D9FAC35" w14:textId="77777777" w:rsidTr="002C381F">
        <w:tc>
          <w:tcPr>
            <w:tcW w:w="1795" w:type="dxa"/>
          </w:tcPr>
          <w:p w14:paraId="56AF2227" w14:textId="38E82188" w:rsidR="00304BDA" w:rsidRPr="00304BDA" w:rsidRDefault="00B30BE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7:47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17BE2795" w14:textId="2B393646" w:rsidR="00304BDA" w:rsidRP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</w:tr>
      <w:tr w:rsidR="00304BDA" w:rsidRPr="00304BDA" w14:paraId="2D4E68FD" w14:textId="77777777" w:rsidTr="002C381F">
        <w:tc>
          <w:tcPr>
            <w:tcW w:w="1795" w:type="dxa"/>
          </w:tcPr>
          <w:p w14:paraId="019E5256" w14:textId="3BC4570C" w:rsidR="00304BDA" w:rsidRPr="00304BDA" w:rsidRDefault="00245CA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9000" w:type="dxa"/>
          </w:tcPr>
          <w:p w14:paraId="1A129F8B" w14:textId="77777777" w:rsid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</w:p>
          <w:p w14:paraId="568F2A3D" w14:textId="6A80ED38" w:rsidR="00304BDA" w:rsidRPr="007917E5" w:rsidRDefault="00304BDA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B30BE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BC03CA">
              <w:rPr>
                <w:rFonts w:asciiTheme="majorHAnsi" w:hAnsiTheme="majorHAnsi"/>
                <w:sz w:val="20"/>
                <w:szCs w:val="20"/>
              </w:rPr>
              <w:t>Marmer</w:t>
            </w:r>
          </w:p>
          <w:p w14:paraId="0C038224" w14:textId="1251E3CC" w:rsidR="00304BDA" w:rsidRPr="007917E5" w:rsidRDefault="00304BDA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CD2591">
              <w:rPr>
                <w:rFonts w:asciiTheme="majorHAnsi" w:hAnsiTheme="majorHAnsi"/>
                <w:sz w:val="20"/>
                <w:szCs w:val="20"/>
              </w:rPr>
              <w:t xml:space="preserve"> Perry</w:t>
            </w:r>
          </w:p>
          <w:p w14:paraId="31C961FE" w14:textId="24C5BC1C" w:rsidR="00304BDA" w:rsidRP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304BDA" w:rsidRPr="00304BDA" w14:paraId="2C7CDFFC" w14:textId="77777777" w:rsidTr="002C381F">
        <w:tc>
          <w:tcPr>
            <w:tcW w:w="1795" w:type="dxa"/>
          </w:tcPr>
          <w:p w14:paraId="1A503EDE" w14:textId="42FDDA27" w:rsidR="00304BDA" w:rsidRDefault="004E55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7:4</w:t>
            </w:r>
            <w:r w:rsidR="004C41CB">
              <w:rPr>
                <w:rFonts w:asciiTheme="majorHAnsi" w:hAnsiTheme="majorHAnsi"/>
                <w:sz w:val="24"/>
                <w:szCs w:val="24"/>
              </w:rPr>
              <w:t>9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  <w:p w14:paraId="425D5C32" w14:textId="77777777" w:rsidR="00C85958" w:rsidRDefault="00C8595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E1C027C" w14:textId="77777777" w:rsidR="00673F80" w:rsidRDefault="00673F80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41E6ECA" w14:textId="60A8F0C3" w:rsidR="000F5483" w:rsidRPr="00304BDA" w:rsidRDefault="000F54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0" w:type="dxa"/>
          </w:tcPr>
          <w:p w14:paraId="73FE5199" w14:textId="77777777" w:rsid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Approve January Minutes</w:t>
            </w:r>
          </w:p>
          <w:p w14:paraId="476D723B" w14:textId="3F242F63" w:rsidR="00A627C4" w:rsidRPr="007917E5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CD259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C221F">
              <w:rPr>
                <w:rFonts w:asciiTheme="majorHAnsi" w:hAnsiTheme="majorHAnsi"/>
                <w:sz w:val="20"/>
                <w:szCs w:val="20"/>
              </w:rPr>
              <w:t>Newquist</w:t>
            </w:r>
          </w:p>
          <w:p w14:paraId="5D4322FC" w14:textId="445F508A" w:rsidR="00A627C4" w:rsidRPr="007917E5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5C221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BC03CA">
              <w:rPr>
                <w:rFonts w:asciiTheme="majorHAnsi" w:hAnsiTheme="majorHAnsi"/>
                <w:sz w:val="20"/>
                <w:szCs w:val="20"/>
              </w:rPr>
              <w:t>Sa</w:t>
            </w:r>
            <w:r w:rsidR="00FA054C">
              <w:rPr>
                <w:rFonts w:asciiTheme="majorHAnsi" w:hAnsiTheme="majorHAnsi"/>
                <w:sz w:val="20"/>
                <w:szCs w:val="20"/>
              </w:rPr>
              <w:t>szi</w:t>
            </w:r>
          </w:p>
          <w:p w14:paraId="0E8D1869" w14:textId="7874E444" w:rsidR="00A627C4" w:rsidRPr="00304BDA" w:rsidRDefault="00A627C4">
            <w:pPr>
              <w:rPr>
                <w:rFonts w:asciiTheme="majorHAnsi" w:hAnsiTheme="majorHAnsi"/>
                <w:sz w:val="24"/>
                <w:szCs w:val="24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304BDA" w:rsidRPr="00304BDA" w14:paraId="58C1296C" w14:textId="77777777" w:rsidTr="002C381F">
        <w:tc>
          <w:tcPr>
            <w:tcW w:w="1795" w:type="dxa"/>
          </w:tcPr>
          <w:p w14:paraId="4DA97E4B" w14:textId="79F17529" w:rsidR="00304BDA" w:rsidRPr="00304BDA" w:rsidRDefault="004E55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7:50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5FBD7164" w14:textId="29DD6B75" w:rsidR="005C221F" w:rsidRPr="00F33E1B" w:rsidRDefault="00A627C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Annual Budget Approval</w:t>
            </w:r>
          </w:p>
          <w:p w14:paraId="6CBA1ED1" w14:textId="0098F71A" w:rsidR="005C221F" w:rsidRPr="00B55D8A" w:rsidRDefault="00A41736">
            <w:pPr>
              <w:rPr>
                <w:rFonts w:asciiTheme="majorHAnsi" w:hAnsiTheme="majorHAnsi"/>
                <w:sz w:val="20"/>
                <w:szCs w:val="20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 xml:space="preserve">AMMS budget </w:t>
            </w:r>
            <w:r w:rsidR="00245CA3">
              <w:rPr>
                <w:rFonts w:asciiTheme="majorHAnsi" w:hAnsiTheme="majorHAnsi"/>
                <w:sz w:val="20"/>
                <w:szCs w:val="20"/>
              </w:rPr>
              <w:t>is</w:t>
            </w:r>
            <w:r w:rsidR="00245CA3" w:rsidRPr="00B55D8A">
              <w:rPr>
                <w:rFonts w:asciiTheme="majorHAnsi" w:hAnsiTheme="majorHAnsi"/>
                <w:sz w:val="20"/>
                <w:szCs w:val="20"/>
              </w:rPr>
              <w:t xml:space="preserve"> stronger</w:t>
            </w:r>
            <w:r w:rsidRPr="00B55D8A">
              <w:rPr>
                <w:rFonts w:asciiTheme="majorHAnsi" w:hAnsiTheme="majorHAnsi"/>
                <w:sz w:val="20"/>
                <w:szCs w:val="20"/>
              </w:rPr>
              <w:t xml:space="preserve"> than last year</w:t>
            </w:r>
            <w:r w:rsidR="00436FF7" w:rsidRPr="00B55D8A">
              <w:rPr>
                <w:rFonts w:asciiTheme="majorHAnsi" w:hAnsiTheme="majorHAnsi"/>
                <w:sz w:val="20"/>
                <w:szCs w:val="20"/>
              </w:rPr>
              <w:t>;</w:t>
            </w:r>
            <w:r w:rsidR="000601C3">
              <w:rPr>
                <w:rFonts w:asciiTheme="majorHAnsi" w:hAnsiTheme="majorHAnsi"/>
                <w:sz w:val="20"/>
                <w:szCs w:val="20"/>
              </w:rPr>
              <w:t xml:space="preserve"> budget</w:t>
            </w:r>
            <w:r w:rsidR="00436FF7" w:rsidRPr="00B55D8A">
              <w:rPr>
                <w:rFonts w:asciiTheme="majorHAnsi" w:hAnsiTheme="majorHAnsi"/>
                <w:sz w:val="20"/>
                <w:szCs w:val="20"/>
              </w:rPr>
              <w:t xml:space="preserve"> allo</w:t>
            </w:r>
            <w:r w:rsidRPr="00B55D8A">
              <w:rPr>
                <w:rFonts w:asciiTheme="majorHAnsi" w:hAnsiTheme="majorHAnsi"/>
                <w:sz w:val="20"/>
                <w:szCs w:val="20"/>
              </w:rPr>
              <w:t>ws for an additional teacher salary in reserve</w:t>
            </w:r>
            <w:r w:rsidR="00436667" w:rsidRPr="00B55D8A">
              <w:rPr>
                <w:rFonts w:asciiTheme="majorHAnsi" w:hAnsiTheme="majorHAnsi"/>
                <w:sz w:val="20"/>
                <w:szCs w:val="20"/>
              </w:rPr>
              <w:t xml:space="preserve"> as safety net for next year.</w:t>
            </w:r>
            <w:r w:rsidR="009335A2" w:rsidRPr="00B55D8A">
              <w:rPr>
                <w:rFonts w:asciiTheme="majorHAnsi" w:hAnsiTheme="majorHAnsi"/>
                <w:sz w:val="20"/>
                <w:szCs w:val="20"/>
              </w:rPr>
              <w:t xml:space="preserve"> Review </w:t>
            </w:r>
            <w:r w:rsidR="000601C3">
              <w:rPr>
                <w:rFonts w:asciiTheme="majorHAnsi" w:hAnsiTheme="majorHAnsi"/>
                <w:sz w:val="20"/>
                <w:szCs w:val="20"/>
              </w:rPr>
              <w:t xml:space="preserve">of </w:t>
            </w:r>
            <w:r w:rsidR="009335A2" w:rsidRPr="00B55D8A">
              <w:rPr>
                <w:rFonts w:asciiTheme="majorHAnsi" w:hAnsiTheme="majorHAnsi"/>
                <w:sz w:val="20"/>
                <w:szCs w:val="20"/>
              </w:rPr>
              <w:t>teacher allocation.</w:t>
            </w:r>
            <w:r w:rsidR="0083147E" w:rsidRPr="00B55D8A">
              <w:rPr>
                <w:rFonts w:asciiTheme="majorHAnsi" w:hAnsiTheme="majorHAnsi"/>
                <w:sz w:val="20"/>
                <w:szCs w:val="20"/>
              </w:rPr>
              <w:t xml:space="preserve"> Ensuring adequate coverage for connections and reading</w:t>
            </w:r>
            <w:r w:rsidR="00990F08" w:rsidRPr="00B55D8A">
              <w:rPr>
                <w:rFonts w:asciiTheme="majorHAnsi" w:hAnsiTheme="majorHAnsi"/>
                <w:sz w:val="20"/>
                <w:szCs w:val="20"/>
              </w:rPr>
              <w:t>.</w:t>
            </w:r>
            <w:r w:rsidR="00C21262" w:rsidRPr="00B55D8A">
              <w:rPr>
                <w:rFonts w:asciiTheme="majorHAnsi" w:hAnsiTheme="majorHAnsi"/>
                <w:sz w:val="20"/>
                <w:szCs w:val="20"/>
              </w:rPr>
              <w:t xml:space="preserve"> Administration </w:t>
            </w:r>
            <w:r w:rsidR="000601C3" w:rsidRPr="00B55D8A">
              <w:rPr>
                <w:rFonts w:asciiTheme="majorHAnsi" w:hAnsiTheme="majorHAnsi"/>
                <w:sz w:val="20"/>
                <w:szCs w:val="20"/>
              </w:rPr>
              <w:t>is confident</w:t>
            </w:r>
            <w:r w:rsidR="00C21262" w:rsidRPr="00B55D8A">
              <w:rPr>
                <w:rFonts w:asciiTheme="majorHAnsi" w:hAnsiTheme="majorHAnsi"/>
                <w:sz w:val="20"/>
                <w:szCs w:val="20"/>
              </w:rPr>
              <w:t xml:space="preserve"> that budget is sound and strong.</w:t>
            </w:r>
          </w:p>
          <w:p w14:paraId="6A9E206D" w14:textId="347AE000" w:rsidR="00A627C4" w:rsidRPr="00B55D8A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624356" w:rsidRPr="00B55D8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A054C" w:rsidRPr="00B55D8A">
              <w:rPr>
                <w:rFonts w:asciiTheme="majorHAnsi" w:hAnsiTheme="majorHAnsi"/>
                <w:sz w:val="20"/>
                <w:szCs w:val="20"/>
              </w:rPr>
              <w:t>Marmer</w:t>
            </w:r>
          </w:p>
          <w:p w14:paraId="46B340B7" w14:textId="6087B4C5" w:rsidR="00A627C4" w:rsidRPr="00B55D8A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BB53B7" w:rsidRPr="00B55D8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A054C" w:rsidRPr="00B55D8A">
              <w:rPr>
                <w:rFonts w:asciiTheme="majorHAnsi" w:hAnsiTheme="majorHAnsi"/>
                <w:sz w:val="20"/>
                <w:szCs w:val="20"/>
              </w:rPr>
              <w:t>Saszi</w:t>
            </w:r>
          </w:p>
          <w:p w14:paraId="7A5EE27A" w14:textId="0F486071" w:rsidR="00A627C4" w:rsidRPr="00304BDA" w:rsidRDefault="00A627C4">
            <w:pPr>
              <w:rPr>
                <w:rFonts w:asciiTheme="majorHAnsi" w:hAnsiTheme="majorHAnsi"/>
                <w:sz w:val="24"/>
                <w:szCs w:val="24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304BDA" w:rsidRPr="00304BDA" w14:paraId="423E3941" w14:textId="77777777" w:rsidTr="002C381F">
        <w:tc>
          <w:tcPr>
            <w:tcW w:w="1795" w:type="dxa"/>
          </w:tcPr>
          <w:p w14:paraId="055F0B60" w14:textId="31AC19CB" w:rsidR="00304BDA" w:rsidRPr="00304BDA" w:rsidRDefault="002D341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EE62C7">
              <w:rPr>
                <w:rFonts w:asciiTheme="majorHAnsi" w:hAnsiTheme="majorHAnsi"/>
                <w:sz w:val="24"/>
                <w:szCs w:val="24"/>
              </w:rPr>
              <w:t>17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602C2F17" w14:textId="77777777" w:rsidR="00304BDA" w:rsidRDefault="00A01DF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Item: Planning for parent/teacher SGC elections</w:t>
            </w:r>
          </w:p>
          <w:p w14:paraId="2A440E02" w14:textId="25FE1A3C" w:rsidR="00BB53B7" w:rsidRPr="0094732F" w:rsidRDefault="00ED7A0C">
            <w:p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 xml:space="preserve">AMMS will elect </w:t>
            </w:r>
            <w:r w:rsidR="00D00BE5" w:rsidRPr="0094732F">
              <w:rPr>
                <w:rFonts w:asciiTheme="majorHAnsi" w:hAnsiTheme="majorHAnsi"/>
                <w:sz w:val="20"/>
                <w:szCs w:val="20"/>
              </w:rPr>
              <w:t>1 teacher</w:t>
            </w:r>
            <w:r w:rsidRPr="0094732F">
              <w:rPr>
                <w:rFonts w:asciiTheme="majorHAnsi" w:hAnsiTheme="majorHAnsi"/>
                <w:sz w:val="20"/>
                <w:szCs w:val="20"/>
              </w:rPr>
              <w:t xml:space="preserve"> and</w:t>
            </w:r>
            <w:r w:rsidR="00D00BE5" w:rsidRPr="0094732F">
              <w:rPr>
                <w:rFonts w:asciiTheme="majorHAnsi" w:hAnsiTheme="majorHAnsi"/>
                <w:sz w:val="20"/>
                <w:szCs w:val="20"/>
              </w:rPr>
              <w:t xml:space="preserve"> 1 parent </w:t>
            </w:r>
            <w:r w:rsidR="008837A2" w:rsidRPr="0094732F">
              <w:rPr>
                <w:rFonts w:asciiTheme="majorHAnsi" w:hAnsiTheme="majorHAnsi"/>
                <w:sz w:val="20"/>
                <w:szCs w:val="20"/>
              </w:rPr>
              <w:t xml:space="preserve">this cycle. One new community member will be appointed. </w:t>
            </w:r>
            <w:r w:rsidR="00D00BE5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43596" w:rsidRPr="0094732F">
              <w:rPr>
                <w:rFonts w:asciiTheme="majorHAnsi" w:hAnsiTheme="majorHAnsi"/>
                <w:sz w:val="20"/>
                <w:szCs w:val="20"/>
              </w:rPr>
              <w:t xml:space="preserve">Parents and staff </w:t>
            </w:r>
            <w:r w:rsidR="00EA413A">
              <w:rPr>
                <w:rFonts w:asciiTheme="majorHAnsi" w:hAnsiTheme="majorHAnsi"/>
                <w:sz w:val="20"/>
                <w:szCs w:val="20"/>
              </w:rPr>
              <w:t>asked</w:t>
            </w:r>
            <w:r w:rsidR="00F43596" w:rsidRPr="0094732F">
              <w:rPr>
                <w:rFonts w:asciiTheme="majorHAnsi" w:hAnsiTheme="majorHAnsi"/>
                <w:sz w:val="20"/>
                <w:szCs w:val="20"/>
              </w:rPr>
              <w:t xml:space="preserve"> to contact their network to encourage candidates to submit their names.</w:t>
            </w:r>
          </w:p>
        </w:tc>
      </w:tr>
      <w:tr w:rsidR="00082F2A" w:rsidRPr="00304BDA" w14:paraId="15CFA8B5" w14:textId="77777777" w:rsidTr="002C381F">
        <w:tc>
          <w:tcPr>
            <w:tcW w:w="1795" w:type="dxa"/>
          </w:tcPr>
          <w:p w14:paraId="2589AFE2" w14:textId="1138765C" w:rsidR="00082F2A" w:rsidRPr="00304BDA" w:rsidRDefault="00EE62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8:20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695B1A15" w14:textId="77777777" w:rsidR="00082F2A" w:rsidRDefault="006E505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Item: Charter Proposals</w:t>
            </w:r>
          </w:p>
          <w:p w14:paraId="76FC4E43" w14:textId="245318FD" w:rsidR="00567751" w:rsidRPr="0094732F" w:rsidRDefault="00F6240B" w:rsidP="00567751">
            <w:pPr>
              <w:pStyle w:val="ListParagraph"/>
              <w:numPr>
                <w:ilvl w:val="0"/>
                <w:numId w:val="30"/>
              </w:num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6</w:t>
            </w:r>
            <w:r w:rsidRPr="0094732F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94732F">
              <w:rPr>
                <w:rFonts w:asciiTheme="majorHAnsi" w:hAnsiTheme="majorHAnsi"/>
                <w:sz w:val="20"/>
                <w:szCs w:val="20"/>
              </w:rPr>
              <w:t xml:space="preserve"> Science – </w:t>
            </w:r>
            <w:r w:rsidR="003F06B6" w:rsidRPr="0094732F">
              <w:rPr>
                <w:rFonts w:asciiTheme="majorHAnsi" w:hAnsiTheme="majorHAnsi"/>
                <w:sz w:val="20"/>
                <w:szCs w:val="20"/>
              </w:rPr>
              <w:t xml:space="preserve">requesting funds for </w:t>
            </w:r>
            <w:r w:rsidRPr="0094732F">
              <w:rPr>
                <w:rFonts w:asciiTheme="majorHAnsi" w:hAnsiTheme="majorHAnsi"/>
                <w:sz w:val="20"/>
                <w:szCs w:val="20"/>
              </w:rPr>
              <w:t>classroom headphones</w:t>
            </w:r>
            <w:r w:rsidR="0058288E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F06B6" w:rsidRPr="0094732F">
              <w:rPr>
                <w:rFonts w:asciiTheme="majorHAnsi" w:hAnsiTheme="majorHAnsi"/>
                <w:sz w:val="20"/>
                <w:szCs w:val="20"/>
              </w:rPr>
              <w:t xml:space="preserve">at a total cost of </w:t>
            </w:r>
            <w:r w:rsidR="0058288E" w:rsidRPr="0094732F">
              <w:rPr>
                <w:rFonts w:asciiTheme="majorHAnsi" w:hAnsiTheme="majorHAnsi"/>
                <w:sz w:val="20"/>
                <w:szCs w:val="20"/>
              </w:rPr>
              <w:t>$320; each teacher gets 10 sets</w:t>
            </w:r>
            <w:r w:rsidR="0015537B" w:rsidRPr="0094732F">
              <w:rPr>
                <w:rFonts w:asciiTheme="majorHAnsi" w:hAnsiTheme="majorHAnsi"/>
                <w:sz w:val="20"/>
                <w:szCs w:val="20"/>
              </w:rPr>
              <w:t xml:space="preserve"> (40 total headphones)</w:t>
            </w:r>
          </w:p>
          <w:p w14:paraId="2E2D2ACC" w14:textId="69A95164" w:rsidR="0094732F" w:rsidRPr="0094732F" w:rsidRDefault="0082000F" w:rsidP="0094732F">
            <w:pPr>
              <w:pStyle w:val="ListParagraph"/>
              <w:numPr>
                <w:ilvl w:val="0"/>
                <w:numId w:val="30"/>
              </w:num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General school fund allocation to support events - $350 benefitting all AMMS students</w:t>
            </w:r>
          </w:p>
        </w:tc>
      </w:tr>
      <w:tr w:rsidR="00082F2A" w:rsidRPr="00304BDA" w14:paraId="362CF613" w14:textId="77777777" w:rsidTr="002C381F">
        <w:tc>
          <w:tcPr>
            <w:tcW w:w="1795" w:type="dxa"/>
          </w:tcPr>
          <w:p w14:paraId="1D805C67" w14:textId="33352477" w:rsidR="00082F2A" w:rsidRPr="00304BDA" w:rsidRDefault="00EE62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8:25</w:t>
            </w:r>
            <w:r w:rsidR="002C381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089E6BAF" w14:textId="756DDCA0" w:rsidR="0026112D" w:rsidRDefault="006E505A" w:rsidP="00BC03F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Charter</w:t>
            </w:r>
            <w:r w:rsidR="00BC03F7">
              <w:rPr>
                <w:rFonts w:asciiTheme="majorHAnsi" w:hAnsiTheme="majorHAnsi"/>
                <w:sz w:val="24"/>
                <w:szCs w:val="24"/>
              </w:rPr>
              <w:t xml:space="preserve"> Dollar Proposals</w:t>
            </w:r>
          </w:p>
          <w:p w14:paraId="7C76288B" w14:textId="049A520C" w:rsidR="00377422" w:rsidRPr="0094732F" w:rsidRDefault="00377422" w:rsidP="00377422">
            <w:pPr>
              <w:pStyle w:val="ListParagraph"/>
              <w:numPr>
                <w:ilvl w:val="0"/>
                <w:numId w:val="31"/>
              </w:num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Declined – teachers may use school owned headphones for this purpose</w:t>
            </w:r>
          </w:p>
          <w:p w14:paraId="51CD4D24" w14:textId="2D6549C6" w:rsidR="00855421" w:rsidRPr="0094732F" w:rsidRDefault="00377422" w:rsidP="00BC03F7">
            <w:pPr>
              <w:pStyle w:val="ListParagraph"/>
              <w:numPr>
                <w:ilvl w:val="0"/>
                <w:numId w:val="31"/>
              </w:num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 xml:space="preserve">Approved – Council approves all remaining funds to be allocated to a general fund prioritizing use for Career Day and STEM Day </w:t>
            </w:r>
            <w:r w:rsidR="00492093" w:rsidRPr="0094732F">
              <w:rPr>
                <w:rFonts w:asciiTheme="majorHAnsi" w:hAnsiTheme="majorHAnsi"/>
                <w:sz w:val="20"/>
                <w:szCs w:val="20"/>
              </w:rPr>
              <w:t>activities</w:t>
            </w:r>
          </w:p>
          <w:p w14:paraId="38141419" w14:textId="032E8F04" w:rsidR="0026112D" w:rsidRPr="0094732F" w:rsidRDefault="0026112D" w:rsidP="0094732F">
            <w:pPr>
              <w:ind w:left="720"/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62592F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0717C" w:rsidRPr="0094732F">
              <w:rPr>
                <w:rFonts w:asciiTheme="majorHAnsi" w:hAnsiTheme="majorHAnsi"/>
                <w:sz w:val="20"/>
                <w:szCs w:val="20"/>
              </w:rPr>
              <w:t>Marmer</w:t>
            </w:r>
          </w:p>
          <w:p w14:paraId="7553D799" w14:textId="2B3608EA" w:rsidR="0026112D" w:rsidRPr="0094732F" w:rsidRDefault="0026112D" w:rsidP="0094732F">
            <w:pPr>
              <w:ind w:left="720"/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62592F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0717C" w:rsidRPr="0094732F">
              <w:rPr>
                <w:rFonts w:asciiTheme="majorHAnsi" w:hAnsiTheme="majorHAnsi"/>
                <w:sz w:val="20"/>
                <w:szCs w:val="20"/>
              </w:rPr>
              <w:t>Saszi</w:t>
            </w:r>
          </w:p>
          <w:p w14:paraId="6065A30C" w14:textId="6535F434" w:rsidR="0026112D" w:rsidRPr="002C381F" w:rsidRDefault="0026112D" w:rsidP="002C381F">
            <w:pPr>
              <w:ind w:left="720"/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082F2A" w:rsidRPr="00304BDA" w14:paraId="34922785" w14:textId="77777777" w:rsidTr="002C381F">
        <w:tc>
          <w:tcPr>
            <w:tcW w:w="1795" w:type="dxa"/>
          </w:tcPr>
          <w:p w14:paraId="5F8C8B27" w14:textId="574FBC89" w:rsidR="00082F2A" w:rsidRPr="00304BDA" w:rsidRDefault="00EE62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8:3</w:t>
            </w:r>
            <w:r w:rsidR="005B7ACF">
              <w:rPr>
                <w:rFonts w:asciiTheme="majorHAnsi" w:hAnsiTheme="majorHAnsi"/>
                <w:sz w:val="24"/>
                <w:szCs w:val="24"/>
              </w:rPr>
              <w:t>0</w:t>
            </w:r>
            <w:r w:rsidR="002C381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67A5FBB5" w14:textId="77777777" w:rsidR="00082F2A" w:rsidRDefault="00BC03F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 Item</w:t>
            </w:r>
            <w:r w:rsidR="008F49C0">
              <w:rPr>
                <w:rFonts w:asciiTheme="majorHAnsi" w:hAnsiTheme="majorHAnsi"/>
                <w:sz w:val="24"/>
                <w:szCs w:val="24"/>
              </w:rPr>
              <w:t>: Principal’s Update</w:t>
            </w:r>
          </w:p>
          <w:p w14:paraId="363C5F3E" w14:textId="151EBFA9" w:rsidR="00EA5F9B" w:rsidRDefault="00EA5F9B" w:rsidP="00EA5F9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District </w:t>
            </w:r>
            <w:r w:rsidR="00492093">
              <w:rPr>
                <w:rFonts w:asciiTheme="majorHAnsi" w:hAnsiTheme="majorHAnsi"/>
                <w:sz w:val="20"/>
                <w:szCs w:val="20"/>
              </w:rPr>
              <w:t xml:space="preserve">leadership </w:t>
            </w:r>
            <w:r>
              <w:rPr>
                <w:rFonts w:asciiTheme="majorHAnsi" w:hAnsiTheme="majorHAnsi"/>
                <w:sz w:val="20"/>
                <w:szCs w:val="20"/>
              </w:rPr>
              <w:t>proposed a district wide furlough on 5/21; will be voted on in March (expect a similar furlough for the 27-28 school year)</w:t>
            </w:r>
          </w:p>
          <w:p w14:paraId="2DC33342" w14:textId="6545EA7A" w:rsidR="00C83719" w:rsidRPr="00733E56" w:rsidRDefault="00DC1B56" w:rsidP="00733E56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All AMMS admin will be housed at JCHS Media Center this summer as extensive renovations occur </w:t>
            </w:r>
            <w:r w:rsidR="00492093">
              <w:rPr>
                <w:rFonts w:asciiTheme="majorHAnsi" w:hAnsiTheme="majorHAnsi"/>
                <w:sz w:val="20"/>
                <w:szCs w:val="20"/>
              </w:rPr>
              <w:t>at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AMMS building</w:t>
            </w:r>
          </w:p>
        </w:tc>
      </w:tr>
      <w:tr w:rsidR="00BC03F7" w:rsidRPr="00304BDA" w14:paraId="44FD3468" w14:textId="77777777" w:rsidTr="002C381F">
        <w:tc>
          <w:tcPr>
            <w:tcW w:w="1795" w:type="dxa"/>
          </w:tcPr>
          <w:p w14:paraId="4D6A0E28" w14:textId="63D961F7" w:rsidR="00BC03F7" w:rsidRPr="00304BDA" w:rsidRDefault="005B7AC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8:35</w:t>
            </w:r>
            <w:r w:rsidR="002C381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1BD6108F" w14:textId="77777777" w:rsidR="00BC03F7" w:rsidRDefault="008F49C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Item: Draft Next Meeting Agenda</w:t>
            </w:r>
          </w:p>
          <w:p w14:paraId="44B39523" w14:textId="5ACA3037" w:rsidR="00B55D8A" w:rsidRPr="00B55D8A" w:rsidRDefault="00B55D8A" w:rsidP="00B55D8A">
            <w:pPr>
              <w:pStyle w:val="ListParagraph"/>
              <w:numPr>
                <w:ilvl w:val="0"/>
                <w:numId w:val="32"/>
              </w:numPr>
              <w:rPr>
                <w:rFonts w:asciiTheme="majorHAnsi" w:hAnsiTheme="majorHAnsi"/>
                <w:sz w:val="20"/>
                <w:szCs w:val="20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Next meeting will be March 30 and will be open for public comment</w:t>
            </w:r>
          </w:p>
          <w:p w14:paraId="5E28709E" w14:textId="19A8941C" w:rsidR="00B55D8A" w:rsidRPr="00B55D8A" w:rsidRDefault="00B55D8A" w:rsidP="00B55D8A">
            <w:pPr>
              <w:pStyle w:val="ListParagraph"/>
              <w:numPr>
                <w:ilvl w:val="0"/>
                <w:numId w:val="32"/>
              </w:numPr>
              <w:rPr>
                <w:rFonts w:asciiTheme="majorHAnsi" w:hAnsiTheme="majorHAnsi"/>
                <w:sz w:val="20"/>
                <w:szCs w:val="20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April meeting canceled</w:t>
            </w:r>
          </w:p>
          <w:p w14:paraId="78ADF782" w14:textId="2C8C04DF" w:rsidR="00024B7E" w:rsidRPr="00B55D8A" w:rsidRDefault="00B55D8A" w:rsidP="00B55D8A">
            <w:pPr>
              <w:pStyle w:val="ListParagraph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</w:rPr>
            </w:pPr>
            <w:r w:rsidRPr="00B55D8A">
              <w:rPr>
                <w:rFonts w:asciiTheme="majorHAnsi" w:hAnsiTheme="majorHAnsi"/>
                <w:sz w:val="20"/>
                <w:szCs w:val="20"/>
              </w:rPr>
              <w:t>May meeting is TBD</w:t>
            </w:r>
          </w:p>
        </w:tc>
      </w:tr>
      <w:tr w:rsidR="00BC03F7" w:rsidRPr="00304BDA" w14:paraId="095325DF" w14:textId="77777777" w:rsidTr="002C381F">
        <w:tc>
          <w:tcPr>
            <w:tcW w:w="1795" w:type="dxa"/>
          </w:tcPr>
          <w:p w14:paraId="51AC25EF" w14:textId="19549E84" w:rsidR="00BC03F7" w:rsidRPr="00304BDA" w:rsidRDefault="009960E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8:38</w:t>
            </w:r>
            <w:r w:rsidR="002C381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0AE6732A" w14:textId="77777777" w:rsidR="00BC03F7" w:rsidRDefault="008F49C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Meeting Adjournment</w:t>
            </w:r>
          </w:p>
          <w:p w14:paraId="45DCBB9E" w14:textId="0E99A971" w:rsidR="008F49C0" w:rsidRPr="007917E5" w:rsidRDefault="008F49C0" w:rsidP="008F49C0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AB7B2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960E0">
              <w:rPr>
                <w:rFonts w:asciiTheme="majorHAnsi" w:hAnsiTheme="majorHAnsi"/>
                <w:sz w:val="20"/>
                <w:szCs w:val="20"/>
              </w:rPr>
              <w:t>Newquist</w:t>
            </w:r>
          </w:p>
          <w:p w14:paraId="4016806E" w14:textId="7B0680B8" w:rsidR="008F49C0" w:rsidRPr="007917E5" w:rsidRDefault="008F49C0" w:rsidP="008F49C0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9960E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769D4">
              <w:rPr>
                <w:rFonts w:asciiTheme="majorHAnsi" w:hAnsiTheme="majorHAnsi"/>
                <w:sz w:val="20"/>
                <w:szCs w:val="20"/>
              </w:rPr>
              <w:t>Cornwall</w:t>
            </w:r>
          </w:p>
          <w:p w14:paraId="54382793" w14:textId="3A49C23F" w:rsidR="008F49C0" w:rsidRDefault="008F49C0" w:rsidP="008F49C0">
            <w:pPr>
              <w:rPr>
                <w:rFonts w:asciiTheme="majorHAnsi" w:hAnsiTheme="majorHAnsi"/>
                <w:sz w:val="24"/>
                <w:szCs w:val="24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FC18" w14:textId="77777777" w:rsidR="00E94516" w:rsidRDefault="00E94516">
      <w:r>
        <w:separator/>
      </w:r>
    </w:p>
  </w:endnote>
  <w:endnote w:type="continuationSeparator" w:id="0">
    <w:p w14:paraId="64EAAD1F" w14:textId="77777777" w:rsidR="00E94516" w:rsidRDefault="00E9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85D6" w14:textId="77777777" w:rsidR="00E94516" w:rsidRDefault="00E94516">
      <w:r>
        <w:separator/>
      </w:r>
    </w:p>
  </w:footnote>
  <w:footnote w:type="continuationSeparator" w:id="0">
    <w:p w14:paraId="0620D5D0" w14:textId="77777777" w:rsidR="00E94516" w:rsidRDefault="00E94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0706B6"/>
    <w:multiLevelType w:val="hybridMultilevel"/>
    <w:tmpl w:val="4954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4B2461"/>
    <w:multiLevelType w:val="hybridMultilevel"/>
    <w:tmpl w:val="BA10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827AB"/>
    <w:multiLevelType w:val="hybridMultilevel"/>
    <w:tmpl w:val="22903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4582F"/>
    <w:multiLevelType w:val="hybridMultilevel"/>
    <w:tmpl w:val="0A76C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8"/>
  </w:num>
  <w:num w:numId="2" w16cid:durableId="1328945913">
    <w:abstractNumId w:val="27"/>
  </w:num>
  <w:num w:numId="3" w16cid:durableId="141851797">
    <w:abstractNumId w:val="17"/>
  </w:num>
  <w:num w:numId="4" w16cid:durableId="128138123">
    <w:abstractNumId w:val="31"/>
  </w:num>
  <w:num w:numId="5" w16cid:durableId="1017386097">
    <w:abstractNumId w:val="26"/>
  </w:num>
  <w:num w:numId="6" w16cid:durableId="1812290195">
    <w:abstractNumId w:val="18"/>
  </w:num>
  <w:num w:numId="7" w16cid:durableId="1245186346">
    <w:abstractNumId w:val="19"/>
  </w:num>
  <w:num w:numId="8" w16cid:durableId="508301432">
    <w:abstractNumId w:val="23"/>
  </w:num>
  <w:num w:numId="9" w16cid:durableId="173887232">
    <w:abstractNumId w:val="20"/>
  </w:num>
  <w:num w:numId="10" w16cid:durableId="1113404918">
    <w:abstractNumId w:val="25"/>
  </w:num>
  <w:num w:numId="11" w16cid:durableId="1800879380">
    <w:abstractNumId w:val="24"/>
  </w:num>
  <w:num w:numId="12" w16cid:durableId="1314917144">
    <w:abstractNumId w:val="21"/>
  </w:num>
  <w:num w:numId="13" w16cid:durableId="446000177">
    <w:abstractNumId w:val="30"/>
  </w:num>
  <w:num w:numId="14" w16cid:durableId="1517966665">
    <w:abstractNumId w:val="15"/>
  </w:num>
  <w:num w:numId="15" w16cid:durableId="534586783">
    <w:abstractNumId w:val="10"/>
  </w:num>
  <w:num w:numId="16" w16cid:durableId="1545092555">
    <w:abstractNumId w:val="16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32"/>
  </w:num>
  <w:num w:numId="29" w16cid:durableId="1303773824">
    <w:abstractNumId w:val="12"/>
  </w:num>
  <w:num w:numId="30" w16cid:durableId="663897405">
    <w:abstractNumId w:val="29"/>
  </w:num>
  <w:num w:numId="31" w16cid:durableId="1797798659">
    <w:abstractNumId w:val="13"/>
  </w:num>
  <w:num w:numId="32" w16cid:durableId="285234723">
    <w:abstractNumId w:val="22"/>
  </w:num>
  <w:num w:numId="33" w16cid:durableId="6178769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7578"/>
    <w:rsid w:val="000137EE"/>
    <w:rsid w:val="000150C9"/>
    <w:rsid w:val="00020B0A"/>
    <w:rsid w:val="00024B7E"/>
    <w:rsid w:val="00053122"/>
    <w:rsid w:val="00055BCD"/>
    <w:rsid w:val="00057072"/>
    <w:rsid w:val="000601C3"/>
    <w:rsid w:val="000679F2"/>
    <w:rsid w:val="00077644"/>
    <w:rsid w:val="00082F2A"/>
    <w:rsid w:val="0008586D"/>
    <w:rsid w:val="00091924"/>
    <w:rsid w:val="00092DCA"/>
    <w:rsid w:val="00096753"/>
    <w:rsid w:val="000A180F"/>
    <w:rsid w:val="000B3751"/>
    <w:rsid w:val="000B3CB8"/>
    <w:rsid w:val="000B6065"/>
    <w:rsid w:val="000C47A3"/>
    <w:rsid w:val="000C4AFA"/>
    <w:rsid w:val="000D5978"/>
    <w:rsid w:val="000E01CD"/>
    <w:rsid w:val="000E7A35"/>
    <w:rsid w:val="000F5483"/>
    <w:rsid w:val="00102E15"/>
    <w:rsid w:val="00120D09"/>
    <w:rsid w:val="00141B2B"/>
    <w:rsid w:val="0015208A"/>
    <w:rsid w:val="0015537B"/>
    <w:rsid w:val="001632EE"/>
    <w:rsid w:val="00164F9A"/>
    <w:rsid w:val="001722E1"/>
    <w:rsid w:val="001A041B"/>
    <w:rsid w:val="001A0B65"/>
    <w:rsid w:val="001A1577"/>
    <w:rsid w:val="001A2E55"/>
    <w:rsid w:val="001A5E90"/>
    <w:rsid w:val="001B4D7F"/>
    <w:rsid w:val="001C1019"/>
    <w:rsid w:val="001C478F"/>
    <w:rsid w:val="001C6304"/>
    <w:rsid w:val="001C643A"/>
    <w:rsid w:val="001D0897"/>
    <w:rsid w:val="001D2A94"/>
    <w:rsid w:val="001D5040"/>
    <w:rsid w:val="001D5CB3"/>
    <w:rsid w:val="001E74E8"/>
    <w:rsid w:val="001F21B5"/>
    <w:rsid w:val="001F2A39"/>
    <w:rsid w:val="001F32A9"/>
    <w:rsid w:val="001F615D"/>
    <w:rsid w:val="00203FC9"/>
    <w:rsid w:val="00204826"/>
    <w:rsid w:val="00207BCB"/>
    <w:rsid w:val="002111DD"/>
    <w:rsid w:val="00215232"/>
    <w:rsid w:val="00217EBA"/>
    <w:rsid w:val="00217FA0"/>
    <w:rsid w:val="002202D7"/>
    <w:rsid w:val="002300ED"/>
    <w:rsid w:val="00234D4E"/>
    <w:rsid w:val="002358C7"/>
    <w:rsid w:val="0024050A"/>
    <w:rsid w:val="00245CA3"/>
    <w:rsid w:val="00246C83"/>
    <w:rsid w:val="00251210"/>
    <w:rsid w:val="0025374C"/>
    <w:rsid w:val="0026112D"/>
    <w:rsid w:val="00267B5F"/>
    <w:rsid w:val="00275FC3"/>
    <w:rsid w:val="00293D81"/>
    <w:rsid w:val="00294963"/>
    <w:rsid w:val="00295601"/>
    <w:rsid w:val="002A541E"/>
    <w:rsid w:val="002A7092"/>
    <w:rsid w:val="002B6987"/>
    <w:rsid w:val="002C381F"/>
    <w:rsid w:val="002D0A5E"/>
    <w:rsid w:val="002D3418"/>
    <w:rsid w:val="002D3A60"/>
    <w:rsid w:val="002D6ECC"/>
    <w:rsid w:val="002F135E"/>
    <w:rsid w:val="00304BDA"/>
    <w:rsid w:val="003105EB"/>
    <w:rsid w:val="00310D52"/>
    <w:rsid w:val="003129FF"/>
    <w:rsid w:val="00313D36"/>
    <w:rsid w:val="00322AA9"/>
    <w:rsid w:val="00324A6F"/>
    <w:rsid w:val="00341455"/>
    <w:rsid w:val="003511A5"/>
    <w:rsid w:val="00354D4E"/>
    <w:rsid w:val="00361FED"/>
    <w:rsid w:val="00365C3E"/>
    <w:rsid w:val="00374240"/>
    <w:rsid w:val="003762D9"/>
    <w:rsid w:val="00377422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06B6"/>
    <w:rsid w:val="003F2432"/>
    <w:rsid w:val="00402313"/>
    <w:rsid w:val="004027D0"/>
    <w:rsid w:val="00406AC2"/>
    <w:rsid w:val="0041239B"/>
    <w:rsid w:val="00420901"/>
    <w:rsid w:val="00422E31"/>
    <w:rsid w:val="0042555F"/>
    <w:rsid w:val="00434D2B"/>
    <w:rsid w:val="00436667"/>
    <w:rsid w:val="00436FF7"/>
    <w:rsid w:val="0046546D"/>
    <w:rsid w:val="00465C02"/>
    <w:rsid w:val="0048612F"/>
    <w:rsid w:val="00492093"/>
    <w:rsid w:val="0049237B"/>
    <w:rsid w:val="004A46F2"/>
    <w:rsid w:val="004C41CB"/>
    <w:rsid w:val="004C6F94"/>
    <w:rsid w:val="004D38FF"/>
    <w:rsid w:val="004D3C18"/>
    <w:rsid w:val="004E0994"/>
    <w:rsid w:val="004E5513"/>
    <w:rsid w:val="004E6392"/>
    <w:rsid w:val="004F072E"/>
    <w:rsid w:val="00517C83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67751"/>
    <w:rsid w:val="005736D5"/>
    <w:rsid w:val="005748F8"/>
    <w:rsid w:val="0058288E"/>
    <w:rsid w:val="00583385"/>
    <w:rsid w:val="0059165E"/>
    <w:rsid w:val="005951FE"/>
    <w:rsid w:val="00595F10"/>
    <w:rsid w:val="005B624C"/>
    <w:rsid w:val="005B76B5"/>
    <w:rsid w:val="005B7ACF"/>
    <w:rsid w:val="005C221F"/>
    <w:rsid w:val="005C75C2"/>
    <w:rsid w:val="005D1B74"/>
    <w:rsid w:val="005E18B7"/>
    <w:rsid w:val="005E47CB"/>
    <w:rsid w:val="00604FBD"/>
    <w:rsid w:val="0060587F"/>
    <w:rsid w:val="006065FF"/>
    <w:rsid w:val="00612F8E"/>
    <w:rsid w:val="00624356"/>
    <w:rsid w:val="00625085"/>
    <w:rsid w:val="0062592F"/>
    <w:rsid w:val="00643F92"/>
    <w:rsid w:val="00646228"/>
    <w:rsid w:val="00650560"/>
    <w:rsid w:val="006515AF"/>
    <w:rsid w:val="00651C4A"/>
    <w:rsid w:val="006562B1"/>
    <w:rsid w:val="00661F82"/>
    <w:rsid w:val="0067178F"/>
    <w:rsid w:val="00673EB2"/>
    <w:rsid w:val="00673F80"/>
    <w:rsid w:val="00676A8C"/>
    <w:rsid w:val="006800B1"/>
    <w:rsid w:val="006868FF"/>
    <w:rsid w:val="006948B3"/>
    <w:rsid w:val="006966DD"/>
    <w:rsid w:val="0069754C"/>
    <w:rsid w:val="006B2068"/>
    <w:rsid w:val="006B7020"/>
    <w:rsid w:val="006C2115"/>
    <w:rsid w:val="006C5AE0"/>
    <w:rsid w:val="006E505A"/>
    <w:rsid w:val="006E6FC4"/>
    <w:rsid w:val="006F32B6"/>
    <w:rsid w:val="00701F66"/>
    <w:rsid w:val="007279C1"/>
    <w:rsid w:val="00733E56"/>
    <w:rsid w:val="0074084E"/>
    <w:rsid w:val="00741DEA"/>
    <w:rsid w:val="00747D97"/>
    <w:rsid w:val="00750437"/>
    <w:rsid w:val="007530CA"/>
    <w:rsid w:val="00755396"/>
    <w:rsid w:val="00761DEA"/>
    <w:rsid w:val="00771F9E"/>
    <w:rsid w:val="007767FB"/>
    <w:rsid w:val="00780270"/>
    <w:rsid w:val="0079166F"/>
    <w:rsid w:val="007917E5"/>
    <w:rsid w:val="0079309E"/>
    <w:rsid w:val="007A3B7C"/>
    <w:rsid w:val="007A481F"/>
    <w:rsid w:val="007A7603"/>
    <w:rsid w:val="007B08A2"/>
    <w:rsid w:val="007B7D94"/>
    <w:rsid w:val="007B7FDF"/>
    <w:rsid w:val="007D0F5A"/>
    <w:rsid w:val="007D41E1"/>
    <w:rsid w:val="007D57CE"/>
    <w:rsid w:val="00802038"/>
    <w:rsid w:val="0080348A"/>
    <w:rsid w:val="0082000F"/>
    <w:rsid w:val="00820C16"/>
    <w:rsid w:val="00824BD7"/>
    <w:rsid w:val="0083147E"/>
    <w:rsid w:val="00832CDB"/>
    <w:rsid w:val="008353E2"/>
    <w:rsid w:val="0084000D"/>
    <w:rsid w:val="0084178C"/>
    <w:rsid w:val="00841BE8"/>
    <w:rsid w:val="008455BE"/>
    <w:rsid w:val="0084680E"/>
    <w:rsid w:val="00855421"/>
    <w:rsid w:val="00861986"/>
    <w:rsid w:val="00865090"/>
    <w:rsid w:val="00873F41"/>
    <w:rsid w:val="008837A2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8F49C0"/>
    <w:rsid w:val="008F7395"/>
    <w:rsid w:val="00900D4E"/>
    <w:rsid w:val="00907DDD"/>
    <w:rsid w:val="0091067B"/>
    <w:rsid w:val="00920FFE"/>
    <w:rsid w:val="0092131B"/>
    <w:rsid w:val="009335A2"/>
    <w:rsid w:val="00937CE7"/>
    <w:rsid w:val="00946749"/>
    <w:rsid w:val="0094732F"/>
    <w:rsid w:val="009769D4"/>
    <w:rsid w:val="00977CE4"/>
    <w:rsid w:val="0098328E"/>
    <w:rsid w:val="00990881"/>
    <w:rsid w:val="00990F08"/>
    <w:rsid w:val="009960E0"/>
    <w:rsid w:val="009A2149"/>
    <w:rsid w:val="009A2FF4"/>
    <w:rsid w:val="009B349F"/>
    <w:rsid w:val="009B37B8"/>
    <w:rsid w:val="009C4FB6"/>
    <w:rsid w:val="009C520E"/>
    <w:rsid w:val="009D43FB"/>
    <w:rsid w:val="009E30E5"/>
    <w:rsid w:val="009E362E"/>
    <w:rsid w:val="009E7F87"/>
    <w:rsid w:val="00A01DFB"/>
    <w:rsid w:val="00A01F08"/>
    <w:rsid w:val="00A02066"/>
    <w:rsid w:val="00A05634"/>
    <w:rsid w:val="00A102F6"/>
    <w:rsid w:val="00A16F36"/>
    <w:rsid w:val="00A178ED"/>
    <w:rsid w:val="00A20770"/>
    <w:rsid w:val="00A250B3"/>
    <w:rsid w:val="00A32A49"/>
    <w:rsid w:val="00A3333A"/>
    <w:rsid w:val="00A41736"/>
    <w:rsid w:val="00A62060"/>
    <w:rsid w:val="00A627C4"/>
    <w:rsid w:val="00A666ED"/>
    <w:rsid w:val="00A667BA"/>
    <w:rsid w:val="00A673B9"/>
    <w:rsid w:val="00A700B1"/>
    <w:rsid w:val="00A706CC"/>
    <w:rsid w:val="00A74806"/>
    <w:rsid w:val="00A77BAC"/>
    <w:rsid w:val="00A945B1"/>
    <w:rsid w:val="00AA1798"/>
    <w:rsid w:val="00AB0DE4"/>
    <w:rsid w:val="00AB7B26"/>
    <w:rsid w:val="00AD3A60"/>
    <w:rsid w:val="00AD4DE5"/>
    <w:rsid w:val="00AE4B7F"/>
    <w:rsid w:val="00AF550E"/>
    <w:rsid w:val="00B1761E"/>
    <w:rsid w:val="00B2036D"/>
    <w:rsid w:val="00B22ECB"/>
    <w:rsid w:val="00B30BE3"/>
    <w:rsid w:val="00B32E0E"/>
    <w:rsid w:val="00B35F9D"/>
    <w:rsid w:val="00B455A6"/>
    <w:rsid w:val="00B55D8A"/>
    <w:rsid w:val="00B613E0"/>
    <w:rsid w:val="00B63810"/>
    <w:rsid w:val="00B77757"/>
    <w:rsid w:val="00B835B9"/>
    <w:rsid w:val="00B83A8A"/>
    <w:rsid w:val="00B84222"/>
    <w:rsid w:val="00B95DB4"/>
    <w:rsid w:val="00BA20F0"/>
    <w:rsid w:val="00BA2DC5"/>
    <w:rsid w:val="00BB0A66"/>
    <w:rsid w:val="00BB53B7"/>
    <w:rsid w:val="00BC03CA"/>
    <w:rsid w:val="00BC03F7"/>
    <w:rsid w:val="00BC066E"/>
    <w:rsid w:val="00BC4C3C"/>
    <w:rsid w:val="00BD2FFC"/>
    <w:rsid w:val="00BE64A2"/>
    <w:rsid w:val="00BE6D18"/>
    <w:rsid w:val="00BE6E91"/>
    <w:rsid w:val="00BF5611"/>
    <w:rsid w:val="00C01216"/>
    <w:rsid w:val="00C10233"/>
    <w:rsid w:val="00C1689B"/>
    <w:rsid w:val="00C21262"/>
    <w:rsid w:val="00C2172A"/>
    <w:rsid w:val="00C229F0"/>
    <w:rsid w:val="00C249C6"/>
    <w:rsid w:val="00C33CEC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3E9"/>
    <w:rsid w:val="00C7748D"/>
    <w:rsid w:val="00C82198"/>
    <w:rsid w:val="00C83719"/>
    <w:rsid w:val="00C85958"/>
    <w:rsid w:val="00C86790"/>
    <w:rsid w:val="00CA1942"/>
    <w:rsid w:val="00CB101D"/>
    <w:rsid w:val="00CC1FB0"/>
    <w:rsid w:val="00CC5E63"/>
    <w:rsid w:val="00CD2591"/>
    <w:rsid w:val="00CD3008"/>
    <w:rsid w:val="00CD3E3E"/>
    <w:rsid w:val="00CF6446"/>
    <w:rsid w:val="00D00BE5"/>
    <w:rsid w:val="00D053C5"/>
    <w:rsid w:val="00D0630C"/>
    <w:rsid w:val="00D130E6"/>
    <w:rsid w:val="00D21397"/>
    <w:rsid w:val="00D2367A"/>
    <w:rsid w:val="00D269E7"/>
    <w:rsid w:val="00D304D6"/>
    <w:rsid w:val="00D34FA2"/>
    <w:rsid w:val="00D40686"/>
    <w:rsid w:val="00D40B48"/>
    <w:rsid w:val="00D64F6B"/>
    <w:rsid w:val="00D73214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1B56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84C21"/>
    <w:rsid w:val="00E94516"/>
    <w:rsid w:val="00E96A7D"/>
    <w:rsid w:val="00EA413A"/>
    <w:rsid w:val="00EA4168"/>
    <w:rsid w:val="00EA5F9B"/>
    <w:rsid w:val="00EC7169"/>
    <w:rsid w:val="00ED41E9"/>
    <w:rsid w:val="00ED6850"/>
    <w:rsid w:val="00ED7A0C"/>
    <w:rsid w:val="00ED7FBA"/>
    <w:rsid w:val="00EE2C28"/>
    <w:rsid w:val="00EE62C7"/>
    <w:rsid w:val="00EF3106"/>
    <w:rsid w:val="00F04395"/>
    <w:rsid w:val="00F06495"/>
    <w:rsid w:val="00F0717C"/>
    <w:rsid w:val="00F13B5E"/>
    <w:rsid w:val="00F25AF5"/>
    <w:rsid w:val="00F3156F"/>
    <w:rsid w:val="00F33E1B"/>
    <w:rsid w:val="00F34A1B"/>
    <w:rsid w:val="00F43596"/>
    <w:rsid w:val="00F4567D"/>
    <w:rsid w:val="00F605D1"/>
    <w:rsid w:val="00F6240B"/>
    <w:rsid w:val="00F64388"/>
    <w:rsid w:val="00F709F9"/>
    <w:rsid w:val="00F720D6"/>
    <w:rsid w:val="00F7281D"/>
    <w:rsid w:val="00F741FF"/>
    <w:rsid w:val="00F75221"/>
    <w:rsid w:val="00F87A05"/>
    <w:rsid w:val="00F9032A"/>
    <w:rsid w:val="00FA054C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0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404A2"/>
    <w:rsid w:val="00091924"/>
    <w:rsid w:val="00096753"/>
    <w:rsid w:val="000C47A3"/>
    <w:rsid w:val="000D5978"/>
    <w:rsid w:val="000D7F21"/>
    <w:rsid w:val="00150B58"/>
    <w:rsid w:val="001622F2"/>
    <w:rsid w:val="001A5E90"/>
    <w:rsid w:val="001F0239"/>
    <w:rsid w:val="001F615D"/>
    <w:rsid w:val="0020021E"/>
    <w:rsid w:val="00275FC3"/>
    <w:rsid w:val="002857AB"/>
    <w:rsid w:val="002925BC"/>
    <w:rsid w:val="002D0FF4"/>
    <w:rsid w:val="003D4165"/>
    <w:rsid w:val="00406AC2"/>
    <w:rsid w:val="004628A9"/>
    <w:rsid w:val="004C079E"/>
    <w:rsid w:val="004D3C18"/>
    <w:rsid w:val="004F1A48"/>
    <w:rsid w:val="00513C60"/>
    <w:rsid w:val="00517C83"/>
    <w:rsid w:val="00553400"/>
    <w:rsid w:val="0059017A"/>
    <w:rsid w:val="0059165E"/>
    <w:rsid w:val="006610B5"/>
    <w:rsid w:val="00766294"/>
    <w:rsid w:val="007D41E1"/>
    <w:rsid w:val="007F3997"/>
    <w:rsid w:val="00806F62"/>
    <w:rsid w:val="0084000D"/>
    <w:rsid w:val="0084680E"/>
    <w:rsid w:val="008E67F0"/>
    <w:rsid w:val="009E362E"/>
    <w:rsid w:val="00A259C9"/>
    <w:rsid w:val="00A36974"/>
    <w:rsid w:val="00A77BAC"/>
    <w:rsid w:val="00B1761E"/>
    <w:rsid w:val="00B75DCB"/>
    <w:rsid w:val="00BA0ECB"/>
    <w:rsid w:val="00BC2FA0"/>
    <w:rsid w:val="00BE64A2"/>
    <w:rsid w:val="00CA6A4E"/>
    <w:rsid w:val="00CC1FB0"/>
    <w:rsid w:val="00D053C5"/>
    <w:rsid w:val="00D0630C"/>
    <w:rsid w:val="00D40686"/>
    <w:rsid w:val="00D53B77"/>
    <w:rsid w:val="00DC3CC7"/>
    <w:rsid w:val="00DC5312"/>
    <w:rsid w:val="00DE67CF"/>
    <w:rsid w:val="00DF0DBF"/>
    <w:rsid w:val="00E30819"/>
    <w:rsid w:val="00F25AF5"/>
    <w:rsid w:val="00F451BE"/>
    <w:rsid w:val="00F709F9"/>
    <w:rsid w:val="00F741FF"/>
    <w:rsid w:val="00F75221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210</TotalTime>
  <Pages>2</Pages>
  <Words>389</Words>
  <Characters>2059</Characters>
  <Application>Microsoft Office Word</Application>
  <DocSecurity>0</DocSecurity>
  <Lines>71</Lines>
  <Paragraphs>64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Newquist, Kathleen</cp:lastModifiedBy>
  <cp:revision>81</cp:revision>
  <cp:lastPrinted>2023-08-08T19:43:00Z</cp:lastPrinted>
  <dcterms:created xsi:type="dcterms:W3CDTF">2026-02-24T13:39:00Z</dcterms:created>
  <dcterms:modified xsi:type="dcterms:W3CDTF">2026-02-25T22:58:00Z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