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F1E6B" w14:textId="77777777" w:rsidR="003E1EDC" w:rsidRDefault="003E1EDC" w:rsidP="008E276E">
      <w:pPr>
        <w:pStyle w:val="Title"/>
      </w:pPr>
      <w:r>
        <w:t xml:space="preserve">Parent </w:t>
      </w:r>
      <w:r w:rsidR="00A70DFA">
        <w:t>Café’</w:t>
      </w:r>
    </w:p>
    <w:p w14:paraId="672A6659" w14:textId="77777777" w:rsidR="00CE25A7" w:rsidRDefault="00CE25A7" w:rsidP="008E276E">
      <w:pPr>
        <w:pStyle w:val="Title"/>
      </w:pPr>
    </w:p>
    <w:p w14:paraId="22DE82DA" w14:textId="32AC3348" w:rsidR="00CE25A7" w:rsidRPr="00656486" w:rsidRDefault="76C0A3FD" w:rsidP="76C0A3FD">
      <w:pPr>
        <w:pStyle w:val="Title"/>
        <w:jc w:val="left"/>
        <w:rPr>
          <w:rFonts w:ascii="Felix Titling" w:hAnsi="Felix Titling"/>
          <w:color w:val="0070C0"/>
        </w:rPr>
      </w:pPr>
      <w:r w:rsidRPr="00656486">
        <w:rPr>
          <w:rFonts w:ascii="Felix Titling" w:hAnsi="Felix Titling"/>
          <w:color w:val="0070C0"/>
        </w:rPr>
        <w:t>*</w:t>
      </w:r>
      <w:r w:rsidRPr="00656486">
        <w:rPr>
          <w:rFonts w:ascii="Felix Titling" w:hAnsi="Felix Titling"/>
          <w:color w:val="0070C0"/>
          <w:sz w:val="24"/>
          <w:szCs w:val="24"/>
        </w:rPr>
        <w:t xml:space="preserve">The Parent Café is located at the Carrie </w:t>
      </w:r>
      <w:proofErr w:type="spellStart"/>
      <w:r w:rsidRPr="00656486">
        <w:rPr>
          <w:rFonts w:ascii="Felix Titling" w:hAnsi="Felix Titling"/>
          <w:color w:val="0070C0"/>
          <w:sz w:val="24"/>
          <w:szCs w:val="24"/>
        </w:rPr>
        <w:t>Gosch</w:t>
      </w:r>
      <w:proofErr w:type="spellEnd"/>
      <w:r w:rsidRPr="00656486">
        <w:rPr>
          <w:rFonts w:ascii="Felix Titling" w:hAnsi="Felix Titling"/>
          <w:color w:val="0070C0"/>
          <w:sz w:val="24"/>
          <w:szCs w:val="24"/>
        </w:rPr>
        <w:t xml:space="preserve"> Early Learning Center.  The Parent Café Partners’ services and resources are available to all of the East Chicago School District students, school families and staff.</w:t>
      </w:r>
    </w:p>
    <w:p w14:paraId="0A37501D" w14:textId="77777777" w:rsidR="003E1EDC" w:rsidRPr="00F812D0" w:rsidRDefault="003E1EDC" w:rsidP="00F812D0"/>
    <w:tbl>
      <w:tblPr>
        <w:tblW w:w="53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2070"/>
        <w:gridCol w:w="7916"/>
      </w:tblGrid>
      <w:tr w:rsidR="00595008" w:rsidRPr="00F812D0" w14:paraId="5B5C394E" w14:textId="77777777" w:rsidTr="76C0A3FD">
        <w:trPr>
          <w:trHeight w:val="1003"/>
        </w:trPr>
        <w:tc>
          <w:tcPr>
            <w:tcW w:w="2012" w:type="dxa"/>
          </w:tcPr>
          <w:p w14:paraId="385E5CC6" w14:textId="77777777" w:rsidR="00595008" w:rsidRPr="00F812D0" w:rsidRDefault="003E1EDC" w:rsidP="003E1EDC">
            <w:pPr>
              <w:pStyle w:val="Heading1"/>
              <w:rPr>
                <w:rFonts w:eastAsiaTheme="minorHAnsi" w:cstheme="minorBidi"/>
                <w:sz w:val="28"/>
                <w:szCs w:val="28"/>
              </w:rPr>
            </w:pPr>
            <w:r w:rsidRPr="00621961">
              <w:t>Address:</w:t>
            </w:r>
          </w:p>
        </w:tc>
        <w:tc>
          <w:tcPr>
            <w:tcW w:w="7974" w:type="dxa"/>
          </w:tcPr>
          <w:p w14:paraId="79B2981F" w14:textId="77777777" w:rsidR="002A3EBE" w:rsidRDefault="00621961" w:rsidP="00F812D0">
            <w:pPr>
              <w:rPr>
                <w:b/>
                <w:sz w:val="24"/>
                <w:szCs w:val="24"/>
              </w:rPr>
            </w:pPr>
            <w:r w:rsidRPr="00621961">
              <w:rPr>
                <w:b/>
                <w:sz w:val="24"/>
                <w:szCs w:val="24"/>
              </w:rPr>
              <w:t>Parent Café/</w:t>
            </w:r>
            <w:r w:rsidR="00FD5879" w:rsidRPr="00621961">
              <w:rPr>
                <w:b/>
                <w:sz w:val="24"/>
                <w:szCs w:val="24"/>
              </w:rPr>
              <w:t xml:space="preserve">Carrie </w:t>
            </w:r>
            <w:proofErr w:type="spellStart"/>
            <w:r w:rsidR="00FD5879" w:rsidRPr="00621961">
              <w:rPr>
                <w:b/>
                <w:sz w:val="24"/>
                <w:szCs w:val="24"/>
              </w:rPr>
              <w:t>Gosch</w:t>
            </w:r>
            <w:proofErr w:type="spellEnd"/>
            <w:r w:rsidR="00FD5879" w:rsidRPr="00621961">
              <w:rPr>
                <w:b/>
                <w:sz w:val="24"/>
                <w:szCs w:val="24"/>
              </w:rPr>
              <w:t xml:space="preserve"> Early Learning Center </w:t>
            </w:r>
          </w:p>
          <w:p w14:paraId="3EA0A39C" w14:textId="706455F4" w:rsidR="00656486" w:rsidRPr="00621961" w:rsidRDefault="00CE0191" w:rsidP="00F812D0">
            <w:pPr>
              <w:rPr>
                <w:b/>
                <w:sz w:val="24"/>
                <w:szCs w:val="24"/>
              </w:rPr>
            </w:pPr>
            <w:r w:rsidRPr="00621961">
              <w:rPr>
                <w:b/>
                <w:sz w:val="24"/>
                <w:szCs w:val="24"/>
              </w:rPr>
              <w:t xml:space="preserve">4001 </w:t>
            </w:r>
            <w:r w:rsidR="003E1EDC" w:rsidRPr="00621961">
              <w:rPr>
                <w:b/>
                <w:sz w:val="24"/>
                <w:szCs w:val="24"/>
              </w:rPr>
              <w:t>Indianapolis Blvd. East Chicago, IN 46312</w:t>
            </w:r>
          </w:p>
          <w:p w14:paraId="2F4F9FD2" w14:textId="49708846" w:rsidR="008E276E" w:rsidRPr="00656486" w:rsidRDefault="00246FCC" w:rsidP="00F812D0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 xml:space="preserve">Principal:  Daria </w:t>
            </w:r>
            <w:proofErr w:type="spellStart"/>
            <w:r>
              <w:rPr>
                <w:b/>
                <w:color w:val="0070C0"/>
                <w:sz w:val="24"/>
                <w:szCs w:val="24"/>
              </w:rPr>
              <w:t>Rancifer</w:t>
            </w:r>
            <w:proofErr w:type="spellEnd"/>
            <w:r w:rsidR="00656486" w:rsidRPr="00656486">
              <w:rPr>
                <w:b/>
                <w:color w:val="0070C0"/>
                <w:sz w:val="24"/>
                <w:szCs w:val="24"/>
              </w:rPr>
              <w:t xml:space="preserve">    </w:t>
            </w:r>
            <w:r w:rsidRPr="00246FCC">
              <w:rPr>
                <w:b/>
                <w:sz w:val="24"/>
                <w:szCs w:val="24"/>
              </w:rPr>
              <w:t>drancifer@ecps.org</w:t>
            </w:r>
          </w:p>
          <w:p w14:paraId="1DFF1DA2" w14:textId="66776C23" w:rsidR="00656486" w:rsidRPr="008E276E" w:rsidRDefault="00656486" w:rsidP="00F812D0">
            <w:pPr>
              <w:rPr>
                <w:b/>
              </w:rPr>
            </w:pPr>
            <w:r w:rsidRPr="00656486">
              <w:rPr>
                <w:b/>
                <w:sz w:val="24"/>
                <w:szCs w:val="24"/>
              </w:rPr>
              <w:t>219.391.4172</w:t>
            </w:r>
          </w:p>
        </w:tc>
      </w:tr>
      <w:tr w:rsidR="00CE0191" w:rsidRPr="00F812D0" w14:paraId="20B5874B" w14:textId="77777777" w:rsidTr="76C0A3FD">
        <w:trPr>
          <w:trHeight w:val="1572"/>
        </w:trPr>
        <w:tc>
          <w:tcPr>
            <w:tcW w:w="2012" w:type="dxa"/>
          </w:tcPr>
          <w:p w14:paraId="12C74FC4" w14:textId="77777777" w:rsidR="00CE0191" w:rsidRPr="00B631C3" w:rsidRDefault="00CE0191" w:rsidP="003E1EDC">
            <w:pPr>
              <w:pStyle w:val="Heading1"/>
              <w:rPr>
                <w:highlight w:val="cyan"/>
              </w:rPr>
            </w:pPr>
            <w:r w:rsidRPr="00621961">
              <w:t xml:space="preserve">Contact: </w:t>
            </w:r>
          </w:p>
        </w:tc>
        <w:tc>
          <w:tcPr>
            <w:tcW w:w="7974" w:type="dxa"/>
          </w:tcPr>
          <w:p w14:paraId="5DAB6C7B" w14:textId="77777777" w:rsidR="00DF2FBA" w:rsidRPr="00B631C3" w:rsidRDefault="00DF2FBA" w:rsidP="00F812D0">
            <w:pPr>
              <w:rPr>
                <w:highlight w:val="cyan"/>
              </w:rPr>
            </w:pPr>
          </w:p>
          <w:p w14:paraId="4C2CDA00" w14:textId="16AFC246" w:rsidR="00DF2FBA" w:rsidRPr="00656486" w:rsidRDefault="00DF2FBA" w:rsidP="00F812D0">
            <w:pPr>
              <w:rPr>
                <w:b/>
                <w:color w:val="0070C0"/>
                <w:sz w:val="24"/>
                <w:szCs w:val="24"/>
              </w:rPr>
            </w:pPr>
            <w:r w:rsidRPr="00656486">
              <w:rPr>
                <w:b/>
                <w:color w:val="0070C0"/>
                <w:sz w:val="24"/>
                <w:szCs w:val="24"/>
              </w:rPr>
              <w:t>Rita Daniels, School Social Worker/ Parent Café Coordinator</w:t>
            </w:r>
          </w:p>
          <w:p w14:paraId="6FBCA715" w14:textId="39318908" w:rsidR="00656486" w:rsidRPr="00656486" w:rsidRDefault="00656486" w:rsidP="00F812D0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656486">
              <w:rPr>
                <w:b/>
                <w:color w:val="0070C0"/>
                <w:sz w:val="24"/>
                <w:szCs w:val="24"/>
                <w:u w:val="single"/>
              </w:rPr>
              <w:t>rdaniels@ecps.org</w:t>
            </w:r>
          </w:p>
          <w:p w14:paraId="7189E149" w14:textId="77777777" w:rsidR="00246FCC" w:rsidRDefault="76C0A3FD" w:rsidP="76C0A3F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56486">
              <w:rPr>
                <w:b/>
                <w:bCs/>
                <w:color w:val="000000" w:themeColor="text1"/>
                <w:sz w:val="24"/>
                <w:szCs w:val="24"/>
              </w:rPr>
              <w:t>219.391.4000 Ext. 7405</w:t>
            </w:r>
            <w:r w:rsidR="00633340" w:rsidRPr="00656486">
              <w:rPr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656486">
              <w:rPr>
                <w:b/>
                <w:bCs/>
                <w:color w:val="000000" w:themeColor="text1"/>
                <w:sz w:val="24"/>
                <w:szCs w:val="24"/>
              </w:rPr>
              <w:t xml:space="preserve"> (Office)</w:t>
            </w:r>
          </w:p>
          <w:p w14:paraId="40A6DB7E" w14:textId="5BC39461" w:rsidR="00CE0191" w:rsidRPr="00246FCC" w:rsidRDefault="00A93074" w:rsidP="76C0A3F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219.354</w:t>
            </w:r>
            <w:r w:rsidR="00246FCC">
              <w:rPr>
                <w:b/>
                <w:bCs/>
                <w:color w:val="000000" w:themeColor="text1"/>
                <w:sz w:val="24"/>
                <w:szCs w:val="24"/>
              </w:rPr>
              <w:t>.9332</w:t>
            </w:r>
            <w:r w:rsidR="76C0A3FD" w:rsidRPr="00656486">
              <w:rPr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="00246FCC">
              <w:rPr>
                <w:b/>
                <w:bCs/>
                <w:color w:val="000000" w:themeColor="text1"/>
                <w:sz w:val="24"/>
                <w:szCs w:val="24"/>
              </w:rPr>
              <w:t xml:space="preserve">(Direct Line) </w:t>
            </w:r>
            <w:r w:rsidR="76C0A3FD" w:rsidRPr="00656486">
              <w:rPr>
                <w:b/>
                <w:bCs/>
                <w:color w:val="000000" w:themeColor="text1"/>
                <w:sz w:val="24"/>
                <w:szCs w:val="24"/>
              </w:rPr>
              <w:t xml:space="preserve"> 219.743.7351 (Cell)</w:t>
            </w:r>
          </w:p>
        </w:tc>
      </w:tr>
      <w:tr w:rsidR="00595008" w:rsidRPr="00F812D0" w14:paraId="36511B29" w14:textId="77777777" w:rsidTr="76C0A3FD">
        <w:trPr>
          <w:trHeight w:val="2771"/>
        </w:trPr>
        <w:tc>
          <w:tcPr>
            <w:tcW w:w="2012" w:type="dxa"/>
          </w:tcPr>
          <w:p w14:paraId="02EB378F" w14:textId="77777777" w:rsidR="00A70DFA" w:rsidRDefault="00A70DFA" w:rsidP="006D412A">
            <w:pPr>
              <w:pStyle w:val="Heading1"/>
            </w:pPr>
          </w:p>
          <w:p w14:paraId="0A30191B" w14:textId="77777777" w:rsidR="006D412A" w:rsidRPr="00621961" w:rsidRDefault="003E1EDC" w:rsidP="006D412A">
            <w:pPr>
              <w:pStyle w:val="Heading1"/>
            </w:pPr>
            <w:proofErr w:type="spellStart"/>
            <w:r w:rsidRPr="00621961">
              <w:t>HealthLinc</w:t>
            </w:r>
            <w:proofErr w:type="spellEnd"/>
          </w:p>
          <w:p w14:paraId="6A05A809" w14:textId="77777777" w:rsidR="006D412A" w:rsidRPr="00621961" w:rsidRDefault="006D412A" w:rsidP="006D412A">
            <w:pPr>
              <w:pStyle w:val="Heading1"/>
            </w:pPr>
          </w:p>
          <w:p w14:paraId="7A49D18B" w14:textId="77777777" w:rsidR="00766A15" w:rsidRPr="00621961" w:rsidRDefault="00766A15" w:rsidP="006D412A">
            <w:pPr>
              <w:pStyle w:val="Heading1"/>
            </w:pPr>
            <w:r w:rsidRPr="00621961">
              <w:t>219.</w:t>
            </w:r>
            <w:r w:rsidR="003F70B2" w:rsidRPr="00621961">
              <w:t>398.9685</w:t>
            </w:r>
          </w:p>
          <w:p w14:paraId="2DC5F8ED" w14:textId="59AB234B" w:rsidR="003F70B2" w:rsidRPr="00F812D0" w:rsidRDefault="003F70B2" w:rsidP="006D412A">
            <w:pPr>
              <w:pStyle w:val="Heading1"/>
            </w:pPr>
            <w:r w:rsidRPr="00621961">
              <w:t>Ext. 5730</w:t>
            </w:r>
          </w:p>
        </w:tc>
        <w:tc>
          <w:tcPr>
            <w:tcW w:w="7974" w:type="dxa"/>
          </w:tcPr>
          <w:p w14:paraId="1B660912" w14:textId="7E8790BC" w:rsidR="009F21EF" w:rsidRPr="00656486" w:rsidRDefault="76C0A3FD" w:rsidP="76C0A3FD">
            <w:pPr>
              <w:rPr>
                <w:b/>
                <w:bCs/>
                <w:color w:val="0070C0"/>
                <w:sz w:val="20"/>
                <w:szCs w:val="20"/>
              </w:rPr>
            </w:pPr>
            <w:r w:rsidRPr="76C0A3FD">
              <w:rPr>
                <w:b/>
                <w:bCs/>
                <w:sz w:val="20"/>
                <w:szCs w:val="20"/>
              </w:rPr>
              <w:t xml:space="preserve">Contact Person(s):  </w:t>
            </w:r>
            <w:r w:rsidRPr="00656486">
              <w:rPr>
                <w:b/>
                <w:bCs/>
                <w:color w:val="0070C0"/>
                <w:sz w:val="20"/>
                <w:szCs w:val="20"/>
              </w:rPr>
              <w:t xml:space="preserve">Nichelle Corley   </w:t>
            </w:r>
            <w:r w:rsidRPr="00656486">
              <w:rPr>
                <w:b/>
                <w:bCs/>
                <w:color w:val="0070C0"/>
                <w:sz w:val="20"/>
                <w:szCs w:val="20"/>
                <w:u w:val="single"/>
              </w:rPr>
              <w:t>ncorley@healthlincchc.org</w:t>
            </w:r>
          </w:p>
          <w:p w14:paraId="4C56AA1E" w14:textId="6AE625FF" w:rsidR="00246FCC" w:rsidRDefault="76C0A3FD" w:rsidP="00F812D0">
            <w:pPr>
              <w:rPr>
                <w:b/>
                <w:bCs/>
                <w:color w:val="0070C0"/>
                <w:sz w:val="20"/>
                <w:szCs w:val="20"/>
              </w:rPr>
            </w:pPr>
            <w:r w:rsidRPr="00656486">
              <w:rPr>
                <w:b/>
                <w:bCs/>
                <w:color w:val="0070C0"/>
                <w:sz w:val="20"/>
                <w:szCs w:val="20"/>
              </w:rPr>
              <w:t xml:space="preserve">                    </w:t>
            </w:r>
            <w:r w:rsidR="005E6F23">
              <w:rPr>
                <w:b/>
                <w:bCs/>
                <w:color w:val="0070C0"/>
                <w:sz w:val="20"/>
                <w:szCs w:val="20"/>
              </w:rPr>
              <w:t xml:space="preserve">      </w:t>
            </w:r>
            <w:r w:rsidRPr="00656486">
              <w:rPr>
                <w:b/>
                <w:bCs/>
                <w:color w:val="0070C0"/>
                <w:sz w:val="20"/>
                <w:szCs w:val="20"/>
              </w:rPr>
              <w:t xml:space="preserve">   </w:t>
            </w:r>
          </w:p>
          <w:p w14:paraId="273FCAFE" w14:textId="77777777" w:rsidR="00246FCC" w:rsidRDefault="76C0A3FD" w:rsidP="00246FCC">
            <w:pPr>
              <w:rPr>
                <w:b/>
                <w:bCs/>
                <w:color w:val="0070C0"/>
                <w:sz w:val="20"/>
                <w:szCs w:val="20"/>
              </w:rPr>
            </w:pPr>
            <w:r w:rsidRPr="76C0A3FD">
              <w:rPr>
                <w:b/>
                <w:bCs/>
                <w:sz w:val="20"/>
                <w:szCs w:val="20"/>
              </w:rPr>
              <w:t>Services:</w:t>
            </w:r>
            <w:r w:rsidRPr="76C0A3FD">
              <w:rPr>
                <w:sz w:val="20"/>
                <w:szCs w:val="20"/>
              </w:rPr>
              <w:t xml:space="preserve"> </w:t>
            </w:r>
          </w:p>
          <w:p w14:paraId="6C3C2FB6" w14:textId="7EC35925" w:rsidR="00B57F56" w:rsidRPr="00246FCC" w:rsidRDefault="00B57F56" w:rsidP="00246FCC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0070C0"/>
                <w:sz w:val="20"/>
                <w:szCs w:val="20"/>
              </w:rPr>
            </w:pPr>
            <w:r w:rsidRPr="00246FCC">
              <w:rPr>
                <w:b/>
                <w:sz w:val="20"/>
                <w:szCs w:val="20"/>
              </w:rPr>
              <w:t>Medical (Health Care Provider)</w:t>
            </w:r>
          </w:p>
          <w:p w14:paraId="07CAF90C" w14:textId="45D9A137" w:rsidR="00B57F56" w:rsidRPr="00CB5613" w:rsidRDefault="00743A83" w:rsidP="00B57F56">
            <w:pPr>
              <w:pStyle w:val="ListParagraph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Dental (Or</w:t>
            </w:r>
            <w:r w:rsidR="00B57F56" w:rsidRPr="00CB5613">
              <w:rPr>
                <w:b/>
                <w:sz w:val="20"/>
                <w:szCs w:val="20"/>
              </w:rPr>
              <w:t>al Health), Optometry</w:t>
            </w:r>
            <w:r w:rsidR="002B10A7" w:rsidRPr="00CB5613">
              <w:rPr>
                <w:b/>
                <w:sz w:val="20"/>
                <w:szCs w:val="20"/>
              </w:rPr>
              <w:t xml:space="preserve"> </w:t>
            </w:r>
            <w:r w:rsidR="00B57F56" w:rsidRPr="00CB5613">
              <w:rPr>
                <w:b/>
                <w:sz w:val="20"/>
                <w:szCs w:val="20"/>
              </w:rPr>
              <w:t>(Eye Care)</w:t>
            </w:r>
          </w:p>
          <w:p w14:paraId="1CCB6A14" w14:textId="70C0CFD4" w:rsidR="00B57F56" w:rsidRPr="00CB5613" w:rsidRDefault="00743A83" w:rsidP="00B57F56">
            <w:pPr>
              <w:pStyle w:val="ListParagraph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 xml:space="preserve">Behavioral Health (Behavioral Health Consultants </w:t>
            </w:r>
            <w:r w:rsidR="00307998" w:rsidRPr="00CB5613">
              <w:rPr>
                <w:b/>
                <w:sz w:val="20"/>
                <w:szCs w:val="20"/>
              </w:rPr>
              <w:t>– Mental Health Provider providing individual &amp; gr</w:t>
            </w:r>
            <w:r w:rsidR="00B57F56" w:rsidRPr="00CB5613">
              <w:rPr>
                <w:b/>
                <w:sz w:val="20"/>
                <w:szCs w:val="20"/>
              </w:rPr>
              <w:t>oup mental health intervention)</w:t>
            </w:r>
          </w:p>
          <w:p w14:paraId="692BCB1D" w14:textId="52CB715B" w:rsidR="00B57F56" w:rsidRPr="00CB5613" w:rsidRDefault="00307998" w:rsidP="00B57F56">
            <w:pPr>
              <w:pStyle w:val="ListParagraph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Opioid Use Disorder Assisted Treatment),</w:t>
            </w:r>
            <w:r w:rsidR="00B57F56" w:rsidRPr="00CB5613">
              <w:rPr>
                <w:b/>
                <w:sz w:val="20"/>
                <w:szCs w:val="20"/>
              </w:rPr>
              <w:t xml:space="preserve"> Pharmacy Services, Pediatrics</w:t>
            </w:r>
          </w:p>
          <w:p w14:paraId="632DCF66" w14:textId="77777777" w:rsidR="00B57F56" w:rsidRPr="00CB5613" w:rsidRDefault="00307998" w:rsidP="00B57F56">
            <w:pPr>
              <w:pStyle w:val="ListParagraph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Wom</w:t>
            </w:r>
            <w:r w:rsidR="00B57F56" w:rsidRPr="00CB5613">
              <w:rPr>
                <w:b/>
                <w:sz w:val="20"/>
                <w:szCs w:val="20"/>
              </w:rPr>
              <w:t>en’s Health, Community Outreach</w:t>
            </w:r>
          </w:p>
          <w:p w14:paraId="4DCB7BFA" w14:textId="410ED125" w:rsidR="00B57F56" w:rsidRPr="00CB5613" w:rsidRDefault="00307998" w:rsidP="00B57F56">
            <w:pPr>
              <w:pStyle w:val="ListParagraph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 xml:space="preserve">Health Insurance Enrollment Assistance and </w:t>
            </w:r>
          </w:p>
          <w:p w14:paraId="36C71664" w14:textId="0FCD597D" w:rsidR="00743A83" w:rsidRDefault="00307998" w:rsidP="00B57F56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Medical-Legal Partnership with Indiana Legal Services</w:t>
            </w:r>
            <w:r w:rsidRPr="00B57F56">
              <w:rPr>
                <w:sz w:val="20"/>
                <w:szCs w:val="20"/>
              </w:rPr>
              <w:t>)</w:t>
            </w:r>
          </w:p>
          <w:p w14:paraId="53EEDD10" w14:textId="618326E6" w:rsidR="00765209" w:rsidRPr="00621961" w:rsidRDefault="00765209" w:rsidP="00B57F56">
            <w:pPr>
              <w:pStyle w:val="ListParagraph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621961">
              <w:rPr>
                <w:b/>
                <w:sz w:val="20"/>
                <w:szCs w:val="20"/>
              </w:rPr>
              <w:t>Health and Wellness Events throughout the year</w:t>
            </w:r>
          </w:p>
          <w:p w14:paraId="72A3D3EC" w14:textId="1094D757" w:rsidR="00F762A4" w:rsidRPr="00CB5613" w:rsidRDefault="00765209" w:rsidP="00F762A4">
            <w:pPr>
              <w:pStyle w:val="ListParagraph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621961">
              <w:rPr>
                <w:b/>
                <w:sz w:val="20"/>
                <w:szCs w:val="20"/>
              </w:rPr>
              <w:t>Assistance with vaccinations for the SCEC Students Yearly</w:t>
            </w:r>
          </w:p>
        </w:tc>
      </w:tr>
      <w:tr w:rsidR="00595008" w:rsidRPr="00F812D0" w14:paraId="27F35576" w14:textId="77777777" w:rsidTr="76C0A3FD">
        <w:trPr>
          <w:trHeight w:val="1737"/>
        </w:trPr>
        <w:tc>
          <w:tcPr>
            <w:tcW w:w="2012" w:type="dxa"/>
          </w:tcPr>
          <w:p w14:paraId="0D0B940D" w14:textId="77777777" w:rsidR="00A70DFA" w:rsidRDefault="00A70DFA" w:rsidP="003E1EDC">
            <w:pPr>
              <w:pStyle w:val="Heading1"/>
            </w:pPr>
          </w:p>
          <w:p w14:paraId="5C561568" w14:textId="77777777" w:rsidR="00757863" w:rsidRPr="00621961" w:rsidRDefault="003E1EDC" w:rsidP="003E1EDC">
            <w:pPr>
              <w:pStyle w:val="Heading1"/>
            </w:pPr>
            <w:r w:rsidRPr="00621961">
              <w:t>Top 20</w:t>
            </w:r>
            <w:r w:rsidR="00A70DFA" w:rsidRPr="00621961">
              <w:t xml:space="preserve">, </w:t>
            </w:r>
            <w:r w:rsidR="003F70B2" w:rsidRPr="00621961">
              <w:t>Inc.</w:t>
            </w:r>
          </w:p>
          <w:p w14:paraId="0E27B00A" w14:textId="77777777" w:rsidR="006D412A" w:rsidRPr="00621961" w:rsidRDefault="006D412A" w:rsidP="003E1EDC">
            <w:pPr>
              <w:pStyle w:val="Heading1"/>
            </w:pPr>
          </w:p>
          <w:p w14:paraId="4395EF5F" w14:textId="77777777" w:rsidR="006D412A" w:rsidRPr="00F812D0" w:rsidRDefault="00766A15" w:rsidP="003E1EDC">
            <w:pPr>
              <w:pStyle w:val="Heading1"/>
            </w:pPr>
            <w:r w:rsidRPr="00621961">
              <w:t>219.201.9784</w:t>
            </w:r>
          </w:p>
        </w:tc>
        <w:tc>
          <w:tcPr>
            <w:tcW w:w="7974" w:type="dxa"/>
          </w:tcPr>
          <w:p w14:paraId="5A68576E" w14:textId="77777777" w:rsidR="00F57E7B" w:rsidRDefault="006C7DDA" w:rsidP="00F812D0">
            <w:pPr>
              <w:rPr>
                <w:b/>
                <w:sz w:val="20"/>
                <w:szCs w:val="20"/>
              </w:rPr>
            </w:pPr>
            <w:r w:rsidRPr="00DF2FBA">
              <w:rPr>
                <w:b/>
                <w:sz w:val="20"/>
                <w:szCs w:val="20"/>
              </w:rPr>
              <w:t xml:space="preserve">Contact Person(s): </w:t>
            </w:r>
          </w:p>
          <w:p w14:paraId="181B22C0" w14:textId="6C036C8D" w:rsidR="00F762A4" w:rsidRPr="00656486" w:rsidRDefault="006C7DDA" w:rsidP="00F812D0">
            <w:pPr>
              <w:rPr>
                <w:b/>
                <w:color w:val="0070C0"/>
                <w:sz w:val="20"/>
                <w:szCs w:val="20"/>
              </w:rPr>
            </w:pPr>
            <w:r w:rsidRPr="00656486">
              <w:rPr>
                <w:b/>
                <w:color w:val="0070C0"/>
                <w:sz w:val="20"/>
                <w:szCs w:val="20"/>
              </w:rPr>
              <w:t xml:space="preserve"> Deb</w:t>
            </w:r>
            <w:r w:rsidR="008E276E" w:rsidRPr="00656486">
              <w:rPr>
                <w:b/>
                <w:color w:val="0070C0"/>
                <w:sz w:val="20"/>
                <w:szCs w:val="20"/>
              </w:rPr>
              <w:t>ra</w:t>
            </w:r>
            <w:r w:rsidRPr="00656486">
              <w:rPr>
                <w:b/>
                <w:color w:val="0070C0"/>
                <w:sz w:val="20"/>
                <w:szCs w:val="20"/>
              </w:rPr>
              <w:t xml:space="preserve"> Williams</w:t>
            </w:r>
            <w:r w:rsidR="0041010F" w:rsidRPr="00656486">
              <w:rPr>
                <w:b/>
                <w:color w:val="0070C0"/>
                <w:sz w:val="20"/>
                <w:szCs w:val="20"/>
              </w:rPr>
              <w:t xml:space="preserve">   </w:t>
            </w:r>
            <w:r w:rsidR="0041010F" w:rsidRPr="00656486">
              <w:rPr>
                <w:b/>
                <w:color w:val="0070C0"/>
                <w:sz w:val="20"/>
                <w:szCs w:val="20"/>
                <w:u w:val="single"/>
              </w:rPr>
              <w:t>goldadew</w:t>
            </w:r>
            <w:r w:rsidR="002A3EBE" w:rsidRPr="00656486">
              <w:rPr>
                <w:b/>
                <w:color w:val="0070C0"/>
                <w:sz w:val="20"/>
                <w:szCs w:val="20"/>
                <w:u w:val="single"/>
              </w:rPr>
              <w:t>@aol.com</w:t>
            </w:r>
            <w:r w:rsidR="00F762A4" w:rsidRPr="00656486">
              <w:rPr>
                <w:b/>
                <w:color w:val="0070C0"/>
                <w:sz w:val="20"/>
                <w:szCs w:val="20"/>
              </w:rPr>
              <w:t xml:space="preserve">    </w:t>
            </w:r>
          </w:p>
          <w:p w14:paraId="51F4D708" w14:textId="4EDA8DDF" w:rsidR="00F762A4" w:rsidRPr="00656486" w:rsidRDefault="00F762A4" w:rsidP="00F812D0">
            <w:pPr>
              <w:rPr>
                <w:b/>
                <w:color w:val="0070C0"/>
                <w:sz w:val="20"/>
                <w:szCs w:val="20"/>
              </w:rPr>
            </w:pPr>
            <w:r w:rsidRPr="00656486">
              <w:rPr>
                <w:color w:val="0070C0"/>
                <w:sz w:val="20"/>
                <w:szCs w:val="20"/>
              </w:rPr>
              <w:t xml:space="preserve"> </w:t>
            </w:r>
            <w:r w:rsidR="00F57E7B" w:rsidRPr="00656486">
              <w:rPr>
                <w:b/>
                <w:color w:val="0070C0"/>
                <w:sz w:val="20"/>
                <w:szCs w:val="20"/>
              </w:rPr>
              <w:t xml:space="preserve">Carolyn Upshaw-Royal   </w:t>
            </w:r>
            <w:r w:rsidR="00F57E7B" w:rsidRPr="00656486">
              <w:rPr>
                <w:b/>
                <w:color w:val="0070C0"/>
                <w:sz w:val="20"/>
                <w:szCs w:val="20"/>
                <w:u w:val="single"/>
              </w:rPr>
              <w:t>upshawroyal@aol.com</w:t>
            </w:r>
          </w:p>
          <w:p w14:paraId="6D3ABCFC" w14:textId="77777777" w:rsidR="00B57F56" w:rsidRDefault="00307998" w:rsidP="00F812D0">
            <w:pPr>
              <w:rPr>
                <w:sz w:val="20"/>
                <w:szCs w:val="20"/>
              </w:rPr>
            </w:pPr>
            <w:r w:rsidRPr="008E276E">
              <w:rPr>
                <w:b/>
                <w:sz w:val="20"/>
                <w:szCs w:val="20"/>
              </w:rPr>
              <w:t>Services:</w:t>
            </w:r>
            <w:r>
              <w:rPr>
                <w:sz w:val="20"/>
                <w:szCs w:val="20"/>
              </w:rPr>
              <w:t xml:space="preserve">  </w:t>
            </w:r>
          </w:p>
          <w:p w14:paraId="03A34111" w14:textId="77777777" w:rsidR="00B57F56" w:rsidRPr="00CB5613" w:rsidRDefault="00307998" w:rsidP="00B57F56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Dance Program for grades PreK-12 – tap, ballet, hip hop and jazz and</w:t>
            </w:r>
          </w:p>
          <w:p w14:paraId="52E3A80C" w14:textId="4D1D71CE" w:rsidR="00B57F56" w:rsidRPr="00CB5613" w:rsidRDefault="00307998" w:rsidP="00B57F56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Parent Outreach Services inclusive of Emergency Crisis Intervention Assistance, Informational Wo</w:t>
            </w:r>
            <w:r w:rsidR="00B57F56" w:rsidRPr="00CB5613">
              <w:rPr>
                <w:b/>
                <w:sz w:val="20"/>
                <w:szCs w:val="20"/>
              </w:rPr>
              <w:t>rkshops for Parents and Youth),</w:t>
            </w:r>
          </w:p>
          <w:p w14:paraId="352B2E34" w14:textId="77777777" w:rsidR="00307998" w:rsidRPr="00CB5613" w:rsidRDefault="00307998" w:rsidP="00B57F56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Educational and Mentoring Services.</w:t>
            </w:r>
          </w:p>
          <w:p w14:paraId="2D9A4A2C" w14:textId="4B352F8A" w:rsidR="00765209" w:rsidRPr="00CF57C2" w:rsidRDefault="00765209" w:rsidP="00B57F56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 w:rsidRPr="00621961">
              <w:rPr>
                <w:b/>
                <w:sz w:val="20"/>
                <w:szCs w:val="20"/>
              </w:rPr>
              <w:t>Arts</w:t>
            </w:r>
            <w:r w:rsidR="00CB5613" w:rsidRPr="00621961">
              <w:rPr>
                <w:b/>
                <w:sz w:val="20"/>
                <w:szCs w:val="20"/>
              </w:rPr>
              <w:t xml:space="preserve"> and Dance Curriculum added for</w:t>
            </w:r>
            <w:r w:rsidRPr="00621961">
              <w:rPr>
                <w:b/>
                <w:sz w:val="20"/>
                <w:szCs w:val="20"/>
              </w:rPr>
              <w:t xml:space="preserve"> school year 2021-2022</w:t>
            </w:r>
          </w:p>
        </w:tc>
      </w:tr>
      <w:tr w:rsidR="006C3412" w:rsidRPr="00F812D0" w14:paraId="74BD3528" w14:textId="77777777" w:rsidTr="76C0A3FD">
        <w:trPr>
          <w:trHeight w:val="6590"/>
        </w:trPr>
        <w:tc>
          <w:tcPr>
            <w:tcW w:w="2012" w:type="dxa"/>
          </w:tcPr>
          <w:p w14:paraId="60061E4C" w14:textId="77777777" w:rsidR="0069686F" w:rsidRDefault="0069686F" w:rsidP="003E1EDC">
            <w:pPr>
              <w:pStyle w:val="Heading2"/>
              <w:rPr>
                <w:b/>
                <w:sz w:val="24"/>
                <w:szCs w:val="24"/>
              </w:rPr>
            </w:pPr>
          </w:p>
          <w:p w14:paraId="44EAFD9C" w14:textId="77777777" w:rsidR="00DF2FBA" w:rsidRDefault="00DF2FBA" w:rsidP="003E1EDC">
            <w:pPr>
              <w:pStyle w:val="Heading2"/>
              <w:rPr>
                <w:b/>
                <w:sz w:val="24"/>
                <w:szCs w:val="24"/>
              </w:rPr>
            </w:pPr>
          </w:p>
          <w:p w14:paraId="61D79957" w14:textId="77777777" w:rsidR="003F70B2" w:rsidRPr="00621961" w:rsidRDefault="0069686F" w:rsidP="003F70B2">
            <w:pPr>
              <w:pStyle w:val="Heading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3E1EDC" w:rsidRPr="00621961">
              <w:rPr>
                <w:b/>
                <w:sz w:val="24"/>
                <w:szCs w:val="24"/>
              </w:rPr>
              <w:t>North Township</w:t>
            </w:r>
            <w:r w:rsidRPr="00621961">
              <w:rPr>
                <w:b/>
                <w:sz w:val="24"/>
                <w:szCs w:val="24"/>
              </w:rPr>
              <w:t xml:space="preserve"> Trustee Office</w:t>
            </w:r>
          </w:p>
          <w:p w14:paraId="4B94D5A5" w14:textId="77777777" w:rsidR="003F70B2" w:rsidRPr="00621961" w:rsidRDefault="003F70B2" w:rsidP="003F70B2"/>
          <w:p w14:paraId="1BFE0B1D" w14:textId="77777777" w:rsidR="006D412A" w:rsidRPr="006D412A" w:rsidRDefault="003F70B2" w:rsidP="006D412A">
            <w:pPr>
              <w:rPr>
                <w:b/>
                <w:sz w:val="24"/>
                <w:szCs w:val="24"/>
              </w:rPr>
            </w:pPr>
            <w:r w:rsidRPr="00621961">
              <w:rPr>
                <w:b/>
                <w:sz w:val="24"/>
                <w:szCs w:val="24"/>
              </w:rPr>
              <w:t xml:space="preserve"> 219.398.2435</w:t>
            </w:r>
          </w:p>
        </w:tc>
        <w:tc>
          <w:tcPr>
            <w:tcW w:w="7974" w:type="dxa"/>
          </w:tcPr>
          <w:p w14:paraId="3DEEC669" w14:textId="77777777" w:rsidR="0069686F" w:rsidRDefault="0069686F" w:rsidP="00F812D0">
            <w:pPr>
              <w:rPr>
                <w:sz w:val="20"/>
                <w:szCs w:val="20"/>
              </w:rPr>
            </w:pPr>
          </w:p>
          <w:p w14:paraId="072DE763" w14:textId="61A0B28A" w:rsidR="006C3412" w:rsidRPr="00246FCC" w:rsidRDefault="00A70DFA" w:rsidP="002B10A7">
            <w:pPr>
              <w:tabs>
                <w:tab w:val="center" w:pos="387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  <w:r w:rsidR="006C7DDA" w:rsidRPr="00DF2FBA">
              <w:rPr>
                <w:b/>
                <w:sz w:val="20"/>
                <w:szCs w:val="20"/>
              </w:rPr>
              <w:t xml:space="preserve">ontact Person: </w:t>
            </w:r>
            <w:r w:rsidR="006C7DDA" w:rsidRPr="00656486">
              <w:rPr>
                <w:b/>
                <w:color w:val="0070C0"/>
                <w:sz w:val="20"/>
                <w:szCs w:val="20"/>
              </w:rPr>
              <w:t>Christine Vasquez</w:t>
            </w:r>
            <w:r w:rsidR="002B10A7" w:rsidRPr="00656486">
              <w:rPr>
                <w:b/>
                <w:color w:val="0070C0"/>
                <w:sz w:val="20"/>
                <w:szCs w:val="20"/>
              </w:rPr>
              <w:tab/>
              <w:t xml:space="preserve">   </w:t>
            </w:r>
            <w:r w:rsidR="002B10A7" w:rsidRPr="00656486">
              <w:rPr>
                <w:b/>
                <w:color w:val="0070C0"/>
                <w:sz w:val="20"/>
                <w:szCs w:val="20"/>
                <w:u w:val="single"/>
              </w:rPr>
              <w:t>vasquezc@ntto.net</w:t>
            </w:r>
          </w:p>
          <w:p w14:paraId="236B8F3B" w14:textId="77777777" w:rsidR="00B57F56" w:rsidRDefault="00307998" w:rsidP="00F812D0">
            <w:pPr>
              <w:rPr>
                <w:sz w:val="20"/>
                <w:szCs w:val="20"/>
              </w:rPr>
            </w:pPr>
            <w:r w:rsidRPr="008E276E">
              <w:rPr>
                <w:b/>
                <w:sz w:val="20"/>
                <w:szCs w:val="20"/>
              </w:rPr>
              <w:t>Services:</w:t>
            </w:r>
            <w:r>
              <w:rPr>
                <w:sz w:val="20"/>
                <w:szCs w:val="20"/>
              </w:rPr>
              <w:t xml:space="preserve"> </w:t>
            </w:r>
          </w:p>
          <w:p w14:paraId="5A8FA3FE" w14:textId="77777777" w:rsidR="00B57F56" w:rsidRPr="00CB5613" w:rsidRDefault="00307998" w:rsidP="00B57F56">
            <w:pPr>
              <w:pStyle w:val="ListParagraph"/>
              <w:numPr>
                <w:ilvl w:val="0"/>
                <w:numId w:val="5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Food Pantry/Household Items,</w:t>
            </w:r>
          </w:p>
          <w:p w14:paraId="74C32DB3" w14:textId="346C5BCE" w:rsidR="00B57F56" w:rsidRPr="00CB5613" w:rsidRDefault="00307998" w:rsidP="00B57F56">
            <w:pPr>
              <w:pStyle w:val="ListParagraph"/>
              <w:numPr>
                <w:ilvl w:val="0"/>
                <w:numId w:val="5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 xml:space="preserve">Counseling Assistance, </w:t>
            </w:r>
          </w:p>
          <w:p w14:paraId="1C0013A5" w14:textId="77777777" w:rsidR="00B57F56" w:rsidRPr="00CB5613" w:rsidRDefault="00307998" w:rsidP="00B57F56">
            <w:pPr>
              <w:pStyle w:val="ListParagraph"/>
              <w:numPr>
                <w:ilvl w:val="0"/>
                <w:numId w:val="5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 xml:space="preserve">Utilities/Water/Phone, </w:t>
            </w:r>
          </w:p>
          <w:p w14:paraId="1BBBF8E2" w14:textId="77777777" w:rsidR="00B57F56" w:rsidRPr="00CB5613" w:rsidRDefault="00307998" w:rsidP="00B57F56">
            <w:pPr>
              <w:pStyle w:val="ListParagraph"/>
              <w:numPr>
                <w:ilvl w:val="0"/>
                <w:numId w:val="5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Clothing, Infant Formula, Day Care,</w:t>
            </w:r>
          </w:p>
          <w:p w14:paraId="1F6B1053" w14:textId="1A074B87" w:rsidR="00B57F56" w:rsidRPr="00CB5613" w:rsidRDefault="00307998" w:rsidP="00B57F56">
            <w:pPr>
              <w:pStyle w:val="ListParagraph"/>
              <w:numPr>
                <w:ilvl w:val="0"/>
                <w:numId w:val="5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 xml:space="preserve">Education/Training/Employment, </w:t>
            </w:r>
          </w:p>
          <w:p w14:paraId="60220A2C" w14:textId="77777777" w:rsidR="00B57F56" w:rsidRPr="00CB5613" w:rsidRDefault="00307998" w:rsidP="00B57F56">
            <w:pPr>
              <w:pStyle w:val="ListParagraph"/>
              <w:numPr>
                <w:ilvl w:val="0"/>
                <w:numId w:val="5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Gasoline Vouchers,</w:t>
            </w:r>
          </w:p>
          <w:p w14:paraId="6F05C27E" w14:textId="4DB13A53" w:rsidR="00B57F56" w:rsidRPr="00CB5613" w:rsidRDefault="00307998" w:rsidP="00B57F56">
            <w:pPr>
              <w:pStyle w:val="ListParagraph"/>
              <w:numPr>
                <w:ilvl w:val="0"/>
                <w:numId w:val="5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 xml:space="preserve">Domestic Violence/Shelter, </w:t>
            </w:r>
          </w:p>
          <w:p w14:paraId="142855CB" w14:textId="77777777" w:rsidR="00B57F56" w:rsidRPr="00CB5613" w:rsidRDefault="00307998" w:rsidP="00B57F56">
            <w:pPr>
              <w:pStyle w:val="ListParagraph"/>
              <w:numPr>
                <w:ilvl w:val="0"/>
                <w:numId w:val="5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 xml:space="preserve">Prescription Drugs, </w:t>
            </w:r>
          </w:p>
          <w:p w14:paraId="4D08187F" w14:textId="77777777" w:rsidR="00B57F56" w:rsidRPr="00CB5613" w:rsidRDefault="00307998" w:rsidP="00B57F56">
            <w:pPr>
              <w:pStyle w:val="ListParagraph"/>
              <w:numPr>
                <w:ilvl w:val="0"/>
                <w:numId w:val="5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Rent/</w:t>
            </w:r>
            <w:r w:rsidR="003F70B2" w:rsidRPr="00CB5613">
              <w:rPr>
                <w:b/>
                <w:sz w:val="20"/>
                <w:szCs w:val="20"/>
              </w:rPr>
              <w:t>Mortgage</w:t>
            </w:r>
            <w:r w:rsidRPr="00CB5613">
              <w:rPr>
                <w:b/>
                <w:sz w:val="20"/>
                <w:szCs w:val="20"/>
              </w:rPr>
              <w:t>,</w:t>
            </w:r>
          </w:p>
          <w:p w14:paraId="19A57493" w14:textId="72B1A2C1" w:rsidR="00B57F56" w:rsidRPr="00CB5613" w:rsidRDefault="00307998" w:rsidP="00B57F56">
            <w:pPr>
              <w:pStyle w:val="ListParagraph"/>
              <w:numPr>
                <w:ilvl w:val="0"/>
                <w:numId w:val="5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Love Inc. Referrals, St. Vincent DePaul Referrals, Catholic Charities</w:t>
            </w:r>
            <w:r w:rsidR="003E38CA" w:rsidRPr="00CB5613">
              <w:rPr>
                <w:b/>
                <w:sz w:val="20"/>
                <w:szCs w:val="20"/>
              </w:rPr>
              <w:t xml:space="preserve"> Referrals,</w:t>
            </w:r>
          </w:p>
          <w:p w14:paraId="5D257A16" w14:textId="44284263" w:rsidR="00307998" w:rsidRPr="00CB5613" w:rsidRDefault="003E38CA" w:rsidP="00B57F56">
            <w:pPr>
              <w:pStyle w:val="ListParagraph"/>
              <w:numPr>
                <w:ilvl w:val="0"/>
                <w:numId w:val="5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Youth Programs, Transportation and p</w:t>
            </w:r>
            <w:r w:rsidR="00B57F56" w:rsidRPr="00CB5613">
              <w:rPr>
                <w:b/>
                <w:sz w:val="20"/>
                <w:szCs w:val="20"/>
              </w:rPr>
              <w:t>artnerships with community service</w:t>
            </w:r>
            <w:r w:rsidRPr="00CB5613">
              <w:rPr>
                <w:b/>
                <w:sz w:val="20"/>
                <w:szCs w:val="20"/>
              </w:rPr>
              <w:t xml:space="preserve"> providers.</w:t>
            </w:r>
          </w:p>
          <w:p w14:paraId="3656B9AB" w14:textId="16B176BE" w:rsidR="00B57F56" w:rsidRPr="00CB5613" w:rsidRDefault="003E38CA" w:rsidP="00F812D0">
            <w:pPr>
              <w:rPr>
                <w:b/>
                <w:sz w:val="20"/>
                <w:szCs w:val="20"/>
              </w:rPr>
            </w:pPr>
            <w:r w:rsidRPr="008E276E">
              <w:rPr>
                <w:b/>
                <w:sz w:val="20"/>
                <w:szCs w:val="20"/>
              </w:rPr>
              <w:t>Special Programs</w:t>
            </w:r>
            <w:r w:rsidRPr="00CB5613">
              <w:rPr>
                <w:b/>
                <w:sz w:val="20"/>
                <w:szCs w:val="20"/>
              </w:rPr>
              <w:t xml:space="preserve">:  Autism Bracelet, 211 Assistance, Dress </w:t>
            </w:r>
            <w:r w:rsidR="00D87516" w:rsidRPr="00CB5613">
              <w:rPr>
                <w:b/>
                <w:sz w:val="20"/>
                <w:szCs w:val="20"/>
              </w:rPr>
              <w:t>for</w:t>
            </w:r>
            <w:r w:rsidRPr="00CB5613">
              <w:rPr>
                <w:b/>
                <w:sz w:val="20"/>
                <w:szCs w:val="20"/>
              </w:rPr>
              <w:t xml:space="preserve"> Success, Emergency Relief, Employment Opportunities and Parents as Teachers, Burial/Cremation Assistances</w:t>
            </w:r>
          </w:p>
          <w:p w14:paraId="42986D7A" w14:textId="77777777" w:rsidR="00AC6E24" w:rsidRPr="00DF2FBA" w:rsidRDefault="00AC6E24" w:rsidP="00F812D0">
            <w:pPr>
              <w:rPr>
                <w:b/>
                <w:sz w:val="20"/>
                <w:szCs w:val="20"/>
              </w:rPr>
            </w:pPr>
            <w:r w:rsidRPr="00DF2FBA">
              <w:rPr>
                <w:b/>
                <w:sz w:val="20"/>
                <w:szCs w:val="20"/>
              </w:rPr>
              <w:t>Contact Person:  Tavell Grant</w:t>
            </w:r>
            <w:r w:rsidR="002B10A7">
              <w:rPr>
                <w:b/>
                <w:sz w:val="20"/>
                <w:szCs w:val="20"/>
              </w:rPr>
              <w:t xml:space="preserve">   </w:t>
            </w:r>
            <w:r w:rsidR="002B10A7" w:rsidRPr="007C2829">
              <w:rPr>
                <w:b/>
                <w:color w:val="000000"/>
                <w:sz w:val="20"/>
                <w:szCs w:val="20"/>
              </w:rPr>
              <w:t>grantt@ntto.net</w:t>
            </w:r>
          </w:p>
          <w:p w14:paraId="049F31CB" w14:textId="632D5D1B" w:rsidR="003E38CA" w:rsidRPr="00CB5613" w:rsidRDefault="003E38CA" w:rsidP="76C0A3F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C3412" w:rsidRPr="00F812D0" w14:paraId="4F39A4CB" w14:textId="77777777" w:rsidTr="76C0A3FD">
        <w:trPr>
          <w:trHeight w:val="2486"/>
        </w:trPr>
        <w:tc>
          <w:tcPr>
            <w:tcW w:w="2012" w:type="dxa"/>
          </w:tcPr>
          <w:p w14:paraId="53128261" w14:textId="77777777" w:rsidR="00DF2FBA" w:rsidRDefault="00DF2FBA" w:rsidP="003E1EDC">
            <w:pPr>
              <w:pStyle w:val="Heading1"/>
            </w:pPr>
          </w:p>
          <w:p w14:paraId="400F564E" w14:textId="77777777" w:rsidR="00757863" w:rsidRPr="00621961" w:rsidRDefault="003E1EDC" w:rsidP="003E1EDC">
            <w:pPr>
              <w:pStyle w:val="Heading1"/>
            </w:pPr>
            <w:r w:rsidRPr="00621961">
              <w:t>Ready to Soar/Mental Health America</w:t>
            </w:r>
          </w:p>
          <w:p w14:paraId="62486C05" w14:textId="77777777" w:rsidR="003F70B2" w:rsidRPr="00621961" w:rsidRDefault="003F70B2" w:rsidP="003E1EDC">
            <w:pPr>
              <w:pStyle w:val="Heading1"/>
            </w:pPr>
          </w:p>
          <w:p w14:paraId="3EB4D664" w14:textId="77777777" w:rsidR="003F70B2" w:rsidRPr="00621961" w:rsidRDefault="003F70B2" w:rsidP="003E1EDC">
            <w:pPr>
              <w:pStyle w:val="Heading1"/>
            </w:pPr>
            <w:r w:rsidRPr="00621961">
              <w:t>219.228.2572</w:t>
            </w:r>
          </w:p>
          <w:p w14:paraId="7EA2B062" w14:textId="77777777" w:rsidR="003F70B2" w:rsidRDefault="003F70B2" w:rsidP="003E1EDC">
            <w:pPr>
              <w:pStyle w:val="Heading1"/>
            </w:pPr>
            <w:r w:rsidRPr="00621961">
              <w:t>708.466.7546</w:t>
            </w:r>
          </w:p>
          <w:p w14:paraId="4101652C" w14:textId="77777777" w:rsidR="006D412A" w:rsidRDefault="006D412A" w:rsidP="003E1EDC">
            <w:pPr>
              <w:pStyle w:val="Heading1"/>
            </w:pPr>
          </w:p>
          <w:p w14:paraId="4B99056E" w14:textId="77777777" w:rsidR="006D412A" w:rsidRPr="00F812D0" w:rsidRDefault="006D412A" w:rsidP="003E1EDC">
            <w:pPr>
              <w:pStyle w:val="Heading1"/>
            </w:pPr>
          </w:p>
        </w:tc>
        <w:tc>
          <w:tcPr>
            <w:tcW w:w="7974" w:type="dxa"/>
          </w:tcPr>
          <w:p w14:paraId="1299C43A" w14:textId="77777777" w:rsidR="00DF2FBA" w:rsidRDefault="00DF2FBA" w:rsidP="00F812D0">
            <w:pPr>
              <w:rPr>
                <w:b/>
                <w:sz w:val="20"/>
                <w:szCs w:val="20"/>
              </w:rPr>
            </w:pPr>
          </w:p>
          <w:p w14:paraId="771AA1DA" w14:textId="45D1165C" w:rsidR="006C3412" w:rsidRPr="00656486" w:rsidRDefault="006C7DDA" w:rsidP="00F812D0">
            <w:pPr>
              <w:rPr>
                <w:b/>
                <w:sz w:val="20"/>
                <w:szCs w:val="20"/>
              </w:rPr>
            </w:pPr>
            <w:r w:rsidRPr="00DF2FBA">
              <w:rPr>
                <w:b/>
                <w:sz w:val="20"/>
                <w:szCs w:val="20"/>
              </w:rPr>
              <w:t xml:space="preserve">Contact Person: </w:t>
            </w:r>
            <w:r w:rsidRPr="00656486">
              <w:rPr>
                <w:b/>
                <w:color w:val="0070C0"/>
                <w:sz w:val="20"/>
                <w:szCs w:val="20"/>
              </w:rPr>
              <w:t>Michelle Smith</w:t>
            </w:r>
            <w:r w:rsidR="00E6435E" w:rsidRPr="00656486">
              <w:rPr>
                <w:b/>
                <w:color w:val="0070C0"/>
                <w:sz w:val="20"/>
                <w:szCs w:val="20"/>
              </w:rPr>
              <w:t xml:space="preserve"> </w:t>
            </w:r>
            <w:r w:rsidR="009F21EF" w:rsidRPr="00656486">
              <w:rPr>
                <w:b/>
                <w:color w:val="0070C0"/>
                <w:sz w:val="20"/>
                <w:szCs w:val="20"/>
              </w:rPr>
              <w:t xml:space="preserve"> </w:t>
            </w:r>
            <w:r w:rsidR="00656486" w:rsidRPr="00656486">
              <w:rPr>
                <w:b/>
                <w:color w:val="0070C0"/>
                <w:sz w:val="20"/>
                <w:szCs w:val="20"/>
              </w:rPr>
              <w:t xml:space="preserve">      </w:t>
            </w:r>
            <w:r w:rsidR="009F21EF" w:rsidRPr="00656486">
              <w:rPr>
                <w:b/>
                <w:color w:val="0070C0"/>
                <w:sz w:val="20"/>
                <w:szCs w:val="20"/>
              </w:rPr>
              <w:t xml:space="preserve"> </w:t>
            </w:r>
            <w:r w:rsidR="009F21EF" w:rsidRPr="00656486">
              <w:rPr>
                <w:b/>
                <w:color w:val="0070C0"/>
                <w:sz w:val="20"/>
                <w:szCs w:val="20"/>
                <w:u w:val="single"/>
              </w:rPr>
              <w:t>msmith@mhanwi.org</w:t>
            </w:r>
          </w:p>
          <w:p w14:paraId="74C34ED8" w14:textId="77777777" w:rsidR="00B57F56" w:rsidRDefault="003E38CA" w:rsidP="00F812D0">
            <w:pPr>
              <w:rPr>
                <w:sz w:val="20"/>
                <w:szCs w:val="20"/>
              </w:rPr>
            </w:pPr>
            <w:r w:rsidRPr="008E276E">
              <w:rPr>
                <w:b/>
                <w:sz w:val="20"/>
                <w:szCs w:val="20"/>
              </w:rPr>
              <w:t>Services:</w:t>
            </w:r>
            <w:r>
              <w:rPr>
                <w:sz w:val="20"/>
                <w:szCs w:val="20"/>
              </w:rPr>
              <w:t xml:space="preserve">  </w:t>
            </w:r>
          </w:p>
          <w:p w14:paraId="4284C000" w14:textId="77777777" w:rsidR="00B57F56" w:rsidRPr="00CB5613" w:rsidRDefault="003E38CA" w:rsidP="00B57F56">
            <w:pPr>
              <w:pStyle w:val="ListParagraph"/>
              <w:numPr>
                <w:ilvl w:val="0"/>
                <w:numId w:val="6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 xml:space="preserve">Screening and Preparation Services for Preschool students transitioning to kindergarten to ensure that they are academically, physically and socially ready for kindergarten. </w:t>
            </w:r>
          </w:p>
          <w:p w14:paraId="5B5FC737" w14:textId="3CA6BD7D" w:rsidR="003E38CA" w:rsidRPr="00CB5613" w:rsidRDefault="00E6435E" w:rsidP="00B57F56">
            <w:pPr>
              <w:pStyle w:val="ListParagraph"/>
              <w:numPr>
                <w:ilvl w:val="0"/>
                <w:numId w:val="6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Evaluations for academic skills, fine motor skills, gross motor skills, social skills, as well as, kindergarten readiness workshops and homebased services.</w:t>
            </w:r>
          </w:p>
          <w:p w14:paraId="11F64F67" w14:textId="77777777" w:rsidR="00765209" w:rsidRPr="00621961" w:rsidRDefault="00765209" w:rsidP="00B57F56">
            <w:pPr>
              <w:pStyle w:val="ListParagraph"/>
              <w:numPr>
                <w:ilvl w:val="0"/>
                <w:numId w:val="6"/>
              </w:numPr>
              <w:rPr>
                <w:b/>
                <w:sz w:val="20"/>
                <w:szCs w:val="20"/>
              </w:rPr>
            </w:pPr>
            <w:r w:rsidRPr="00621961">
              <w:rPr>
                <w:b/>
                <w:sz w:val="20"/>
                <w:szCs w:val="20"/>
              </w:rPr>
              <w:t>Continued Workshops and Nutrition Classes for Pregnant Youth</w:t>
            </w:r>
          </w:p>
          <w:p w14:paraId="4925AC23" w14:textId="0FCD712C" w:rsidR="00765209" w:rsidRPr="00B57F56" w:rsidRDefault="76C0A3FD" w:rsidP="00B57F56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76C0A3FD">
              <w:rPr>
                <w:b/>
                <w:bCs/>
                <w:sz w:val="20"/>
                <w:szCs w:val="20"/>
              </w:rPr>
              <w:t>Café Work Shops:  Strengthening Families- The Protective Factors Framework (workshops will enhance social emotional supports for SCEC students &amp; families, as well as, provide supports for our SCEC staff</w:t>
            </w:r>
          </w:p>
        </w:tc>
      </w:tr>
      <w:tr w:rsidR="00757863" w:rsidRPr="00F812D0" w14:paraId="6ADB7254" w14:textId="77777777" w:rsidTr="76C0A3FD">
        <w:trPr>
          <w:trHeight w:val="4134"/>
        </w:trPr>
        <w:tc>
          <w:tcPr>
            <w:tcW w:w="2012" w:type="dxa"/>
          </w:tcPr>
          <w:p w14:paraId="70DF9E56" w14:textId="77777777" w:rsidR="00A70DFA" w:rsidRDefault="00A70DFA" w:rsidP="00F812D0">
            <w:pPr>
              <w:pStyle w:val="Heading1"/>
            </w:pPr>
          </w:p>
          <w:p w14:paraId="44E871BC" w14:textId="77777777" w:rsidR="00A70DFA" w:rsidRDefault="00A70DFA" w:rsidP="00F812D0">
            <w:pPr>
              <w:pStyle w:val="Heading1"/>
            </w:pPr>
          </w:p>
          <w:p w14:paraId="7BA1D00E" w14:textId="77777777" w:rsidR="00757863" w:rsidRPr="00621961" w:rsidRDefault="003E1EDC" w:rsidP="00F812D0">
            <w:pPr>
              <w:pStyle w:val="Heading1"/>
            </w:pPr>
            <w:r w:rsidRPr="00621961">
              <w:t>Indiana Parenting Institute</w:t>
            </w:r>
          </w:p>
          <w:p w14:paraId="144A5D23" w14:textId="77777777" w:rsidR="003F70B2" w:rsidRPr="00621961" w:rsidRDefault="003F70B2" w:rsidP="00F812D0">
            <w:pPr>
              <w:pStyle w:val="Heading1"/>
            </w:pPr>
          </w:p>
          <w:p w14:paraId="2D83F7C6" w14:textId="77777777" w:rsidR="003F70B2" w:rsidRPr="00621961" w:rsidRDefault="003F70B2" w:rsidP="00F812D0">
            <w:pPr>
              <w:pStyle w:val="Heading1"/>
            </w:pPr>
            <w:r w:rsidRPr="00621961">
              <w:t>219.886.1111</w:t>
            </w:r>
          </w:p>
          <w:p w14:paraId="56172DD9" w14:textId="77777777" w:rsidR="003F70B2" w:rsidRDefault="003F70B2" w:rsidP="00F812D0">
            <w:pPr>
              <w:pStyle w:val="Heading1"/>
            </w:pPr>
            <w:r w:rsidRPr="00621961">
              <w:t>219.718.9113</w:t>
            </w:r>
          </w:p>
          <w:p w14:paraId="738610EB" w14:textId="77777777" w:rsidR="006C7DDA" w:rsidRPr="00F812D0" w:rsidRDefault="006C7DDA" w:rsidP="00F812D0">
            <w:pPr>
              <w:pStyle w:val="Heading1"/>
            </w:pPr>
          </w:p>
          <w:p w14:paraId="637805D2" w14:textId="77777777" w:rsidR="00886B5E" w:rsidRPr="00F812D0" w:rsidRDefault="00886B5E" w:rsidP="003E1EDC">
            <w:pPr>
              <w:pStyle w:val="Heading2"/>
            </w:pPr>
          </w:p>
        </w:tc>
        <w:tc>
          <w:tcPr>
            <w:tcW w:w="7974" w:type="dxa"/>
          </w:tcPr>
          <w:p w14:paraId="3B7B4B86" w14:textId="5B42EF54" w:rsidR="00A70DFA" w:rsidRPr="00A70DFA" w:rsidRDefault="00A70DFA" w:rsidP="00F812D0">
            <w:pPr>
              <w:rPr>
                <w:b/>
                <w:sz w:val="20"/>
                <w:szCs w:val="20"/>
              </w:rPr>
            </w:pPr>
          </w:p>
          <w:p w14:paraId="5E211450" w14:textId="2A0A9A12" w:rsidR="0041010F" w:rsidRPr="00246FCC" w:rsidRDefault="00084D5D" w:rsidP="00F812D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 Person</w:t>
            </w:r>
            <w:r w:rsidR="0041010F">
              <w:rPr>
                <w:b/>
                <w:sz w:val="20"/>
                <w:szCs w:val="20"/>
              </w:rPr>
              <w:t>(s)</w:t>
            </w:r>
            <w:r>
              <w:rPr>
                <w:b/>
                <w:sz w:val="20"/>
                <w:szCs w:val="20"/>
              </w:rPr>
              <w:t xml:space="preserve">:  </w:t>
            </w:r>
            <w:r w:rsidRPr="00656486">
              <w:rPr>
                <w:b/>
                <w:color w:val="0070C0"/>
                <w:sz w:val="20"/>
                <w:szCs w:val="20"/>
              </w:rPr>
              <w:t>Laura Smith- Wynn</w:t>
            </w:r>
            <w:r w:rsidR="000A6867" w:rsidRPr="00656486">
              <w:rPr>
                <w:b/>
                <w:color w:val="0070C0"/>
                <w:sz w:val="20"/>
                <w:szCs w:val="20"/>
              </w:rPr>
              <w:t xml:space="preserve">   </w:t>
            </w:r>
            <w:r w:rsidR="0041010F" w:rsidRPr="00656486">
              <w:rPr>
                <w:b/>
                <w:color w:val="0070C0"/>
                <w:sz w:val="20"/>
                <w:szCs w:val="20"/>
                <w:u w:val="single"/>
              </w:rPr>
              <w:t>lswynn@indianaparentinginstitute.org</w:t>
            </w:r>
            <w:r w:rsidR="0041010F">
              <w:rPr>
                <w:b/>
                <w:color w:val="000000"/>
                <w:sz w:val="20"/>
                <w:szCs w:val="20"/>
              </w:rPr>
              <w:t xml:space="preserve">                             </w:t>
            </w:r>
          </w:p>
          <w:p w14:paraId="42309B61" w14:textId="77777777" w:rsidR="00FD5879" w:rsidRDefault="00DF7703" w:rsidP="00F812D0">
            <w:pPr>
              <w:rPr>
                <w:sz w:val="20"/>
                <w:szCs w:val="20"/>
              </w:rPr>
            </w:pPr>
            <w:r w:rsidRPr="008E276E">
              <w:rPr>
                <w:b/>
                <w:sz w:val="20"/>
                <w:szCs w:val="20"/>
              </w:rPr>
              <w:t>Services:</w:t>
            </w:r>
            <w:r>
              <w:rPr>
                <w:sz w:val="20"/>
                <w:szCs w:val="20"/>
              </w:rPr>
              <w:t xml:space="preserve"> </w:t>
            </w:r>
          </w:p>
          <w:p w14:paraId="0A0EB872" w14:textId="77777777" w:rsidR="00FD5879" w:rsidRPr="00CB5613" w:rsidRDefault="00DF7703" w:rsidP="00FD5879">
            <w:pPr>
              <w:pStyle w:val="ListParagraph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Parenting Education Classes,</w:t>
            </w:r>
          </w:p>
          <w:p w14:paraId="3A86FA7F" w14:textId="744C8EB9" w:rsidR="00FD5879" w:rsidRPr="00CB5613" w:rsidRDefault="001C1E11" w:rsidP="00FD5879">
            <w:pPr>
              <w:pStyle w:val="ListParagraph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Family Education,</w:t>
            </w:r>
            <w:r w:rsidR="00DF7703" w:rsidRPr="00CB5613">
              <w:rPr>
                <w:b/>
                <w:sz w:val="20"/>
                <w:szCs w:val="20"/>
              </w:rPr>
              <w:t xml:space="preserve"> </w:t>
            </w:r>
          </w:p>
          <w:p w14:paraId="68EB0FE3" w14:textId="77777777" w:rsidR="00FD5879" w:rsidRPr="00CB5613" w:rsidRDefault="00DF7703" w:rsidP="00FD5879">
            <w:pPr>
              <w:pStyle w:val="ListParagraph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Family Management Programs,</w:t>
            </w:r>
          </w:p>
          <w:p w14:paraId="6B1A37B3" w14:textId="73AE590D" w:rsidR="00FD5879" w:rsidRPr="00CB5613" w:rsidRDefault="00DF7703" w:rsidP="00FD5879">
            <w:pPr>
              <w:pStyle w:val="ListParagraph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IPI Support Services,</w:t>
            </w:r>
          </w:p>
          <w:p w14:paraId="134DD480" w14:textId="626B5160" w:rsidR="00FD5879" w:rsidRPr="00CB5613" w:rsidRDefault="005E6F23" w:rsidP="00FD5879">
            <w:pPr>
              <w:pStyle w:val="ListParagraph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Family Life Coaching/Professional Development</w:t>
            </w:r>
          </w:p>
          <w:p w14:paraId="5258A8F0" w14:textId="77777777" w:rsidR="00FD5879" w:rsidRPr="00CB5613" w:rsidRDefault="00DF7703" w:rsidP="00FD5879">
            <w:pPr>
              <w:pStyle w:val="ListParagraph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 xml:space="preserve">Peer Support Network, </w:t>
            </w:r>
          </w:p>
          <w:p w14:paraId="6EA3A63D" w14:textId="03C51621" w:rsidR="0069686F" w:rsidRPr="00CB5613" w:rsidRDefault="2D7C8228" w:rsidP="00F812D0">
            <w:pPr>
              <w:pStyle w:val="ListParagraph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Job Readiness &amp; Entrepreneurship</w:t>
            </w:r>
          </w:p>
          <w:p w14:paraId="49093433" w14:textId="4805D9B9" w:rsidR="0069686F" w:rsidRPr="002B10A7" w:rsidRDefault="2D7C8228" w:rsidP="00F812D0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B5613">
              <w:rPr>
                <w:b/>
                <w:sz w:val="20"/>
                <w:szCs w:val="20"/>
              </w:rPr>
              <w:t>Truancy Program</w:t>
            </w:r>
          </w:p>
        </w:tc>
      </w:tr>
      <w:tr w:rsidR="003E1EDC" w:rsidRPr="00F812D0" w14:paraId="51A0C87A" w14:textId="77777777" w:rsidTr="76C0A3FD">
        <w:trPr>
          <w:trHeight w:val="3954"/>
        </w:trPr>
        <w:tc>
          <w:tcPr>
            <w:tcW w:w="2012" w:type="dxa"/>
          </w:tcPr>
          <w:p w14:paraId="3A0FF5F2" w14:textId="77777777" w:rsidR="000B5DB9" w:rsidRDefault="000B5DB9" w:rsidP="00F812D0">
            <w:pPr>
              <w:pStyle w:val="Heading1"/>
            </w:pPr>
          </w:p>
          <w:p w14:paraId="23F0CC9D" w14:textId="4A9F4E81" w:rsidR="003E1EDC" w:rsidRPr="00621961" w:rsidRDefault="00656486" w:rsidP="00F812D0">
            <w:pPr>
              <w:pStyle w:val="Heading1"/>
            </w:pPr>
            <w:r>
              <w:t>Regional Mental Health/</w:t>
            </w:r>
            <w:proofErr w:type="spellStart"/>
            <w:r w:rsidR="003E1EDC" w:rsidRPr="00621961">
              <w:t>Geminus</w:t>
            </w:r>
            <w:proofErr w:type="spellEnd"/>
            <w:r w:rsidR="003E1EDC" w:rsidRPr="00621961">
              <w:t xml:space="preserve"> Corporation</w:t>
            </w:r>
          </w:p>
          <w:p w14:paraId="610B10A4" w14:textId="138AEE4F" w:rsidR="003F70B2" w:rsidRPr="00621961" w:rsidRDefault="003F70B2" w:rsidP="00F812D0">
            <w:pPr>
              <w:pStyle w:val="Heading1"/>
            </w:pPr>
          </w:p>
          <w:p w14:paraId="1B296FF5" w14:textId="125391C6" w:rsidR="003F70B2" w:rsidRDefault="00646BBB" w:rsidP="00F812D0">
            <w:pPr>
              <w:pStyle w:val="Heading1"/>
            </w:pPr>
            <w:r>
              <w:t>219.670.7175</w:t>
            </w:r>
          </w:p>
          <w:p w14:paraId="2B0C1F4A" w14:textId="3EAF6CA1" w:rsidR="00FE04D6" w:rsidRDefault="00FE04D6" w:rsidP="00F812D0">
            <w:pPr>
              <w:pStyle w:val="Heading1"/>
            </w:pPr>
            <w:r>
              <w:t>219.670.7114</w:t>
            </w:r>
          </w:p>
          <w:p w14:paraId="61829076" w14:textId="77777777" w:rsidR="006C7DDA" w:rsidRDefault="006C7DDA" w:rsidP="00F812D0">
            <w:pPr>
              <w:pStyle w:val="Heading1"/>
            </w:pPr>
          </w:p>
          <w:p w14:paraId="2BA226A1" w14:textId="77777777" w:rsidR="006C7DDA" w:rsidRDefault="006C7DDA" w:rsidP="00F812D0">
            <w:pPr>
              <w:pStyle w:val="Heading1"/>
            </w:pPr>
          </w:p>
        </w:tc>
        <w:tc>
          <w:tcPr>
            <w:tcW w:w="7974" w:type="dxa"/>
          </w:tcPr>
          <w:p w14:paraId="17AD93B2" w14:textId="77777777" w:rsidR="000B5DB9" w:rsidRDefault="000B5DB9" w:rsidP="00F812D0">
            <w:pPr>
              <w:rPr>
                <w:b/>
                <w:sz w:val="20"/>
                <w:szCs w:val="20"/>
              </w:rPr>
            </w:pPr>
          </w:p>
          <w:p w14:paraId="16FCA394" w14:textId="1F4C9550" w:rsidR="001C1E11" w:rsidRDefault="00A70DFA" w:rsidP="76C0A3FD">
            <w:pPr>
              <w:rPr>
                <w:b/>
                <w:color w:val="0070C0"/>
                <w:sz w:val="20"/>
                <w:szCs w:val="20"/>
              </w:rPr>
            </w:pPr>
            <w:r w:rsidRPr="00A70DFA">
              <w:rPr>
                <w:b/>
                <w:sz w:val="20"/>
                <w:szCs w:val="20"/>
              </w:rPr>
              <w:t>Contact Person</w:t>
            </w:r>
            <w:r w:rsidR="0041010F">
              <w:rPr>
                <w:b/>
                <w:sz w:val="20"/>
                <w:szCs w:val="20"/>
              </w:rPr>
              <w:t>(s)</w:t>
            </w:r>
            <w:r w:rsidR="004813B5">
              <w:rPr>
                <w:b/>
                <w:sz w:val="20"/>
                <w:szCs w:val="20"/>
              </w:rPr>
              <w:t>:</w:t>
            </w:r>
            <w:r w:rsidR="00646BBB">
              <w:rPr>
                <w:b/>
                <w:color w:val="0070C0"/>
                <w:sz w:val="20"/>
                <w:szCs w:val="20"/>
              </w:rPr>
              <w:t xml:space="preserve"> Brittany </w:t>
            </w:r>
            <w:proofErr w:type="spellStart"/>
            <w:r w:rsidR="00646BBB">
              <w:rPr>
                <w:b/>
                <w:color w:val="0070C0"/>
                <w:sz w:val="20"/>
                <w:szCs w:val="20"/>
              </w:rPr>
              <w:t>Carebella</w:t>
            </w:r>
            <w:proofErr w:type="spellEnd"/>
            <w:r w:rsidR="00FE04D6">
              <w:rPr>
                <w:b/>
                <w:color w:val="0070C0"/>
                <w:sz w:val="20"/>
                <w:szCs w:val="20"/>
              </w:rPr>
              <w:t>: Program Manager</w:t>
            </w:r>
            <w:r w:rsidR="00646BBB">
              <w:rPr>
                <w:b/>
                <w:color w:val="0070C0"/>
                <w:sz w:val="20"/>
                <w:szCs w:val="20"/>
              </w:rPr>
              <w:t xml:space="preserve"> </w:t>
            </w:r>
            <w:hyperlink r:id="rId10" w:history="1">
              <w:r w:rsidR="008D46A9" w:rsidRPr="00855C55">
                <w:rPr>
                  <w:rStyle w:val="Hyperlink"/>
                  <w:b/>
                  <w:sz w:val="20"/>
                  <w:szCs w:val="20"/>
                </w:rPr>
                <w:t>Brittany.sanetta@geminus.care</w:t>
              </w:r>
            </w:hyperlink>
            <w:r w:rsidR="008D46A9">
              <w:rPr>
                <w:b/>
                <w:color w:val="0070C0"/>
                <w:sz w:val="20"/>
                <w:szCs w:val="20"/>
              </w:rPr>
              <w:t xml:space="preserve"> </w:t>
            </w:r>
          </w:p>
          <w:p w14:paraId="1D1006BE" w14:textId="789F4CD5" w:rsidR="00FE04D6" w:rsidRPr="00646BBB" w:rsidRDefault="00FE04D6" w:rsidP="76C0A3FD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 xml:space="preserve">Crystal Armstrong: Program </w:t>
            </w:r>
            <w:proofErr w:type="gramStart"/>
            <w:r>
              <w:rPr>
                <w:b/>
                <w:color w:val="0070C0"/>
                <w:sz w:val="20"/>
                <w:szCs w:val="20"/>
              </w:rPr>
              <w:t xml:space="preserve">Supervisor  </w:t>
            </w:r>
            <w:proofErr w:type="spellStart"/>
            <w:r>
              <w:rPr>
                <w:b/>
                <w:color w:val="0070C0"/>
                <w:sz w:val="20"/>
                <w:szCs w:val="20"/>
              </w:rPr>
              <w:t>crystal.armstrong@geminus.care</w:t>
            </w:r>
            <w:proofErr w:type="spellEnd"/>
            <w:proofErr w:type="gramEnd"/>
          </w:p>
          <w:p w14:paraId="597DB77B" w14:textId="4F03E806" w:rsidR="001C1E11" w:rsidRDefault="76C0A3FD" w:rsidP="76C0A3FD">
            <w:pPr>
              <w:rPr>
                <w:sz w:val="20"/>
                <w:szCs w:val="20"/>
              </w:rPr>
            </w:pPr>
            <w:r w:rsidRPr="76C0A3FD">
              <w:rPr>
                <w:b/>
                <w:bCs/>
                <w:sz w:val="20"/>
                <w:szCs w:val="20"/>
              </w:rPr>
              <w:t>Services:</w:t>
            </w:r>
            <w:r w:rsidRPr="76C0A3FD">
              <w:rPr>
                <w:sz w:val="20"/>
                <w:szCs w:val="20"/>
              </w:rPr>
              <w:t xml:space="preserve">  </w:t>
            </w:r>
            <w:r w:rsidRPr="76C0A3FD">
              <w:rPr>
                <w:b/>
                <w:bCs/>
                <w:sz w:val="20"/>
                <w:szCs w:val="20"/>
              </w:rPr>
              <w:t>Family Services/Community Partners</w:t>
            </w:r>
            <w:r w:rsidRPr="76C0A3FD">
              <w:rPr>
                <w:sz w:val="20"/>
                <w:szCs w:val="20"/>
              </w:rPr>
              <w:t xml:space="preserve"> </w:t>
            </w:r>
          </w:p>
          <w:p w14:paraId="630622BF" w14:textId="77777777" w:rsidR="00FD5879" w:rsidRPr="00ED0C96" w:rsidRDefault="001C1E11" w:rsidP="00FD5879">
            <w:pPr>
              <w:pStyle w:val="ListParagraph"/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 w:rsidRPr="00ED0C96">
              <w:rPr>
                <w:b/>
                <w:sz w:val="20"/>
                <w:szCs w:val="20"/>
              </w:rPr>
              <w:t xml:space="preserve">Family Needs Assessment to address the individual needs of each family inclusive of counseling </w:t>
            </w:r>
            <w:r w:rsidR="00A70DFA" w:rsidRPr="00ED0C96">
              <w:rPr>
                <w:b/>
                <w:sz w:val="20"/>
                <w:szCs w:val="20"/>
              </w:rPr>
              <w:t>services,</w:t>
            </w:r>
          </w:p>
          <w:p w14:paraId="7DD7D8CC" w14:textId="5B278724" w:rsidR="00FD5879" w:rsidRPr="00ED0C96" w:rsidRDefault="002A3EBE" w:rsidP="00FD5879">
            <w:pPr>
              <w:pStyle w:val="ListParagraph"/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Housing A</w:t>
            </w:r>
            <w:r w:rsidR="001C1E11" w:rsidRPr="00ED0C96">
              <w:rPr>
                <w:b/>
                <w:sz w:val="20"/>
                <w:szCs w:val="20"/>
              </w:rPr>
              <w:t xml:space="preserve">ssistance, </w:t>
            </w:r>
          </w:p>
          <w:p w14:paraId="203CED3E" w14:textId="083871DB" w:rsidR="00FD5879" w:rsidRPr="00ED0C96" w:rsidRDefault="002A3EBE" w:rsidP="00FD5879">
            <w:pPr>
              <w:pStyle w:val="ListParagraph"/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Substance Abuse S</w:t>
            </w:r>
            <w:r w:rsidR="001C1E11" w:rsidRPr="00ED0C96">
              <w:rPr>
                <w:b/>
                <w:sz w:val="20"/>
                <w:szCs w:val="20"/>
              </w:rPr>
              <w:t>ervices,</w:t>
            </w:r>
          </w:p>
          <w:p w14:paraId="3701EF00" w14:textId="02DFC9F7" w:rsidR="00FD5879" w:rsidRPr="00ED0C96" w:rsidRDefault="002A3EBE" w:rsidP="00FD5879">
            <w:pPr>
              <w:pStyle w:val="ListParagraph"/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="001C1E11" w:rsidRPr="00ED0C96">
              <w:rPr>
                <w:b/>
                <w:sz w:val="20"/>
                <w:szCs w:val="20"/>
              </w:rPr>
              <w:t xml:space="preserve">ransportation, </w:t>
            </w:r>
          </w:p>
          <w:p w14:paraId="0FE3B3EB" w14:textId="52123497" w:rsidR="00FD5879" w:rsidRPr="00ED0C96" w:rsidRDefault="002A3EBE" w:rsidP="00FD5879">
            <w:pPr>
              <w:pStyle w:val="ListParagraph"/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Employment A</w:t>
            </w:r>
            <w:r w:rsidR="001C1E11" w:rsidRPr="00ED0C96">
              <w:rPr>
                <w:b/>
                <w:sz w:val="20"/>
                <w:szCs w:val="20"/>
              </w:rPr>
              <w:t>ssistance,</w:t>
            </w:r>
          </w:p>
          <w:p w14:paraId="752CCE9B" w14:textId="2E2163D4" w:rsidR="00FD5879" w:rsidRPr="00ED0C96" w:rsidRDefault="00250852" w:rsidP="00FD5879">
            <w:pPr>
              <w:pStyle w:val="ListParagraph"/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Parenting Classes,</w:t>
            </w:r>
          </w:p>
          <w:p w14:paraId="173B5069" w14:textId="47D0BF56" w:rsidR="001C1E11" w:rsidRPr="00ED0C96" w:rsidRDefault="00250852" w:rsidP="00FD5879">
            <w:pPr>
              <w:pStyle w:val="ListParagraph"/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Homebased services, Case Management, Mentoring-Volunteer P</w:t>
            </w:r>
            <w:r w:rsidR="00D46885" w:rsidRPr="00ED0C96">
              <w:rPr>
                <w:b/>
                <w:sz w:val="20"/>
                <w:szCs w:val="20"/>
              </w:rPr>
              <w:t>rogram</w:t>
            </w:r>
          </w:p>
          <w:p w14:paraId="052CC8C2" w14:textId="77777777" w:rsidR="00FD5879" w:rsidRDefault="001C1E11" w:rsidP="00F812D0">
            <w:pPr>
              <w:rPr>
                <w:sz w:val="20"/>
                <w:szCs w:val="20"/>
              </w:rPr>
            </w:pPr>
            <w:r w:rsidRPr="008E276E">
              <w:rPr>
                <w:b/>
                <w:sz w:val="20"/>
                <w:szCs w:val="20"/>
              </w:rPr>
              <w:t>Services:</w:t>
            </w:r>
            <w:r>
              <w:rPr>
                <w:sz w:val="20"/>
                <w:szCs w:val="20"/>
              </w:rPr>
              <w:t xml:space="preserve"> </w:t>
            </w:r>
          </w:p>
          <w:p w14:paraId="3BF59C0B" w14:textId="77777777" w:rsidR="00FD5879" w:rsidRPr="00ED0C96" w:rsidRDefault="001C1E11" w:rsidP="00FD5879">
            <w:pPr>
              <w:pStyle w:val="ListParagraph"/>
              <w:numPr>
                <w:ilvl w:val="0"/>
                <w:numId w:val="9"/>
              </w:numPr>
              <w:rPr>
                <w:b/>
                <w:sz w:val="20"/>
                <w:szCs w:val="20"/>
              </w:rPr>
            </w:pPr>
            <w:r w:rsidRPr="00ED0C96">
              <w:rPr>
                <w:b/>
                <w:sz w:val="20"/>
                <w:szCs w:val="20"/>
              </w:rPr>
              <w:t xml:space="preserve">Real Fathers Initiative – counseling </w:t>
            </w:r>
            <w:r w:rsidR="00D46885" w:rsidRPr="00ED0C96">
              <w:rPr>
                <w:b/>
                <w:sz w:val="20"/>
                <w:szCs w:val="20"/>
              </w:rPr>
              <w:t xml:space="preserve">services, </w:t>
            </w:r>
          </w:p>
          <w:p w14:paraId="250484DD" w14:textId="24E8AC2C" w:rsidR="00FD5879" w:rsidRPr="00ED0C96" w:rsidRDefault="00250852" w:rsidP="00FD5879">
            <w:pPr>
              <w:pStyle w:val="ListParagraph"/>
              <w:numPr>
                <w:ilvl w:val="0"/>
                <w:numId w:val="9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  <w:r w:rsidR="00D46885" w:rsidRPr="00ED0C96">
              <w:rPr>
                <w:b/>
                <w:sz w:val="20"/>
                <w:szCs w:val="20"/>
              </w:rPr>
              <w:t xml:space="preserve">ducational, </w:t>
            </w:r>
            <w:r>
              <w:rPr>
                <w:b/>
                <w:sz w:val="20"/>
                <w:szCs w:val="20"/>
              </w:rPr>
              <w:t>V</w:t>
            </w:r>
            <w:r w:rsidR="001C1E11" w:rsidRPr="00ED0C96">
              <w:rPr>
                <w:b/>
                <w:sz w:val="20"/>
                <w:szCs w:val="20"/>
              </w:rPr>
              <w:t>ocational</w:t>
            </w:r>
            <w:r>
              <w:rPr>
                <w:b/>
                <w:sz w:val="20"/>
                <w:szCs w:val="20"/>
              </w:rPr>
              <w:t xml:space="preserve"> and Family-Planning C</w:t>
            </w:r>
            <w:r w:rsidR="00D46885" w:rsidRPr="00ED0C96">
              <w:rPr>
                <w:b/>
                <w:sz w:val="20"/>
                <w:szCs w:val="20"/>
              </w:rPr>
              <w:t>ounseling,</w:t>
            </w:r>
          </w:p>
          <w:p w14:paraId="689049FB" w14:textId="184B036A" w:rsidR="00FD5879" w:rsidRPr="00ED0C96" w:rsidRDefault="00250852" w:rsidP="00FD5879">
            <w:pPr>
              <w:pStyle w:val="ListParagraph"/>
              <w:numPr>
                <w:ilvl w:val="0"/>
                <w:numId w:val="9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</w:t>
            </w:r>
            <w:r w:rsidR="00D46885" w:rsidRPr="00ED0C96">
              <w:rPr>
                <w:b/>
                <w:sz w:val="20"/>
                <w:szCs w:val="20"/>
              </w:rPr>
              <w:t xml:space="preserve">entoring, </w:t>
            </w:r>
          </w:p>
          <w:p w14:paraId="778168F6" w14:textId="79DD434D" w:rsidR="00FD5879" w:rsidRPr="00ED0C96" w:rsidRDefault="00250852" w:rsidP="00FD5879">
            <w:pPr>
              <w:pStyle w:val="ListParagraph"/>
              <w:numPr>
                <w:ilvl w:val="0"/>
                <w:numId w:val="9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Establishing P</w:t>
            </w:r>
            <w:r w:rsidR="00D46885" w:rsidRPr="00ED0C96">
              <w:rPr>
                <w:b/>
                <w:sz w:val="20"/>
                <w:szCs w:val="20"/>
              </w:rPr>
              <w:t xml:space="preserve">aternity, </w:t>
            </w:r>
          </w:p>
          <w:p w14:paraId="01CBBE82" w14:textId="77777777" w:rsidR="001C1E11" w:rsidRPr="00ED0C96" w:rsidRDefault="00D46885" w:rsidP="00FD5879">
            <w:pPr>
              <w:pStyle w:val="ListParagraph"/>
              <w:numPr>
                <w:ilvl w:val="0"/>
                <w:numId w:val="9"/>
              </w:numPr>
              <w:rPr>
                <w:b/>
                <w:sz w:val="20"/>
                <w:szCs w:val="20"/>
              </w:rPr>
            </w:pPr>
            <w:r w:rsidRPr="00ED0C96">
              <w:rPr>
                <w:b/>
                <w:sz w:val="20"/>
                <w:szCs w:val="20"/>
              </w:rPr>
              <w:t>Support Groups.</w:t>
            </w:r>
          </w:p>
          <w:p w14:paraId="4CFCBE32" w14:textId="77777777" w:rsidR="00FD5879" w:rsidRDefault="002C43FA" w:rsidP="00F812D0">
            <w:pPr>
              <w:rPr>
                <w:sz w:val="20"/>
                <w:szCs w:val="20"/>
              </w:rPr>
            </w:pPr>
            <w:r w:rsidRPr="008E276E">
              <w:rPr>
                <w:b/>
                <w:sz w:val="20"/>
                <w:szCs w:val="20"/>
              </w:rPr>
              <w:t>Truancy Program:</w:t>
            </w:r>
            <w:r>
              <w:rPr>
                <w:sz w:val="20"/>
                <w:szCs w:val="20"/>
              </w:rPr>
              <w:t xml:space="preserve">  </w:t>
            </w:r>
          </w:p>
          <w:p w14:paraId="2BB6EA2D" w14:textId="77777777" w:rsidR="002C43FA" w:rsidRPr="00ED0C96" w:rsidRDefault="002C43FA" w:rsidP="00FD5879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 w:rsidRPr="00ED0C96">
              <w:rPr>
                <w:b/>
                <w:sz w:val="20"/>
                <w:szCs w:val="20"/>
              </w:rPr>
              <w:t>Services inclusive of the services rendered for Community Partners and Real Fathers Initiative.</w:t>
            </w:r>
          </w:p>
        </w:tc>
      </w:tr>
      <w:tr w:rsidR="003E1EDC" w:rsidRPr="00F812D0" w14:paraId="74D1CF38" w14:textId="77777777" w:rsidTr="76C0A3FD">
        <w:trPr>
          <w:trHeight w:val="1333"/>
        </w:trPr>
        <w:tc>
          <w:tcPr>
            <w:tcW w:w="2012" w:type="dxa"/>
          </w:tcPr>
          <w:p w14:paraId="4C97E0FF" w14:textId="77777777" w:rsidR="006C7DDA" w:rsidRDefault="00FE04D6" w:rsidP="00FE04D6">
            <w:pPr>
              <w:pStyle w:val="Heading1"/>
            </w:pPr>
            <w:r w:rsidRPr="00FE04D6">
              <w:t xml:space="preserve">Trio </w:t>
            </w:r>
            <w:r>
              <w:t>Talent Search at Purdue Northwest</w:t>
            </w:r>
          </w:p>
          <w:p w14:paraId="653637CD" w14:textId="77777777" w:rsidR="00FE04D6" w:rsidRPr="002915BB" w:rsidRDefault="00FE04D6" w:rsidP="00FE04D6">
            <w:pPr>
              <w:pStyle w:val="Heading1"/>
            </w:pPr>
            <w:r w:rsidRPr="002915BB">
              <w:t>219. 989.2460 (Office)</w:t>
            </w:r>
          </w:p>
          <w:p w14:paraId="2082DFC8" w14:textId="77777777" w:rsidR="00FE04D6" w:rsidRPr="002915BB" w:rsidRDefault="00FE04D6" w:rsidP="00FE04D6">
            <w:pPr>
              <w:pStyle w:val="Heading1"/>
            </w:pPr>
            <w:r w:rsidRPr="002915BB">
              <w:t>219.989.2298</w:t>
            </w:r>
          </w:p>
          <w:p w14:paraId="6B76D7E4" w14:textId="77777777" w:rsidR="00FE04D6" w:rsidRPr="002915BB" w:rsidRDefault="00FE04D6" w:rsidP="00FE04D6">
            <w:pPr>
              <w:pStyle w:val="Heading1"/>
            </w:pPr>
            <w:r w:rsidRPr="002915BB">
              <w:t>(Office Line)</w:t>
            </w:r>
          </w:p>
          <w:p w14:paraId="0F985A6C" w14:textId="77777777" w:rsidR="00FE04D6" w:rsidRPr="002915BB" w:rsidRDefault="00FE04D6" w:rsidP="00FE04D6">
            <w:pPr>
              <w:pStyle w:val="Heading1"/>
            </w:pPr>
            <w:r w:rsidRPr="002915BB">
              <w:t>219.989.2151</w:t>
            </w:r>
          </w:p>
          <w:p w14:paraId="1231BE67" w14:textId="34A38E70" w:rsidR="00FE04D6" w:rsidRPr="00150A74" w:rsidRDefault="00FE04D6" w:rsidP="00FE04D6">
            <w:pPr>
              <w:pStyle w:val="Heading1"/>
              <w:rPr>
                <w:highlight w:val="yellow"/>
              </w:rPr>
            </w:pPr>
            <w:r w:rsidRPr="002915BB">
              <w:t>(Office)</w:t>
            </w:r>
          </w:p>
        </w:tc>
        <w:tc>
          <w:tcPr>
            <w:tcW w:w="7974" w:type="dxa"/>
          </w:tcPr>
          <w:p w14:paraId="56CD72DE" w14:textId="1ADF77BE" w:rsidR="00FE04D6" w:rsidRDefault="00FE04D6" w:rsidP="00FE04D6">
            <w:pPr>
              <w:rPr>
                <w:rFonts w:ascii="Segoe UI" w:eastAsia="Times New Roman" w:hAnsi="Segoe UI" w:cs="Segoe UI"/>
                <w:b/>
                <w:color w:val="00B0F0"/>
                <w:sz w:val="20"/>
                <w:szCs w:val="20"/>
              </w:rPr>
            </w:pPr>
            <w:r w:rsidRPr="00FE04D6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  <w:t xml:space="preserve">Contact Person(s): </w:t>
            </w:r>
            <w:proofErr w:type="spellStart"/>
            <w:r w:rsidRPr="00FE04D6">
              <w:rPr>
                <w:rFonts w:ascii="Segoe UI" w:eastAsia="Times New Roman" w:hAnsi="Segoe UI" w:cs="Segoe UI"/>
                <w:b/>
                <w:color w:val="00B0F0"/>
                <w:sz w:val="20"/>
                <w:szCs w:val="20"/>
              </w:rPr>
              <w:t>Letise</w:t>
            </w:r>
            <w:proofErr w:type="spellEnd"/>
            <w:r w:rsidRPr="00FE04D6">
              <w:rPr>
                <w:rFonts w:ascii="Segoe UI" w:eastAsia="Times New Roman" w:hAnsi="Segoe UI" w:cs="Segoe UI"/>
                <w:b/>
                <w:color w:val="00B0F0"/>
                <w:sz w:val="20"/>
                <w:szCs w:val="20"/>
              </w:rPr>
              <w:t xml:space="preserve"> Jenkins  </w:t>
            </w:r>
            <w:hyperlink r:id="rId11" w:history="1">
              <w:r w:rsidRPr="00340FE7">
                <w:rPr>
                  <w:rStyle w:val="Hyperlink"/>
                  <w:rFonts w:ascii="Segoe UI" w:eastAsia="Times New Roman" w:hAnsi="Segoe UI" w:cs="Segoe UI"/>
                  <w:b/>
                  <w:color w:val="00B0F0"/>
                  <w:sz w:val="20"/>
                  <w:szCs w:val="20"/>
                </w:rPr>
                <w:t>jenki193@PWN.edu</w:t>
              </w:r>
            </w:hyperlink>
            <w:r w:rsidRPr="00340FE7">
              <w:rPr>
                <w:rFonts w:ascii="Segoe UI" w:eastAsia="Times New Roman" w:hAnsi="Segoe UI" w:cs="Segoe UI"/>
                <w:b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  <w:t xml:space="preserve">  </w:t>
            </w:r>
            <w:r w:rsidRPr="00FE04D6">
              <w:rPr>
                <w:rFonts w:ascii="Segoe UI" w:eastAsia="Times New Roman" w:hAnsi="Segoe UI" w:cs="Segoe UI"/>
                <w:b/>
                <w:color w:val="00B0F0"/>
                <w:sz w:val="20"/>
                <w:szCs w:val="20"/>
              </w:rPr>
              <w:t xml:space="preserve">Felicia </w:t>
            </w:r>
            <w:proofErr w:type="spellStart"/>
            <w:r w:rsidRPr="00FE04D6">
              <w:rPr>
                <w:rFonts w:ascii="Segoe UI" w:eastAsia="Times New Roman" w:hAnsi="Segoe UI" w:cs="Segoe UI"/>
                <w:b/>
                <w:color w:val="00B0F0"/>
                <w:sz w:val="20"/>
                <w:szCs w:val="20"/>
              </w:rPr>
              <w:t>Maholmes</w:t>
            </w:r>
            <w:proofErr w:type="spellEnd"/>
            <w:r w:rsidRPr="00FE04D6">
              <w:rPr>
                <w:rFonts w:ascii="Segoe UI" w:eastAsia="Times New Roman" w:hAnsi="Segoe UI" w:cs="Segoe UI"/>
                <w:b/>
                <w:color w:val="00B0F0"/>
                <w:sz w:val="20"/>
                <w:szCs w:val="20"/>
              </w:rPr>
              <w:t xml:space="preserve"> </w:t>
            </w:r>
            <w:hyperlink r:id="rId12" w:history="1">
              <w:r w:rsidR="002915BB" w:rsidRPr="002915BB">
                <w:rPr>
                  <w:rStyle w:val="Hyperlink"/>
                  <w:rFonts w:ascii="Segoe UI" w:eastAsia="Times New Roman" w:hAnsi="Segoe UI" w:cs="Segoe UI"/>
                  <w:b/>
                  <w:color w:val="00B0F0"/>
                  <w:sz w:val="20"/>
                  <w:szCs w:val="20"/>
                </w:rPr>
                <w:t>fmaholme@pnw.edu</w:t>
              </w:r>
            </w:hyperlink>
          </w:p>
          <w:p w14:paraId="2C3E92BE" w14:textId="77777777" w:rsidR="00340FE7" w:rsidRPr="002915BB" w:rsidRDefault="00340FE7" w:rsidP="00340FE7">
            <w:pPr>
              <w:pStyle w:val="ListParagraph"/>
              <w:numPr>
                <w:ilvl w:val="0"/>
                <w:numId w:val="10"/>
              </w:numPr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</w:pPr>
            <w:r w:rsidRPr="002915BB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  <w:t>Academic, financial, career and personal counseling</w:t>
            </w:r>
          </w:p>
          <w:p w14:paraId="294C2522" w14:textId="77777777" w:rsidR="00340FE7" w:rsidRPr="002915BB" w:rsidRDefault="00340FE7" w:rsidP="00340FE7">
            <w:pPr>
              <w:pStyle w:val="ListParagraph"/>
              <w:numPr>
                <w:ilvl w:val="0"/>
                <w:numId w:val="10"/>
              </w:numPr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</w:pPr>
            <w:r w:rsidRPr="002915BB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  <w:t>Advice about entry or re-entry to secondary or post-secondary programs</w:t>
            </w:r>
          </w:p>
          <w:p w14:paraId="2A0D4AB1" w14:textId="77777777" w:rsidR="00340FE7" w:rsidRPr="002915BB" w:rsidRDefault="00340FE7" w:rsidP="00340FE7">
            <w:pPr>
              <w:pStyle w:val="ListParagraph"/>
              <w:numPr>
                <w:ilvl w:val="0"/>
                <w:numId w:val="10"/>
              </w:numPr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</w:pPr>
            <w:r w:rsidRPr="002915BB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  <w:t>Career exploration and aptitude assessment</w:t>
            </w:r>
          </w:p>
          <w:p w14:paraId="4C18B357" w14:textId="77777777" w:rsidR="00340FE7" w:rsidRPr="002915BB" w:rsidRDefault="00340FE7" w:rsidP="00340FE7">
            <w:pPr>
              <w:pStyle w:val="ListParagraph"/>
              <w:numPr>
                <w:ilvl w:val="0"/>
                <w:numId w:val="10"/>
              </w:numPr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</w:pPr>
            <w:r w:rsidRPr="002915BB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  <w:t>Referrals for tutoring services</w:t>
            </w:r>
          </w:p>
          <w:p w14:paraId="473C4D8D" w14:textId="77777777" w:rsidR="00340FE7" w:rsidRPr="002915BB" w:rsidRDefault="00340FE7" w:rsidP="00340FE7">
            <w:pPr>
              <w:pStyle w:val="ListParagraph"/>
              <w:numPr>
                <w:ilvl w:val="0"/>
                <w:numId w:val="10"/>
              </w:numPr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</w:pPr>
            <w:r w:rsidRPr="002915BB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  <w:t>Information on post-secondary education</w:t>
            </w:r>
          </w:p>
          <w:p w14:paraId="655445B5" w14:textId="77777777" w:rsidR="00340FE7" w:rsidRPr="002915BB" w:rsidRDefault="00340FE7" w:rsidP="00340FE7">
            <w:pPr>
              <w:pStyle w:val="ListParagraph"/>
              <w:numPr>
                <w:ilvl w:val="0"/>
                <w:numId w:val="10"/>
              </w:numPr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</w:pPr>
            <w:r w:rsidRPr="002915BB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  <w:t>Exposure to college campuses/ college tours</w:t>
            </w:r>
          </w:p>
          <w:p w14:paraId="38A4BC96" w14:textId="019F7DE2" w:rsidR="00340FE7" w:rsidRPr="002915BB" w:rsidRDefault="00340FE7" w:rsidP="00340FE7">
            <w:pPr>
              <w:pStyle w:val="ListParagraph"/>
              <w:numPr>
                <w:ilvl w:val="0"/>
                <w:numId w:val="10"/>
              </w:numPr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</w:pPr>
            <w:r w:rsidRPr="002915BB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  <w:t>Information on student financial</w:t>
            </w:r>
            <w:r w:rsidR="002915BB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  <w:t xml:space="preserve"> </w:t>
            </w:r>
            <w:r w:rsidRPr="002915BB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  <w:t>assistance/ Workshops</w:t>
            </w:r>
          </w:p>
          <w:p w14:paraId="4C48B00F" w14:textId="77777777" w:rsidR="00340FE7" w:rsidRPr="002915BB" w:rsidRDefault="00340FE7" w:rsidP="00340FE7">
            <w:pPr>
              <w:pStyle w:val="ListParagraph"/>
              <w:numPr>
                <w:ilvl w:val="0"/>
                <w:numId w:val="10"/>
              </w:numPr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</w:pPr>
            <w:r w:rsidRPr="002915BB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  <w:t>Assistance in completing college admissions and financial aid applications</w:t>
            </w:r>
          </w:p>
          <w:p w14:paraId="681C1C32" w14:textId="77777777" w:rsidR="00340FE7" w:rsidRPr="002915BB" w:rsidRDefault="00340FE7" w:rsidP="00340FE7">
            <w:pPr>
              <w:pStyle w:val="ListParagraph"/>
              <w:numPr>
                <w:ilvl w:val="0"/>
                <w:numId w:val="10"/>
              </w:numPr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</w:pPr>
            <w:r w:rsidRPr="002915BB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  <w:t>Assistance in preparing for college entrance exams</w:t>
            </w:r>
          </w:p>
          <w:p w14:paraId="7196D064" w14:textId="11DC11E9" w:rsidR="00340FE7" w:rsidRPr="00340FE7" w:rsidRDefault="00340FE7" w:rsidP="00340FE7">
            <w:pPr>
              <w:pStyle w:val="ListParagraph"/>
              <w:numPr>
                <w:ilvl w:val="0"/>
                <w:numId w:val="10"/>
              </w:numPr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  <w:highlight w:val="yellow"/>
              </w:rPr>
            </w:pPr>
            <w:r w:rsidRPr="002915BB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</w:rPr>
              <w:t>Workshops for the families of participants</w:t>
            </w:r>
          </w:p>
        </w:tc>
      </w:tr>
      <w:tr w:rsidR="003E1EDC" w:rsidRPr="00F812D0" w14:paraId="69BDDDEA" w14:textId="77777777" w:rsidTr="76C0A3FD">
        <w:trPr>
          <w:trHeight w:val="2371"/>
        </w:trPr>
        <w:tc>
          <w:tcPr>
            <w:tcW w:w="2012" w:type="dxa"/>
          </w:tcPr>
          <w:p w14:paraId="34FF1C98" w14:textId="77777777" w:rsidR="00DF2FBA" w:rsidRDefault="00DF2FBA" w:rsidP="00F812D0">
            <w:pPr>
              <w:pStyle w:val="Heading1"/>
            </w:pPr>
          </w:p>
          <w:p w14:paraId="2FA3D238" w14:textId="77777777" w:rsidR="006C7DDA" w:rsidRDefault="008D46A9" w:rsidP="007C4AC4">
            <w:pPr>
              <w:pStyle w:val="Heading1"/>
            </w:pPr>
            <w:r>
              <w:t xml:space="preserve">Wiser Source </w:t>
            </w:r>
          </w:p>
          <w:p w14:paraId="48A21919" w14:textId="06110C31" w:rsidR="008D46A9" w:rsidRDefault="008D46A9" w:rsidP="007C4AC4">
            <w:pPr>
              <w:pStyle w:val="Heading1"/>
            </w:pPr>
            <w:r>
              <w:t>219.292.4546</w:t>
            </w:r>
          </w:p>
        </w:tc>
        <w:tc>
          <w:tcPr>
            <w:tcW w:w="7974" w:type="dxa"/>
          </w:tcPr>
          <w:p w14:paraId="5DA1E975" w14:textId="23A3DE10" w:rsidR="007C2829" w:rsidRDefault="008D46A9" w:rsidP="007C4AC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Contact Person:  </w:t>
            </w:r>
            <w:r w:rsidRPr="008D46A9">
              <w:rPr>
                <w:b/>
                <w:color w:val="00B0F0"/>
                <w:sz w:val="20"/>
                <w:szCs w:val="20"/>
              </w:rPr>
              <w:t xml:space="preserve">Kimberly Walker </w:t>
            </w:r>
            <w:hyperlink r:id="rId13" w:history="1">
              <w:r w:rsidRPr="008D46A9">
                <w:rPr>
                  <w:rStyle w:val="Hyperlink"/>
                  <w:b/>
                  <w:color w:val="00B0F0"/>
                  <w:sz w:val="20"/>
                  <w:szCs w:val="20"/>
                </w:rPr>
                <w:t>wisersourcellc@gmail.com</w:t>
              </w:r>
            </w:hyperlink>
          </w:p>
          <w:p w14:paraId="119D876E" w14:textId="77777777" w:rsidR="008D46A9" w:rsidRDefault="008D46A9" w:rsidP="007C4AC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Services:</w:t>
            </w:r>
          </w:p>
          <w:p w14:paraId="204033D8" w14:textId="77777777" w:rsidR="008D46A9" w:rsidRDefault="008D46A9" w:rsidP="008D46A9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Individual, group and family therapy</w:t>
            </w:r>
          </w:p>
          <w:p w14:paraId="3D2A86FF" w14:textId="77777777" w:rsidR="008D46A9" w:rsidRDefault="008D46A9" w:rsidP="008D46A9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Crisis intervention</w:t>
            </w:r>
          </w:p>
          <w:p w14:paraId="0AD9C6F4" w14:textId="796AFF3B" w:rsidR="008D46A9" w:rsidRPr="008D46A9" w:rsidRDefault="008D46A9" w:rsidP="008D46A9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School- based therapy</w:t>
            </w:r>
          </w:p>
        </w:tc>
      </w:tr>
      <w:tr w:rsidR="000B5DB9" w:rsidRPr="00F812D0" w14:paraId="173E1400" w14:textId="77777777" w:rsidTr="76C0A3FD">
        <w:trPr>
          <w:trHeight w:val="69"/>
        </w:trPr>
        <w:tc>
          <w:tcPr>
            <w:tcW w:w="2012" w:type="dxa"/>
          </w:tcPr>
          <w:p w14:paraId="32407D69" w14:textId="56BFA496" w:rsidR="000B5DB9" w:rsidRDefault="00B631C3" w:rsidP="00F812D0">
            <w:pPr>
              <w:pStyle w:val="Heading1"/>
            </w:pPr>
            <w:r w:rsidRPr="00621961">
              <w:t>United Way</w:t>
            </w:r>
          </w:p>
          <w:p w14:paraId="1119E111" w14:textId="77777777" w:rsidR="00E1232E" w:rsidRPr="00621961" w:rsidRDefault="00E1232E" w:rsidP="00F812D0">
            <w:pPr>
              <w:pStyle w:val="Heading1"/>
            </w:pPr>
          </w:p>
          <w:p w14:paraId="53B7EC89" w14:textId="496F2E6F" w:rsidR="00BC51BD" w:rsidRDefault="00BC51BD" w:rsidP="00F812D0">
            <w:pPr>
              <w:pStyle w:val="Heading1"/>
            </w:pPr>
            <w:r w:rsidRPr="00621961">
              <w:t xml:space="preserve">(219) </w:t>
            </w:r>
            <w:r w:rsidR="008D46A9">
              <w:t>306.1644</w:t>
            </w:r>
          </w:p>
        </w:tc>
        <w:tc>
          <w:tcPr>
            <w:tcW w:w="7974" w:type="dxa"/>
          </w:tcPr>
          <w:p w14:paraId="1C6B4AB2" w14:textId="4A910E86" w:rsidR="0037329E" w:rsidRPr="007C4AC4" w:rsidRDefault="005131AD" w:rsidP="00B57F56">
            <w:r>
              <w:rPr>
                <w:b/>
                <w:sz w:val="20"/>
                <w:szCs w:val="20"/>
              </w:rPr>
              <w:t>Contact Person:</w:t>
            </w:r>
            <w:r w:rsidR="00246FCC">
              <w:rPr>
                <w:b/>
                <w:sz w:val="20"/>
                <w:szCs w:val="20"/>
              </w:rPr>
              <w:t xml:space="preserve">    </w:t>
            </w:r>
            <w:r w:rsidR="00150A74" w:rsidRPr="008D46A9">
              <w:rPr>
                <w:b/>
                <w:color w:val="00B0F0"/>
                <w:sz w:val="20"/>
                <w:szCs w:val="20"/>
              </w:rPr>
              <w:t xml:space="preserve">Pete Smith </w:t>
            </w:r>
            <w:r w:rsidR="008D46A9" w:rsidRPr="008D46A9">
              <w:rPr>
                <w:b/>
                <w:color w:val="00B0F0"/>
                <w:sz w:val="20"/>
                <w:szCs w:val="20"/>
              </w:rPr>
              <w:t xml:space="preserve">  Pete@unitedwaynwi.org</w:t>
            </w:r>
          </w:p>
          <w:p w14:paraId="04D10D83" w14:textId="77777777" w:rsidR="00BC51BD" w:rsidRDefault="00BC51BD" w:rsidP="00B57F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Services:</w:t>
            </w:r>
          </w:p>
          <w:p w14:paraId="092661B5" w14:textId="1022B329" w:rsidR="00BC51BD" w:rsidRDefault="00A80923" w:rsidP="00BC51BD">
            <w:pPr>
              <w:pStyle w:val="ListParagraph"/>
              <w:numPr>
                <w:ilvl w:val="0"/>
                <w:numId w:val="1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Level Up</w:t>
            </w:r>
            <w:r w:rsidR="00BC51BD">
              <w:rPr>
                <w:b/>
                <w:sz w:val="20"/>
                <w:szCs w:val="20"/>
              </w:rPr>
              <w:t>: Family Career Navigator, financial education counseling, career planning, access to training, licensing and credentialing opportunities and certification scholarships to support career planning goals.</w:t>
            </w:r>
          </w:p>
          <w:p w14:paraId="12DF443E" w14:textId="1D8C78B5" w:rsidR="00BC51BD" w:rsidRDefault="00A80923" w:rsidP="00BC51BD">
            <w:pPr>
              <w:pStyle w:val="ListParagraph"/>
              <w:numPr>
                <w:ilvl w:val="0"/>
                <w:numId w:val="1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Level Up: </w:t>
            </w:r>
            <w:r w:rsidR="00BC51BD">
              <w:rPr>
                <w:b/>
                <w:sz w:val="20"/>
                <w:szCs w:val="20"/>
              </w:rPr>
              <w:t>Assistance navigating community resources such as:</w:t>
            </w:r>
            <w:r w:rsidR="00ED0C96">
              <w:rPr>
                <w:b/>
                <w:sz w:val="20"/>
                <w:szCs w:val="20"/>
              </w:rPr>
              <w:t xml:space="preserve"> affordable child ca</w:t>
            </w:r>
            <w:r>
              <w:rPr>
                <w:b/>
                <w:sz w:val="20"/>
                <w:szCs w:val="20"/>
              </w:rPr>
              <w:t>re, care for aging parents, etc.</w:t>
            </w:r>
          </w:p>
          <w:p w14:paraId="3292AC88" w14:textId="2E9CE188" w:rsidR="00ED0C96" w:rsidRDefault="00A80923" w:rsidP="00BC51BD">
            <w:pPr>
              <w:pStyle w:val="ListParagraph"/>
              <w:numPr>
                <w:ilvl w:val="0"/>
                <w:numId w:val="1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Level Up: </w:t>
            </w:r>
            <w:r w:rsidR="00ED0C96">
              <w:rPr>
                <w:b/>
                <w:sz w:val="20"/>
                <w:szCs w:val="20"/>
              </w:rPr>
              <w:t xml:space="preserve">Access to Barrier Buster Emergency grants to assist with needs such </w:t>
            </w:r>
            <w:r>
              <w:rPr>
                <w:b/>
                <w:sz w:val="20"/>
                <w:szCs w:val="20"/>
              </w:rPr>
              <w:t>as,</w:t>
            </w:r>
            <w:r w:rsidR="00ED0C96">
              <w:rPr>
                <w:b/>
                <w:sz w:val="20"/>
                <w:szCs w:val="20"/>
              </w:rPr>
              <w:t xml:space="preserve"> child care, paying bills and car repair.</w:t>
            </w:r>
          </w:p>
          <w:p w14:paraId="588452A2" w14:textId="77777777" w:rsidR="00ED0C96" w:rsidRDefault="00ED0C96" w:rsidP="00BC51BD">
            <w:pPr>
              <w:pStyle w:val="ListParagraph"/>
              <w:numPr>
                <w:ilvl w:val="0"/>
                <w:numId w:val="1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Reading Buddies:  Supporting literacy across Northwest Indiana</w:t>
            </w:r>
          </w:p>
          <w:p w14:paraId="721C437A" w14:textId="77777777" w:rsidR="00ED0C96" w:rsidRDefault="00ED0C96" w:rsidP="00BC51BD">
            <w:pPr>
              <w:pStyle w:val="ListParagraph"/>
              <w:numPr>
                <w:ilvl w:val="0"/>
                <w:numId w:val="1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School Readiness:  STEAM Curriculum Implementation</w:t>
            </w:r>
          </w:p>
          <w:p w14:paraId="76303949" w14:textId="77777777" w:rsidR="00ED0C96" w:rsidRDefault="00A80923" w:rsidP="00BC51BD">
            <w:pPr>
              <w:pStyle w:val="ListParagraph"/>
              <w:numPr>
                <w:ilvl w:val="0"/>
                <w:numId w:val="1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VITA:</w:t>
            </w:r>
            <w:r w:rsidR="00ED0C96">
              <w:rPr>
                <w:b/>
                <w:sz w:val="20"/>
                <w:szCs w:val="20"/>
              </w:rPr>
              <w:t xml:space="preserve"> Free tax preparation assistance</w:t>
            </w:r>
          </w:p>
          <w:p w14:paraId="1E468FBF" w14:textId="77777777" w:rsidR="00DF0EE3" w:rsidRDefault="00DF0EE3" w:rsidP="00DF0EE3">
            <w:pPr>
              <w:rPr>
                <w:b/>
                <w:sz w:val="20"/>
                <w:szCs w:val="20"/>
              </w:rPr>
            </w:pPr>
          </w:p>
          <w:p w14:paraId="3E3935A7" w14:textId="25F760BA" w:rsidR="00DF0EE3" w:rsidRPr="00DF0EE3" w:rsidRDefault="00DF0EE3" w:rsidP="00DF0EE3">
            <w:pPr>
              <w:rPr>
                <w:b/>
                <w:sz w:val="20"/>
                <w:szCs w:val="20"/>
              </w:rPr>
            </w:pPr>
          </w:p>
        </w:tc>
      </w:tr>
      <w:tr w:rsidR="00B631C3" w:rsidRPr="00F812D0" w14:paraId="28F8E370" w14:textId="77777777" w:rsidTr="76C0A3FD">
        <w:trPr>
          <w:trHeight w:val="69"/>
        </w:trPr>
        <w:tc>
          <w:tcPr>
            <w:tcW w:w="2012" w:type="dxa"/>
          </w:tcPr>
          <w:p w14:paraId="190328A1" w14:textId="77777777" w:rsidR="00B631C3" w:rsidRDefault="00E1232E" w:rsidP="00F812D0">
            <w:pPr>
              <w:pStyle w:val="Heading1"/>
            </w:pPr>
            <w:r>
              <w:t>Regional Mental Health</w:t>
            </w:r>
          </w:p>
          <w:p w14:paraId="3928EF2C" w14:textId="77777777" w:rsidR="00E1232E" w:rsidRDefault="00E1232E" w:rsidP="00F812D0">
            <w:pPr>
              <w:pStyle w:val="Heading1"/>
            </w:pPr>
          </w:p>
          <w:p w14:paraId="478C3AAB" w14:textId="079D7B48" w:rsidR="00E1232E" w:rsidRDefault="00E1232E" w:rsidP="00F812D0">
            <w:pPr>
              <w:pStyle w:val="Heading1"/>
            </w:pPr>
            <w:r>
              <w:t>219.392.6079</w:t>
            </w:r>
          </w:p>
        </w:tc>
        <w:tc>
          <w:tcPr>
            <w:tcW w:w="7974" w:type="dxa"/>
          </w:tcPr>
          <w:p w14:paraId="07AF8B4C" w14:textId="62828E07" w:rsidR="00B631C3" w:rsidRPr="004813B5" w:rsidRDefault="005131AD" w:rsidP="00B57F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 Person</w:t>
            </w:r>
            <w:r w:rsidR="00D35C9F">
              <w:rPr>
                <w:b/>
                <w:sz w:val="20"/>
                <w:szCs w:val="20"/>
              </w:rPr>
              <w:t>(s):</w:t>
            </w:r>
          </w:p>
          <w:p w14:paraId="7FB73255" w14:textId="1A535EE1" w:rsidR="00D35C9F" w:rsidRPr="00246FCC" w:rsidRDefault="00D35C9F" w:rsidP="00B57F56">
            <w:pPr>
              <w:rPr>
                <w:rFonts w:cstheme="minorHAnsi"/>
                <w:b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cstheme="minorHAnsi"/>
                <w:b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="00FF69B2">
              <w:rPr>
                <w:rFonts w:cstheme="minorHAnsi"/>
                <w:b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DD3825">
              <w:rPr>
                <w:rFonts w:cstheme="minorHAnsi"/>
                <w:b/>
                <w:color w:val="0070C0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Rowdy </w:t>
            </w:r>
            <w:proofErr w:type="spellStart"/>
            <w:r w:rsidRPr="00DD3825">
              <w:rPr>
                <w:rFonts w:cstheme="minorHAnsi"/>
                <w:b/>
                <w:color w:val="0070C0"/>
                <w:sz w:val="20"/>
                <w:szCs w:val="20"/>
                <w:bdr w:val="none" w:sz="0" w:space="0" w:color="auto" w:frame="1"/>
                <w:shd w:val="clear" w:color="auto" w:fill="FFFFFF"/>
              </w:rPr>
              <w:t>Rejiholec</w:t>
            </w:r>
            <w:proofErr w:type="spellEnd"/>
            <w:r w:rsidRPr="00DD3825">
              <w:rPr>
                <w:rFonts w:cstheme="minorHAnsi"/>
                <w:b/>
                <w:color w:val="0070C0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           </w:t>
            </w:r>
            <w:hyperlink r:id="rId14" w:history="1">
              <w:r w:rsidRPr="00DD3825">
                <w:rPr>
                  <w:rStyle w:val="Hyperlink"/>
                  <w:rFonts w:cstheme="minorHAnsi"/>
                  <w:b/>
                  <w:color w:val="0070C0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Rowdy.rejholec@rhs.care</w:t>
              </w:r>
            </w:hyperlink>
          </w:p>
          <w:p w14:paraId="767B3307" w14:textId="31A5A951" w:rsidR="000025DD" w:rsidRDefault="000025DD" w:rsidP="00B57F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Services</w:t>
            </w:r>
            <w:r w:rsidR="00FE04D6">
              <w:rPr>
                <w:b/>
                <w:sz w:val="20"/>
                <w:szCs w:val="20"/>
              </w:rPr>
              <w:t>:</w:t>
            </w:r>
          </w:p>
          <w:p w14:paraId="1BAC6712" w14:textId="265936A7" w:rsidR="000025DD" w:rsidRDefault="000025DD" w:rsidP="000025DD">
            <w:pPr>
              <w:pStyle w:val="ListParagraph"/>
              <w:numPr>
                <w:ilvl w:val="0"/>
                <w:numId w:val="20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Emergency Mental Health Services</w:t>
            </w:r>
          </w:p>
          <w:p w14:paraId="479273A4" w14:textId="60673FCD" w:rsidR="000025DD" w:rsidRDefault="000025DD" w:rsidP="000025DD">
            <w:pPr>
              <w:pStyle w:val="ListParagraph"/>
              <w:numPr>
                <w:ilvl w:val="0"/>
                <w:numId w:val="20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Mental Health Counseling</w:t>
            </w:r>
            <w:r w:rsidR="00FE04D6">
              <w:rPr>
                <w:b/>
                <w:sz w:val="20"/>
                <w:szCs w:val="20"/>
              </w:rPr>
              <w:t>, Psychiatry,</w:t>
            </w:r>
          </w:p>
          <w:p w14:paraId="03949207" w14:textId="06ED0D1F" w:rsidR="000025DD" w:rsidRPr="000025DD" w:rsidRDefault="000025DD" w:rsidP="000025DD">
            <w:pPr>
              <w:pStyle w:val="ListParagraph"/>
              <w:numPr>
                <w:ilvl w:val="0"/>
                <w:numId w:val="20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Substance Abuse Treatment: Clinically Managed Residential Services</w:t>
            </w:r>
            <w:r w:rsidR="00A80923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(Adult Only); Medication-Assisted Treatment (Adults Only); Outpatient Substance Use Programing; Adolescent Outpatient Groups; Problem Gambling Addiction Services (Adolescents and Adults)</w:t>
            </w:r>
          </w:p>
          <w:p w14:paraId="69B3921A" w14:textId="73705210" w:rsidR="000025DD" w:rsidRPr="00FE04D6" w:rsidRDefault="000025DD" w:rsidP="00FE04D6">
            <w:pPr>
              <w:rPr>
                <w:b/>
                <w:sz w:val="20"/>
                <w:szCs w:val="20"/>
              </w:rPr>
            </w:pPr>
          </w:p>
        </w:tc>
      </w:tr>
    </w:tbl>
    <w:p w14:paraId="21F4B294" w14:textId="056EEE52" w:rsidR="00937033" w:rsidRDefault="00937033">
      <w:pPr>
        <w:rPr>
          <w:rFonts w:ascii="Segoe UI" w:hAnsi="Segoe UI" w:cs="Segoe UI"/>
          <w:sz w:val="48"/>
          <w:szCs w:val="48"/>
        </w:rPr>
      </w:pPr>
    </w:p>
    <w:p w14:paraId="0BB96568" w14:textId="33034144" w:rsidR="00937033" w:rsidRDefault="00937033">
      <w:pPr>
        <w:rPr>
          <w:rFonts w:ascii="Segoe UI" w:hAnsi="Segoe UI" w:cs="Segoe UI"/>
          <w:sz w:val="48"/>
          <w:szCs w:val="48"/>
        </w:rPr>
      </w:pPr>
    </w:p>
    <w:tbl>
      <w:tblPr>
        <w:tblW w:w="53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</w:tblPr>
      <w:tblGrid>
        <w:gridCol w:w="2012"/>
        <w:gridCol w:w="8064"/>
      </w:tblGrid>
      <w:tr w:rsidR="00937033" w:rsidRPr="00CB5613" w14:paraId="6B7DF2C1" w14:textId="77777777" w:rsidTr="00DF0EE3">
        <w:trPr>
          <w:trHeight w:val="620"/>
        </w:trPr>
        <w:tc>
          <w:tcPr>
            <w:tcW w:w="2012" w:type="dxa"/>
          </w:tcPr>
          <w:p w14:paraId="43CCAEB0" w14:textId="51EF1DF2" w:rsidR="00937033" w:rsidRDefault="008B300B" w:rsidP="001B42BA">
            <w:pPr>
              <w:pStyle w:val="Heading1"/>
            </w:pPr>
            <w:r w:rsidRPr="008B300B">
              <w:t xml:space="preserve">NWI Food Council </w:t>
            </w:r>
          </w:p>
          <w:p w14:paraId="5D5CAF12" w14:textId="47B51D6E" w:rsidR="008F301C" w:rsidRDefault="008F301C" w:rsidP="001B42BA">
            <w:pPr>
              <w:pStyle w:val="Heading1"/>
            </w:pPr>
          </w:p>
          <w:p w14:paraId="0A36E147" w14:textId="213D95BE" w:rsidR="008F301C" w:rsidRDefault="008F301C" w:rsidP="001B42BA">
            <w:pPr>
              <w:pStyle w:val="Heading1"/>
            </w:pPr>
            <w:r>
              <w:t>765.412.6136</w:t>
            </w:r>
          </w:p>
          <w:p w14:paraId="74B4BAD7" w14:textId="77777777" w:rsidR="008B300B" w:rsidRDefault="008B300B" w:rsidP="001B42BA">
            <w:pPr>
              <w:pStyle w:val="Heading1"/>
              <w:rPr>
                <w:highlight w:val="yellow"/>
              </w:rPr>
            </w:pPr>
          </w:p>
          <w:p w14:paraId="3D7A7E60" w14:textId="1E566D88" w:rsidR="008B300B" w:rsidRPr="00150A74" w:rsidRDefault="008B300B" w:rsidP="001B42BA">
            <w:pPr>
              <w:pStyle w:val="Heading1"/>
              <w:rPr>
                <w:highlight w:val="yellow"/>
              </w:rPr>
            </w:pPr>
          </w:p>
        </w:tc>
        <w:tc>
          <w:tcPr>
            <w:tcW w:w="8064" w:type="dxa"/>
          </w:tcPr>
          <w:p w14:paraId="03297E88" w14:textId="29014B79" w:rsidR="008B4916" w:rsidRPr="008B4916" w:rsidRDefault="008B4916" w:rsidP="008B4916">
            <w:pPr>
              <w:rPr>
                <w:b/>
                <w:color w:val="002060"/>
                <w:sz w:val="20"/>
                <w:szCs w:val="20"/>
              </w:rPr>
            </w:pPr>
            <w:r w:rsidRPr="008B4916">
              <w:rPr>
                <w:b/>
                <w:color w:val="002060"/>
                <w:sz w:val="20"/>
                <w:szCs w:val="20"/>
              </w:rPr>
              <w:t>Contact Person:</w:t>
            </w:r>
          </w:p>
          <w:p w14:paraId="74CF5889" w14:textId="79BDD88C" w:rsidR="008B300B" w:rsidRPr="008B4916" w:rsidRDefault="00F96AF0" w:rsidP="008B4916">
            <w:pPr>
              <w:rPr>
                <w:b/>
                <w:sz w:val="20"/>
                <w:szCs w:val="20"/>
              </w:rPr>
            </w:pPr>
            <w:r w:rsidRPr="008B4916">
              <w:rPr>
                <w:b/>
                <w:color w:val="00B0F0"/>
                <w:sz w:val="20"/>
                <w:szCs w:val="20"/>
              </w:rPr>
              <w:t xml:space="preserve">Veronica </w:t>
            </w:r>
            <w:proofErr w:type="spellStart"/>
            <w:proofErr w:type="gramStart"/>
            <w:r w:rsidRPr="008B4916">
              <w:rPr>
                <w:b/>
                <w:color w:val="00B0F0"/>
                <w:sz w:val="20"/>
                <w:szCs w:val="20"/>
              </w:rPr>
              <w:t>Jaloma</w:t>
            </w:r>
            <w:proofErr w:type="spellEnd"/>
            <w:r w:rsidR="008B300B" w:rsidRPr="008B4916">
              <w:rPr>
                <w:b/>
                <w:color w:val="00B0F0"/>
                <w:sz w:val="20"/>
                <w:szCs w:val="20"/>
              </w:rPr>
              <w:t xml:space="preserve">  :</w:t>
            </w:r>
            <w:proofErr w:type="gramEnd"/>
            <w:r w:rsidR="008B300B" w:rsidRPr="008B4916">
              <w:rPr>
                <w:b/>
                <w:color w:val="00B0F0"/>
                <w:sz w:val="20"/>
                <w:szCs w:val="20"/>
              </w:rPr>
              <w:t xml:space="preserve"> Farm to School Coordinator  veronica@nwifoodcouncil.org</w:t>
            </w:r>
          </w:p>
          <w:p w14:paraId="0BC1A0F7" w14:textId="77777777" w:rsidR="008B300B" w:rsidRPr="008B300B" w:rsidRDefault="008B300B" w:rsidP="00AF36E1">
            <w:pPr>
              <w:pStyle w:val="ListParagraph"/>
              <w:ind w:left="780"/>
              <w:rPr>
                <w:b/>
                <w:sz w:val="20"/>
                <w:szCs w:val="20"/>
              </w:rPr>
            </w:pPr>
          </w:p>
          <w:p w14:paraId="1BD0122D" w14:textId="77777777" w:rsidR="008B300B" w:rsidRPr="008B300B" w:rsidRDefault="008B300B" w:rsidP="008B300B">
            <w:pPr>
              <w:pStyle w:val="ListParagraph"/>
              <w:numPr>
                <w:ilvl w:val="0"/>
                <w:numId w:val="22"/>
              </w:numPr>
              <w:rPr>
                <w:b/>
                <w:sz w:val="20"/>
                <w:szCs w:val="20"/>
                <w:highlight w:val="yellow"/>
              </w:rPr>
            </w:pPr>
            <w:r w:rsidRPr="008B300B">
              <w:rPr>
                <w:b/>
                <w:sz w:val="20"/>
                <w:szCs w:val="20"/>
              </w:rPr>
              <w:t xml:space="preserve">Farm to School Activities: </w:t>
            </w:r>
            <w:r w:rsidRPr="008B300B">
              <w:rPr>
                <w:b/>
                <w:sz w:val="20"/>
                <w:szCs w:val="20"/>
              </w:rPr>
              <w:sym w:font="Symbol" w:char="F0B7"/>
            </w:r>
            <w:r w:rsidRPr="008B300B">
              <w:rPr>
                <w:b/>
                <w:sz w:val="20"/>
                <w:szCs w:val="20"/>
              </w:rPr>
              <w:t xml:space="preserve"> Provide resources as needed to teachers on "Harvest of the Month" program, showcasing a different local fruit or vegetable each month with educational activities, recipes, and tastings. </w:t>
            </w:r>
          </w:p>
          <w:p w14:paraId="57AB0CA7" w14:textId="77777777" w:rsidR="008B300B" w:rsidRPr="008B300B" w:rsidRDefault="008B300B" w:rsidP="008B300B">
            <w:pPr>
              <w:pStyle w:val="ListParagraph"/>
              <w:numPr>
                <w:ilvl w:val="0"/>
                <w:numId w:val="22"/>
              </w:numPr>
              <w:rPr>
                <w:b/>
                <w:sz w:val="20"/>
                <w:szCs w:val="20"/>
                <w:highlight w:val="yellow"/>
              </w:rPr>
            </w:pPr>
            <w:r w:rsidRPr="008B300B">
              <w:rPr>
                <w:b/>
                <w:sz w:val="20"/>
                <w:szCs w:val="20"/>
              </w:rPr>
              <w:t xml:space="preserve"> Facilitate participation in the Great Lakes Apple Crunch, Indiana Food Day and other similar regional farm-to-school events. </w:t>
            </w:r>
          </w:p>
          <w:p w14:paraId="646F4931" w14:textId="77777777" w:rsidR="008B300B" w:rsidRPr="008B300B" w:rsidRDefault="008B300B" w:rsidP="008B300B">
            <w:pPr>
              <w:pStyle w:val="ListParagraph"/>
              <w:numPr>
                <w:ilvl w:val="0"/>
                <w:numId w:val="22"/>
              </w:numPr>
              <w:rPr>
                <w:b/>
                <w:sz w:val="20"/>
                <w:szCs w:val="20"/>
                <w:highlight w:val="yellow"/>
              </w:rPr>
            </w:pPr>
            <w:r w:rsidRPr="008B300B">
              <w:rPr>
                <w:b/>
                <w:sz w:val="20"/>
                <w:szCs w:val="20"/>
              </w:rPr>
              <w:t xml:space="preserve">  Connect teachers and admin staff to local farms for farm tours, farmer visits in the</w:t>
            </w:r>
            <w:r w:rsidRPr="008B300B">
              <w:rPr>
                <w:b/>
                <w:sz w:val="20"/>
                <w:szCs w:val="20"/>
              </w:rPr>
              <w:t xml:space="preserve"> school</w:t>
            </w:r>
          </w:p>
          <w:p w14:paraId="662F2BA9" w14:textId="77777777" w:rsidR="008B300B" w:rsidRPr="008B300B" w:rsidRDefault="008B300B" w:rsidP="008B300B">
            <w:pPr>
              <w:pStyle w:val="ListParagraph"/>
              <w:numPr>
                <w:ilvl w:val="0"/>
                <w:numId w:val="22"/>
              </w:numPr>
              <w:rPr>
                <w:b/>
                <w:sz w:val="20"/>
                <w:szCs w:val="20"/>
                <w:highlight w:val="yellow"/>
              </w:rPr>
            </w:pPr>
            <w:r w:rsidRPr="008B300B">
              <w:rPr>
                <w:b/>
                <w:sz w:val="20"/>
                <w:szCs w:val="20"/>
              </w:rPr>
              <w:t xml:space="preserve"> Connect teachers and admin staff to local farms for farm tours, farmer visits in the classroom, and</w:t>
            </w:r>
            <w:r w:rsidRPr="008B300B">
              <w:rPr>
                <w:b/>
              </w:rPr>
              <w:t xml:space="preserve"> </w:t>
            </w:r>
            <w:r w:rsidRPr="008B300B">
              <w:rPr>
                <w:b/>
                <w:sz w:val="20"/>
                <w:szCs w:val="20"/>
              </w:rPr>
              <w:t>cooking demonstrations.</w:t>
            </w:r>
          </w:p>
          <w:p w14:paraId="00FFD6D0" w14:textId="77777777" w:rsidR="008B300B" w:rsidRPr="008B300B" w:rsidRDefault="008B300B" w:rsidP="008B300B">
            <w:pPr>
              <w:pStyle w:val="ListParagraph"/>
              <w:numPr>
                <w:ilvl w:val="0"/>
                <w:numId w:val="22"/>
              </w:numPr>
              <w:rPr>
                <w:b/>
                <w:sz w:val="20"/>
                <w:szCs w:val="20"/>
                <w:highlight w:val="yellow"/>
              </w:rPr>
            </w:pPr>
            <w:r w:rsidRPr="008B300B">
              <w:rPr>
                <w:b/>
                <w:sz w:val="20"/>
                <w:szCs w:val="20"/>
              </w:rPr>
              <w:t xml:space="preserve">  Coordinate with an action team comprised of school staff, parents, and community members to ensure successful implementation of the plan.</w:t>
            </w:r>
          </w:p>
          <w:p w14:paraId="10EA7A94" w14:textId="77777777" w:rsidR="008B300B" w:rsidRPr="008B300B" w:rsidRDefault="008B300B" w:rsidP="008B300B">
            <w:pPr>
              <w:pStyle w:val="ListParagraph"/>
              <w:numPr>
                <w:ilvl w:val="0"/>
                <w:numId w:val="22"/>
              </w:numPr>
              <w:rPr>
                <w:b/>
                <w:sz w:val="20"/>
                <w:szCs w:val="20"/>
                <w:highlight w:val="yellow"/>
              </w:rPr>
            </w:pPr>
            <w:r w:rsidRPr="008B300B">
              <w:rPr>
                <w:b/>
                <w:sz w:val="20"/>
                <w:szCs w:val="20"/>
              </w:rPr>
              <w:t xml:space="preserve"> Support efforts to increase procurement of local foods in the cafeteria as needed School Garden Projects: </w:t>
            </w:r>
          </w:p>
          <w:p w14:paraId="2FA9A5CF" w14:textId="77777777" w:rsidR="008B300B" w:rsidRPr="008B300B" w:rsidRDefault="008B300B" w:rsidP="008B300B">
            <w:pPr>
              <w:pStyle w:val="ListParagraph"/>
              <w:numPr>
                <w:ilvl w:val="0"/>
                <w:numId w:val="22"/>
              </w:numPr>
              <w:rPr>
                <w:b/>
                <w:sz w:val="20"/>
                <w:szCs w:val="20"/>
                <w:highlight w:val="yellow"/>
              </w:rPr>
            </w:pPr>
            <w:r w:rsidRPr="008B300B">
              <w:rPr>
                <w:b/>
                <w:sz w:val="20"/>
                <w:szCs w:val="20"/>
              </w:rPr>
              <w:t xml:space="preserve"> Partner with Purdue and teachers to design, install, and maintain school gardens, tailoring them to each school's space and resources.</w:t>
            </w:r>
          </w:p>
          <w:p w14:paraId="1C2ED5EC" w14:textId="0761E29E" w:rsidR="008B300B" w:rsidRPr="008B300B" w:rsidRDefault="008B300B" w:rsidP="008B300B">
            <w:pPr>
              <w:pStyle w:val="ListParagraph"/>
              <w:numPr>
                <w:ilvl w:val="0"/>
                <w:numId w:val="22"/>
              </w:numPr>
              <w:rPr>
                <w:b/>
                <w:sz w:val="20"/>
                <w:szCs w:val="20"/>
                <w:highlight w:val="yellow"/>
              </w:rPr>
            </w:pPr>
            <w:r w:rsidRPr="008B300B">
              <w:rPr>
                <w:b/>
                <w:sz w:val="20"/>
                <w:szCs w:val="20"/>
              </w:rPr>
              <w:t xml:space="preserve">  Provide resources and curriculum materials as needed for teachers to integrate garden activities into various subjects (science, math, social studies, etc.). Purdue NEP and Food Bank Partnerships</w:t>
            </w:r>
          </w:p>
          <w:p w14:paraId="795C3DD5" w14:textId="77777777" w:rsidR="008B300B" w:rsidRPr="008B300B" w:rsidRDefault="008B300B" w:rsidP="008B300B">
            <w:pPr>
              <w:pStyle w:val="ListParagraph"/>
              <w:numPr>
                <w:ilvl w:val="0"/>
                <w:numId w:val="22"/>
              </w:numPr>
              <w:rPr>
                <w:b/>
                <w:sz w:val="20"/>
                <w:szCs w:val="20"/>
                <w:highlight w:val="yellow"/>
              </w:rPr>
            </w:pPr>
            <w:r w:rsidRPr="008B300B">
              <w:rPr>
                <w:b/>
                <w:sz w:val="20"/>
                <w:szCs w:val="20"/>
              </w:rPr>
              <w:t xml:space="preserve"> Establish and leverage partnerships with Purdue University's Nutrition Education Program (NEP) to access resources, expertise, and professional development opportunities for teachers and staff.</w:t>
            </w:r>
          </w:p>
          <w:p w14:paraId="48B7986F" w14:textId="62BD0D16" w:rsidR="00937033" w:rsidRPr="008B300B" w:rsidRDefault="008B300B" w:rsidP="008B300B">
            <w:pPr>
              <w:pStyle w:val="ListParagraph"/>
              <w:numPr>
                <w:ilvl w:val="0"/>
                <w:numId w:val="22"/>
              </w:numPr>
              <w:rPr>
                <w:b/>
                <w:sz w:val="20"/>
                <w:szCs w:val="20"/>
                <w:highlight w:val="yellow"/>
              </w:rPr>
            </w:pPr>
            <w:r w:rsidRPr="008B300B">
              <w:rPr>
                <w:b/>
                <w:sz w:val="20"/>
                <w:szCs w:val="20"/>
              </w:rPr>
              <w:t xml:space="preserve">  Collaborate with local food banks to explore options for increasing access to fresh, healthy food for students and families in need.</w:t>
            </w:r>
          </w:p>
          <w:p w14:paraId="61169ADA" w14:textId="77777777" w:rsidR="008B300B" w:rsidRPr="008B300B" w:rsidRDefault="008B300B" w:rsidP="00AF36E1">
            <w:pPr>
              <w:pStyle w:val="ListParagraph"/>
              <w:ind w:left="780"/>
              <w:rPr>
                <w:b/>
                <w:sz w:val="20"/>
                <w:szCs w:val="20"/>
                <w:highlight w:val="yellow"/>
              </w:rPr>
            </w:pPr>
          </w:p>
          <w:p w14:paraId="095DB88F" w14:textId="465FB7AF" w:rsidR="008B300B" w:rsidRPr="008B300B" w:rsidRDefault="008B300B" w:rsidP="008B300B">
            <w:pPr>
              <w:rPr>
                <w:b/>
                <w:sz w:val="20"/>
                <w:szCs w:val="20"/>
                <w:highlight w:val="yellow"/>
              </w:rPr>
            </w:pPr>
          </w:p>
        </w:tc>
      </w:tr>
      <w:tr w:rsidR="00937033" w:rsidRPr="00CB5613" w14:paraId="62E350EA" w14:textId="77777777" w:rsidTr="00DF0EE3">
        <w:trPr>
          <w:trHeight w:val="2411"/>
        </w:trPr>
        <w:tc>
          <w:tcPr>
            <w:tcW w:w="2012" w:type="dxa"/>
          </w:tcPr>
          <w:p w14:paraId="01143764" w14:textId="77777777" w:rsidR="00937033" w:rsidRDefault="002915BB" w:rsidP="001B42BA">
            <w:pPr>
              <w:pStyle w:val="Heading1"/>
            </w:pPr>
            <w:r w:rsidRPr="002915BB">
              <w:lastRenderedPageBreak/>
              <w:t>Project Rebuil</w:t>
            </w:r>
            <w:r w:rsidR="00AF36E1">
              <w:t>d</w:t>
            </w:r>
          </w:p>
          <w:p w14:paraId="3F6955FE" w14:textId="3BB61F13" w:rsidR="00AF36E1" w:rsidRPr="00150A74" w:rsidRDefault="00AF36E1" w:rsidP="001B42BA">
            <w:pPr>
              <w:pStyle w:val="Heading1"/>
              <w:rPr>
                <w:highlight w:val="yellow"/>
              </w:rPr>
            </w:pPr>
            <w:r w:rsidRPr="00AF36E1">
              <w:t>219.808.0106</w:t>
            </w:r>
          </w:p>
        </w:tc>
        <w:tc>
          <w:tcPr>
            <w:tcW w:w="8064" w:type="dxa"/>
          </w:tcPr>
          <w:p w14:paraId="6EEED27C" w14:textId="501D913B" w:rsidR="00937033" w:rsidRPr="008B4916" w:rsidRDefault="008B4916" w:rsidP="008B4916">
            <w:pPr>
              <w:rPr>
                <w:b/>
                <w:color w:val="00B0F0"/>
                <w:sz w:val="20"/>
                <w:szCs w:val="20"/>
              </w:rPr>
            </w:pPr>
            <w:r w:rsidRPr="008D20D0">
              <w:rPr>
                <w:b/>
                <w:color w:val="002060"/>
                <w:sz w:val="20"/>
                <w:szCs w:val="20"/>
              </w:rPr>
              <w:t xml:space="preserve">Contact Person:  </w:t>
            </w:r>
            <w:r w:rsidR="002915BB" w:rsidRPr="008B4916">
              <w:rPr>
                <w:b/>
                <w:color w:val="00B0F0"/>
                <w:sz w:val="20"/>
                <w:szCs w:val="20"/>
              </w:rPr>
              <w:t xml:space="preserve">Tara Nelson: Program Director </w:t>
            </w:r>
            <w:r w:rsidR="00AF36E1" w:rsidRPr="008B4916">
              <w:rPr>
                <w:b/>
                <w:color w:val="00B0F0"/>
                <w:sz w:val="20"/>
                <w:szCs w:val="20"/>
              </w:rPr>
              <w:t xml:space="preserve">  tara@prbfoundations.org</w:t>
            </w:r>
          </w:p>
          <w:p w14:paraId="3DA212ED" w14:textId="77777777" w:rsidR="002915BB" w:rsidRPr="00AF36E1" w:rsidRDefault="002915BB" w:rsidP="002915BB">
            <w:pPr>
              <w:pStyle w:val="ListParagraph"/>
              <w:rPr>
                <w:b/>
                <w:sz w:val="20"/>
                <w:szCs w:val="20"/>
              </w:rPr>
            </w:pPr>
          </w:p>
          <w:p w14:paraId="5FFD3BB3" w14:textId="24145189" w:rsidR="002915BB" w:rsidRPr="00AF36E1" w:rsidRDefault="002915BB" w:rsidP="002915BB">
            <w:pPr>
              <w:pStyle w:val="ListParagraph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AF36E1">
              <w:rPr>
                <w:b/>
                <w:sz w:val="20"/>
                <w:szCs w:val="20"/>
              </w:rPr>
              <w:t>Truancy Prevention</w:t>
            </w:r>
          </w:p>
          <w:p w14:paraId="5E61F05F" w14:textId="77777777" w:rsidR="002915BB" w:rsidRPr="00AF36E1" w:rsidRDefault="002915BB" w:rsidP="002915BB">
            <w:pPr>
              <w:pStyle w:val="ListParagraph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AF36E1">
              <w:rPr>
                <w:b/>
                <w:sz w:val="20"/>
                <w:szCs w:val="20"/>
              </w:rPr>
              <w:t>Parenting Education</w:t>
            </w:r>
          </w:p>
          <w:p w14:paraId="425E25EC" w14:textId="77777777" w:rsidR="002915BB" w:rsidRPr="00AF36E1" w:rsidRDefault="002915BB" w:rsidP="002915BB">
            <w:pPr>
              <w:pStyle w:val="ListParagraph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AF36E1">
              <w:rPr>
                <w:b/>
                <w:sz w:val="20"/>
                <w:szCs w:val="20"/>
              </w:rPr>
              <w:t>Tutoring Services</w:t>
            </w:r>
          </w:p>
          <w:p w14:paraId="17E1C91C" w14:textId="77777777" w:rsidR="002915BB" w:rsidRPr="00AF36E1" w:rsidRDefault="002915BB" w:rsidP="002915BB">
            <w:pPr>
              <w:pStyle w:val="ListParagraph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AF36E1">
              <w:rPr>
                <w:b/>
                <w:sz w:val="20"/>
                <w:szCs w:val="20"/>
              </w:rPr>
              <w:t>Day Reporting</w:t>
            </w:r>
          </w:p>
          <w:p w14:paraId="2B46010C" w14:textId="77777777" w:rsidR="002915BB" w:rsidRPr="00AF36E1" w:rsidRDefault="002915BB" w:rsidP="002915BB">
            <w:pPr>
              <w:pStyle w:val="ListParagraph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AF36E1">
              <w:rPr>
                <w:b/>
                <w:sz w:val="20"/>
                <w:szCs w:val="20"/>
              </w:rPr>
              <w:t>Family Preservation</w:t>
            </w:r>
          </w:p>
          <w:p w14:paraId="103706F8" w14:textId="77777777" w:rsidR="002915BB" w:rsidRPr="00AF36E1" w:rsidRDefault="002915BB" w:rsidP="002915BB">
            <w:pPr>
              <w:pStyle w:val="ListParagraph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AF36E1">
              <w:rPr>
                <w:b/>
                <w:sz w:val="20"/>
                <w:szCs w:val="20"/>
              </w:rPr>
              <w:t>Drop-out Prevention Education</w:t>
            </w:r>
          </w:p>
          <w:p w14:paraId="7CE82C53" w14:textId="77777777" w:rsidR="002915BB" w:rsidRPr="00AF36E1" w:rsidRDefault="002915BB" w:rsidP="002915BB">
            <w:pPr>
              <w:pStyle w:val="ListParagraph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AF36E1">
              <w:rPr>
                <w:b/>
                <w:sz w:val="20"/>
                <w:szCs w:val="20"/>
              </w:rPr>
              <w:t>Mental Health Counseling</w:t>
            </w:r>
          </w:p>
          <w:p w14:paraId="0415BA30" w14:textId="77777777" w:rsidR="00AF36E1" w:rsidRPr="00AF36E1" w:rsidRDefault="00AF36E1" w:rsidP="002915BB">
            <w:pPr>
              <w:pStyle w:val="ListParagraph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AF36E1">
              <w:rPr>
                <w:b/>
                <w:sz w:val="20"/>
                <w:szCs w:val="20"/>
              </w:rPr>
              <w:t>Trauma Assessments</w:t>
            </w:r>
          </w:p>
          <w:p w14:paraId="71D58B0B" w14:textId="77777777" w:rsidR="00AF36E1" w:rsidRPr="00AF36E1" w:rsidRDefault="00AF36E1" w:rsidP="002915BB">
            <w:pPr>
              <w:pStyle w:val="ListParagraph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AF36E1">
              <w:rPr>
                <w:b/>
                <w:sz w:val="20"/>
                <w:szCs w:val="20"/>
              </w:rPr>
              <w:t>Restorative Practices</w:t>
            </w:r>
          </w:p>
          <w:p w14:paraId="1DA5ABBC" w14:textId="77777777" w:rsidR="00AF36E1" w:rsidRPr="00AF36E1" w:rsidRDefault="00AF36E1" w:rsidP="002915BB">
            <w:pPr>
              <w:pStyle w:val="ListParagraph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AF36E1">
              <w:rPr>
                <w:b/>
                <w:sz w:val="20"/>
                <w:szCs w:val="20"/>
              </w:rPr>
              <w:t xml:space="preserve">Financial </w:t>
            </w:r>
            <w:proofErr w:type="spellStart"/>
            <w:r w:rsidRPr="00AF36E1">
              <w:rPr>
                <w:b/>
                <w:sz w:val="20"/>
                <w:szCs w:val="20"/>
              </w:rPr>
              <w:t>Literacry</w:t>
            </w:r>
            <w:proofErr w:type="spellEnd"/>
          </w:p>
          <w:p w14:paraId="7D3E878E" w14:textId="261B7AE0" w:rsidR="00AF36E1" w:rsidRPr="002915BB" w:rsidRDefault="00AF36E1" w:rsidP="002915BB">
            <w:pPr>
              <w:pStyle w:val="ListParagraph"/>
              <w:numPr>
                <w:ilvl w:val="0"/>
                <w:numId w:val="12"/>
              </w:numPr>
              <w:rPr>
                <w:b/>
                <w:sz w:val="20"/>
                <w:szCs w:val="20"/>
                <w:highlight w:val="yellow"/>
              </w:rPr>
            </w:pPr>
            <w:r w:rsidRPr="00AF36E1">
              <w:rPr>
                <w:b/>
                <w:sz w:val="20"/>
                <w:szCs w:val="20"/>
              </w:rPr>
              <w:t>Employment Assistance</w:t>
            </w:r>
          </w:p>
        </w:tc>
      </w:tr>
      <w:tr w:rsidR="00937033" w:rsidRPr="00CF57C2" w14:paraId="18EB0452" w14:textId="77777777" w:rsidTr="00DF0EE3">
        <w:trPr>
          <w:trHeight w:val="69"/>
        </w:trPr>
        <w:tc>
          <w:tcPr>
            <w:tcW w:w="2012" w:type="dxa"/>
          </w:tcPr>
          <w:p w14:paraId="2662277B" w14:textId="77777777" w:rsidR="00A961BC" w:rsidRDefault="00A961BC" w:rsidP="001B42BA">
            <w:pPr>
              <w:pStyle w:val="Heading1"/>
            </w:pPr>
          </w:p>
          <w:p w14:paraId="479257FF" w14:textId="6F2D00A0" w:rsidR="00A961BC" w:rsidRDefault="00F96AF0" w:rsidP="001B42BA">
            <w:pPr>
              <w:pStyle w:val="Heading1"/>
            </w:pPr>
            <w:r>
              <w:t>Catholic Charities</w:t>
            </w:r>
          </w:p>
          <w:p w14:paraId="2C7DE918" w14:textId="75641801" w:rsidR="00F96AF0" w:rsidRDefault="00F96AF0" w:rsidP="001B42BA">
            <w:pPr>
              <w:pStyle w:val="Heading1"/>
            </w:pPr>
          </w:p>
          <w:p w14:paraId="1BF9D9D9" w14:textId="3489949C" w:rsidR="00F96AF0" w:rsidRDefault="00F96AF0" w:rsidP="001B42BA">
            <w:pPr>
              <w:pStyle w:val="Heading1"/>
            </w:pPr>
            <w:r>
              <w:t>219.588.7507</w:t>
            </w:r>
          </w:p>
          <w:p w14:paraId="58AC40EA" w14:textId="634337F5" w:rsidR="00F96AF0" w:rsidRDefault="00F96AF0" w:rsidP="001B42BA">
            <w:pPr>
              <w:pStyle w:val="Heading1"/>
            </w:pPr>
          </w:p>
          <w:p w14:paraId="24C6A1E0" w14:textId="733CC91E" w:rsidR="00F96AF0" w:rsidRDefault="00F96AF0" w:rsidP="001B42BA">
            <w:pPr>
              <w:pStyle w:val="Heading1"/>
            </w:pPr>
          </w:p>
          <w:p w14:paraId="7DFC6D52" w14:textId="57FAD282" w:rsidR="00F96AF0" w:rsidRDefault="00F96AF0" w:rsidP="001B42BA">
            <w:pPr>
              <w:pStyle w:val="Heading1"/>
            </w:pPr>
          </w:p>
          <w:p w14:paraId="4C6A9879" w14:textId="30682C3B" w:rsidR="00F96AF0" w:rsidRDefault="00F96AF0" w:rsidP="001B42BA">
            <w:pPr>
              <w:pStyle w:val="Heading1"/>
            </w:pPr>
          </w:p>
          <w:p w14:paraId="277597D8" w14:textId="654F0D16" w:rsidR="00F96AF0" w:rsidRDefault="00F96AF0" w:rsidP="001B42BA">
            <w:pPr>
              <w:pStyle w:val="Heading1"/>
            </w:pPr>
          </w:p>
          <w:p w14:paraId="24B5FA1B" w14:textId="7448B3F9" w:rsidR="00F96AF0" w:rsidRDefault="00F96AF0" w:rsidP="001B42BA">
            <w:pPr>
              <w:pStyle w:val="Heading1"/>
            </w:pPr>
          </w:p>
          <w:p w14:paraId="242D5351" w14:textId="79E207A4" w:rsidR="00F96AF0" w:rsidRDefault="00F96AF0" w:rsidP="001B42BA">
            <w:pPr>
              <w:pStyle w:val="Heading1"/>
            </w:pPr>
          </w:p>
          <w:p w14:paraId="6F4C07C6" w14:textId="52D33808" w:rsidR="00F96AF0" w:rsidRDefault="00F96AF0" w:rsidP="001B42BA">
            <w:pPr>
              <w:pStyle w:val="Heading1"/>
            </w:pPr>
          </w:p>
          <w:p w14:paraId="0C19638D" w14:textId="450CC721" w:rsidR="00F96AF0" w:rsidRDefault="00F96AF0" w:rsidP="001B42BA">
            <w:pPr>
              <w:pStyle w:val="Heading1"/>
            </w:pPr>
          </w:p>
          <w:p w14:paraId="16400B97" w14:textId="32096816" w:rsidR="00F96AF0" w:rsidRDefault="00F96AF0" w:rsidP="001B42BA">
            <w:pPr>
              <w:pStyle w:val="Heading1"/>
            </w:pPr>
          </w:p>
          <w:p w14:paraId="2DEAF1BB" w14:textId="77777777" w:rsidR="00F96AF0" w:rsidRDefault="00F96AF0" w:rsidP="001B42BA">
            <w:pPr>
              <w:pStyle w:val="Heading1"/>
            </w:pPr>
          </w:p>
          <w:p w14:paraId="52CCF547" w14:textId="77777777" w:rsidR="00A961BC" w:rsidRDefault="00A961BC" w:rsidP="001B42BA">
            <w:pPr>
              <w:pStyle w:val="Heading1"/>
            </w:pPr>
          </w:p>
          <w:p w14:paraId="141F670A" w14:textId="0486A3C3" w:rsidR="00A961BC" w:rsidRDefault="00A961BC" w:rsidP="001B42BA">
            <w:pPr>
              <w:pStyle w:val="Heading1"/>
            </w:pPr>
          </w:p>
          <w:p w14:paraId="3C452989" w14:textId="4457415D" w:rsidR="00F96AF0" w:rsidRDefault="00F96AF0" w:rsidP="001B42BA">
            <w:pPr>
              <w:pStyle w:val="Heading1"/>
            </w:pPr>
          </w:p>
          <w:p w14:paraId="62736965" w14:textId="009F3504" w:rsidR="00F96AF0" w:rsidRDefault="00F96AF0" w:rsidP="001B42BA">
            <w:pPr>
              <w:pStyle w:val="Heading1"/>
            </w:pPr>
          </w:p>
          <w:p w14:paraId="76C18E73" w14:textId="52A65F55" w:rsidR="00F96AF0" w:rsidRDefault="00F96AF0" w:rsidP="001B42BA">
            <w:pPr>
              <w:pStyle w:val="Heading1"/>
            </w:pPr>
          </w:p>
          <w:p w14:paraId="53A41A64" w14:textId="5995585A" w:rsidR="008F301C" w:rsidRDefault="008F301C" w:rsidP="001B42BA">
            <w:pPr>
              <w:pStyle w:val="Heading1"/>
            </w:pPr>
          </w:p>
          <w:p w14:paraId="516B4F5C" w14:textId="77777777" w:rsidR="008F301C" w:rsidRDefault="008F301C" w:rsidP="001B42BA">
            <w:pPr>
              <w:pStyle w:val="Heading1"/>
            </w:pPr>
          </w:p>
          <w:p w14:paraId="45A40470" w14:textId="3464A51F" w:rsidR="00937033" w:rsidRPr="00621961" w:rsidRDefault="00937033" w:rsidP="001B42BA">
            <w:pPr>
              <w:pStyle w:val="Heading1"/>
            </w:pPr>
            <w:r w:rsidRPr="00621961">
              <w:lastRenderedPageBreak/>
              <w:t>Communities in Schools (district partnership)</w:t>
            </w:r>
          </w:p>
          <w:p w14:paraId="404B17F3" w14:textId="77777777" w:rsidR="00937033" w:rsidRPr="00621961" w:rsidRDefault="00937033" w:rsidP="001B42BA">
            <w:pPr>
              <w:pStyle w:val="Heading1"/>
            </w:pPr>
          </w:p>
          <w:p w14:paraId="1BE2A843" w14:textId="77777777" w:rsidR="00937033" w:rsidRPr="00621961" w:rsidRDefault="00937033" w:rsidP="001B42BA">
            <w:pPr>
              <w:pStyle w:val="Heading1"/>
            </w:pPr>
            <w:r w:rsidRPr="00621961">
              <w:t>219.391.4000</w:t>
            </w:r>
          </w:p>
          <w:p w14:paraId="615DC3CA" w14:textId="77777777" w:rsidR="00937033" w:rsidRDefault="00937033" w:rsidP="001B42BA">
            <w:pPr>
              <w:pStyle w:val="Heading1"/>
            </w:pPr>
            <w:r w:rsidRPr="00621961">
              <w:t>Ext.73641</w:t>
            </w:r>
          </w:p>
        </w:tc>
        <w:tc>
          <w:tcPr>
            <w:tcW w:w="8064" w:type="dxa"/>
          </w:tcPr>
          <w:p w14:paraId="4691AA24" w14:textId="6D4A1D96" w:rsidR="00DF0EE3" w:rsidRPr="00F96AF0" w:rsidRDefault="00F96AF0" w:rsidP="001B42BA">
            <w:pPr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Contact Person: </w:t>
            </w:r>
            <w:r w:rsidRPr="00F96AF0">
              <w:rPr>
                <w:b/>
                <w:color w:val="00B0F0"/>
                <w:sz w:val="20"/>
                <w:szCs w:val="20"/>
              </w:rPr>
              <w:t xml:space="preserve">Tina </w:t>
            </w:r>
            <w:proofErr w:type="spellStart"/>
            <w:r w:rsidRPr="00F96AF0">
              <w:rPr>
                <w:b/>
                <w:color w:val="00B0F0"/>
                <w:sz w:val="20"/>
                <w:szCs w:val="20"/>
              </w:rPr>
              <w:t>Gunnum</w:t>
            </w:r>
            <w:proofErr w:type="spellEnd"/>
            <w:r w:rsidRPr="00F96AF0">
              <w:rPr>
                <w:b/>
                <w:color w:val="00B0F0"/>
                <w:sz w:val="20"/>
                <w:szCs w:val="20"/>
              </w:rPr>
              <w:t xml:space="preserve">  </w:t>
            </w:r>
            <w:hyperlink r:id="rId15" w:history="1">
              <w:r w:rsidRPr="00F96AF0">
                <w:rPr>
                  <w:rStyle w:val="Hyperlink"/>
                  <w:b/>
                  <w:color w:val="00B0F0"/>
                  <w:sz w:val="20"/>
                  <w:szCs w:val="20"/>
                </w:rPr>
                <w:t>tgunnum@catholic-charities.org</w:t>
              </w:r>
            </w:hyperlink>
          </w:p>
          <w:p w14:paraId="10FCAEF0" w14:textId="77777777" w:rsidR="00DF0EE3" w:rsidRDefault="00DF0EE3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0ABB6C2E" w14:textId="14084607" w:rsidR="00A961BC" w:rsidRDefault="00F96AF0" w:rsidP="00F96AF0">
            <w:pPr>
              <w:pStyle w:val="ListParagraph"/>
              <w:numPr>
                <w:ilvl w:val="0"/>
                <w:numId w:val="21"/>
              </w:num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Food Programs</w:t>
            </w:r>
          </w:p>
          <w:p w14:paraId="1C732D59" w14:textId="4D4483E9" w:rsidR="00F96AF0" w:rsidRDefault="00F96AF0" w:rsidP="00F96AF0">
            <w:pPr>
              <w:pStyle w:val="ListParagraph"/>
              <w:numPr>
                <w:ilvl w:val="0"/>
                <w:numId w:val="21"/>
              </w:num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Outreach &amp; Support</w:t>
            </w:r>
          </w:p>
          <w:p w14:paraId="5885611A" w14:textId="76F06C38" w:rsidR="00F96AF0" w:rsidRDefault="00F96AF0" w:rsidP="00F96AF0">
            <w:pPr>
              <w:pStyle w:val="ListParagraph"/>
              <w:numPr>
                <w:ilvl w:val="0"/>
                <w:numId w:val="21"/>
              </w:num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Social Services</w:t>
            </w:r>
          </w:p>
          <w:p w14:paraId="007488DF" w14:textId="7A067783" w:rsidR="00F96AF0" w:rsidRPr="00F96AF0" w:rsidRDefault="00F96AF0" w:rsidP="00F96AF0">
            <w:pPr>
              <w:pStyle w:val="ListParagraph"/>
              <w:numPr>
                <w:ilvl w:val="0"/>
                <w:numId w:val="21"/>
              </w:num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Central High School Student Food 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Locker  Partnership</w:t>
            </w:r>
            <w:proofErr w:type="gramEnd"/>
          </w:p>
          <w:p w14:paraId="56180C6D" w14:textId="73A1934D" w:rsidR="00F96AF0" w:rsidRDefault="00F96AF0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189CEBC8" w14:textId="570E2668" w:rsidR="00F96AF0" w:rsidRDefault="00F96AF0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54E439F3" w14:textId="528FF4C5" w:rsidR="00F96AF0" w:rsidRDefault="00F96AF0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77AE0D11" w14:textId="6B384DC5" w:rsidR="00F96AF0" w:rsidRDefault="00F96AF0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6A0C5D80" w14:textId="776BD6BB" w:rsidR="00F96AF0" w:rsidRDefault="00F96AF0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7F19BEF6" w14:textId="19BFED76" w:rsidR="00F96AF0" w:rsidRDefault="00F96AF0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730598B6" w14:textId="38C07DF2" w:rsidR="00F96AF0" w:rsidRDefault="00F96AF0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4BAC8242" w14:textId="340DF38C" w:rsidR="00F96AF0" w:rsidRDefault="00F96AF0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164505F9" w14:textId="7102D933" w:rsidR="00F96AF0" w:rsidRDefault="00F96AF0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15537F21" w14:textId="3F40C35F" w:rsidR="00F96AF0" w:rsidRDefault="00F96AF0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3293D7B3" w14:textId="6CC6ACBD" w:rsidR="00F96AF0" w:rsidRDefault="00F96AF0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1CDDD024" w14:textId="77777777" w:rsidR="00F96AF0" w:rsidRDefault="00F96AF0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0DD33E82" w14:textId="77777777" w:rsidR="008F301C" w:rsidRDefault="008F301C" w:rsidP="001B42B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br/>
            </w:r>
          </w:p>
          <w:p w14:paraId="652D1816" w14:textId="7E4DE83C" w:rsidR="00937033" w:rsidRDefault="00937033" w:rsidP="001B42BA">
            <w:pPr>
              <w:rPr>
                <w:b/>
                <w:color w:val="000000"/>
                <w:sz w:val="20"/>
                <w:szCs w:val="20"/>
              </w:rPr>
            </w:pPr>
            <w:r w:rsidRPr="000A6867">
              <w:rPr>
                <w:b/>
                <w:color w:val="000000"/>
                <w:sz w:val="20"/>
                <w:szCs w:val="20"/>
              </w:rPr>
              <w:t>Contact Person:  Dan</w:t>
            </w:r>
            <w:r>
              <w:rPr>
                <w:b/>
                <w:color w:val="000000"/>
                <w:sz w:val="20"/>
                <w:szCs w:val="20"/>
              </w:rPr>
              <w:t>ika</w:t>
            </w:r>
            <w:r w:rsidRPr="000A6867">
              <w:rPr>
                <w:b/>
                <w:color w:val="000000"/>
                <w:sz w:val="20"/>
                <w:szCs w:val="20"/>
              </w:rPr>
              <w:t xml:space="preserve"> Dawkins</w:t>
            </w: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Pr="003F70B2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hyperlink r:id="rId16" w:history="1">
              <w:r w:rsidRPr="003F70B2">
                <w:rPr>
                  <w:rStyle w:val="Hyperlink"/>
                  <w:b/>
                  <w:color w:val="000000" w:themeColor="text1"/>
                  <w:sz w:val="20"/>
                  <w:szCs w:val="20"/>
                </w:rPr>
                <w:t>ddawkins@ecps.org</w:t>
              </w:r>
            </w:hyperlink>
            <w:r w:rsidR="00150A74">
              <w:rPr>
                <w:rStyle w:val="Hyperlink"/>
                <w:b/>
                <w:color w:val="000000" w:themeColor="text1"/>
                <w:sz w:val="20"/>
                <w:szCs w:val="20"/>
              </w:rPr>
              <w:t xml:space="preserve"> / </w:t>
            </w:r>
            <w:proofErr w:type="spellStart"/>
            <w:r w:rsidR="00150A74">
              <w:rPr>
                <w:rStyle w:val="Hyperlink"/>
                <w:b/>
                <w:color w:val="000000" w:themeColor="text1"/>
                <w:sz w:val="20"/>
                <w:szCs w:val="20"/>
              </w:rPr>
              <w:t>Jahari</w:t>
            </w:r>
            <w:proofErr w:type="spellEnd"/>
            <w:r w:rsidR="00150A74">
              <w:rPr>
                <w:rStyle w:val="Hyperlink"/>
                <w:b/>
                <w:color w:val="000000" w:themeColor="text1"/>
                <w:sz w:val="20"/>
                <w:szCs w:val="20"/>
              </w:rPr>
              <w:t xml:space="preserve"> Davis  </w:t>
            </w:r>
          </w:p>
          <w:p w14:paraId="0E01FFED" w14:textId="77777777" w:rsidR="00937033" w:rsidRDefault="00937033" w:rsidP="001B42B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Services:</w:t>
            </w:r>
          </w:p>
          <w:p w14:paraId="7DC3EB34" w14:textId="77777777" w:rsidR="00937033" w:rsidRPr="00ED0C96" w:rsidRDefault="00937033" w:rsidP="00937033">
            <w:pPr>
              <w:pStyle w:val="ListParagraph"/>
              <w:numPr>
                <w:ilvl w:val="0"/>
                <w:numId w:val="13"/>
              </w:numPr>
              <w:rPr>
                <w:b/>
                <w:sz w:val="20"/>
                <w:szCs w:val="20"/>
              </w:rPr>
            </w:pPr>
            <w:r w:rsidRPr="00ED0C96">
              <w:rPr>
                <w:b/>
                <w:sz w:val="20"/>
                <w:szCs w:val="20"/>
              </w:rPr>
              <w:t>Freshman Academy</w:t>
            </w:r>
          </w:p>
          <w:p w14:paraId="60232E5D" w14:textId="77777777" w:rsidR="00937033" w:rsidRPr="00ED0C96" w:rsidRDefault="00937033" w:rsidP="00937033">
            <w:pPr>
              <w:pStyle w:val="ListParagraph"/>
              <w:numPr>
                <w:ilvl w:val="0"/>
                <w:numId w:val="13"/>
              </w:numPr>
              <w:rPr>
                <w:b/>
                <w:sz w:val="20"/>
                <w:szCs w:val="20"/>
              </w:rPr>
            </w:pPr>
            <w:r w:rsidRPr="00ED0C96">
              <w:rPr>
                <w:b/>
                <w:sz w:val="20"/>
                <w:szCs w:val="20"/>
              </w:rPr>
              <w:t>Integrated Math</w:t>
            </w:r>
          </w:p>
          <w:p w14:paraId="40B68505" w14:textId="77777777" w:rsidR="00937033" w:rsidRPr="00ED0C96" w:rsidRDefault="00937033" w:rsidP="00937033">
            <w:pPr>
              <w:pStyle w:val="ListParagraph"/>
              <w:numPr>
                <w:ilvl w:val="0"/>
                <w:numId w:val="13"/>
              </w:numPr>
              <w:rPr>
                <w:b/>
                <w:sz w:val="20"/>
                <w:szCs w:val="20"/>
              </w:rPr>
            </w:pPr>
            <w:r w:rsidRPr="00ED0C96">
              <w:rPr>
                <w:b/>
                <w:sz w:val="20"/>
                <w:szCs w:val="20"/>
              </w:rPr>
              <w:t>Life Skills</w:t>
            </w:r>
          </w:p>
          <w:p w14:paraId="3519E57D" w14:textId="77777777" w:rsidR="00937033" w:rsidRPr="008B7B61" w:rsidRDefault="00937033" w:rsidP="001B42BA">
            <w:pPr>
              <w:rPr>
                <w:b/>
                <w:sz w:val="20"/>
                <w:szCs w:val="20"/>
              </w:rPr>
            </w:pPr>
            <w:r w:rsidRPr="008B7B61">
              <w:rPr>
                <w:b/>
                <w:sz w:val="20"/>
                <w:szCs w:val="20"/>
              </w:rPr>
              <w:t xml:space="preserve">Workshops: </w:t>
            </w:r>
          </w:p>
          <w:p w14:paraId="3D85A9A1" w14:textId="77777777" w:rsidR="00937033" w:rsidRPr="00ED0C96" w:rsidRDefault="00937033" w:rsidP="00937033">
            <w:pPr>
              <w:pStyle w:val="ListParagraph"/>
              <w:numPr>
                <w:ilvl w:val="0"/>
                <w:numId w:val="14"/>
              </w:numPr>
              <w:rPr>
                <w:b/>
                <w:sz w:val="20"/>
                <w:szCs w:val="20"/>
              </w:rPr>
            </w:pPr>
            <w:r w:rsidRPr="00ED0C96">
              <w:rPr>
                <w:b/>
                <w:sz w:val="20"/>
                <w:szCs w:val="20"/>
              </w:rPr>
              <w:t>Passport to Student Success</w:t>
            </w:r>
          </w:p>
          <w:p w14:paraId="4BC94853" w14:textId="77777777" w:rsidR="00937033" w:rsidRPr="00ED0C96" w:rsidRDefault="00937033" w:rsidP="00937033">
            <w:pPr>
              <w:pStyle w:val="ListParagraph"/>
              <w:numPr>
                <w:ilvl w:val="0"/>
                <w:numId w:val="14"/>
              </w:numPr>
              <w:rPr>
                <w:b/>
                <w:sz w:val="20"/>
                <w:szCs w:val="20"/>
              </w:rPr>
            </w:pPr>
            <w:r w:rsidRPr="00ED0C96">
              <w:rPr>
                <w:b/>
                <w:sz w:val="20"/>
                <w:szCs w:val="20"/>
              </w:rPr>
              <w:t>Families Building Better Readers</w:t>
            </w:r>
          </w:p>
          <w:p w14:paraId="03E872E5" w14:textId="77777777" w:rsidR="00937033" w:rsidRPr="00ED0C96" w:rsidRDefault="00937033" w:rsidP="00937033">
            <w:pPr>
              <w:pStyle w:val="ListParagraph"/>
              <w:numPr>
                <w:ilvl w:val="0"/>
                <w:numId w:val="14"/>
              </w:numPr>
              <w:rPr>
                <w:b/>
                <w:sz w:val="20"/>
                <w:szCs w:val="20"/>
              </w:rPr>
            </w:pPr>
            <w:r w:rsidRPr="00ED0C96">
              <w:rPr>
                <w:b/>
                <w:sz w:val="20"/>
                <w:szCs w:val="20"/>
              </w:rPr>
              <w:t>Nurturing Parenting</w:t>
            </w:r>
          </w:p>
          <w:p w14:paraId="078C6D66" w14:textId="77777777" w:rsidR="00937033" w:rsidRPr="00ED0C96" w:rsidRDefault="00937033" w:rsidP="00937033">
            <w:pPr>
              <w:pStyle w:val="ListParagraph"/>
              <w:numPr>
                <w:ilvl w:val="0"/>
                <w:numId w:val="14"/>
              </w:numPr>
              <w:rPr>
                <w:b/>
                <w:sz w:val="20"/>
                <w:szCs w:val="20"/>
              </w:rPr>
            </w:pPr>
            <w:r w:rsidRPr="00ED0C96">
              <w:rPr>
                <w:b/>
                <w:sz w:val="20"/>
                <w:szCs w:val="20"/>
              </w:rPr>
              <w:t>Can We Talk</w:t>
            </w:r>
          </w:p>
          <w:p w14:paraId="314D89FE" w14:textId="77777777" w:rsidR="00937033" w:rsidRPr="00ED0C96" w:rsidRDefault="00937033" w:rsidP="00937033">
            <w:pPr>
              <w:pStyle w:val="ListParagraph"/>
              <w:numPr>
                <w:ilvl w:val="0"/>
                <w:numId w:val="14"/>
              </w:numPr>
              <w:rPr>
                <w:b/>
                <w:sz w:val="20"/>
                <w:szCs w:val="20"/>
              </w:rPr>
            </w:pPr>
            <w:r w:rsidRPr="00ED0C96">
              <w:rPr>
                <w:b/>
                <w:sz w:val="20"/>
                <w:szCs w:val="20"/>
              </w:rPr>
              <w:t>Reaching the Hardest to Involve Parents</w:t>
            </w:r>
          </w:p>
          <w:p w14:paraId="06B3A800" w14:textId="77777777" w:rsidR="00937033" w:rsidRPr="00ED0C96" w:rsidRDefault="00937033" w:rsidP="00937033">
            <w:pPr>
              <w:pStyle w:val="ListParagraph"/>
              <w:numPr>
                <w:ilvl w:val="0"/>
                <w:numId w:val="14"/>
              </w:numPr>
              <w:rPr>
                <w:b/>
                <w:sz w:val="20"/>
                <w:szCs w:val="20"/>
              </w:rPr>
            </w:pPr>
            <w:r w:rsidRPr="00ED0C96">
              <w:rPr>
                <w:b/>
                <w:sz w:val="20"/>
                <w:szCs w:val="20"/>
              </w:rPr>
              <w:t>Parents and Teachers Talking Together</w:t>
            </w:r>
          </w:p>
          <w:p w14:paraId="3540A97E" w14:textId="77777777" w:rsidR="00937033" w:rsidRPr="00ED0C96" w:rsidRDefault="00937033" w:rsidP="00937033">
            <w:pPr>
              <w:pStyle w:val="ListParagraph"/>
              <w:numPr>
                <w:ilvl w:val="0"/>
                <w:numId w:val="14"/>
              </w:numPr>
              <w:rPr>
                <w:b/>
                <w:sz w:val="20"/>
                <w:szCs w:val="20"/>
              </w:rPr>
            </w:pPr>
            <w:r w:rsidRPr="00ED0C96">
              <w:rPr>
                <w:b/>
                <w:sz w:val="20"/>
                <w:szCs w:val="20"/>
              </w:rPr>
              <w:t>Mysteries in the Middle</w:t>
            </w:r>
          </w:p>
          <w:p w14:paraId="0CB32809" w14:textId="77777777" w:rsidR="00937033" w:rsidRDefault="00937033" w:rsidP="001B42BA">
            <w:pPr>
              <w:rPr>
                <w:b/>
                <w:sz w:val="20"/>
                <w:szCs w:val="20"/>
              </w:rPr>
            </w:pPr>
            <w:r w:rsidRPr="008B7B61">
              <w:rPr>
                <w:b/>
                <w:sz w:val="20"/>
                <w:szCs w:val="20"/>
              </w:rPr>
              <w:t>Family Resources</w:t>
            </w:r>
          </w:p>
          <w:p w14:paraId="50138BE7" w14:textId="77777777" w:rsidR="00937033" w:rsidRPr="00CF57C2" w:rsidRDefault="00937033" w:rsidP="00937033">
            <w:pPr>
              <w:pStyle w:val="ListParagraph"/>
              <w:numPr>
                <w:ilvl w:val="0"/>
                <w:numId w:val="16"/>
              </w:numPr>
              <w:rPr>
                <w:b/>
                <w:sz w:val="20"/>
                <w:szCs w:val="20"/>
              </w:rPr>
            </w:pPr>
            <w:r w:rsidRPr="00621961">
              <w:rPr>
                <w:b/>
                <w:sz w:val="20"/>
                <w:szCs w:val="20"/>
              </w:rPr>
              <w:t>Continued Services as provided throughout the SCEC School District</w:t>
            </w:r>
          </w:p>
        </w:tc>
      </w:tr>
      <w:tr w:rsidR="00937033" w:rsidRPr="00621961" w14:paraId="4AE3FC79" w14:textId="77777777" w:rsidTr="00DF0EE3">
        <w:trPr>
          <w:trHeight w:val="69"/>
        </w:trPr>
        <w:tc>
          <w:tcPr>
            <w:tcW w:w="2012" w:type="dxa"/>
          </w:tcPr>
          <w:p w14:paraId="0B118ABE" w14:textId="77777777" w:rsidR="00937033" w:rsidRPr="00621961" w:rsidRDefault="00937033" w:rsidP="001B42BA">
            <w:pPr>
              <w:pStyle w:val="Heading1"/>
            </w:pPr>
            <w:r w:rsidRPr="00621961">
              <w:lastRenderedPageBreak/>
              <w:t>JAG Program: Jobs for America’s Graduates (district partnership)</w:t>
            </w:r>
          </w:p>
          <w:p w14:paraId="3B046368" w14:textId="77777777" w:rsidR="00937033" w:rsidRPr="00621961" w:rsidRDefault="00937033" w:rsidP="001B42BA">
            <w:pPr>
              <w:pStyle w:val="Heading1"/>
            </w:pPr>
          </w:p>
          <w:p w14:paraId="32665217" w14:textId="77777777" w:rsidR="00937033" w:rsidRDefault="00937033" w:rsidP="001B42BA">
            <w:pPr>
              <w:pStyle w:val="Heading1"/>
            </w:pPr>
            <w:r w:rsidRPr="00621961">
              <w:t>219.</w:t>
            </w:r>
            <w:r>
              <w:t>391.4000</w:t>
            </w:r>
          </w:p>
          <w:p w14:paraId="1A6816DF" w14:textId="539697BA" w:rsidR="00937033" w:rsidRPr="00621961" w:rsidRDefault="004813B5" w:rsidP="001B42BA">
            <w:pPr>
              <w:pStyle w:val="Heading1"/>
            </w:pPr>
            <w:r>
              <w:t>Ext. 73649</w:t>
            </w:r>
          </w:p>
        </w:tc>
        <w:tc>
          <w:tcPr>
            <w:tcW w:w="8064" w:type="dxa"/>
          </w:tcPr>
          <w:p w14:paraId="3C12EE73" w14:textId="77777777" w:rsidR="00DF0EE3" w:rsidRDefault="00DF0EE3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1941F5B4" w14:textId="77777777" w:rsidR="00DF0EE3" w:rsidRDefault="00DF0EE3" w:rsidP="001B42BA">
            <w:pPr>
              <w:rPr>
                <w:b/>
                <w:color w:val="000000"/>
                <w:sz w:val="20"/>
                <w:szCs w:val="20"/>
              </w:rPr>
            </w:pPr>
          </w:p>
          <w:p w14:paraId="26422CAD" w14:textId="7B230FFC" w:rsidR="00937033" w:rsidRPr="00621961" w:rsidRDefault="004813B5" w:rsidP="001B42B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Contact Person:  Megan Burris  mburris@ecps.org</w:t>
            </w:r>
          </w:p>
          <w:p w14:paraId="53B89D26" w14:textId="77777777" w:rsidR="00937033" w:rsidRPr="00621961" w:rsidRDefault="00937033" w:rsidP="001B42BA">
            <w:pPr>
              <w:rPr>
                <w:b/>
                <w:color w:val="000000"/>
                <w:sz w:val="20"/>
                <w:szCs w:val="20"/>
              </w:rPr>
            </w:pPr>
            <w:r w:rsidRPr="00621961">
              <w:rPr>
                <w:b/>
                <w:color w:val="000000"/>
                <w:sz w:val="20"/>
                <w:szCs w:val="20"/>
              </w:rPr>
              <w:t>Services:</w:t>
            </w:r>
          </w:p>
          <w:p w14:paraId="6C718C66" w14:textId="77777777" w:rsidR="00937033" w:rsidRPr="00621961" w:rsidRDefault="00937033" w:rsidP="00937033">
            <w:pPr>
              <w:pStyle w:val="ListParagraph"/>
              <w:numPr>
                <w:ilvl w:val="0"/>
                <w:numId w:val="15"/>
              </w:numPr>
              <w:rPr>
                <w:b/>
                <w:color w:val="000000"/>
                <w:sz w:val="20"/>
                <w:szCs w:val="20"/>
              </w:rPr>
            </w:pPr>
            <w:r w:rsidRPr="00621961">
              <w:rPr>
                <w:b/>
                <w:color w:val="000000"/>
                <w:sz w:val="20"/>
                <w:szCs w:val="20"/>
              </w:rPr>
              <w:t>Job Search</w:t>
            </w:r>
          </w:p>
          <w:p w14:paraId="5B241DD6" w14:textId="77777777" w:rsidR="00937033" w:rsidRPr="00621961" w:rsidRDefault="00937033" w:rsidP="00937033">
            <w:pPr>
              <w:pStyle w:val="ListParagraph"/>
              <w:numPr>
                <w:ilvl w:val="0"/>
                <w:numId w:val="15"/>
              </w:numPr>
              <w:rPr>
                <w:b/>
                <w:color w:val="000000"/>
                <w:sz w:val="20"/>
                <w:szCs w:val="20"/>
              </w:rPr>
            </w:pPr>
            <w:r w:rsidRPr="00621961">
              <w:rPr>
                <w:b/>
                <w:color w:val="000000"/>
                <w:sz w:val="20"/>
                <w:szCs w:val="20"/>
              </w:rPr>
              <w:t>Employment Readiness</w:t>
            </w:r>
          </w:p>
          <w:p w14:paraId="13999374" w14:textId="77777777" w:rsidR="00937033" w:rsidRPr="00621961" w:rsidRDefault="00937033" w:rsidP="00937033">
            <w:pPr>
              <w:pStyle w:val="ListParagraph"/>
              <w:numPr>
                <w:ilvl w:val="0"/>
                <w:numId w:val="15"/>
              </w:numPr>
              <w:rPr>
                <w:b/>
                <w:color w:val="000000"/>
                <w:sz w:val="20"/>
                <w:szCs w:val="20"/>
              </w:rPr>
            </w:pPr>
            <w:r w:rsidRPr="00621961">
              <w:rPr>
                <w:b/>
                <w:color w:val="000000"/>
                <w:sz w:val="20"/>
                <w:szCs w:val="20"/>
              </w:rPr>
              <w:t>Career Planning</w:t>
            </w:r>
          </w:p>
          <w:p w14:paraId="05BA9486" w14:textId="77777777" w:rsidR="00937033" w:rsidRPr="00621961" w:rsidRDefault="00937033" w:rsidP="00937033">
            <w:pPr>
              <w:pStyle w:val="ListParagraph"/>
              <w:numPr>
                <w:ilvl w:val="0"/>
                <w:numId w:val="15"/>
              </w:numPr>
              <w:rPr>
                <w:b/>
                <w:color w:val="000000"/>
                <w:sz w:val="20"/>
                <w:szCs w:val="20"/>
              </w:rPr>
            </w:pPr>
            <w:r w:rsidRPr="00621961">
              <w:rPr>
                <w:b/>
                <w:color w:val="000000"/>
                <w:sz w:val="20"/>
                <w:szCs w:val="20"/>
              </w:rPr>
              <w:t>Employable Skills Training</w:t>
            </w:r>
          </w:p>
          <w:p w14:paraId="61E081D0" w14:textId="77777777" w:rsidR="00937033" w:rsidRPr="00621961" w:rsidRDefault="00937033" w:rsidP="00937033">
            <w:pPr>
              <w:pStyle w:val="ListParagraph"/>
              <w:numPr>
                <w:ilvl w:val="0"/>
                <w:numId w:val="15"/>
              </w:numPr>
              <w:rPr>
                <w:b/>
                <w:color w:val="000000"/>
                <w:sz w:val="20"/>
                <w:szCs w:val="20"/>
              </w:rPr>
            </w:pPr>
            <w:r w:rsidRPr="00621961">
              <w:rPr>
                <w:b/>
                <w:color w:val="000000"/>
                <w:sz w:val="20"/>
                <w:szCs w:val="20"/>
              </w:rPr>
              <w:t>Bridge to Post-Secondary Education</w:t>
            </w:r>
          </w:p>
          <w:p w14:paraId="7CE0FE0C" w14:textId="77777777" w:rsidR="00937033" w:rsidRPr="00621961" w:rsidRDefault="00937033" w:rsidP="00937033">
            <w:pPr>
              <w:pStyle w:val="ListParagraph"/>
              <w:numPr>
                <w:ilvl w:val="0"/>
                <w:numId w:val="15"/>
              </w:numPr>
              <w:rPr>
                <w:b/>
                <w:color w:val="000000"/>
                <w:sz w:val="20"/>
                <w:szCs w:val="20"/>
              </w:rPr>
            </w:pPr>
            <w:r w:rsidRPr="00621961">
              <w:rPr>
                <w:b/>
                <w:color w:val="000000"/>
                <w:sz w:val="20"/>
                <w:szCs w:val="20"/>
              </w:rPr>
              <w:t>Career Advancement Opportunities</w:t>
            </w:r>
          </w:p>
          <w:p w14:paraId="6DAB9F16" w14:textId="77777777" w:rsidR="00937033" w:rsidRDefault="00937033" w:rsidP="00937033">
            <w:pPr>
              <w:pStyle w:val="ListParagraph"/>
              <w:numPr>
                <w:ilvl w:val="0"/>
                <w:numId w:val="15"/>
              </w:numPr>
              <w:rPr>
                <w:b/>
                <w:color w:val="000000"/>
                <w:sz w:val="20"/>
                <w:szCs w:val="20"/>
              </w:rPr>
            </w:pPr>
            <w:r w:rsidRPr="00621961">
              <w:rPr>
                <w:b/>
                <w:color w:val="000000"/>
                <w:sz w:val="20"/>
                <w:szCs w:val="20"/>
              </w:rPr>
              <w:t>Graduation Achievement</w:t>
            </w:r>
          </w:p>
          <w:p w14:paraId="43FC8CE6" w14:textId="77777777" w:rsidR="00DF0EE3" w:rsidRDefault="00DF0EE3" w:rsidP="00DF0EE3">
            <w:pPr>
              <w:rPr>
                <w:b/>
                <w:color w:val="000000"/>
                <w:sz w:val="20"/>
                <w:szCs w:val="20"/>
              </w:rPr>
            </w:pPr>
          </w:p>
          <w:p w14:paraId="5E7F0B5E" w14:textId="03753EF2" w:rsidR="00DF0EE3" w:rsidRPr="00DF0EE3" w:rsidRDefault="00DF0EE3" w:rsidP="00DF0EE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37033" w:rsidRPr="00A80923" w14:paraId="711F143D" w14:textId="77777777" w:rsidTr="00DF0EE3">
        <w:trPr>
          <w:trHeight w:val="69"/>
        </w:trPr>
        <w:tc>
          <w:tcPr>
            <w:tcW w:w="2012" w:type="dxa"/>
          </w:tcPr>
          <w:p w14:paraId="737C0E4E" w14:textId="00051F0E" w:rsidR="00DF0EE3" w:rsidRDefault="00DF0EE3" w:rsidP="001B42BA">
            <w:pPr>
              <w:pStyle w:val="Heading1"/>
            </w:pPr>
          </w:p>
          <w:p w14:paraId="4951C767" w14:textId="77777777" w:rsidR="008F301C" w:rsidRDefault="00DF0EE3" w:rsidP="001B42BA">
            <w:pPr>
              <w:pStyle w:val="Heading1"/>
            </w:pPr>
            <w:r>
              <w:t xml:space="preserve"> </w:t>
            </w:r>
          </w:p>
          <w:p w14:paraId="12BAC97C" w14:textId="77777777" w:rsidR="008F301C" w:rsidRDefault="008F301C" w:rsidP="001B42BA">
            <w:pPr>
              <w:pStyle w:val="Heading1"/>
            </w:pPr>
          </w:p>
          <w:p w14:paraId="2F73DA3D" w14:textId="77777777" w:rsidR="008F301C" w:rsidRDefault="008F301C" w:rsidP="001B42BA">
            <w:pPr>
              <w:pStyle w:val="Heading1"/>
            </w:pPr>
          </w:p>
          <w:p w14:paraId="09A20D34" w14:textId="34F64F5A" w:rsidR="00937033" w:rsidRDefault="00937033" w:rsidP="001B42BA">
            <w:pPr>
              <w:pStyle w:val="Heading1"/>
            </w:pPr>
          </w:p>
          <w:p w14:paraId="5C08E6A9" w14:textId="684F0C28" w:rsidR="008F301C" w:rsidRDefault="008F301C" w:rsidP="001B42BA">
            <w:pPr>
              <w:pStyle w:val="Heading1"/>
            </w:pPr>
            <w:r>
              <w:t xml:space="preserve">Healthy </w:t>
            </w:r>
            <w:proofErr w:type="gramStart"/>
            <w:r>
              <w:t>Hearts ,</w:t>
            </w:r>
            <w:proofErr w:type="gramEnd"/>
            <w:r>
              <w:t xml:space="preserve"> Healthy Minds Counseling Services, LLC</w:t>
            </w:r>
          </w:p>
          <w:p w14:paraId="3B9239EA" w14:textId="113D1776" w:rsidR="008F301C" w:rsidRDefault="008F301C" w:rsidP="001B42BA">
            <w:pPr>
              <w:pStyle w:val="Heading1"/>
            </w:pPr>
            <w:r>
              <w:t>(District Partnership and Parent Café Partnership)</w:t>
            </w:r>
          </w:p>
          <w:p w14:paraId="3915A5A9" w14:textId="457CA335" w:rsidR="008F301C" w:rsidRDefault="008F301C" w:rsidP="001B42BA">
            <w:pPr>
              <w:pStyle w:val="Heading1"/>
            </w:pPr>
            <w:r>
              <w:t>219.318.5572</w:t>
            </w:r>
          </w:p>
          <w:p w14:paraId="7FF3ECCB" w14:textId="111EC620" w:rsidR="008F301C" w:rsidRDefault="008F301C" w:rsidP="001B42BA">
            <w:pPr>
              <w:pStyle w:val="Heading1"/>
            </w:pPr>
          </w:p>
          <w:p w14:paraId="7494F01E" w14:textId="77777777" w:rsidR="00DF0EE3" w:rsidRDefault="00DF0EE3" w:rsidP="001B42BA">
            <w:pPr>
              <w:pStyle w:val="Heading1"/>
            </w:pPr>
          </w:p>
          <w:p w14:paraId="2D21AA47" w14:textId="6A6D0CBA" w:rsidR="00937033" w:rsidRDefault="00937033" w:rsidP="001B42BA">
            <w:pPr>
              <w:pStyle w:val="Heading1"/>
            </w:pPr>
          </w:p>
        </w:tc>
        <w:tc>
          <w:tcPr>
            <w:tcW w:w="8064" w:type="dxa"/>
          </w:tcPr>
          <w:p w14:paraId="010F671B" w14:textId="55EF74C2" w:rsidR="00434384" w:rsidRDefault="00434384" w:rsidP="001B42BA">
            <w:pPr>
              <w:rPr>
                <w:b/>
                <w:sz w:val="20"/>
                <w:szCs w:val="20"/>
              </w:rPr>
            </w:pPr>
          </w:p>
          <w:p w14:paraId="0A08E8BF" w14:textId="77777777" w:rsidR="00DF0EE3" w:rsidRDefault="00DF0EE3" w:rsidP="001B42BA">
            <w:pPr>
              <w:rPr>
                <w:b/>
                <w:sz w:val="20"/>
                <w:szCs w:val="20"/>
              </w:rPr>
            </w:pPr>
          </w:p>
          <w:p w14:paraId="343FCE55" w14:textId="30B8F076" w:rsidR="00DF0EE3" w:rsidRDefault="008D20D0" w:rsidP="001B42B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Contact Person:  </w:t>
            </w:r>
            <w:r w:rsidRPr="008D20D0">
              <w:rPr>
                <w:b/>
                <w:color w:val="00B0F0"/>
                <w:sz w:val="20"/>
                <w:szCs w:val="20"/>
              </w:rPr>
              <w:t>Autumn Grady</w:t>
            </w:r>
            <w:r>
              <w:rPr>
                <w:b/>
                <w:color w:val="00B0F0"/>
                <w:sz w:val="20"/>
                <w:szCs w:val="20"/>
              </w:rPr>
              <w:t xml:space="preserve"> hhhmllc@gmail.com</w:t>
            </w:r>
          </w:p>
          <w:p w14:paraId="6BC2D9F2" w14:textId="5DC5B965" w:rsidR="00937033" w:rsidRDefault="008F301C" w:rsidP="008F301C">
            <w:pPr>
              <w:rPr>
                <w:b/>
                <w:color w:val="00B0F0"/>
                <w:sz w:val="20"/>
                <w:szCs w:val="20"/>
              </w:rPr>
            </w:pPr>
            <w:r w:rsidRPr="008F301C">
              <w:rPr>
                <w:b/>
                <w:color w:val="00B0F0"/>
                <w:sz w:val="20"/>
                <w:szCs w:val="20"/>
              </w:rPr>
              <w:t>Dr. Antho</w:t>
            </w:r>
            <w:r w:rsidR="008D20D0">
              <w:rPr>
                <w:b/>
                <w:color w:val="00B0F0"/>
                <w:sz w:val="20"/>
                <w:szCs w:val="20"/>
              </w:rPr>
              <w:t xml:space="preserve">ny Grady </w:t>
            </w:r>
          </w:p>
          <w:p w14:paraId="2460DDC6" w14:textId="77777777" w:rsidR="008F301C" w:rsidRDefault="008F301C" w:rsidP="008F301C">
            <w:pPr>
              <w:rPr>
                <w:b/>
                <w:color w:val="00B0F0"/>
                <w:sz w:val="20"/>
                <w:szCs w:val="20"/>
              </w:rPr>
            </w:pPr>
          </w:p>
          <w:p w14:paraId="6213FC54" w14:textId="77777777" w:rsidR="008F301C" w:rsidRDefault="008F301C" w:rsidP="008F301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Services:</w:t>
            </w:r>
          </w:p>
          <w:p w14:paraId="25F70AB8" w14:textId="55FED4BE" w:rsidR="008F301C" w:rsidRPr="008B4916" w:rsidRDefault="008F301C" w:rsidP="008F301C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sz w:val="20"/>
                <w:szCs w:val="20"/>
              </w:rPr>
            </w:pPr>
            <w:r>
              <w:t xml:space="preserve"> </w:t>
            </w:r>
            <w:r w:rsidRPr="008B4916">
              <w:rPr>
                <w:b/>
                <w:bCs/>
                <w:sz w:val="20"/>
                <w:szCs w:val="20"/>
              </w:rPr>
              <w:t>Individual Therapy</w:t>
            </w:r>
          </w:p>
          <w:p w14:paraId="318E3569" w14:textId="2C345BA9" w:rsidR="008B4916" w:rsidRPr="008B4916" w:rsidRDefault="008F301C" w:rsidP="008F301C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sz w:val="20"/>
                <w:szCs w:val="20"/>
              </w:rPr>
            </w:pPr>
            <w:r w:rsidRPr="008B4916">
              <w:rPr>
                <w:b/>
                <w:bCs/>
                <w:sz w:val="20"/>
                <w:szCs w:val="20"/>
              </w:rPr>
              <w:t xml:space="preserve"> Family Therapy </w:t>
            </w:r>
          </w:p>
          <w:p w14:paraId="20E07139" w14:textId="05664CE2" w:rsidR="008B4916" w:rsidRDefault="008F301C" w:rsidP="008F301C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sz w:val="20"/>
                <w:szCs w:val="20"/>
              </w:rPr>
            </w:pPr>
            <w:r w:rsidRPr="008B4916">
              <w:rPr>
                <w:b/>
                <w:bCs/>
                <w:sz w:val="20"/>
                <w:szCs w:val="20"/>
              </w:rPr>
              <w:t xml:space="preserve"> Family-Focused and Behavioral Therapy </w:t>
            </w:r>
          </w:p>
          <w:p w14:paraId="40A030E0" w14:textId="19084F9A" w:rsidR="008D20D0" w:rsidRDefault="008D20D0" w:rsidP="008F301C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Trauma-focused therapy</w:t>
            </w:r>
          </w:p>
          <w:p w14:paraId="6EE297A4" w14:textId="546D9591" w:rsidR="008D20D0" w:rsidRDefault="008D20D0" w:rsidP="008F301C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Mentoring(therapeutic)</w:t>
            </w:r>
          </w:p>
          <w:p w14:paraId="0B0FBA9D" w14:textId="7AB3B140" w:rsidR="008D20D0" w:rsidRPr="008B4916" w:rsidRDefault="008D20D0" w:rsidP="008F301C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Adolescent &amp; Adult Cognitive Behavior Therapy</w:t>
            </w:r>
          </w:p>
          <w:p w14:paraId="70E09F7A" w14:textId="608B6265" w:rsidR="008B4916" w:rsidRPr="008B4916" w:rsidRDefault="008F301C" w:rsidP="008F301C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sz w:val="20"/>
                <w:szCs w:val="20"/>
              </w:rPr>
            </w:pPr>
            <w:r w:rsidRPr="008B4916">
              <w:rPr>
                <w:b/>
                <w:bCs/>
                <w:sz w:val="20"/>
                <w:szCs w:val="20"/>
              </w:rPr>
              <w:t xml:space="preserve"> Mental Health Coaching </w:t>
            </w:r>
          </w:p>
          <w:p w14:paraId="30866A15" w14:textId="68A7CF81" w:rsidR="008B4916" w:rsidRPr="008B4916" w:rsidRDefault="008F301C" w:rsidP="008F301C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sz w:val="20"/>
                <w:szCs w:val="20"/>
              </w:rPr>
            </w:pPr>
            <w:r w:rsidRPr="008B4916">
              <w:rPr>
                <w:b/>
                <w:bCs/>
                <w:sz w:val="20"/>
                <w:szCs w:val="20"/>
              </w:rPr>
              <w:t xml:space="preserve"> Conflict Resolution </w:t>
            </w:r>
          </w:p>
          <w:p w14:paraId="129E3EAD" w14:textId="77777777" w:rsidR="008F301C" w:rsidRPr="008B4916" w:rsidRDefault="008F301C" w:rsidP="008F301C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sz w:val="20"/>
                <w:szCs w:val="20"/>
              </w:rPr>
            </w:pPr>
            <w:r w:rsidRPr="008B4916">
              <w:rPr>
                <w:b/>
                <w:bCs/>
                <w:sz w:val="20"/>
                <w:szCs w:val="20"/>
              </w:rPr>
              <w:t>Training Workshops (e.g., classroom management, understanding the difference between mental health disorders and behavioral issues)</w:t>
            </w:r>
          </w:p>
          <w:p w14:paraId="45EEB192" w14:textId="729F9E98" w:rsidR="008B4916" w:rsidRPr="008B4916" w:rsidRDefault="008B4916" w:rsidP="008F301C">
            <w:pPr>
              <w:pStyle w:val="ListParagraph"/>
              <w:numPr>
                <w:ilvl w:val="0"/>
                <w:numId w:val="23"/>
              </w:numPr>
              <w:rPr>
                <w:bCs/>
                <w:sz w:val="20"/>
                <w:szCs w:val="20"/>
              </w:rPr>
            </w:pPr>
            <w:r w:rsidRPr="008B4916">
              <w:rPr>
                <w:b/>
                <w:bCs/>
                <w:sz w:val="20"/>
                <w:szCs w:val="20"/>
              </w:rPr>
              <w:t>Sports Therapy (individual and group)</w:t>
            </w:r>
          </w:p>
        </w:tc>
      </w:tr>
    </w:tbl>
    <w:p w14:paraId="2F667E2A" w14:textId="77777777" w:rsidR="00937033" w:rsidRDefault="00937033" w:rsidP="00937033"/>
    <w:p w14:paraId="05704080" w14:textId="6F7ED26F" w:rsidR="00937033" w:rsidRDefault="00937033">
      <w:pPr>
        <w:rPr>
          <w:rFonts w:ascii="Segoe UI" w:hAnsi="Segoe UI" w:cs="Segoe UI"/>
        </w:rPr>
      </w:pPr>
    </w:p>
    <w:p w14:paraId="241B92F7" w14:textId="703AE151" w:rsidR="00937033" w:rsidRDefault="00937033">
      <w:pPr>
        <w:rPr>
          <w:rFonts w:ascii="Segoe UI" w:hAnsi="Segoe UI" w:cs="Segoe UI"/>
        </w:rPr>
      </w:pPr>
    </w:p>
    <w:p w14:paraId="07AF02C1" w14:textId="77777777" w:rsidR="00434384" w:rsidRDefault="00434384" w:rsidP="00167B38">
      <w:pPr>
        <w:jc w:val="center"/>
        <w:rPr>
          <w:rFonts w:ascii="Segoe UI" w:hAnsi="Segoe UI" w:cs="Segoe UI"/>
          <w:b/>
          <w:sz w:val="48"/>
          <w:szCs w:val="48"/>
        </w:rPr>
      </w:pPr>
    </w:p>
    <w:p w14:paraId="0C5CC49B" w14:textId="77777777" w:rsidR="00434384" w:rsidRDefault="00434384" w:rsidP="00167B38">
      <w:pPr>
        <w:jc w:val="center"/>
        <w:rPr>
          <w:rFonts w:ascii="Segoe UI" w:hAnsi="Segoe UI" w:cs="Segoe UI"/>
          <w:b/>
          <w:sz w:val="48"/>
          <w:szCs w:val="48"/>
        </w:rPr>
      </w:pPr>
    </w:p>
    <w:p w14:paraId="2F012D26" w14:textId="77777777" w:rsidR="00434384" w:rsidRDefault="00434384" w:rsidP="00167B38">
      <w:pPr>
        <w:jc w:val="center"/>
        <w:rPr>
          <w:rFonts w:ascii="Segoe UI" w:hAnsi="Segoe UI" w:cs="Segoe UI"/>
          <w:b/>
          <w:sz w:val="48"/>
          <w:szCs w:val="48"/>
        </w:rPr>
      </w:pPr>
    </w:p>
    <w:p w14:paraId="34C4C1BD" w14:textId="77777777" w:rsidR="00434384" w:rsidRDefault="00434384" w:rsidP="00167B38">
      <w:pPr>
        <w:jc w:val="center"/>
        <w:rPr>
          <w:rFonts w:ascii="Segoe UI" w:hAnsi="Segoe UI" w:cs="Segoe UI"/>
          <w:b/>
          <w:sz w:val="48"/>
          <w:szCs w:val="48"/>
        </w:rPr>
      </w:pPr>
    </w:p>
    <w:p w14:paraId="37F92F06" w14:textId="77777777" w:rsidR="00434384" w:rsidRDefault="00434384" w:rsidP="00167B38">
      <w:pPr>
        <w:jc w:val="center"/>
        <w:rPr>
          <w:rFonts w:ascii="Segoe UI" w:hAnsi="Segoe UI" w:cs="Segoe UI"/>
          <w:b/>
          <w:sz w:val="48"/>
          <w:szCs w:val="48"/>
        </w:rPr>
      </w:pPr>
    </w:p>
    <w:p w14:paraId="58F29B00" w14:textId="77777777" w:rsidR="00434384" w:rsidRDefault="00434384" w:rsidP="00167B38">
      <w:pPr>
        <w:jc w:val="center"/>
        <w:rPr>
          <w:rFonts w:ascii="Segoe UI" w:hAnsi="Segoe UI" w:cs="Segoe UI"/>
          <w:b/>
          <w:sz w:val="48"/>
          <w:szCs w:val="48"/>
        </w:rPr>
      </w:pPr>
    </w:p>
    <w:p w14:paraId="63F7FCE4" w14:textId="77777777" w:rsidR="00434384" w:rsidRDefault="00434384" w:rsidP="00167B38">
      <w:pPr>
        <w:jc w:val="center"/>
        <w:rPr>
          <w:rFonts w:ascii="Segoe UI" w:hAnsi="Segoe UI" w:cs="Segoe UI"/>
          <w:b/>
          <w:sz w:val="48"/>
          <w:szCs w:val="48"/>
        </w:rPr>
      </w:pPr>
    </w:p>
    <w:p w14:paraId="2684E5CB" w14:textId="77777777" w:rsidR="00434384" w:rsidRDefault="00434384" w:rsidP="00167B38">
      <w:pPr>
        <w:jc w:val="center"/>
        <w:rPr>
          <w:rFonts w:ascii="Segoe UI" w:hAnsi="Segoe UI" w:cs="Segoe UI"/>
          <w:b/>
          <w:sz w:val="48"/>
          <w:szCs w:val="48"/>
        </w:rPr>
      </w:pPr>
    </w:p>
    <w:p w14:paraId="2C08276D" w14:textId="77777777" w:rsidR="00F96AF0" w:rsidRDefault="00F96AF0" w:rsidP="00167B38">
      <w:pPr>
        <w:jc w:val="center"/>
        <w:rPr>
          <w:rFonts w:ascii="Segoe UI" w:hAnsi="Segoe UI" w:cs="Segoe UI"/>
          <w:b/>
          <w:sz w:val="48"/>
          <w:szCs w:val="48"/>
        </w:rPr>
      </w:pPr>
    </w:p>
    <w:p w14:paraId="76BB90B2" w14:textId="77777777" w:rsidR="00F96AF0" w:rsidRDefault="00F96AF0" w:rsidP="00167B38">
      <w:pPr>
        <w:jc w:val="center"/>
        <w:rPr>
          <w:rFonts w:ascii="Segoe UI" w:hAnsi="Segoe UI" w:cs="Segoe UI"/>
          <w:b/>
          <w:sz w:val="48"/>
          <w:szCs w:val="48"/>
        </w:rPr>
      </w:pPr>
    </w:p>
    <w:p w14:paraId="7FB376CF" w14:textId="77777777" w:rsidR="00F96AF0" w:rsidRDefault="00F96AF0" w:rsidP="00167B38">
      <w:pPr>
        <w:jc w:val="center"/>
        <w:rPr>
          <w:rFonts w:ascii="Segoe UI" w:hAnsi="Segoe UI" w:cs="Segoe UI"/>
          <w:b/>
          <w:sz w:val="48"/>
          <w:szCs w:val="48"/>
        </w:rPr>
      </w:pPr>
    </w:p>
    <w:p w14:paraId="409A4272" w14:textId="14AB038A" w:rsidR="00937033" w:rsidRPr="00167B38" w:rsidRDefault="00937033" w:rsidP="00167B38">
      <w:pPr>
        <w:jc w:val="center"/>
        <w:rPr>
          <w:rFonts w:ascii="Segoe UI" w:hAnsi="Segoe UI" w:cs="Segoe UI"/>
          <w:b/>
          <w:sz w:val="48"/>
          <w:szCs w:val="48"/>
        </w:rPr>
      </w:pPr>
      <w:r w:rsidRPr="00167B38">
        <w:rPr>
          <w:rFonts w:ascii="Segoe UI" w:hAnsi="Segoe UI" w:cs="Segoe UI"/>
          <w:b/>
          <w:sz w:val="48"/>
          <w:szCs w:val="48"/>
        </w:rPr>
        <w:t>CITY OF EAST CHICAGO COMMUNITY PARTNERS</w:t>
      </w:r>
      <w:r w:rsidR="00167B38" w:rsidRPr="00167B38">
        <w:rPr>
          <w:rFonts w:ascii="Segoe UI" w:hAnsi="Segoe UI" w:cs="Segoe UI"/>
          <w:b/>
          <w:sz w:val="48"/>
          <w:szCs w:val="48"/>
        </w:rPr>
        <w:t>/FRIENDLY VISITORS</w:t>
      </w:r>
      <w:r w:rsidRPr="00167B38">
        <w:rPr>
          <w:rFonts w:ascii="Segoe UI" w:hAnsi="Segoe UI" w:cs="Segoe UI"/>
          <w:b/>
          <w:sz w:val="48"/>
          <w:szCs w:val="48"/>
        </w:rPr>
        <w:t xml:space="preserve"> (SCEC)</w:t>
      </w:r>
    </w:p>
    <w:p w14:paraId="577663D4" w14:textId="19A632DF" w:rsidR="00937033" w:rsidRDefault="00937033">
      <w:pPr>
        <w:rPr>
          <w:rFonts w:ascii="Segoe UI" w:hAnsi="Segoe UI" w:cs="Segoe UI"/>
          <w:sz w:val="48"/>
          <w:szCs w:val="48"/>
        </w:rPr>
      </w:pPr>
    </w:p>
    <w:p w14:paraId="17FA4E42" w14:textId="17E24145" w:rsidR="00937033" w:rsidRDefault="00937033" w:rsidP="00937033">
      <w:pPr>
        <w:pStyle w:val="ListParagraph"/>
        <w:numPr>
          <w:ilvl w:val="0"/>
          <w:numId w:val="15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East Chicago Police Department</w:t>
      </w:r>
    </w:p>
    <w:p w14:paraId="5DEEB5C8" w14:textId="1B16C90A" w:rsidR="00937033" w:rsidRDefault="00937033" w:rsidP="00937033">
      <w:pPr>
        <w:pStyle w:val="ListParagraph"/>
        <w:numPr>
          <w:ilvl w:val="0"/>
          <w:numId w:val="15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East Chicago Fire Department</w:t>
      </w:r>
    </w:p>
    <w:p w14:paraId="542B33D6" w14:textId="329AF850" w:rsidR="00937033" w:rsidRDefault="632348DD" w:rsidP="00937033">
      <w:pPr>
        <w:pStyle w:val="ListParagraph"/>
        <w:numPr>
          <w:ilvl w:val="0"/>
          <w:numId w:val="15"/>
        </w:numPr>
        <w:rPr>
          <w:rFonts w:ascii="Segoe UI" w:hAnsi="Segoe UI" w:cs="Segoe UI"/>
        </w:rPr>
      </w:pPr>
      <w:r w:rsidRPr="632348DD">
        <w:rPr>
          <w:rFonts w:ascii="Segoe UI" w:hAnsi="Segoe UI" w:cs="Segoe UI"/>
        </w:rPr>
        <w:t xml:space="preserve">East Chicago </w:t>
      </w:r>
      <w:r w:rsidR="008B4916">
        <w:rPr>
          <w:rFonts w:ascii="Segoe UI" w:hAnsi="Segoe UI" w:cs="Segoe UI"/>
        </w:rPr>
        <w:t xml:space="preserve">Public </w:t>
      </w:r>
      <w:r w:rsidRPr="632348DD">
        <w:rPr>
          <w:rFonts w:ascii="Segoe UI" w:hAnsi="Segoe UI" w:cs="Segoe UI"/>
        </w:rPr>
        <w:t>Library</w:t>
      </w:r>
    </w:p>
    <w:p w14:paraId="2DAC5EC4" w14:textId="47B4E2FF" w:rsidR="008B4916" w:rsidRDefault="008B4916" w:rsidP="00937033">
      <w:pPr>
        <w:pStyle w:val="ListParagraph"/>
        <w:numPr>
          <w:ilvl w:val="0"/>
          <w:numId w:val="15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Greater First Baptist Church/ Food Bank &amp; Outreach</w:t>
      </w:r>
    </w:p>
    <w:p w14:paraId="2F37E8AF" w14:textId="432561F2" w:rsidR="008B4916" w:rsidRDefault="008B4916" w:rsidP="00937033">
      <w:pPr>
        <w:pStyle w:val="ListParagraph"/>
        <w:numPr>
          <w:ilvl w:val="0"/>
          <w:numId w:val="15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Greater Destiny Baptist Church/Food Bank &amp; Outreach</w:t>
      </w:r>
    </w:p>
    <w:p w14:paraId="452E69C2" w14:textId="31AF1660" w:rsidR="008B4916" w:rsidRDefault="008B4916" w:rsidP="00937033">
      <w:pPr>
        <w:pStyle w:val="ListParagraph"/>
        <w:numPr>
          <w:ilvl w:val="0"/>
          <w:numId w:val="15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Ivy Tech </w:t>
      </w:r>
    </w:p>
    <w:p w14:paraId="24FA3206" w14:textId="29C30C4B" w:rsidR="008B4916" w:rsidRDefault="008B4916" w:rsidP="00937033">
      <w:pPr>
        <w:pStyle w:val="ListParagraph"/>
        <w:numPr>
          <w:ilvl w:val="0"/>
          <w:numId w:val="15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Indiana University Northwest</w:t>
      </w:r>
    </w:p>
    <w:p w14:paraId="3ABB7196" w14:textId="17A9BE18" w:rsidR="008B4916" w:rsidRDefault="008B4916" w:rsidP="00937033">
      <w:pPr>
        <w:pStyle w:val="ListParagraph"/>
        <w:numPr>
          <w:ilvl w:val="0"/>
          <w:numId w:val="15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Holistic Evolution</w:t>
      </w:r>
    </w:p>
    <w:p w14:paraId="65EE6646" w14:textId="26A728CD" w:rsidR="008B4916" w:rsidRDefault="008B4916" w:rsidP="00937033">
      <w:pPr>
        <w:pStyle w:val="ListParagraph"/>
        <w:numPr>
          <w:ilvl w:val="0"/>
          <w:numId w:val="15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Center of Workforce Innovations</w:t>
      </w:r>
    </w:p>
    <w:p w14:paraId="75D4FBF6" w14:textId="77777777" w:rsidR="008B4916" w:rsidRDefault="008B4916" w:rsidP="008B4916">
      <w:pPr>
        <w:pStyle w:val="ListParagraph"/>
        <w:rPr>
          <w:rFonts w:ascii="Segoe UI" w:hAnsi="Segoe UI" w:cs="Segoe UI"/>
        </w:rPr>
      </w:pPr>
    </w:p>
    <w:p w14:paraId="0BF7DE82" w14:textId="3753C83C" w:rsidR="632348DD" w:rsidRDefault="632348DD" w:rsidP="632348DD">
      <w:pPr>
        <w:rPr>
          <w:rFonts w:ascii="Segoe UI" w:hAnsi="Segoe UI" w:cs="Segoe UI"/>
        </w:rPr>
      </w:pPr>
    </w:p>
    <w:p w14:paraId="2693A7A9" w14:textId="76A7E995" w:rsidR="00246FCC" w:rsidRPr="008B4916" w:rsidRDefault="00246FCC" w:rsidP="008B4916">
      <w:pPr>
        <w:rPr>
          <w:rFonts w:ascii="Segoe UI" w:hAnsi="Segoe UI" w:cs="Segoe UI"/>
          <w:b/>
          <w:bCs/>
        </w:rPr>
      </w:pPr>
    </w:p>
    <w:p w14:paraId="55A25EF5" w14:textId="1CDD54EC" w:rsidR="00937033" w:rsidRPr="00937033" w:rsidRDefault="00937033" w:rsidP="00937033">
      <w:pPr>
        <w:ind w:left="360"/>
        <w:rPr>
          <w:rFonts w:ascii="Segoe UI" w:hAnsi="Segoe UI" w:cs="Segoe UI"/>
        </w:rPr>
      </w:pPr>
    </w:p>
    <w:p w14:paraId="7AC216F9" w14:textId="77777777" w:rsidR="00937033" w:rsidRPr="00937033" w:rsidRDefault="00937033" w:rsidP="00937033">
      <w:pPr>
        <w:pStyle w:val="ListParagraph"/>
        <w:rPr>
          <w:rFonts w:ascii="Segoe UI" w:hAnsi="Segoe UI" w:cs="Segoe UI"/>
        </w:rPr>
      </w:pPr>
    </w:p>
    <w:sectPr w:rsidR="00937033" w:rsidRPr="00937033" w:rsidSect="00FD5879">
      <w:footerReference w:type="default" r:id="rId17"/>
      <w:pgSz w:w="12240" w:h="15840"/>
      <w:pgMar w:top="1440" w:right="1440" w:bottom="144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75638" w14:textId="77777777" w:rsidR="00F46E37" w:rsidRDefault="00F46E37" w:rsidP="00E32EEA">
      <w:pPr>
        <w:spacing w:after="0" w:line="240" w:lineRule="auto"/>
      </w:pPr>
      <w:r>
        <w:separator/>
      </w:r>
    </w:p>
  </w:endnote>
  <w:endnote w:type="continuationSeparator" w:id="0">
    <w:p w14:paraId="1C388E83" w14:textId="77777777" w:rsidR="00F46E37" w:rsidRDefault="00F46E37" w:rsidP="00E32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7347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20BB00" w14:textId="3439516A" w:rsidR="00CF57C2" w:rsidRDefault="00CF57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67D4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7D94B9D2" w14:textId="77777777" w:rsidR="00CF57C2" w:rsidRDefault="00CF57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635C0" w14:textId="77777777" w:rsidR="00F46E37" w:rsidRDefault="00F46E37" w:rsidP="00E32EEA">
      <w:pPr>
        <w:spacing w:after="0" w:line="240" w:lineRule="auto"/>
      </w:pPr>
      <w:r>
        <w:separator/>
      </w:r>
    </w:p>
  </w:footnote>
  <w:footnote w:type="continuationSeparator" w:id="0">
    <w:p w14:paraId="58C07B65" w14:textId="77777777" w:rsidR="00F46E37" w:rsidRDefault="00F46E37" w:rsidP="00E32EEA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ZoIyhNECcr0DiE" int2:id="KFrvel0H">
      <int2:state int2:type="LegacyProofing" int2:value="Rejected"/>
    </int2:textHash>
    <int2:bookmark int2:bookmarkName="_Int_VIrrgeUJ" int2:invalidationBookmarkName="" int2:hashCode="hIDSV48qUzEpDH" int2:id="nZrw2sC4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4014"/>
    <w:multiLevelType w:val="hybridMultilevel"/>
    <w:tmpl w:val="F0069F0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5AC3FD9"/>
    <w:multiLevelType w:val="hybridMultilevel"/>
    <w:tmpl w:val="738A1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450D6"/>
    <w:multiLevelType w:val="multilevel"/>
    <w:tmpl w:val="C30C3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A60E2"/>
    <w:multiLevelType w:val="hybridMultilevel"/>
    <w:tmpl w:val="CBC49C8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C9C6CE4"/>
    <w:multiLevelType w:val="hybridMultilevel"/>
    <w:tmpl w:val="49CEC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04B94"/>
    <w:multiLevelType w:val="hybridMultilevel"/>
    <w:tmpl w:val="5290C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812EA"/>
    <w:multiLevelType w:val="hybridMultilevel"/>
    <w:tmpl w:val="20606CC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5592FC7"/>
    <w:multiLevelType w:val="hybridMultilevel"/>
    <w:tmpl w:val="9AB22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45A82"/>
    <w:multiLevelType w:val="hybridMultilevel"/>
    <w:tmpl w:val="F1F4B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227F1"/>
    <w:multiLevelType w:val="hybridMultilevel"/>
    <w:tmpl w:val="14CAE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E914DE"/>
    <w:multiLevelType w:val="hybridMultilevel"/>
    <w:tmpl w:val="6C5A577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552C3EA4"/>
    <w:multiLevelType w:val="hybridMultilevel"/>
    <w:tmpl w:val="BA946738"/>
    <w:lvl w:ilvl="0" w:tplc="04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2" w15:restartNumberingAfterBreak="0">
    <w:nsid w:val="5CF868F0"/>
    <w:multiLevelType w:val="hybridMultilevel"/>
    <w:tmpl w:val="2892E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C2164"/>
    <w:multiLevelType w:val="hybridMultilevel"/>
    <w:tmpl w:val="6706A8D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633113F"/>
    <w:multiLevelType w:val="hybridMultilevel"/>
    <w:tmpl w:val="A47C9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DD4297"/>
    <w:multiLevelType w:val="hybridMultilevel"/>
    <w:tmpl w:val="DE4E0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327E69"/>
    <w:multiLevelType w:val="hybridMultilevel"/>
    <w:tmpl w:val="B6CE7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F13966"/>
    <w:multiLevelType w:val="hybridMultilevel"/>
    <w:tmpl w:val="CCF8F3D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700D69D8"/>
    <w:multiLevelType w:val="hybridMultilevel"/>
    <w:tmpl w:val="9D3A3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E94A52"/>
    <w:multiLevelType w:val="hybridMultilevel"/>
    <w:tmpl w:val="DA160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100314"/>
    <w:multiLevelType w:val="hybridMultilevel"/>
    <w:tmpl w:val="855EDDF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783311D0"/>
    <w:multiLevelType w:val="hybridMultilevel"/>
    <w:tmpl w:val="1E5AA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600C7"/>
    <w:multiLevelType w:val="hybridMultilevel"/>
    <w:tmpl w:val="A7EED8C4"/>
    <w:lvl w:ilvl="0" w:tplc="893C6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CE76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4699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9E33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482C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30A3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EADC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9651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1A2E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"/>
  </w:num>
  <w:num w:numId="3">
    <w:abstractNumId w:val="6"/>
  </w:num>
  <w:num w:numId="4">
    <w:abstractNumId w:val="14"/>
  </w:num>
  <w:num w:numId="5">
    <w:abstractNumId w:val="20"/>
  </w:num>
  <w:num w:numId="6">
    <w:abstractNumId w:val="17"/>
  </w:num>
  <w:num w:numId="7">
    <w:abstractNumId w:val="0"/>
  </w:num>
  <w:num w:numId="8">
    <w:abstractNumId w:val="5"/>
  </w:num>
  <w:num w:numId="9">
    <w:abstractNumId w:val="10"/>
  </w:num>
  <w:num w:numId="10">
    <w:abstractNumId w:val="7"/>
  </w:num>
  <w:num w:numId="11">
    <w:abstractNumId w:val="13"/>
  </w:num>
  <w:num w:numId="12">
    <w:abstractNumId w:val="3"/>
  </w:num>
  <w:num w:numId="13">
    <w:abstractNumId w:val="16"/>
  </w:num>
  <w:num w:numId="14">
    <w:abstractNumId w:val="1"/>
  </w:num>
  <w:num w:numId="15">
    <w:abstractNumId w:val="21"/>
  </w:num>
  <w:num w:numId="16">
    <w:abstractNumId w:val="12"/>
  </w:num>
  <w:num w:numId="17">
    <w:abstractNumId w:val="15"/>
  </w:num>
  <w:num w:numId="18">
    <w:abstractNumId w:val="18"/>
  </w:num>
  <w:num w:numId="19">
    <w:abstractNumId w:val="19"/>
  </w:num>
  <w:num w:numId="20">
    <w:abstractNumId w:val="4"/>
  </w:num>
  <w:num w:numId="21">
    <w:abstractNumId w:val="9"/>
  </w:num>
  <w:num w:numId="22">
    <w:abstractNumId w:val="11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EDC"/>
    <w:rsid w:val="000025DD"/>
    <w:rsid w:val="00002828"/>
    <w:rsid w:val="00013F5C"/>
    <w:rsid w:val="000213FB"/>
    <w:rsid w:val="00051632"/>
    <w:rsid w:val="00061AA6"/>
    <w:rsid w:val="00084D5D"/>
    <w:rsid w:val="000A6867"/>
    <w:rsid w:val="000B5DB9"/>
    <w:rsid w:val="0013027F"/>
    <w:rsid w:val="00131A00"/>
    <w:rsid w:val="00150A74"/>
    <w:rsid w:val="00153BEA"/>
    <w:rsid w:val="00167B38"/>
    <w:rsid w:val="001C1E11"/>
    <w:rsid w:val="00212548"/>
    <w:rsid w:val="00246FCC"/>
    <w:rsid w:val="00250852"/>
    <w:rsid w:val="00257D71"/>
    <w:rsid w:val="00286773"/>
    <w:rsid w:val="00291026"/>
    <w:rsid w:val="002915BB"/>
    <w:rsid w:val="002A3EBE"/>
    <w:rsid w:val="002B10A7"/>
    <w:rsid w:val="002C43FA"/>
    <w:rsid w:val="002C62A2"/>
    <w:rsid w:val="00307998"/>
    <w:rsid w:val="00327E45"/>
    <w:rsid w:val="00340FE7"/>
    <w:rsid w:val="003422AF"/>
    <w:rsid w:val="00361499"/>
    <w:rsid w:val="00372BBE"/>
    <w:rsid w:val="0037329E"/>
    <w:rsid w:val="003774A1"/>
    <w:rsid w:val="00397814"/>
    <w:rsid w:val="003C06EB"/>
    <w:rsid w:val="003C1609"/>
    <w:rsid w:val="003E1EDC"/>
    <w:rsid w:val="003E38CA"/>
    <w:rsid w:val="003F70B2"/>
    <w:rsid w:val="0041010F"/>
    <w:rsid w:val="004179D4"/>
    <w:rsid w:val="00432662"/>
    <w:rsid w:val="00434384"/>
    <w:rsid w:val="00466390"/>
    <w:rsid w:val="004813B5"/>
    <w:rsid w:val="004928E4"/>
    <w:rsid w:val="004D4520"/>
    <w:rsid w:val="005131AD"/>
    <w:rsid w:val="00595008"/>
    <w:rsid w:val="005A2E3C"/>
    <w:rsid w:val="005E6F23"/>
    <w:rsid w:val="00621961"/>
    <w:rsid w:val="00633340"/>
    <w:rsid w:val="00646BBB"/>
    <w:rsid w:val="00656486"/>
    <w:rsid w:val="00657838"/>
    <w:rsid w:val="00683F4D"/>
    <w:rsid w:val="0069686F"/>
    <w:rsid w:val="006C3412"/>
    <w:rsid w:val="006C7DDA"/>
    <w:rsid w:val="006D412A"/>
    <w:rsid w:val="006E13D0"/>
    <w:rsid w:val="006F5956"/>
    <w:rsid w:val="00743A83"/>
    <w:rsid w:val="00757863"/>
    <w:rsid w:val="00765209"/>
    <w:rsid w:val="00766A15"/>
    <w:rsid w:val="00782749"/>
    <w:rsid w:val="007A7E4F"/>
    <w:rsid w:val="007B5174"/>
    <w:rsid w:val="007C2829"/>
    <w:rsid w:val="007C4AC4"/>
    <w:rsid w:val="007E4189"/>
    <w:rsid w:val="00820DC6"/>
    <w:rsid w:val="008316DA"/>
    <w:rsid w:val="00851462"/>
    <w:rsid w:val="00853F44"/>
    <w:rsid w:val="00886B5E"/>
    <w:rsid w:val="008B300B"/>
    <w:rsid w:val="008B4916"/>
    <w:rsid w:val="008B7B61"/>
    <w:rsid w:val="008D1197"/>
    <w:rsid w:val="008D20D0"/>
    <w:rsid w:val="008D46A9"/>
    <w:rsid w:val="008D5ABB"/>
    <w:rsid w:val="008E276E"/>
    <w:rsid w:val="008F301C"/>
    <w:rsid w:val="008F4FD9"/>
    <w:rsid w:val="00922FF2"/>
    <w:rsid w:val="00932E5D"/>
    <w:rsid w:val="00937033"/>
    <w:rsid w:val="009378FA"/>
    <w:rsid w:val="00972B25"/>
    <w:rsid w:val="00993FD2"/>
    <w:rsid w:val="009B2728"/>
    <w:rsid w:val="009F21EF"/>
    <w:rsid w:val="009F2A60"/>
    <w:rsid w:val="009F6BA9"/>
    <w:rsid w:val="00A148ED"/>
    <w:rsid w:val="00A15C29"/>
    <w:rsid w:val="00A665C0"/>
    <w:rsid w:val="00A66E7A"/>
    <w:rsid w:val="00A70DFA"/>
    <w:rsid w:val="00A80923"/>
    <w:rsid w:val="00A84F8B"/>
    <w:rsid w:val="00A93074"/>
    <w:rsid w:val="00A94ACC"/>
    <w:rsid w:val="00A961BC"/>
    <w:rsid w:val="00AC6E24"/>
    <w:rsid w:val="00AF36E1"/>
    <w:rsid w:val="00B27391"/>
    <w:rsid w:val="00B57F56"/>
    <w:rsid w:val="00B62EEE"/>
    <w:rsid w:val="00B631C3"/>
    <w:rsid w:val="00B77A95"/>
    <w:rsid w:val="00BC51BD"/>
    <w:rsid w:val="00BD44A8"/>
    <w:rsid w:val="00C44231"/>
    <w:rsid w:val="00C630D1"/>
    <w:rsid w:val="00C667D4"/>
    <w:rsid w:val="00CB5613"/>
    <w:rsid w:val="00CC5D62"/>
    <w:rsid w:val="00CE0191"/>
    <w:rsid w:val="00CE25A7"/>
    <w:rsid w:val="00CF57C2"/>
    <w:rsid w:val="00CF5DC6"/>
    <w:rsid w:val="00D35C9F"/>
    <w:rsid w:val="00D46885"/>
    <w:rsid w:val="00D87516"/>
    <w:rsid w:val="00DC45A5"/>
    <w:rsid w:val="00DD3825"/>
    <w:rsid w:val="00DE08E6"/>
    <w:rsid w:val="00DF0EE3"/>
    <w:rsid w:val="00DF2FBA"/>
    <w:rsid w:val="00DF7703"/>
    <w:rsid w:val="00E1232E"/>
    <w:rsid w:val="00E32EEA"/>
    <w:rsid w:val="00E518CB"/>
    <w:rsid w:val="00E55CAB"/>
    <w:rsid w:val="00E6435E"/>
    <w:rsid w:val="00EC25DA"/>
    <w:rsid w:val="00ED0C96"/>
    <w:rsid w:val="00F46E37"/>
    <w:rsid w:val="00F57E7B"/>
    <w:rsid w:val="00F762A4"/>
    <w:rsid w:val="00F80A36"/>
    <w:rsid w:val="00F812D0"/>
    <w:rsid w:val="00F96AF0"/>
    <w:rsid w:val="00FB11F6"/>
    <w:rsid w:val="00FB466A"/>
    <w:rsid w:val="00FD5879"/>
    <w:rsid w:val="00FE04D6"/>
    <w:rsid w:val="00FF5A69"/>
    <w:rsid w:val="00FF69B2"/>
    <w:rsid w:val="2D7C8228"/>
    <w:rsid w:val="632348DD"/>
    <w:rsid w:val="76C0A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9B0BBD"/>
  <w15:chartTrackingRefBased/>
  <w15:docId w15:val="{BDFD2D61-3D7E-48C9-867F-7C969DBF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2D0"/>
  </w:style>
  <w:style w:type="paragraph" w:styleId="Heading1">
    <w:name w:val="heading 1"/>
    <w:basedOn w:val="Normal"/>
    <w:link w:val="Heading1Char"/>
    <w:uiPriority w:val="9"/>
    <w:qFormat/>
    <w:rsid w:val="00F812D0"/>
    <w:pPr>
      <w:spacing w:after="0"/>
      <w:contextualSpacing/>
      <w:outlineLvl w:val="0"/>
    </w:pPr>
    <w:rPr>
      <w:rFonts w:eastAsiaTheme="majorEastAsia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12D0"/>
    <w:pPr>
      <w:spacing w:after="0"/>
      <w:outlineLvl w:val="1"/>
    </w:pPr>
    <w:rPr>
      <w:rFonts w:eastAsiaTheme="majorEastAsia" w:cstheme="majorBidi"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5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812D0"/>
    <w:rPr>
      <w:rFonts w:eastAsiaTheme="majorEastAsia" w:cstheme="majorBidi"/>
      <w:b/>
      <w:sz w:val="24"/>
      <w:szCs w:val="32"/>
    </w:rPr>
  </w:style>
  <w:style w:type="paragraph" w:styleId="Title">
    <w:name w:val="Title"/>
    <w:basedOn w:val="Normal"/>
    <w:link w:val="TitleChar"/>
    <w:uiPriority w:val="1"/>
    <w:qFormat/>
    <w:rsid w:val="00F812D0"/>
    <w:pPr>
      <w:contextualSpacing/>
      <w:jc w:val="center"/>
    </w:pPr>
    <w:rPr>
      <w:rFonts w:asciiTheme="majorHAnsi" w:eastAsiaTheme="majorEastAsia" w:hAnsiTheme="majorHAnsi" w:cstheme="majorBidi"/>
      <w:b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F812D0"/>
    <w:rPr>
      <w:rFonts w:asciiTheme="majorHAnsi" w:eastAsiaTheme="majorEastAsia" w:hAnsiTheme="majorHAnsi" w:cstheme="majorBidi"/>
      <w:b/>
      <w:kern w:val="28"/>
      <w:sz w:val="36"/>
      <w:szCs w:val="56"/>
    </w:rPr>
  </w:style>
  <w:style w:type="character" w:styleId="PlaceholderText">
    <w:name w:val="Placeholder Text"/>
    <w:basedOn w:val="DefaultParagraphFont"/>
    <w:uiPriority w:val="99"/>
    <w:semiHidden/>
    <w:rsid w:val="00F812D0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F812D0"/>
    <w:pPr>
      <w:numPr>
        <w:ilvl w:val="1"/>
      </w:numPr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F812D0"/>
    <w:rPr>
      <w:rFonts w:eastAsiaTheme="minorEastAsia"/>
      <w:color w:val="5A5A5A" w:themeColor="text1" w:themeTint="A5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F812D0"/>
    <w:rPr>
      <w:rFonts w:eastAsiaTheme="majorEastAsia" w:cstheme="majorBidi"/>
      <w:sz w:val="20"/>
      <w:szCs w:val="26"/>
    </w:rPr>
  </w:style>
  <w:style w:type="paragraph" w:styleId="ListParagraph">
    <w:name w:val="List Paragraph"/>
    <w:basedOn w:val="Normal"/>
    <w:uiPriority w:val="34"/>
    <w:unhideWhenUsed/>
    <w:qFormat/>
    <w:rsid w:val="00B57F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62A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5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7C2"/>
  </w:style>
  <w:style w:type="paragraph" w:styleId="Footer">
    <w:name w:val="footer"/>
    <w:basedOn w:val="Normal"/>
    <w:link w:val="FooterChar"/>
    <w:uiPriority w:val="99"/>
    <w:unhideWhenUsed/>
    <w:rsid w:val="00CF5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7C2"/>
  </w:style>
  <w:style w:type="character" w:styleId="UnresolvedMention">
    <w:name w:val="Unresolved Mention"/>
    <w:basedOn w:val="DefaultParagraphFont"/>
    <w:uiPriority w:val="99"/>
    <w:semiHidden/>
    <w:unhideWhenUsed/>
    <w:rsid w:val="008D46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wisersourcellc@gmail.com" TargetMode="External"/><Relationship Id="rId18" Type="http://schemas.openxmlformats.org/officeDocument/2006/relationships/fontTable" Target="fontTable.xml"/><Relationship Id="R7ea8e234df0f424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fmaholme@pnw.ed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ddawkins@ecps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enki193@PWN.edu" TargetMode="External"/><Relationship Id="rId5" Type="http://schemas.openxmlformats.org/officeDocument/2006/relationships/styles" Target="styles.xml"/><Relationship Id="rId15" Type="http://schemas.openxmlformats.org/officeDocument/2006/relationships/hyperlink" Target="mailto:tgunnum@catholic-charities.org" TargetMode="External"/><Relationship Id="rId10" Type="http://schemas.openxmlformats.org/officeDocument/2006/relationships/hyperlink" Target="mailto:Brittany.sanetta@geminus.care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Rowdy.rejholec@rhs.car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daniels\AppData\Roaming\Microsoft\Templates\Presentation%20no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2">
      <a:majorFont>
        <a:latin typeface="Franklin Gothic Book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F0F865-92F7-44B0-B2E4-98E275BF020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07DC6D4-A22B-4A11-8A7E-3ACB8FAE25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4C5492-E66C-4AA3-86D3-224353816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Presentation notes</Template>
  <TotalTime>7</TotalTime>
  <Pages>10</Pages>
  <Words>1585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rdaniels@scec.ecps.org</cp:lastModifiedBy>
  <cp:revision>2</cp:revision>
  <dcterms:created xsi:type="dcterms:W3CDTF">2026-03-04T23:13:00Z</dcterms:created>
  <dcterms:modified xsi:type="dcterms:W3CDTF">2026-03-04T23:13:00Z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MSIP_Label_f42aa342-8706-4288-bd11-ebb85995028c_Enabled">
    <vt:lpwstr>True</vt:lpwstr>
  </property>
  <property fmtid="{D5CDD505-2E9C-101B-9397-08002B2CF9AE}" pid="4" name="MSIP_Label_f42aa342-8706-4288-bd11-ebb85995028c_SiteId">
    <vt:lpwstr>72f988bf-86f1-41af-91ab-2d7cd011db47</vt:lpwstr>
  </property>
  <property fmtid="{D5CDD505-2E9C-101B-9397-08002B2CF9AE}" pid="5" name="MSIP_Label_f42aa342-8706-4288-bd11-ebb85995028c_Owner">
    <vt:lpwstr>gaylemadeira@GAYLEMADEIRDE85</vt:lpwstr>
  </property>
  <property fmtid="{D5CDD505-2E9C-101B-9397-08002B2CF9AE}" pid="6" name="MSIP_Label_f42aa342-8706-4288-bd11-ebb85995028c_SetDate">
    <vt:lpwstr>2018-08-18T05:48:22.1564496Z</vt:lpwstr>
  </property>
  <property fmtid="{D5CDD505-2E9C-101B-9397-08002B2CF9AE}" pid="7" name="MSIP_Label_f42aa342-8706-4288-bd11-ebb85995028c_Name">
    <vt:lpwstr>General</vt:lpwstr>
  </property>
  <property fmtid="{D5CDD505-2E9C-101B-9397-08002B2CF9AE}" pid="8" name="MSIP_Label_f42aa342-8706-4288-bd11-ebb85995028c_Application">
    <vt:lpwstr>Microsoft Azure Information Protection</vt:lpwstr>
  </property>
  <property fmtid="{D5CDD505-2E9C-101B-9397-08002B2CF9AE}" pid="9" name="MSIP_Label_f42aa342-8706-4288-bd11-ebb85995028c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GrammarlyDocumentId">
    <vt:lpwstr>f88a1fa01da045cef92e0d6023d8bc48818fe0ad49937e5440e0e6896388ae13</vt:lpwstr>
  </property>
</Properties>
</file>