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F6FB6" w14:textId="31DEF59C" w:rsidR="00E210A3" w:rsidRPr="00276212" w:rsidRDefault="007E6F78" w:rsidP="00B057B2">
      <w:pPr>
        <w:rPr>
          <w:rFonts w:ascii="Verdana" w:hAnsi="Verdana" w:cs="Calibri"/>
          <w:sz w:val="28"/>
          <w:szCs w:val="28"/>
        </w:rPr>
      </w:pPr>
      <w:r w:rsidRPr="00276212">
        <w:rPr>
          <w:rFonts w:ascii="Verdana" w:hAnsi="Verdana" w:cs="Calibri"/>
          <w:b/>
          <w:bCs/>
          <w:sz w:val="28"/>
          <w:szCs w:val="28"/>
        </w:rPr>
        <w:t>METROPOLITAN NASHVILLE PUBLIC SCHOOL BOARD MEETING</w:t>
      </w:r>
      <w:r w:rsidR="003C52DD" w:rsidRPr="00276212">
        <w:rPr>
          <w:rFonts w:ascii="Verdana" w:hAnsi="Verdana" w:cs="Calibri"/>
          <w:sz w:val="28"/>
          <w:szCs w:val="28"/>
        </w:rPr>
        <w:t xml:space="preserve"> </w:t>
      </w:r>
      <w:r w:rsidR="003661F8" w:rsidRPr="00276212">
        <w:rPr>
          <w:rFonts w:ascii="Verdana" w:hAnsi="Verdana" w:cs="Calibri"/>
          <w:sz w:val="28"/>
          <w:szCs w:val="28"/>
        </w:rPr>
        <w:t>–</w:t>
      </w:r>
      <w:r w:rsidR="003C52DD" w:rsidRPr="00276212">
        <w:rPr>
          <w:rFonts w:ascii="Verdana" w:hAnsi="Verdana" w:cs="Calibri"/>
          <w:sz w:val="28"/>
          <w:szCs w:val="28"/>
        </w:rPr>
        <w:t xml:space="preserve"> </w:t>
      </w:r>
      <w:r w:rsidR="00CE0F43">
        <w:rPr>
          <w:rFonts w:ascii="Verdana" w:hAnsi="Verdana" w:cs="Calibri"/>
          <w:sz w:val="28"/>
          <w:szCs w:val="28"/>
        </w:rPr>
        <w:t>March</w:t>
      </w:r>
      <w:r w:rsidR="00CB44A0">
        <w:rPr>
          <w:rFonts w:ascii="Verdana" w:hAnsi="Verdana" w:cs="Calibri"/>
          <w:sz w:val="28"/>
          <w:szCs w:val="28"/>
        </w:rPr>
        <w:t xml:space="preserve"> </w:t>
      </w:r>
      <w:r w:rsidR="00087FEB">
        <w:rPr>
          <w:rFonts w:ascii="Verdana" w:hAnsi="Verdana" w:cs="Calibri"/>
          <w:sz w:val="28"/>
          <w:szCs w:val="28"/>
        </w:rPr>
        <w:t>2</w:t>
      </w:r>
      <w:r w:rsidR="00CE0F43">
        <w:rPr>
          <w:rFonts w:ascii="Verdana" w:hAnsi="Verdana" w:cs="Calibri"/>
          <w:sz w:val="28"/>
          <w:szCs w:val="28"/>
        </w:rPr>
        <w:t>6</w:t>
      </w:r>
      <w:r w:rsidR="00CB44A0">
        <w:rPr>
          <w:rFonts w:ascii="Verdana" w:hAnsi="Verdana" w:cs="Calibri"/>
          <w:sz w:val="28"/>
          <w:szCs w:val="28"/>
        </w:rPr>
        <w:t>, 20</w:t>
      </w:r>
      <w:r w:rsidR="00B83748">
        <w:rPr>
          <w:rFonts w:ascii="Verdana" w:hAnsi="Verdana" w:cs="Calibri"/>
          <w:sz w:val="28"/>
          <w:szCs w:val="28"/>
        </w:rPr>
        <w:t>2</w:t>
      </w:r>
      <w:r w:rsidR="00CB44A0">
        <w:rPr>
          <w:rFonts w:ascii="Verdana" w:hAnsi="Verdana" w:cs="Calibri"/>
          <w:sz w:val="28"/>
          <w:szCs w:val="28"/>
        </w:rPr>
        <w:t>4</w:t>
      </w:r>
    </w:p>
    <w:p w14:paraId="63ED956C" w14:textId="77777777" w:rsidR="006819CC" w:rsidRPr="000E0E99" w:rsidRDefault="006819CC">
      <w:pPr>
        <w:rPr>
          <w:rFonts w:ascii="Verdana" w:hAnsi="Verdana" w:cs="Calibri"/>
          <w:i/>
          <w:iCs/>
          <w:sz w:val="10"/>
          <w:szCs w:val="10"/>
        </w:rPr>
      </w:pPr>
    </w:p>
    <w:p w14:paraId="2C8A3743" w14:textId="2E9D318A" w:rsidR="009F5316" w:rsidRDefault="003C52DD" w:rsidP="00CB44A0">
      <w:pPr>
        <w:spacing w:after="0" w:line="240" w:lineRule="auto"/>
        <w:rPr>
          <w:rFonts w:ascii="Verdana" w:hAnsi="Verdana" w:cs="Calibri"/>
          <w:sz w:val="28"/>
          <w:szCs w:val="28"/>
        </w:rPr>
      </w:pPr>
      <w:r w:rsidRPr="00276212">
        <w:rPr>
          <w:rFonts w:ascii="Verdana" w:hAnsi="Verdana" w:cs="Calibri"/>
          <w:b/>
          <w:bCs/>
          <w:sz w:val="28"/>
          <w:szCs w:val="28"/>
        </w:rPr>
        <w:t>Members Present</w:t>
      </w:r>
      <w:r w:rsidR="00E76D58" w:rsidRPr="00E76D58">
        <w:rPr>
          <w:rFonts w:ascii="Verdana" w:hAnsi="Verdana" w:cs="Calibri"/>
          <w:b/>
          <w:bCs/>
          <w:sz w:val="28"/>
          <w:szCs w:val="28"/>
        </w:rPr>
        <w:t>:</w:t>
      </w:r>
      <w:r w:rsidR="00F27A74" w:rsidRPr="00276212">
        <w:rPr>
          <w:rFonts w:ascii="Verdana" w:hAnsi="Verdana" w:cs="Calibri"/>
          <w:sz w:val="28"/>
          <w:szCs w:val="28"/>
        </w:rPr>
        <w:t xml:space="preserve"> </w:t>
      </w:r>
      <w:r w:rsidR="00921DD3" w:rsidRPr="00276212">
        <w:rPr>
          <w:rFonts w:ascii="Verdana" w:hAnsi="Verdana" w:cs="Calibri"/>
          <w:sz w:val="28"/>
          <w:szCs w:val="28"/>
        </w:rPr>
        <w:t>Rachael Anne Elrod, Chair</w:t>
      </w:r>
      <w:r w:rsidR="00254C1C">
        <w:rPr>
          <w:rFonts w:ascii="Verdana" w:hAnsi="Verdana" w:cs="Calibri"/>
          <w:sz w:val="28"/>
          <w:szCs w:val="28"/>
        </w:rPr>
        <w:t xml:space="preserve"> (left at 6:00 p.m.)</w:t>
      </w:r>
      <w:r w:rsidR="00921DD3">
        <w:rPr>
          <w:rFonts w:ascii="Verdana" w:hAnsi="Verdana" w:cs="Calibri"/>
          <w:sz w:val="28"/>
          <w:szCs w:val="28"/>
        </w:rPr>
        <w:t xml:space="preserve">, </w:t>
      </w:r>
      <w:r w:rsidR="00F27A74" w:rsidRPr="00276212">
        <w:rPr>
          <w:rFonts w:ascii="Verdana" w:hAnsi="Verdana" w:cs="Calibri"/>
          <w:sz w:val="28"/>
          <w:szCs w:val="28"/>
        </w:rPr>
        <w:t>Freda Player, Vice-chair, Erin O’Hara Block</w:t>
      </w:r>
      <w:r w:rsidR="00CB44A0">
        <w:rPr>
          <w:rFonts w:ascii="Verdana" w:hAnsi="Verdana" w:cs="Calibri"/>
          <w:sz w:val="28"/>
          <w:szCs w:val="28"/>
        </w:rPr>
        <w:t xml:space="preserve">, </w:t>
      </w:r>
      <w:r w:rsidR="003A3D9D" w:rsidRPr="00276212">
        <w:rPr>
          <w:rFonts w:ascii="Verdana" w:hAnsi="Verdana" w:cs="Calibri"/>
          <w:sz w:val="28"/>
          <w:szCs w:val="28"/>
        </w:rPr>
        <w:t>Cheryl Mayes</w:t>
      </w:r>
      <w:r w:rsidR="00D47DE5" w:rsidRPr="00276212">
        <w:rPr>
          <w:rFonts w:ascii="Verdana" w:hAnsi="Verdana" w:cs="Calibri"/>
          <w:sz w:val="28"/>
          <w:szCs w:val="28"/>
        </w:rPr>
        <w:t xml:space="preserve">, </w:t>
      </w:r>
      <w:proofErr w:type="spellStart"/>
      <w:r w:rsidR="00CB44A0">
        <w:rPr>
          <w:rFonts w:ascii="Verdana" w:hAnsi="Verdana" w:cs="Calibri"/>
          <w:sz w:val="28"/>
          <w:szCs w:val="28"/>
        </w:rPr>
        <w:t>B</w:t>
      </w:r>
      <w:r w:rsidR="00CB44A0" w:rsidRPr="00276212">
        <w:rPr>
          <w:rFonts w:ascii="Verdana" w:hAnsi="Verdana" w:cs="Calibri"/>
          <w:sz w:val="28"/>
          <w:szCs w:val="28"/>
        </w:rPr>
        <w:t>erthena</w:t>
      </w:r>
      <w:proofErr w:type="spellEnd"/>
      <w:r w:rsidR="00CB44A0" w:rsidRPr="00276212">
        <w:rPr>
          <w:rFonts w:ascii="Verdana" w:hAnsi="Verdana" w:cs="Calibri"/>
          <w:sz w:val="28"/>
          <w:szCs w:val="28"/>
        </w:rPr>
        <w:t xml:space="preserve"> </w:t>
      </w:r>
      <w:proofErr w:type="spellStart"/>
      <w:r w:rsidR="00CB44A0" w:rsidRPr="00276212">
        <w:rPr>
          <w:rFonts w:ascii="Verdana" w:hAnsi="Verdana" w:cs="Calibri"/>
          <w:sz w:val="28"/>
          <w:szCs w:val="28"/>
        </w:rPr>
        <w:t>Nabaa</w:t>
      </w:r>
      <w:proofErr w:type="spellEnd"/>
      <w:r w:rsidR="00CB44A0" w:rsidRPr="00276212">
        <w:rPr>
          <w:rFonts w:ascii="Verdana" w:hAnsi="Verdana" w:cs="Calibri"/>
          <w:sz w:val="28"/>
          <w:szCs w:val="28"/>
        </w:rPr>
        <w:t>-Mc</w:t>
      </w:r>
      <w:r w:rsidR="00CB44A0">
        <w:rPr>
          <w:rFonts w:ascii="Verdana" w:hAnsi="Verdana" w:cs="Calibri"/>
          <w:sz w:val="28"/>
          <w:szCs w:val="28"/>
        </w:rPr>
        <w:t>K</w:t>
      </w:r>
      <w:r w:rsidR="00CB44A0" w:rsidRPr="00276212">
        <w:rPr>
          <w:rFonts w:ascii="Verdana" w:hAnsi="Verdana" w:cs="Calibri"/>
          <w:sz w:val="28"/>
          <w:szCs w:val="28"/>
        </w:rPr>
        <w:t>inney</w:t>
      </w:r>
      <w:r w:rsidR="00CE0F43">
        <w:rPr>
          <w:rFonts w:ascii="Verdana" w:hAnsi="Verdana" w:cs="Calibri"/>
          <w:sz w:val="28"/>
          <w:szCs w:val="28"/>
        </w:rPr>
        <w:t xml:space="preserve">, TK </w:t>
      </w:r>
      <w:proofErr w:type="spellStart"/>
      <w:r w:rsidR="00CE0F43">
        <w:rPr>
          <w:rFonts w:ascii="Verdana" w:hAnsi="Verdana" w:cs="Calibri"/>
          <w:sz w:val="28"/>
          <w:szCs w:val="28"/>
        </w:rPr>
        <w:t>Fayne</w:t>
      </w:r>
      <w:proofErr w:type="spellEnd"/>
      <w:r w:rsidR="00CE0F43">
        <w:rPr>
          <w:rFonts w:ascii="Verdana" w:hAnsi="Verdana" w:cs="Calibri"/>
          <w:sz w:val="28"/>
          <w:szCs w:val="28"/>
        </w:rPr>
        <w:t>,</w:t>
      </w:r>
      <w:r w:rsidR="00CB44A0" w:rsidRPr="00276212">
        <w:rPr>
          <w:rFonts w:ascii="Verdana" w:hAnsi="Verdana" w:cs="Calibri"/>
          <w:sz w:val="28"/>
          <w:szCs w:val="28"/>
        </w:rPr>
        <w:t xml:space="preserve"> Abigail </w:t>
      </w:r>
      <w:proofErr w:type="gramStart"/>
      <w:r w:rsidR="00CB44A0" w:rsidRPr="00276212">
        <w:rPr>
          <w:rFonts w:ascii="Verdana" w:hAnsi="Verdana" w:cs="Calibri"/>
          <w:sz w:val="28"/>
          <w:szCs w:val="28"/>
        </w:rPr>
        <w:t>Tylo</w:t>
      </w:r>
      <w:r w:rsidR="00CE0F43">
        <w:rPr>
          <w:rFonts w:ascii="Verdana" w:hAnsi="Verdana" w:cs="Calibri"/>
          <w:sz w:val="28"/>
          <w:szCs w:val="28"/>
        </w:rPr>
        <w:t>r</w:t>
      </w:r>
      <w:proofErr w:type="gramEnd"/>
      <w:r w:rsidR="00CE0F43">
        <w:rPr>
          <w:rFonts w:ascii="Verdana" w:hAnsi="Verdana" w:cs="Calibri"/>
          <w:sz w:val="28"/>
          <w:szCs w:val="28"/>
        </w:rPr>
        <w:t xml:space="preserve"> and </w:t>
      </w:r>
      <w:r w:rsidR="003A3D9D" w:rsidRPr="00276212">
        <w:rPr>
          <w:rFonts w:ascii="Verdana" w:hAnsi="Verdana" w:cs="Calibri"/>
          <w:sz w:val="28"/>
          <w:szCs w:val="28"/>
        </w:rPr>
        <w:t>Sharon Gentry</w:t>
      </w:r>
    </w:p>
    <w:p w14:paraId="4D76D5D0" w14:textId="77777777" w:rsidR="00CB44A0" w:rsidRDefault="00CB44A0" w:rsidP="00CB44A0">
      <w:pPr>
        <w:spacing w:after="0" w:line="240" w:lineRule="auto"/>
        <w:rPr>
          <w:rFonts w:ascii="Verdana" w:hAnsi="Verdana" w:cs="Calibri"/>
          <w:sz w:val="28"/>
          <w:szCs w:val="28"/>
        </w:rPr>
      </w:pPr>
    </w:p>
    <w:p w14:paraId="62F5698C" w14:textId="77777777" w:rsidR="00CB44A0" w:rsidRPr="000E0E99" w:rsidRDefault="00CB44A0" w:rsidP="00CB44A0">
      <w:pPr>
        <w:spacing w:after="0" w:line="240" w:lineRule="auto"/>
        <w:rPr>
          <w:rFonts w:ascii="Verdana" w:hAnsi="Verdana" w:cs="Calibri"/>
          <w:b/>
          <w:bCs/>
          <w:sz w:val="10"/>
          <w:szCs w:val="10"/>
        </w:rPr>
      </w:pPr>
    </w:p>
    <w:p w14:paraId="4262DC34" w14:textId="6A8F8DD5" w:rsidR="003A3D9D" w:rsidRPr="00276212" w:rsidRDefault="009F5316">
      <w:pPr>
        <w:rPr>
          <w:rFonts w:ascii="Verdana" w:hAnsi="Verdana" w:cs="Calibri"/>
          <w:sz w:val="28"/>
          <w:szCs w:val="28"/>
        </w:rPr>
      </w:pPr>
      <w:r w:rsidRPr="00276212">
        <w:rPr>
          <w:rFonts w:ascii="Verdana" w:hAnsi="Verdana" w:cs="Calibri"/>
          <w:b/>
          <w:bCs/>
          <w:sz w:val="28"/>
          <w:szCs w:val="28"/>
        </w:rPr>
        <w:t xml:space="preserve">Student Members </w:t>
      </w:r>
      <w:r w:rsidR="00087FEB">
        <w:rPr>
          <w:rFonts w:ascii="Verdana" w:hAnsi="Verdana" w:cs="Calibri"/>
          <w:b/>
          <w:bCs/>
          <w:sz w:val="28"/>
          <w:szCs w:val="28"/>
        </w:rPr>
        <w:t>Absent</w:t>
      </w:r>
      <w:r w:rsidRPr="00276212">
        <w:rPr>
          <w:rFonts w:ascii="Verdana" w:hAnsi="Verdana" w:cs="Calibri"/>
          <w:b/>
          <w:bCs/>
          <w:sz w:val="28"/>
          <w:szCs w:val="28"/>
        </w:rPr>
        <w:t>:</w:t>
      </w:r>
      <w:r w:rsidRPr="00276212">
        <w:rPr>
          <w:rFonts w:ascii="Verdana" w:hAnsi="Verdana" w:cs="Calibri"/>
          <w:sz w:val="28"/>
          <w:szCs w:val="28"/>
        </w:rPr>
        <w:t xml:space="preserve"> </w:t>
      </w:r>
      <w:r w:rsidR="003A3D9D" w:rsidRPr="00276212">
        <w:rPr>
          <w:rFonts w:ascii="Verdana" w:hAnsi="Verdana" w:cs="Calibri"/>
          <w:sz w:val="28"/>
          <w:szCs w:val="28"/>
        </w:rPr>
        <w:t xml:space="preserve">Alayna Mitchell </w:t>
      </w:r>
      <w:r w:rsidR="00E0638E">
        <w:rPr>
          <w:rFonts w:ascii="Verdana" w:hAnsi="Verdana" w:cs="Calibri"/>
          <w:sz w:val="28"/>
          <w:szCs w:val="28"/>
        </w:rPr>
        <w:t xml:space="preserve">and </w:t>
      </w:r>
      <w:r>
        <w:rPr>
          <w:rFonts w:ascii="Verdana" w:hAnsi="Verdana" w:cs="Verdana"/>
          <w:sz w:val="28"/>
          <w:szCs w:val="28"/>
        </w:rPr>
        <w:t>Christine Tran</w:t>
      </w:r>
    </w:p>
    <w:p w14:paraId="65A68F27" w14:textId="77777777" w:rsidR="00EB13E0" w:rsidRPr="000E0E99" w:rsidRDefault="00EB13E0">
      <w:pPr>
        <w:rPr>
          <w:rFonts w:ascii="Verdana" w:hAnsi="Verdana" w:cs="Calibri"/>
          <w:sz w:val="10"/>
          <w:szCs w:val="10"/>
        </w:rPr>
      </w:pPr>
    </w:p>
    <w:p w14:paraId="41CECA52" w14:textId="77777777" w:rsidR="003C52DD" w:rsidRDefault="007F57DD" w:rsidP="007F57DD">
      <w:pPr>
        <w:ind w:left="-450"/>
        <w:rPr>
          <w:rFonts w:ascii="Verdana" w:hAnsi="Verdana" w:cs="Calibri"/>
          <w:sz w:val="28"/>
          <w:szCs w:val="28"/>
        </w:rPr>
      </w:pPr>
      <w:r w:rsidRPr="00276212">
        <w:rPr>
          <w:rFonts w:ascii="Verdana" w:hAnsi="Verdana" w:cs="Calibri"/>
          <w:sz w:val="28"/>
          <w:szCs w:val="28"/>
        </w:rPr>
        <w:t xml:space="preserve">     </w:t>
      </w:r>
      <w:r w:rsidR="00C27359" w:rsidRPr="00276212">
        <w:rPr>
          <w:rFonts w:ascii="Verdana" w:hAnsi="Verdana" w:cs="Calibri"/>
          <w:sz w:val="28"/>
          <w:szCs w:val="28"/>
        </w:rPr>
        <w:t>Meeting</w:t>
      </w:r>
      <w:r w:rsidR="003C52DD" w:rsidRPr="00276212">
        <w:rPr>
          <w:rFonts w:ascii="Verdana" w:hAnsi="Verdana" w:cs="Calibri"/>
          <w:sz w:val="28"/>
          <w:szCs w:val="28"/>
        </w:rPr>
        <w:t xml:space="preserve"> called to order</w:t>
      </w:r>
      <w:r w:rsidR="00CC2630" w:rsidRPr="00276212">
        <w:rPr>
          <w:rFonts w:ascii="Verdana" w:hAnsi="Verdana" w:cs="Calibri"/>
          <w:sz w:val="28"/>
          <w:szCs w:val="28"/>
        </w:rPr>
        <w:t xml:space="preserve"> at </w:t>
      </w:r>
      <w:r w:rsidR="00C27359" w:rsidRPr="00276212">
        <w:rPr>
          <w:rFonts w:ascii="Verdana" w:hAnsi="Verdana" w:cs="Calibri"/>
          <w:sz w:val="28"/>
          <w:szCs w:val="28"/>
        </w:rPr>
        <w:t>5:00</w:t>
      </w:r>
      <w:r w:rsidR="003C52DD" w:rsidRPr="00276212">
        <w:rPr>
          <w:rFonts w:ascii="Verdana" w:hAnsi="Verdana" w:cs="Calibri"/>
          <w:sz w:val="28"/>
          <w:szCs w:val="28"/>
        </w:rPr>
        <w:t xml:space="preserve"> p.m.</w:t>
      </w:r>
    </w:p>
    <w:p w14:paraId="63651E53" w14:textId="77777777" w:rsidR="00CE0F43" w:rsidRDefault="00CE0F43" w:rsidP="007F57DD">
      <w:pPr>
        <w:ind w:left="-450"/>
        <w:rPr>
          <w:rFonts w:ascii="Verdana" w:hAnsi="Verdana" w:cs="Calibri"/>
          <w:sz w:val="28"/>
          <w:szCs w:val="28"/>
        </w:rPr>
      </w:pPr>
    </w:p>
    <w:p w14:paraId="497AC128" w14:textId="460DA2DA" w:rsidR="00CE0F43" w:rsidRDefault="00CE0F43" w:rsidP="00CE0F43">
      <w:pPr>
        <w:spacing w:after="0" w:line="240" w:lineRule="auto"/>
        <w:ind w:left="-450"/>
        <w:rPr>
          <w:rFonts w:ascii="Verdana" w:hAnsi="Verdana" w:cs="Calibri"/>
          <w:b/>
          <w:bCs/>
          <w:sz w:val="28"/>
          <w:szCs w:val="28"/>
          <w:u w:val="single"/>
        </w:rPr>
      </w:pPr>
      <w:r>
        <w:rPr>
          <w:rFonts w:ascii="Verdana" w:hAnsi="Verdana" w:cs="Calibri"/>
          <w:sz w:val="28"/>
          <w:szCs w:val="28"/>
        </w:rPr>
        <w:t xml:space="preserve">     </w:t>
      </w:r>
      <w:r w:rsidRPr="00CE0F43">
        <w:rPr>
          <w:rFonts w:ascii="Verdana" w:hAnsi="Verdana" w:cs="Calibri"/>
          <w:b/>
          <w:bCs/>
          <w:sz w:val="28"/>
          <w:szCs w:val="28"/>
          <w:u w:val="single"/>
        </w:rPr>
        <w:t xml:space="preserve">BOARD MEMBER SWEARING IN </w:t>
      </w:r>
    </w:p>
    <w:p w14:paraId="2404EBD9" w14:textId="5D61F4C0" w:rsidR="00CE0F43" w:rsidRPr="00CE0F43" w:rsidRDefault="00CE0F43" w:rsidP="00CE0F43">
      <w:pPr>
        <w:pStyle w:val="ListParagraph"/>
        <w:numPr>
          <w:ilvl w:val="0"/>
          <w:numId w:val="32"/>
        </w:numPr>
        <w:spacing w:after="0" w:line="240" w:lineRule="auto"/>
        <w:rPr>
          <w:rFonts w:ascii="Verdana" w:hAnsi="Verdana" w:cs="Calibri"/>
          <w:sz w:val="28"/>
          <w:szCs w:val="28"/>
          <w:u w:val="single"/>
        </w:rPr>
      </w:pPr>
      <w:r>
        <w:rPr>
          <w:rFonts w:ascii="Verdana" w:hAnsi="Verdana" w:cs="Calibri"/>
          <w:sz w:val="28"/>
          <w:szCs w:val="28"/>
        </w:rPr>
        <w:t xml:space="preserve"> TK </w:t>
      </w:r>
      <w:proofErr w:type="spellStart"/>
      <w:r>
        <w:rPr>
          <w:rFonts w:ascii="Verdana" w:hAnsi="Verdana" w:cs="Calibri"/>
          <w:sz w:val="28"/>
          <w:szCs w:val="28"/>
        </w:rPr>
        <w:t>Fayne</w:t>
      </w:r>
      <w:proofErr w:type="spellEnd"/>
      <w:r>
        <w:rPr>
          <w:rFonts w:ascii="Verdana" w:hAnsi="Verdana" w:cs="Calibri"/>
          <w:sz w:val="28"/>
          <w:szCs w:val="28"/>
        </w:rPr>
        <w:t xml:space="preserve"> was sworn as the new District 5 Board Member. </w:t>
      </w:r>
    </w:p>
    <w:p w14:paraId="35348EFF" w14:textId="77777777" w:rsidR="007F57DD" w:rsidRPr="000E0E99" w:rsidRDefault="007F57DD">
      <w:pPr>
        <w:rPr>
          <w:rFonts w:ascii="Verdana" w:hAnsi="Verdana" w:cs="Calibri"/>
          <w:sz w:val="10"/>
          <w:szCs w:val="10"/>
        </w:rPr>
      </w:pPr>
    </w:p>
    <w:p w14:paraId="3C5E92FF" w14:textId="77777777" w:rsidR="007F57DD" w:rsidRPr="00276212" w:rsidRDefault="007F57DD" w:rsidP="007F57DD">
      <w:pPr>
        <w:rPr>
          <w:rFonts w:ascii="Verdana" w:hAnsi="Verdana" w:cs="Calibri"/>
          <w:b/>
          <w:bCs/>
          <w:sz w:val="28"/>
          <w:szCs w:val="28"/>
          <w:u w:val="single"/>
        </w:rPr>
      </w:pPr>
      <w:r w:rsidRPr="00276212">
        <w:rPr>
          <w:rFonts w:ascii="Verdana" w:hAnsi="Verdana" w:cs="Calibri"/>
          <w:b/>
          <w:bCs/>
          <w:sz w:val="28"/>
          <w:szCs w:val="28"/>
          <w:u w:val="single"/>
        </w:rPr>
        <w:t>CONVENE AND ACTION</w:t>
      </w:r>
    </w:p>
    <w:p w14:paraId="133A099F" w14:textId="7725936C" w:rsidR="009B2635" w:rsidRPr="00276212" w:rsidRDefault="00087FEB" w:rsidP="009D10EF">
      <w:pPr>
        <w:pStyle w:val="ListParagraph"/>
        <w:numPr>
          <w:ilvl w:val="0"/>
          <w:numId w:val="1"/>
        </w:numPr>
        <w:tabs>
          <w:tab w:val="left" w:pos="450"/>
        </w:tabs>
        <w:spacing w:after="100" w:afterAutospacing="1" w:line="240" w:lineRule="auto"/>
        <w:rPr>
          <w:rFonts w:ascii="Verdana" w:hAnsi="Verdana" w:cs="Calibri"/>
          <w:sz w:val="28"/>
          <w:szCs w:val="28"/>
        </w:rPr>
      </w:pPr>
      <w:r>
        <w:rPr>
          <w:rFonts w:ascii="Verdana" w:hAnsi="Verdana" w:cs="Calibri"/>
          <w:sz w:val="28"/>
          <w:szCs w:val="28"/>
        </w:rPr>
        <w:t xml:space="preserve"> </w:t>
      </w:r>
      <w:r w:rsidR="007F57DD" w:rsidRPr="00276212">
        <w:rPr>
          <w:rFonts w:ascii="Verdana" w:hAnsi="Verdana" w:cs="Calibri"/>
          <w:sz w:val="28"/>
          <w:szCs w:val="28"/>
        </w:rPr>
        <w:t>Call to Order</w:t>
      </w:r>
      <w:r w:rsidR="0068459C" w:rsidRPr="00276212">
        <w:rPr>
          <w:rFonts w:ascii="Verdana" w:hAnsi="Verdana" w:cs="Calibri"/>
          <w:sz w:val="28"/>
          <w:szCs w:val="28"/>
        </w:rPr>
        <w:t xml:space="preserve"> </w:t>
      </w:r>
      <w:r w:rsidR="00105297" w:rsidRPr="00276212">
        <w:rPr>
          <w:rFonts w:ascii="Verdana" w:hAnsi="Verdana" w:cs="Calibri"/>
          <w:sz w:val="28"/>
          <w:szCs w:val="28"/>
        </w:rPr>
        <w:t>–</w:t>
      </w:r>
      <w:r w:rsidR="006A3175" w:rsidRPr="00276212">
        <w:rPr>
          <w:rFonts w:ascii="Verdana" w:hAnsi="Verdana" w:cs="Calibri"/>
          <w:sz w:val="28"/>
          <w:szCs w:val="28"/>
        </w:rPr>
        <w:t xml:space="preserve"> </w:t>
      </w:r>
      <w:r w:rsidR="00E0638E">
        <w:rPr>
          <w:rFonts w:ascii="Verdana" w:hAnsi="Verdana" w:cs="Calibri"/>
          <w:sz w:val="28"/>
          <w:szCs w:val="28"/>
        </w:rPr>
        <w:t>Rachael Anne Elrod</w:t>
      </w:r>
      <w:r w:rsidR="00105297" w:rsidRPr="00276212">
        <w:rPr>
          <w:rFonts w:ascii="Verdana" w:hAnsi="Verdana" w:cs="Calibri"/>
          <w:sz w:val="28"/>
          <w:szCs w:val="28"/>
        </w:rPr>
        <w:t xml:space="preserve"> called the meeting to order.</w:t>
      </w:r>
    </w:p>
    <w:p w14:paraId="79C452A0" w14:textId="794A5447" w:rsidR="00CE0F43" w:rsidRPr="00CE0F43" w:rsidRDefault="005C48C7" w:rsidP="00CE0F43">
      <w:pPr>
        <w:pStyle w:val="ListParagraph"/>
        <w:numPr>
          <w:ilvl w:val="0"/>
          <w:numId w:val="1"/>
        </w:numPr>
        <w:spacing w:after="100" w:afterAutospacing="1" w:line="240" w:lineRule="auto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="009B2635" w:rsidRPr="009B2635">
        <w:rPr>
          <w:rFonts w:ascii="Verdana" w:hAnsi="Verdana"/>
          <w:sz w:val="28"/>
          <w:szCs w:val="28"/>
        </w:rPr>
        <w:t>Pledge of Allegiance - Led by</w:t>
      </w:r>
      <w:r w:rsidR="00181B65">
        <w:rPr>
          <w:rFonts w:ascii="Verdana" w:hAnsi="Verdana"/>
          <w:sz w:val="28"/>
          <w:szCs w:val="28"/>
        </w:rPr>
        <w:t xml:space="preserve"> </w:t>
      </w:r>
      <w:r w:rsidR="00CE0F43">
        <w:rPr>
          <w:rFonts w:ascii="Verdana" w:hAnsi="Verdana"/>
          <w:sz w:val="28"/>
          <w:szCs w:val="28"/>
        </w:rPr>
        <w:t xml:space="preserve">Alayna Michell, Senior Student Board </w:t>
      </w:r>
    </w:p>
    <w:p w14:paraId="3CC2AEBA" w14:textId="4C4C51E0" w:rsidR="00CE0F43" w:rsidRDefault="00CE0F43" w:rsidP="00CE0F43">
      <w:pPr>
        <w:pStyle w:val="ListParagraph"/>
        <w:spacing w:after="100" w:afterAutospacing="1" w:line="240" w:lineRule="auto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Member. </w:t>
      </w:r>
    </w:p>
    <w:p w14:paraId="5388E3F1" w14:textId="77777777" w:rsidR="00CE0F43" w:rsidRPr="00CE0F43" w:rsidRDefault="00CE0F43" w:rsidP="00CE0F43">
      <w:pPr>
        <w:pStyle w:val="ListParagraph"/>
        <w:numPr>
          <w:ilvl w:val="0"/>
          <w:numId w:val="1"/>
        </w:numPr>
        <w:spacing w:after="100" w:afterAutospacing="1" w:line="240" w:lineRule="auto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 xml:space="preserve">Board Member Swearing In - </w:t>
      </w:r>
      <w:r>
        <w:rPr>
          <w:rFonts w:ascii="Verdana" w:hAnsi="Verdana" w:cs="Calibri"/>
          <w:sz w:val="28"/>
          <w:szCs w:val="28"/>
        </w:rPr>
        <w:t xml:space="preserve">TK </w:t>
      </w:r>
      <w:proofErr w:type="spellStart"/>
      <w:r>
        <w:rPr>
          <w:rFonts w:ascii="Verdana" w:hAnsi="Verdana" w:cs="Calibri"/>
          <w:sz w:val="28"/>
          <w:szCs w:val="28"/>
        </w:rPr>
        <w:t>Fayne</w:t>
      </w:r>
      <w:proofErr w:type="spellEnd"/>
      <w:r>
        <w:rPr>
          <w:rFonts w:ascii="Verdana" w:hAnsi="Verdana" w:cs="Calibri"/>
          <w:sz w:val="28"/>
          <w:szCs w:val="28"/>
        </w:rPr>
        <w:t xml:space="preserve"> was sworn as the new </w:t>
      </w:r>
    </w:p>
    <w:p w14:paraId="21B9E17E" w14:textId="58B06714" w:rsidR="00CE0F43" w:rsidRDefault="00CE0F43" w:rsidP="00DB135A">
      <w:pPr>
        <w:pStyle w:val="ListParagraph"/>
        <w:spacing w:after="100" w:afterAutospacing="1" w:line="240" w:lineRule="auto"/>
        <w:ind w:left="36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 w:cs="Calibri"/>
          <w:sz w:val="28"/>
          <w:szCs w:val="28"/>
        </w:rPr>
        <w:t xml:space="preserve"> School Board Member for </w:t>
      </w:r>
      <w:r>
        <w:rPr>
          <w:rFonts w:ascii="Verdana" w:hAnsi="Verdana" w:cs="Calibri"/>
          <w:sz w:val="28"/>
          <w:szCs w:val="28"/>
        </w:rPr>
        <w:t xml:space="preserve">District </w:t>
      </w:r>
      <w:r>
        <w:rPr>
          <w:rFonts w:ascii="Verdana" w:hAnsi="Verdana" w:cs="Calibri"/>
          <w:sz w:val="28"/>
          <w:szCs w:val="28"/>
        </w:rPr>
        <w:t>5</w:t>
      </w:r>
      <w:r w:rsidRPr="00CE0F43">
        <w:rPr>
          <w:rFonts w:ascii="Verdana" w:hAnsi="Verdana" w:cs="Calibri"/>
          <w:sz w:val="28"/>
          <w:szCs w:val="28"/>
        </w:rPr>
        <w:t>.</w:t>
      </w:r>
    </w:p>
    <w:p w14:paraId="53C831E3" w14:textId="1957A014" w:rsidR="00CE0F43" w:rsidRDefault="00D908F3" w:rsidP="00DB135A">
      <w:pPr>
        <w:spacing w:after="0" w:line="240" w:lineRule="auto"/>
        <w:ind w:left="450"/>
        <w:rPr>
          <w:rFonts w:ascii="Verdana" w:hAnsi="Verdana"/>
          <w:b/>
          <w:bCs/>
          <w:sz w:val="28"/>
          <w:szCs w:val="28"/>
        </w:rPr>
      </w:pPr>
      <w:r w:rsidRPr="00CE0F43">
        <w:rPr>
          <w:rFonts w:ascii="Verdana" w:hAnsi="Verdana"/>
          <w:b/>
          <w:bCs/>
          <w:sz w:val="28"/>
          <w:szCs w:val="28"/>
        </w:rPr>
        <w:t>Motion to adopt the agenda</w:t>
      </w:r>
      <w:r w:rsidR="00CE0F43">
        <w:rPr>
          <w:rFonts w:ascii="Verdana" w:hAnsi="Verdana"/>
          <w:b/>
          <w:bCs/>
          <w:sz w:val="28"/>
          <w:szCs w:val="28"/>
        </w:rPr>
        <w:t xml:space="preserve"> with the removal of Item IV-1-d-1.404</w:t>
      </w:r>
      <w:r w:rsidR="00DB135A">
        <w:rPr>
          <w:rFonts w:ascii="Verdana" w:hAnsi="Verdana"/>
          <w:b/>
          <w:bCs/>
          <w:sz w:val="28"/>
          <w:szCs w:val="28"/>
        </w:rPr>
        <w:t xml:space="preserve"> Public Participation.</w:t>
      </w:r>
    </w:p>
    <w:p w14:paraId="5C4DB846" w14:textId="773BC3DC" w:rsidR="00D908F3" w:rsidRPr="000E0E99" w:rsidRDefault="00D908F3" w:rsidP="00DB135A">
      <w:pPr>
        <w:spacing w:after="0" w:line="240" w:lineRule="auto"/>
        <w:ind w:left="45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By </w:t>
      </w:r>
      <w:r w:rsidR="00CE0F43">
        <w:rPr>
          <w:rFonts w:ascii="Verdana" w:hAnsi="Verdana"/>
          <w:b/>
          <w:bCs/>
          <w:sz w:val="28"/>
          <w:szCs w:val="28"/>
        </w:rPr>
        <w:t>Cheryl Mayes</w:t>
      </w:r>
      <w:r w:rsidR="00087FEB">
        <w:rPr>
          <w:rFonts w:ascii="Verdana" w:hAnsi="Verdana"/>
          <w:b/>
          <w:bCs/>
          <w:sz w:val="28"/>
          <w:szCs w:val="28"/>
        </w:rPr>
        <w:t xml:space="preserve">, seconded </w:t>
      </w:r>
      <w:r w:rsidR="00CE0F43">
        <w:rPr>
          <w:rFonts w:ascii="Verdana" w:hAnsi="Verdana"/>
          <w:b/>
          <w:bCs/>
          <w:sz w:val="28"/>
          <w:szCs w:val="28"/>
        </w:rPr>
        <w:t>Sharon Gentry</w:t>
      </w:r>
    </w:p>
    <w:p w14:paraId="2CA34201" w14:textId="3C7A6615" w:rsidR="00D908F3" w:rsidRDefault="00D908F3" w:rsidP="00DB135A">
      <w:pPr>
        <w:pStyle w:val="NormalWeb"/>
        <w:spacing w:before="0" w:beforeAutospacing="0" w:after="0" w:afterAutospacing="0"/>
        <w:ind w:left="450"/>
        <w:rPr>
          <w:rFonts w:ascii="Verdana" w:hAnsi="Verdana"/>
          <w:b/>
          <w:bCs/>
          <w:sz w:val="28"/>
          <w:szCs w:val="28"/>
        </w:rPr>
      </w:pPr>
      <w:r w:rsidRPr="000E0E99">
        <w:rPr>
          <w:rFonts w:ascii="Verdana" w:hAnsi="Verdana"/>
          <w:b/>
          <w:bCs/>
          <w:sz w:val="28"/>
          <w:szCs w:val="28"/>
        </w:rPr>
        <w:t>Vote:</w:t>
      </w:r>
      <w:r>
        <w:rPr>
          <w:rFonts w:ascii="Verdana" w:hAnsi="Verdana"/>
          <w:b/>
          <w:bCs/>
          <w:sz w:val="28"/>
          <w:szCs w:val="28"/>
        </w:rPr>
        <w:t xml:space="preserve"> </w:t>
      </w:r>
      <w:r w:rsidR="00DB135A">
        <w:rPr>
          <w:rFonts w:ascii="Verdana" w:hAnsi="Verdana"/>
          <w:b/>
          <w:bCs/>
          <w:sz w:val="28"/>
          <w:szCs w:val="28"/>
        </w:rPr>
        <w:t>9</w:t>
      </w:r>
      <w:r>
        <w:rPr>
          <w:rFonts w:ascii="Verdana" w:hAnsi="Verdana"/>
          <w:b/>
          <w:bCs/>
          <w:sz w:val="28"/>
          <w:szCs w:val="28"/>
        </w:rPr>
        <w:t xml:space="preserve">-0 – unanimous </w:t>
      </w:r>
    </w:p>
    <w:p w14:paraId="0E27DB69" w14:textId="77777777" w:rsidR="00E76D58" w:rsidRDefault="00E76D58" w:rsidP="00E76D58">
      <w:pPr>
        <w:pStyle w:val="NormalWeb"/>
        <w:spacing w:before="0" w:beforeAutospacing="0" w:after="0" w:afterAutospacing="0"/>
        <w:rPr>
          <w:rFonts w:ascii="Verdana" w:hAnsi="Verdana" w:cs="Calibri"/>
          <w:sz w:val="28"/>
          <w:szCs w:val="28"/>
        </w:rPr>
      </w:pPr>
    </w:p>
    <w:p w14:paraId="58F4E32F" w14:textId="77777777" w:rsidR="00E0638E" w:rsidRDefault="00E0638E" w:rsidP="00087FEB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  <w:r w:rsidRPr="00E0638E">
        <w:rPr>
          <w:rFonts w:ascii="Verdana" w:hAnsi="Verdana" w:cs="Calibri"/>
          <w:b/>
          <w:bCs/>
          <w:sz w:val="28"/>
          <w:szCs w:val="28"/>
          <w:u w:val="single"/>
        </w:rPr>
        <w:t>AWARDS AND RECOGNITIONS</w:t>
      </w:r>
    </w:p>
    <w:p w14:paraId="653EA4A2" w14:textId="0CF6C0DF" w:rsidR="00DB135A" w:rsidRPr="00DB135A" w:rsidRDefault="00DB135A" w:rsidP="00DB135A">
      <w:pPr>
        <w:pStyle w:val="elementtoproof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rStyle w:val="outlook-search-highlight"/>
          <w:rFonts w:ascii="Verdana" w:hAnsi="Verdana" w:cstheme="minorHAnsi"/>
          <w:color w:val="000000"/>
          <w:sz w:val="28"/>
          <w:szCs w:val="28"/>
          <w:u w:val="single"/>
        </w:rPr>
      </w:pPr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Principal Jennifer </w:t>
      </w:r>
      <w:proofErr w:type="spellStart"/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Rheinecker</w:t>
      </w:r>
      <w:proofErr w:type="spellEnd"/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, Donelson Middle School - Tennessee Music Education Association's 2024 Outstanding Middle School Administrator of the Year 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– The Board and Dr. Battle recognized Principal </w:t>
      </w:r>
      <w:proofErr w:type="spellStart"/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Rheinecker</w:t>
      </w:r>
      <w:proofErr w:type="spellEnd"/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. </w:t>
      </w:r>
    </w:p>
    <w:p w14:paraId="2F3ECDB8" w14:textId="70E96876" w:rsidR="00DB135A" w:rsidRPr="00DB135A" w:rsidRDefault="00DB135A" w:rsidP="00DB135A">
      <w:pPr>
        <w:pStyle w:val="elementtoproof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rStyle w:val="outlook-search-highlight"/>
          <w:rFonts w:ascii="Verdana" w:hAnsi="Verdana" w:cstheme="minorHAnsi"/>
          <w:color w:val="000000"/>
          <w:sz w:val="28"/>
          <w:szCs w:val="28"/>
          <w:u w:val="single"/>
        </w:rPr>
      </w:pPr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National Merit Scholarship finalists - Hume-Fogg, Martin Luther King, Nashville School of the Arts, and John Overton High School students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 – The Board and Dr. Battle recognized the National Merit Scholarship finalists. </w:t>
      </w:r>
    </w:p>
    <w:p w14:paraId="1766D0C8" w14:textId="10C6504A" w:rsidR="00DB135A" w:rsidRPr="00DB135A" w:rsidRDefault="00DB135A" w:rsidP="00DB135A">
      <w:pPr>
        <w:pStyle w:val="elementtoproof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rStyle w:val="outlook-search-highlight"/>
          <w:rFonts w:ascii="Verdana" w:hAnsi="Verdana" w:cstheme="minorHAnsi"/>
          <w:color w:val="000000"/>
          <w:sz w:val="28"/>
          <w:szCs w:val="28"/>
          <w:u w:val="single"/>
        </w:rPr>
      </w:pPr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Cambridge Awards - John Overton High School students 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- 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The Board and Dr. Battle recognized the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 students.</w:t>
      </w:r>
    </w:p>
    <w:p w14:paraId="5E644054" w14:textId="132BEC30" w:rsidR="00DB135A" w:rsidRPr="00DB135A" w:rsidRDefault="00DB135A" w:rsidP="00DB135A">
      <w:pPr>
        <w:pStyle w:val="elementtoproof"/>
        <w:numPr>
          <w:ilvl w:val="0"/>
          <w:numId w:val="33"/>
        </w:numPr>
        <w:shd w:val="clear" w:color="auto" w:fill="FFFFFF"/>
        <w:spacing w:before="0" w:beforeAutospacing="0" w:after="0" w:afterAutospacing="0"/>
        <w:rPr>
          <w:rStyle w:val="outlook-search-highlight"/>
          <w:rFonts w:ascii="Verdana" w:hAnsi="Verdana" w:cstheme="minorHAnsi"/>
          <w:color w:val="000000"/>
          <w:sz w:val="28"/>
          <w:szCs w:val="28"/>
          <w:u w:val="single"/>
        </w:rPr>
      </w:pPr>
      <w:r w:rsidRPr="00DB135A"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National Education Equity Lab Honor Society inductees - Antioch High School students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 - 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>The Board and Dr. Battle recognized the</w:t>
      </w:r>
      <w:r>
        <w:rPr>
          <w:rStyle w:val="outlook-search-highlight"/>
          <w:rFonts w:ascii="Verdana" w:hAnsi="Verdana" w:cstheme="minorHAnsi"/>
          <w:color w:val="000000"/>
          <w:sz w:val="28"/>
          <w:szCs w:val="28"/>
        </w:rPr>
        <w:t xml:space="preserve"> students. </w:t>
      </w:r>
    </w:p>
    <w:p w14:paraId="73140D06" w14:textId="77777777" w:rsidR="00DB135A" w:rsidRPr="00DB135A" w:rsidRDefault="00DB135A" w:rsidP="00DB135A">
      <w:pPr>
        <w:pStyle w:val="elementtoproof"/>
        <w:shd w:val="clear" w:color="auto" w:fill="FFFFFF"/>
        <w:spacing w:before="0" w:beforeAutospacing="0" w:after="0" w:afterAutospacing="0"/>
        <w:ind w:left="360"/>
        <w:rPr>
          <w:rStyle w:val="outlook-search-highlight"/>
          <w:rFonts w:ascii="Verdana" w:hAnsi="Verdana" w:cstheme="minorHAnsi"/>
          <w:color w:val="000000"/>
          <w:sz w:val="28"/>
          <w:szCs w:val="28"/>
          <w:u w:val="single"/>
        </w:rPr>
      </w:pPr>
    </w:p>
    <w:p w14:paraId="7E3EA12C" w14:textId="4704AEC8" w:rsidR="00E0638E" w:rsidRDefault="00E0638E" w:rsidP="00DB135A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</w:p>
    <w:p w14:paraId="689F6F0D" w14:textId="67C7B199" w:rsidR="00DB135A" w:rsidRDefault="00DB135A" w:rsidP="00DB135A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  <w:r>
        <w:rPr>
          <w:rFonts w:ascii="Verdana" w:hAnsi="Verdana" w:cs="Calibri"/>
          <w:b/>
          <w:bCs/>
          <w:sz w:val="28"/>
          <w:szCs w:val="28"/>
          <w:u w:val="single"/>
        </w:rPr>
        <w:lastRenderedPageBreak/>
        <w:t>STUDENT BOARD MEMBER</w:t>
      </w:r>
      <w:r>
        <w:rPr>
          <w:rFonts w:ascii="Verdana" w:hAnsi="Verdana" w:cs="Calibri"/>
          <w:b/>
          <w:bCs/>
          <w:sz w:val="28"/>
          <w:szCs w:val="28"/>
          <w:u w:val="single"/>
        </w:rPr>
        <w:t xml:space="preserve"> REPORT</w:t>
      </w:r>
    </w:p>
    <w:p w14:paraId="221375FF" w14:textId="48C5A3C2" w:rsidR="00DB135A" w:rsidRDefault="00DB135A" w:rsidP="0055459F">
      <w:pPr>
        <w:pStyle w:val="NormalWeb"/>
        <w:numPr>
          <w:ilvl w:val="0"/>
          <w:numId w:val="34"/>
        </w:numPr>
        <w:spacing w:before="0" w:beforeAutospacing="0" w:after="0" w:afterAutospacing="0"/>
        <w:ind w:left="450" w:hanging="450"/>
        <w:rPr>
          <w:rFonts w:ascii="Verdana" w:hAnsi="Verdana" w:cs="Calibri"/>
          <w:b/>
          <w:bCs/>
          <w:sz w:val="28"/>
          <w:szCs w:val="28"/>
          <w:u w:val="single"/>
        </w:rPr>
      </w:pPr>
      <w:r w:rsidRPr="00DB135A">
        <w:rPr>
          <w:rFonts w:ascii="Verdana" w:hAnsi="Verdana" w:cs="Calibri"/>
          <w:sz w:val="28"/>
          <w:szCs w:val="28"/>
        </w:rPr>
        <w:t xml:space="preserve">The Student Board Members and </w:t>
      </w:r>
      <w:r>
        <w:rPr>
          <w:rFonts w:ascii="Verdana" w:hAnsi="Verdana" w:cs="Calibri"/>
          <w:sz w:val="28"/>
          <w:szCs w:val="28"/>
        </w:rPr>
        <w:t xml:space="preserve">their </w:t>
      </w:r>
      <w:r w:rsidRPr="00DB135A">
        <w:rPr>
          <w:rFonts w:ascii="Verdana" w:hAnsi="Verdana" w:cs="Calibri"/>
          <w:sz w:val="28"/>
          <w:szCs w:val="28"/>
        </w:rPr>
        <w:t>peers presented a PowerPoint on their attendance to the Scope conference</w:t>
      </w:r>
      <w:r>
        <w:rPr>
          <w:rFonts w:ascii="Verdana" w:hAnsi="Verdana" w:cs="Calibri"/>
          <w:sz w:val="28"/>
          <w:szCs w:val="28"/>
        </w:rPr>
        <w:t xml:space="preserve">. </w:t>
      </w:r>
    </w:p>
    <w:p w14:paraId="756CC3C6" w14:textId="77777777" w:rsidR="00DB135A" w:rsidRDefault="00DB135A" w:rsidP="00087FEB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</w:p>
    <w:p w14:paraId="2A1903B8" w14:textId="5FA26E42" w:rsidR="00CB44A0" w:rsidRDefault="00E76D58" w:rsidP="00087FEB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  <w:r>
        <w:rPr>
          <w:rFonts w:ascii="Verdana" w:hAnsi="Verdana" w:cs="Calibri"/>
          <w:b/>
          <w:bCs/>
          <w:sz w:val="28"/>
          <w:szCs w:val="28"/>
          <w:u w:val="single"/>
        </w:rPr>
        <w:t>DIRECTOR’S REPORT</w:t>
      </w:r>
    </w:p>
    <w:p w14:paraId="649D944F" w14:textId="46667E57" w:rsidR="00087FEB" w:rsidRDefault="00DB135A" w:rsidP="0055459F">
      <w:pPr>
        <w:pStyle w:val="NormalWeb"/>
        <w:numPr>
          <w:ilvl w:val="0"/>
          <w:numId w:val="35"/>
        </w:numPr>
        <w:spacing w:before="0" w:beforeAutospacing="0" w:after="0" w:afterAutospacing="0"/>
        <w:rPr>
          <w:rFonts w:ascii="Verdana" w:hAnsi="Verdana" w:cstheme="minorHAnsi"/>
          <w:sz w:val="28"/>
          <w:szCs w:val="28"/>
        </w:rPr>
      </w:pPr>
      <w:r>
        <w:rPr>
          <w:rFonts w:ascii="Verdana" w:hAnsi="Verdana" w:cstheme="minorHAnsi"/>
          <w:sz w:val="28"/>
          <w:szCs w:val="28"/>
        </w:rPr>
        <w:t xml:space="preserve">Dr. Battle and staff presented a report on, </w:t>
      </w:r>
      <w:r w:rsidRPr="00DB135A">
        <w:rPr>
          <w:rFonts w:ascii="Verdana" w:hAnsi="Verdana" w:cstheme="minorHAnsi"/>
          <w:sz w:val="28"/>
          <w:szCs w:val="28"/>
        </w:rPr>
        <w:t xml:space="preserve">Core Tenets:   Re-envision central office as a support hub, Empower and equip leaders at all levels, Create and support engaging, rigorous, and personalized learning experiences for all students, and </w:t>
      </w:r>
      <w:proofErr w:type="gramStart"/>
      <w:r w:rsidRPr="00DB135A">
        <w:rPr>
          <w:rFonts w:ascii="Verdana" w:hAnsi="Verdana" w:cstheme="minorHAnsi"/>
          <w:sz w:val="28"/>
          <w:szCs w:val="28"/>
        </w:rPr>
        <w:t>Identify</w:t>
      </w:r>
      <w:proofErr w:type="gramEnd"/>
      <w:r w:rsidRPr="00DB135A">
        <w:rPr>
          <w:rFonts w:ascii="Verdana" w:hAnsi="Verdana" w:cstheme="minorHAnsi"/>
          <w:sz w:val="28"/>
          <w:szCs w:val="28"/>
        </w:rPr>
        <w:t xml:space="preserve"> and eliminate inequities</w:t>
      </w:r>
      <w:r>
        <w:rPr>
          <w:rFonts w:ascii="Verdana" w:hAnsi="Verdana" w:cstheme="minorHAnsi"/>
          <w:sz w:val="28"/>
          <w:szCs w:val="28"/>
        </w:rPr>
        <w:t xml:space="preserve"> - </w:t>
      </w:r>
      <w:r w:rsidRPr="00DB135A">
        <w:rPr>
          <w:rFonts w:ascii="Verdana" w:hAnsi="Verdana" w:cs="Calibri"/>
          <w:sz w:val="28"/>
          <w:szCs w:val="28"/>
        </w:rPr>
        <w:t>Academies of Nashville Update</w:t>
      </w:r>
      <w:r>
        <w:rPr>
          <w:rFonts w:ascii="Verdana" w:hAnsi="Verdana" w:cs="Calibri"/>
          <w:sz w:val="28"/>
          <w:szCs w:val="28"/>
        </w:rPr>
        <w:t xml:space="preserve">. Dr. Battle stated that a presentation on the </w:t>
      </w:r>
      <w:r w:rsidRPr="00DB135A">
        <w:rPr>
          <w:rFonts w:ascii="Verdana" w:hAnsi="Verdana" w:cs="Calibri"/>
          <w:sz w:val="28"/>
          <w:szCs w:val="28"/>
        </w:rPr>
        <w:t>ALC Redesign</w:t>
      </w:r>
      <w:r w:rsidRPr="00DB135A">
        <w:rPr>
          <w:rFonts w:ascii="Verdana" w:hAnsi="Verdana" w:cs="Calibri"/>
          <w:sz w:val="28"/>
          <w:szCs w:val="28"/>
        </w:rPr>
        <w:t xml:space="preserve"> </w:t>
      </w:r>
      <w:r>
        <w:rPr>
          <w:rFonts w:ascii="Verdana" w:hAnsi="Verdana" w:cs="Calibri"/>
          <w:sz w:val="28"/>
          <w:szCs w:val="28"/>
        </w:rPr>
        <w:t xml:space="preserve">would be presented </w:t>
      </w:r>
      <w:proofErr w:type="gramStart"/>
      <w:r>
        <w:rPr>
          <w:rFonts w:ascii="Verdana" w:hAnsi="Verdana" w:cs="Calibri"/>
          <w:sz w:val="28"/>
          <w:szCs w:val="28"/>
        </w:rPr>
        <w:t>at a later time</w:t>
      </w:r>
      <w:proofErr w:type="gramEnd"/>
      <w:r>
        <w:rPr>
          <w:rFonts w:ascii="Verdana" w:hAnsi="Verdana" w:cs="Calibri"/>
          <w:sz w:val="28"/>
          <w:szCs w:val="28"/>
        </w:rPr>
        <w:t xml:space="preserve">. </w:t>
      </w:r>
    </w:p>
    <w:p w14:paraId="5122F3FB" w14:textId="77777777" w:rsidR="0055459F" w:rsidRPr="0055459F" w:rsidRDefault="0055459F" w:rsidP="0055459F">
      <w:pPr>
        <w:pStyle w:val="NormalWeb"/>
        <w:spacing w:before="0" w:beforeAutospacing="0" w:after="0" w:afterAutospacing="0"/>
        <w:ind w:left="431"/>
        <w:rPr>
          <w:rFonts w:ascii="Verdana" w:hAnsi="Verdana" w:cstheme="minorHAnsi"/>
          <w:sz w:val="28"/>
          <w:szCs w:val="28"/>
        </w:rPr>
      </w:pPr>
    </w:p>
    <w:p w14:paraId="5B475C99" w14:textId="3EE0EB98" w:rsidR="00F80283" w:rsidRDefault="00F80283" w:rsidP="00087FEB">
      <w:pPr>
        <w:pStyle w:val="NormalWeb"/>
        <w:numPr>
          <w:ilvl w:val="0"/>
          <w:numId w:val="21"/>
        </w:numPr>
        <w:spacing w:before="0" w:beforeAutospacing="0" w:after="0" w:afterAutospacing="0"/>
        <w:rPr>
          <w:rFonts w:ascii="Verdana" w:hAnsi="Verdana" w:cs="Verdana"/>
          <w:b/>
          <w:bCs/>
          <w:sz w:val="28"/>
          <w:szCs w:val="28"/>
          <w:u w:val="single"/>
        </w:rPr>
      </w:pPr>
      <w:r w:rsidRPr="00F80283">
        <w:rPr>
          <w:rFonts w:ascii="Verdana" w:hAnsi="Verdana" w:cs="Verdana"/>
          <w:b/>
          <w:bCs/>
          <w:sz w:val="28"/>
          <w:szCs w:val="28"/>
          <w:u w:val="single"/>
        </w:rPr>
        <w:t>PUBLIC PARTICIPATION</w:t>
      </w:r>
    </w:p>
    <w:p w14:paraId="7970381E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Tom Surface</w:t>
      </w:r>
      <w:r>
        <w:rPr>
          <w:rFonts w:ascii="Verdana" w:hAnsi="Verdana"/>
          <w:sz w:val="28"/>
          <w:szCs w:val="28"/>
        </w:rPr>
        <w:t xml:space="preserve"> </w:t>
      </w:r>
      <w:r w:rsidR="00254C1C" w:rsidRPr="00716469">
        <w:rPr>
          <w:rFonts w:ascii="Verdana" w:hAnsi="Verdana"/>
          <w:sz w:val="28"/>
          <w:szCs w:val="28"/>
        </w:rPr>
        <w:t xml:space="preserve">– Addressed the Board concerning the </w:t>
      </w:r>
      <w:proofErr w:type="gramStart"/>
      <w:r>
        <w:rPr>
          <w:rFonts w:ascii="Verdana" w:hAnsi="Verdana"/>
          <w:sz w:val="28"/>
          <w:szCs w:val="28"/>
        </w:rPr>
        <w:t>proposed</w:t>
      </w:r>
      <w:proofErr w:type="gramEnd"/>
      <w:r>
        <w:rPr>
          <w:rFonts w:ascii="Verdana" w:hAnsi="Verdana"/>
          <w:sz w:val="28"/>
          <w:szCs w:val="28"/>
        </w:rPr>
        <w:t xml:space="preserve">  </w:t>
      </w:r>
    </w:p>
    <w:p w14:paraId="3D8D18AC" w14:textId="1E811971" w:rsidR="00D72A5A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changes to the Public Participation Policy. </w:t>
      </w:r>
    </w:p>
    <w:p w14:paraId="6FAC3040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Charlene Culbertson</w:t>
      </w:r>
      <w:r>
        <w:rPr>
          <w:rFonts w:ascii="Verdana" w:hAnsi="Verdana"/>
          <w:sz w:val="28"/>
          <w:szCs w:val="28"/>
        </w:rPr>
        <w:t xml:space="preserve"> - </w:t>
      </w:r>
      <w:r w:rsidRPr="0055459F">
        <w:rPr>
          <w:rFonts w:ascii="Verdana" w:hAnsi="Verdana"/>
          <w:sz w:val="28"/>
          <w:szCs w:val="28"/>
        </w:rPr>
        <w:t xml:space="preserve">Addressed the Board concerning the </w:t>
      </w:r>
    </w:p>
    <w:p w14:paraId="530F404C" w14:textId="528BBAC3" w:rsid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proposed changes to the Public Participation Policy</w:t>
      </w:r>
      <w:r>
        <w:rPr>
          <w:rFonts w:ascii="Verdana" w:hAnsi="Verdana"/>
          <w:sz w:val="28"/>
          <w:szCs w:val="28"/>
        </w:rPr>
        <w:t>.</w:t>
      </w:r>
    </w:p>
    <w:p w14:paraId="4ED6692B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Shane Moore</w:t>
      </w:r>
      <w:r>
        <w:rPr>
          <w:rFonts w:ascii="Verdana" w:hAnsi="Verdana"/>
          <w:sz w:val="28"/>
          <w:szCs w:val="28"/>
        </w:rPr>
        <w:t xml:space="preserve"> - </w:t>
      </w:r>
      <w:r w:rsidRPr="0055459F">
        <w:rPr>
          <w:rFonts w:ascii="Verdana" w:hAnsi="Verdana"/>
          <w:sz w:val="28"/>
          <w:szCs w:val="28"/>
        </w:rPr>
        <w:t xml:space="preserve">Addressed the Board concerning the </w:t>
      </w:r>
    </w:p>
    <w:p w14:paraId="128D7509" w14:textId="77777777" w:rsid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proposed changes to the Public Participation Policy</w:t>
      </w:r>
      <w:r>
        <w:rPr>
          <w:rFonts w:ascii="Verdana" w:hAnsi="Verdana"/>
          <w:sz w:val="28"/>
          <w:szCs w:val="28"/>
        </w:rPr>
        <w:t>.</w:t>
      </w:r>
    </w:p>
    <w:p w14:paraId="7A90B414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Lyn Hoyt</w:t>
      </w:r>
      <w:r>
        <w:rPr>
          <w:rFonts w:ascii="Verdana" w:hAnsi="Verdana"/>
          <w:sz w:val="28"/>
          <w:szCs w:val="28"/>
        </w:rPr>
        <w:t xml:space="preserve"> - </w:t>
      </w:r>
      <w:r w:rsidRPr="0055459F">
        <w:rPr>
          <w:rFonts w:ascii="Verdana" w:hAnsi="Verdana"/>
          <w:sz w:val="28"/>
          <w:szCs w:val="28"/>
        </w:rPr>
        <w:t xml:space="preserve">Addressed the Board concerning the </w:t>
      </w:r>
    </w:p>
    <w:p w14:paraId="1C595769" w14:textId="77777777" w:rsid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proposed changes to the Public Participation Policy</w:t>
      </w:r>
      <w:r>
        <w:rPr>
          <w:rFonts w:ascii="Verdana" w:hAnsi="Verdana"/>
          <w:sz w:val="28"/>
          <w:szCs w:val="28"/>
        </w:rPr>
        <w:t>.</w:t>
      </w:r>
    </w:p>
    <w:p w14:paraId="41567429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Mary Jo </w:t>
      </w:r>
      <w:proofErr w:type="spellStart"/>
      <w:r>
        <w:rPr>
          <w:rFonts w:ascii="Verdana" w:hAnsi="Verdana"/>
          <w:sz w:val="28"/>
          <w:szCs w:val="28"/>
        </w:rPr>
        <w:t>Cramb</w:t>
      </w:r>
      <w:proofErr w:type="spellEnd"/>
      <w:r>
        <w:rPr>
          <w:rFonts w:ascii="Verdana" w:hAnsi="Verdana"/>
          <w:sz w:val="28"/>
          <w:szCs w:val="28"/>
        </w:rPr>
        <w:t xml:space="preserve"> - </w:t>
      </w:r>
      <w:r w:rsidRPr="0055459F">
        <w:rPr>
          <w:rFonts w:ascii="Verdana" w:hAnsi="Verdana"/>
          <w:sz w:val="28"/>
          <w:szCs w:val="28"/>
        </w:rPr>
        <w:t xml:space="preserve">Addressed the Board concerning the </w:t>
      </w:r>
    </w:p>
    <w:p w14:paraId="2CB30DC1" w14:textId="77777777" w:rsid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proposed changes to the Public Participation Policy</w:t>
      </w:r>
      <w:r>
        <w:rPr>
          <w:rFonts w:ascii="Verdana" w:hAnsi="Verdana"/>
          <w:sz w:val="28"/>
          <w:szCs w:val="28"/>
        </w:rPr>
        <w:t>.</w:t>
      </w:r>
    </w:p>
    <w:p w14:paraId="4AFCDC1F" w14:textId="77777777" w:rsidR="0055459F" w:rsidRDefault="0055459F" w:rsidP="0055459F">
      <w:pPr>
        <w:pStyle w:val="ListParagraph"/>
        <w:numPr>
          <w:ilvl w:val="0"/>
          <w:numId w:val="31"/>
        </w:num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Sofia Payne - </w:t>
      </w:r>
      <w:r w:rsidRPr="0055459F">
        <w:rPr>
          <w:rFonts w:ascii="Verdana" w:hAnsi="Verdana"/>
          <w:sz w:val="28"/>
          <w:szCs w:val="28"/>
        </w:rPr>
        <w:t xml:space="preserve">Addressed the Board concerning </w:t>
      </w:r>
      <w:r>
        <w:rPr>
          <w:rFonts w:ascii="Verdana" w:hAnsi="Verdana"/>
          <w:sz w:val="28"/>
          <w:szCs w:val="28"/>
        </w:rPr>
        <w:t xml:space="preserve">Sunrise Hillsboro  </w:t>
      </w:r>
    </w:p>
    <w:p w14:paraId="2AA42C25" w14:textId="7B6EA5EF" w:rsidR="0055459F" w:rsidRP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and Climate Change. </w:t>
      </w:r>
    </w:p>
    <w:p w14:paraId="2DB76E3F" w14:textId="773E58CF" w:rsidR="0055459F" w:rsidRPr="0055459F" w:rsidRDefault="0055459F" w:rsidP="0055459F">
      <w:pPr>
        <w:pStyle w:val="ListParagraph"/>
        <w:rPr>
          <w:rFonts w:ascii="Verdana" w:hAnsi="Verdana"/>
          <w:sz w:val="28"/>
          <w:szCs w:val="28"/>
        </w:rPr>
      </w:pPr>
    </w:p>
    <w:p w14:paraId="6BE69054" w14:textId="77777777" w:rsidR="007A5DAA" w:rsidRDefault="00EE0B38" w:rsidP="007A5DAA">
      <w:pPr>
        <w:autoSpaceDE w:val="0"/>
        <w:autoSpaceDN w:val="0"/>
        <w:adjustRightInd w:val="0"/>
        <w:spacing w:after="0" w:line="240" w:lineRule="auto"/>
        <w:rPr>
          <w:rFonts w:ascii="Verdana" w:hAnsi="Verdana" w:cs="Times-Roman"/>
          <w:b/>
          <w:bCs/>
          <w:sz w:val="28"/>
          <w:szCs w:val="28"/>
          <w:u w:val="single"/>
        </w:rPr>
      </w:pPr>
      <w:r w:rsidRPr="00EE0B38">
        <w:rPr>
          <w:rFonts w:ascii="Verdana" w:hAnsi="Verdana" w:cs="Times-Roman"/>
          <w:b/>
          <w:bCs/>
          <w:sz w:val="28"/>
          <w:szCs w:val="28"/>
          <w:u w:val="single"/>
        </w:rPr>
        <w:t>GOVERNANCE ISSUES</w:t>
      </w:r>
    </w:p>
    <w:p w14:paraId="1D4746F5" w14:textId="77777777" w:rsidR="0055459F" w:rsidRDefault="0055459F" w:rsidP="0055459F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a. </w:t>
      </w:r>
      <w:r w:rsidRPr="0055459F">
        <w:rPr>
          <w:rFonts w:ascii="Verdana" w:hAnsi="Verdana"/>
          <w:sz w:val="28"/>
          <w:szCs w:val="28"/>
        </w:rPr>
        <w:t>Minutes – 02.27.2024 – Regular Meet</w:t>
      </w:r>
      <w:r>
        <w:rPr>
          <w:rFonts w:ascii="Verdana" w:hAnsi="Verdana"/>
          <w:sz w:val="28"/>
          <w:szCs w:val="28"/>
        </w:rPr>
        <w:t>ing</w:t>
      </w:r>
    </w:p>
    <w:p w14:paraId="55949AD2" w14:textId="77777777" w:rsidR="0055459F" w:rsidRDefault="0055459F" w:rsidP="0055459F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b.</w:t>
      </w:r>
      <w:r>
        <w:rPr>
          <w:rFonts w:ascii="Verdana" w:hAnsi="Verdana"/>
          <w:sz w:val="28"/>
          <w:szCs w:val="28"/>
        </w:rPr>
        <w:t xml:space="preserve"> </w:t>
      </w:r>
      <w:r w:rsidRPr="0055459F">
        <w:rPr>
          <w:rFonts w:ascii="Verdana" w:hAnsi="Verdana"/>
          <w:sz w:val="28"/>
          <w:szCs w:val="28"/>
        </w:rPr>
        <w:t>Site Acquisition of 12.58 Acres located on 7 parcels includi</w:t>
      </w:r>
      <w:r>
        <w:rPr>
          <w:rFonts w:ascii="Verdana" w:hAnsi="Verdana"/>
          <w:sz w:val="28"/>
          <w:szCs w:val="28"/>
        </w:rPr>
        <w:t xml:space="preserve">ng </w:t>
      </w:r>
      <w:r w:rsidRPr="0055459F">
        <w:rPr>
          <w:rFonts w:ascii="Verdana" w:hAnsi="Verdana"/>
          <w:sz w:val="28"/>
          <w:szCs w:val="28"/>
        </w:rPr>
        <w:t xml:space="preserve">555 </w:t>
      </w:r>
      <w:proofErr w:type="gramStart"/>
      <w:r w:rsidRPr="0055459F">
        <w:rPr>
          <w:rFonts w:ascii="Verdana" w:hAnsi="Verdana"/>
          <w:sz w:val="28"/>
          <w:szCs w:val="28"/>
        </w:rPr>
        <w:t>Bell</w:t>
      </w:r>
      <w:proofErr w:type="gramEnd"/>
      <w:r w:rsidRPr="0055459F">
        <w:rPr>
          <w:rFonts w:ascii="Verdana" w:hAnsi="Verdana"/>
          <w:sz w:val="28"/>
          <w:szCs w:val="28"/>
        </w:rPr>
        <w:t xml:space="preserve"> </w:t>
      </w:r>
    </w:p>
    <w:p w14:paraId="176AC45A" w14:textId="77777777" w:rsidR="0055459F" w:rsidRDefault="0055459F" w:rsidP="0055459F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</w:t>
      </w:r>
      <w:r w:rsidRPr="0055459F">
        <w:rPr>
          <w:rFonts w:ascii="Verdana" w:hAnsi="Verdana"/>
          <w:sz w:val="28"/>
          <w:szCs w:val="28"/>
        </w:rPr>
        <w:t>Road for a new Elementary School in the Antioc</w:t>
      </w:r>
      <w:r>
        <w:rPr>
          <w:rFonts w:ascii="Verdana" w:hAnsi="Verdana"/>
          <w:sz w:val="28"/>
          <w:szCs w:val="28"/>
        </w:rPr>
        <w:t xml:space="preserve">h </w:t>
      </w:r>
      <w:r w:rsidRPr="0055459F">
        <w:rPr>
          <w:rFonts w:ascii="Verdana" w:hAnsi="Verdana"/>
          <w:sz w:val="28"/>
          <w:szCs w:val="28"/>
        </w:rPr>
        <w:t xml:space="preserve">Cluster </w:t>
      </w:r>
    </w:p>
    <w:p w14:paraId="214ECCF4" w14:textId="4713CB1B" w:rsidR="0055459F" w:rsidRPr="0055459F" w:rsidRDefault="0055459F" w:rsidP="0055459F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c. Awarding of Purchases and Contracts</w:t>
      </w:r>
    </w:p>
    <w:p w14:paraId="67197E89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1.</w:t>
      </w:r>
      <w:r w:rsidRPr="0055459F">
        <w:rPr>
          <w:rFonts w:ascii="Verdana" w:hAnsi="Verdana"/>
          <w:sz w:val="28"/>
          <w:szCs w:val="28"/>
        </w:rPr>
        <w:tab/>
        <w:t>2B Solutions, Inc.</w:t>
      </w:r>
    </w:p>
    <w:p w14:paraId="58183C10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2.</w:t>
      </w:r>
      <w:r w:rsidRPr="0055459F">
        <w:rPr>
          <w:rFonts w:ascii="Verdana" w:hAnsi="Verdana"/>
          <w:sz w:val="28"/>
          <w:szCs w:val="28"/>
        </w:rPr>
        <w:tab/>
        <w:t xml:space="preserve">Advanced Mechanical Contractors, Inc.  </w:t>
      </w:r>
    </w:p>
    <w:p w14:paraId="34C51A0A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3.</w:t>
      </w:r>
      <w:r w:rsidRPr="0055459F">
        <w:rPr>
          <w:rFonts w:ascii="Verdana" w:hAnsi="Verdana"/>
          <w:sz w:val="28"/>
          <w:szCs w:val="28"/>
        </w:rPr>
        <w:tab/>
        <w:t>Applicant Insights, Inc.</w:t>
      </w:r>
    </w:p>
    <w:p w14:paraId="0884BE83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4.</w:t>
      </w:r>
      <w:r w:rsidRPr="0055459F">
        <w:rPr>
          <w:rFonts w:ascii="Verdana" w:hAnsi="Verdana"/>
          <w:sz w:val="28"/>
          <w:szCs w:val="28"/>
        </w:rPr>
        <w:tab/>
        <w:t>Bernhard MCC, LLC</w:t>
      </w:r>
    </w:p>
    <w:p w14:paraId="678D6900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5.</w:t>
      </w:r>
      <w:r w:rsidRPr="0055459F">
        <w:rPr>
          <w:rFonts w:ascii="Verdana" w:hAnsi="Verdana"/>
          <w:sz w:val="28"/>
          <w:szCs w:val="28"/>
        </w:rPr>
        <w:tab/>
      </w:r>
      <w:proofErr w:type="spellStart"/>
      <w:r w:rsidRPr="0055459F">
        <w:rPr>
          <w:rFonts w:ascii="Verdana" w:hAnsi="Verdana"/>
          <w:sz w:val="28"/>
          <w:szCs w:val="28"/>
        </w:rPr>
        <w:t>Conexion</w:t>
      </w:r>
      <w:proofErr w:type="spellEnd"/>
      <w:r w:rsidRPr="0055459F">
        <w:rPr>
          <w:rFonts w:ascii="Verdana" w:hAnsi="Verdana"/>
          <w:sz w:val="28"/>
          <w:szCs w:val="28"/>
        </w:rPr>
        <w:t xml:space="preserve"> Americas</w:t>
      </w:r>
    </w:p>
    <w:p w14:paraId="370214CB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6.</w:t>
      </w:r>
      <w:r w:rsidRPr="0055459F">
        <w:rPr>
          <w:rFonts w:ascii="Verdana" w:hAnsi="Verdana"/>
          <w:sz w:val="28"/>
          <w:szCs w:val="28"/>
        </w:rPr>
        <w:tab/>
        <w:t xml:space="preserve">Curriculum Associates, LLC </w:t>
      </w:r>
    </w:p>
    <w:p w14:paraId="65E489E2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7.</w:t>
      </w:r>
      <w:r w:rsidRPr="0055459F">
        <w:rPr>
          <w:rFonts w:ascii="Verdana" w:hAnsi="Verdana"/>
          <w:sz w:val="28"/>
          <w:szCs w:val="28"/>
        </w:rPr>
        <w:tab/>
        <w:t xml:space="preserve">Four Seasons, Inc.  </w:t>
      </w:r>
    </w:p>
    <w:p w14:paraId="0B8A90A6" w14:textId="77777777" w:rsid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8.</w:t>
      </w:r>
      <w:r w:rsidRPr="0055459F">
        <w:rPr>
          <w:rFonts w:ascii="Verdana" w:hAnsi="Verdana"/>
          <w:sz w:val="28"/>
          <w:szCs w:val="28"/>
        </w:rPr>
        <w:tab/>
        <w:t>Institutional Wholesale Company, Inc.</w:t>
      </w:r>
    </w:p>
    <w:p w14:paraId="539BFB5F" w14:textId="77777777" w:rsid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</w:p>
    <w:p w14:paraId="0D04D379" w14:textId="77777777" w:rsid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</w:p>
    <w:p w14:paraId="3F1AB903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</w:p>
    <w:p w14:paraId="5DDBF935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lastRenderedPageBreak/>
        <w:t>9.</w:t>
      </w:r>
      <w:r w:rsidRPr="0055459F">
        <w:rPr>
          <w:rFonts w:ascii="Verdana" w:hAnsi="Verdana"/>
          <w:sz w:val="28"/>
          <w:szCs w:val="28"/>
        </w:rPr>
        <w:tab/>
        <w:t xml:space="preserve">Lee Company  </w:t>
      </w:r>
    </w:p>
    <w:p w14:paraId="5AF45C57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10.</w:t>
      </w:r>
      <w:r w:rsidRPr="0055459F">
        <w:rPr>
          <w:rFonts w:ascii="Verdana" w:hAnsi="Verdana"/>
          <w:sz w:val="28"/>
          <w:szCs w:val="28"/>
        </w:rPr>
        <w:tab/>
        <w:t xml:space="preserve">Mechanical Resource Group, LLC  </w:t>
      </w:r>
    </w:p>
    <w:p w14:paraId="6B8759A2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11.</w:t>
      </w:r>
      <w:r w:rsidRPr="0055459F">
        <w:rPr>
          <w:rFonts w:ascii="Verdana" w:hAnsi="Verdana"/>
          <w:sz w:val="28"/>
          <w:szCs w:val="28"/>
        </w:rPr>
        <w:tab/>
        <w:t>Mill Creek Brands</w:t>
      </w:r>
    </w:p>
    <w:p w14:paraId="4286887F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12.</w:t>
      </w:r>
      <w:r w:rsidRPr="0055459F">
        <w:rPr>
          <w:rFonts w:ascii="Verdana" w:hAnsi="Verdana"/>
          <w:sz w:val="28"/>
          <w:szCs w:val="28"/>
        </w:rPr>
        <w:tab/>
        <w:t>Municipal Auditorium</w:t>
      </w:r>
    </w:p>
    <w:p w14:paraId="3E2F5883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13.</w:t>
      </w:r>
      <w:r w:rsidRPr="0055459F">
        <w:rPr>
          <w:rFonts w:ascii="Verdana" w:hAnsi="Verdana"/>
          <w:sz w:val="28"/>
          <w:szCs w:val="28"/>
        </w:rPr>
        <w:tab/>
        <w:t>Nearpod, Inc.</w:t>
      </w:r>
    </w:p>
    <w:p w14:paraId="39637467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14.</w:t>
      </w:r>
      <w:r w:rsidRPr="0055459F">
        <w:rPr>
          <w:rFonts w:ascii="Verdana" w:hAnsi="Verdana"/>
          <w:sz w:val="28"/>
          <w:szCs w:val="28"/>
        </w:rPr>
        <w:tab/>
        <w:t>Obadiah Holdings, LLC dba Advantage Screen Printing (previously Veronica Morin dba Advantage Screen Printing)</w:t>
      </w:r>
    </w:p>
    <w:p w14:paraId="377572F4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15.</w:t>
      </w:r>
      <w:r w:rsidRPr="0055459F">
        <w:rPr>
          <w:rFonts w:ascii="Verdana" w:hAnsi="Verdana"/>
          <w:sz w:val="28"/>
          <w:szCs w:val="28"/>
        </w:rPr>
        <w:tab/>
        <w:t xml:space="preserve">Ombudsman Educational Services, LTD </w:t>
      </w:r>
    </w:p>
    <w:p w14:paraId="2FC7C4D2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16.</w:t>
      </w:r>
      <w:r w:rsidRPr="0055459F">
        <w:rPr>
          <w:rFonts w:ascii="Verdana" w:hAnsi="Verdana"/>
          <w:sz w:val="28"/>
          <w:szCs w:val="28"/>
        </w:rPr>
        <w:tab/>
        <w:t>Southern Heating and Cooling, Inc.</w:t>
      </w:r>
    </w:p>
    <w:p w14:paraId="1DD67F63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17.</w:t>
      </w:r>
      <w:r w:rsidRPr="0055459F">
        <w:rPr>
          <w:rFonts w:ascii="Verdana" w:hAnsi="Verdana"/>
          <w:sz w:val="28"/>
          <w:szCs w:val="28"/>
        </w:rPr>
        <w:tab/>
        <w:t>The Barr Group, Inc.</w:t>
      </w:r>
    </w:p>
    <w:p w14:paraId="48E1BD4D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18.</w:t>
      </w:r>
      <w:r w:rsidRPr="0055459F">
        <w:rPr>
          <w:rFonts w:ascii="Verdana" w:hAnsi="Verdana"/>
          <w:sz w:val="28"/>
          <w:szCs w:val="28"/>
        </w:rPr>
        <w:tab/>
        <w:t>The Big Picture Company dba Big Picture Learning</w:t>
      </w:r>
    </w:p>
    <w:p w14:paraId="1727FFA1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19.</w:t>
      </w:r>
      <w:r w:rsidRPr="0055459F">
        <w:rPr>
          <w:rFonts w:ascii="Verdana" w:hAnsi="Verdana"/>
          <w:sz w:val="28"/>
          <w:szCs w:val="28"/>
        </w:rPr>
        <w:tab/>
        <w:t xml:space="preserve">Trane U.S., Inc.  </w:t>
      </w:r>
    </w:p>
    <w:p w14:paraId="74866FFE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20.</w:t>
      </w:r>
      <w:r w:rsidRPr="0055459F">
        <w:rPr>
          <w:rFonts w:ascii="Verdana" w:hAnsi="Verdana"/>
          <w:sz w:val="28"/>
          <w:szCs w:val="28"/>
        </w:rPr>
        <w:tab/>
        <w:t>TRI Creative Group, LLC</w:t>
      </w:r>
    </w:p>
    <w:p w14:paraId="64835F6D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21.</w:t>
      </w:r>
      <w:r w:rsidRPr="0055459F">
        <w:rPr>
          <w:rFonts w:ascii="Verdana" w:hAnsi="Verdana"/>
          <w:sz w:val="28"/>
          <w:szCs w:val="28"/>
        </w:rPr>
        <w:tab/>
        <w:t xml:space="preserve">TriStar Mechanical, LLC  </w:t>
      </w:r>
    </w:p>
    <w:p w14:paraId="56718199" w14:textId="77777777" w:rsid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22.</w:t>
      </w:r>
      <w:r w:rsidRPr="0055459F">
        <w:rPr>
          <w:rFonts w:ascii="Verdana" w:hAnsi="Verdana"/>
          <w:sz w:val="28"/>
          <w:szCs w:val="28"/>
        </w:rPr>
        <w:tab/>
        <w:t xml:space="preserve">Weatherproofing Technologies, Inc.     </w:t>
      </w:r>
    </w:p>
    <w:p w14:paraId="189D4371" w14:textId="5B85A6E4" w:rsidR="0055459F" w:rsidRPr="0055459F" w:rsidRDefault="0055459F" w:rsidP="0055459F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d.     Board Policies</w:t>
      </w:r>
    </w:p>
    <w:p w14:paraId="6430FBEC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1.105 School Board Legislative involvement</w:t>
      </w:r>
    </w:p>
    <w:p w14:paraId="463D7D94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1.107 Board member Conflict of Interest</w:t>
      </w:r>
    </w:p>
    <w:p w14:paraId="40075F5F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1.200 Method of Election of Officers</w:t>
      </w:r>
    </w:p>
    <w:p w14:paraId="75E299B9" w14:textId="77777777" w:rsidR="0055459F" w:rsidRPr="00F83EB7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trike/>
          <w:sz w:val="28"/>
          <w:szCs w:val="28"/>
        </w:rPr>
      </w:pPr>
      <w:r w:rsidRPr="00F83EB7">
        <w:rPr>
          <w:rFonts w:ascii="Verdana" w:hAnsi="Verdana"/>
          <w:strike/>
          <w:sz w:val="28"/>
          <w:szCs w:val="28"/>
        </w:rPr>
        <w:t>1.404 Public Participation</w:t>
      </w:r>
    </w:p>
    <w:p w14:paraId="113042B9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1.701 School District Planning</w:t>
      </w:r>
    </w:p>
    <w:p w14:paraId="037C7812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2.400 Revenues</w:t>
      </w:r>
    </w:p>
    <w:p w14:paraId="5916FB3E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2.601 Fundraising Activities</w:t>
      </w:r>
    </w:p>
    <w:p w14:paraId="61B155E9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2.8051 Credit/Purchase Cards</w:t>
      </w:r>
    </w:p>
    <w:p w14:paraId="6B39A40F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4.205 Enrollment in Advanced Classes</w:t>
      </w:r>
    </w:p>
    <w:p w14:paraId="1D57BA2E" w14:textId="77777777" w:rsidR="0055459F" w:rsidRPr="0055459F" w:rsidRDefault="0055459F" w:rsidP="0055459F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4.603 Promotion and Retention</w:t>
      </w:r>
    </w:p>
    <w:p w14:paraId="01954AC6" w14:textId="77777777" w:rsidR="00F83EB7" w:rsidRDefault="0055459F" w:rsidP="00F83EB7">
      <w:pPr>
        <w:tabs>
          <w:tab w:val="left" w:pos="720"/>
        </w:tabs>
        <w:spacing w:after="0" w:line="240" w:lineRule="auto"/>
        <w:ind w:left="1440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>5.107 Orientation and Probation</w:t>
      </w:r>
    </w:p>
    <w:p w14:paraId="6E23430A" w14:textId="4C9169D1" w:rsidR="0055459F" w:rsidRPr="0055459F" w:rsidRDefault="0055459F" w:rsidP="00F83EB7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 xml:space="preserve">e.    Legal Settlements: </w:t>
      </w:r>
    </w:p>
    <w:p w14:paraId="59CFBAD0" w14:textId="796E9901" w:rsidR="0055459F" w:rsidRPr="0055459F" w:rsidRDefault="0055459F" w:rsidP="00F83EB7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 xml:space="preserve">               C-44178 ($15,868.93)</w:t>
      </w:r>
    </w:p>
    <w:p w14:paraId="113E91DC" w14:textId="48D3CB54" w:rsidR="0055459F" w:rsidRPr="0055459F" w:rsidRDefault="0055459F" w:rsidP="00F83EB7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 xml:space="preserve">               C-43697 ($30,000)</w:t>
      </w:r>
    </w:p>
    <w:p w14:paraId="1F4F0A55" w14:textId="7ACD9A9C" w:rsidR="00087FEB" w:rsidRPr="00087FEB" w:rsidRDefault="0055459F" w:rsidP="00F83EB7">
      <w:pPr>
        <w:tabs>
          <w:tab w:val="left" w:pos="720"/>
        </w:tabs>
        <w:spacing w:after="0" w:line="240" w:lineRule="auto"/>
        <w:rPr>
          <w:rFonts w:ascii="Verdana" w:hAnsi="Verdana"/>
          <w:sz w:val="28"/>
          <w:szCs w:val="28"/>
        </w:rPr>
      </w:pPr>
      <w:r w:rsidRPr="0055459F">
        <w:rPr>
          <w:rFonts w:ascii="Verdana" w:hAnsi="Verdana"/>
          <w:sz w:val="28"/>
          <w:szCs w:val="28"/>
        </w:rPr>
        <w:t xml:space="preserve">               C-44198 ($</w:t>
      </w:r>
      <w:proofErr w:type="gramStart"/>
      <w:r w:rsidRPr="0055459F">
        <w:rPr>
          <w:rFonts w:ascii="Verdana" w:hAnsi="Verdana"/>
          <w:sz w:val="28"/>
          <w:szCs w:val="28"/>
        </w:rPr>
        <w:t>18,151.93)</w:t>
      </w:r>
      <w:proofErr w:type="spellStart"/>
      <w:r w:rsidR="00087FEB" w:rsidRPr="00087FEB">
        <w:rPr>
          <w:rFonts w:ascii="Verdana" w:hAnsi="Verdana"/>
          <w:sz w:val="28"/>
          <w:szCs w:val="28"/>
        </w:rPr>
        <w:t>nc</w:t>
      </w:r>
      <w:proofErr w:type="spellEnd"/>
      <w:proofErr w:type="gramEnd"/>
      <w:r w:rsidR="00087FEB" w:rsidRPr="00087FEB">
        <w:rPr>
          <w:rFonts w:ascii="Verdana" w:hAnsi="Verdana"/>
          <w:sz w:val="28"/>
          <w:szCs w:val="28"/>
        </w:rPr>
        <w:t>. dba Elevation Solutions</w:t>
      </w:r>
    </w:p>
    <w:p w14:paraId="573D68B3" w14:textId="77777777" w:rsidR="00F83EB7" w:rsidRDefault="00F83EB7" w:rsidP="000D350C">
      <w:pPr>
        <w:pStyle w:val="NormalWeb"/>
        <w:spacing w:before="0" w:beforeAutospacing="0" w:after="0" w:afterAutospacing="0"/>
        <w:rPr>
          <w:rFonts w:ascii="Verdana" w:hAnsi="Verdana"/>
          <w:b/>
          <w:bCs/>
          <w:sz w:val="28"/>
          <w:szCs w:val="28"/>
        </w:rPr>
      </w:pPr>
    </w:p>
    <w:p w14:paraId="75E1CE84" w14:textId="6A5F5679" w:rsidR="000D350C" w:rsidRDefault="00F83EB7" w:rsidP="00F83EB7">
      <w:pPr>
        <w:pStyle w:val="NormalWeb"/>
        <w:spacing w:before="0" w:beforeAutospacing="0" w:after="0" w:afterAutospacing="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The Board adopted the agenda as amended. </w:t>
      </w:r>
    </w:p>
    <w:p w14:paraId="72BC935D" w14:textId="77777777" w:rsidR="000D350C" w:rsidRPr="000D350C" w:rsidRDefault="000D350C" w:rsidP="000D350C">
      <w:pPr>
        <w:tabs>
          <w:tab w:val="left" w:pos="720"/>
        </w:tabs>
        <w:spacing w:after="0" w:line="240" w:lineRule="auto"/>
        <w:rPr>
          <w:rFonts w:ascii="Verdana" w:hAnsi="Verdana" w:cs="Calibri"/>
          <w:sz w:val="28"/>
          <w:szCs w:val="28"/>
        </w:rPr>
      </w:pPr>
    </w:p>
    <w:p w14:paraId="543238A6" w14:textId="051DE5DA" w:rsidR="00001100" w:rsidRDefault="00001100" w:rsidP="00001100">
      <w:pPr>
        <w:pStyle w:val="NormalWeb"/>
        <w:spacing w:before="0" w:beforeAutospacing="0" w:after="0" w:afterAutospacing="0"/>
        <w:rPr>
          <w:rFonts w:ascii="Verdana" w:hAnsi="Verdana"/>
          <w:b/>
          <w:bCs/>
          <w:sz w:val="28"/>
          <w:szCs w:val="28"/>
          <w:u w:val="single"/>
        </w:rPr>
      </w:pPr>
      <w:r w:rsidRPr="00001100">
        <w:rPr>
          <w:rFonts w:ascii="Verdana" w:hAnsi="Verdana"/>
          <w:b/>
          <w:bCs/>
          <w:sz w:val="28"/>
          <w:szCs w:val="28"/>
          <w:u w:val="single"/>
        </w:rPr>
        <w:t>BOARD REPORTS</w:t>
      </w:r>
    </w:p>
    <w:p w14:paraId="3410BC91" w14:textId="77777777" w:rsidR="00F83EB7" w:rsidRPr="00F83EB7" w:rsidRDefault="00001100" w:rsidP="00180AD7">
      <w:pPr>
        <w:pStyle w:val="NormalWeb"/>
        <w:numPr>
          <w:ilvl w:val="0"/>
          <w:numId w:val="29"/>
        </w:numPr>
        <w:spacing w:before="0" w:beforeAutospacing="0" w:after="0" w:afterAutospacing="0"/>
        <w:ind w:left="360"/>
        <w:rPr>
          <w:rFonts w:ascii="Verdana" w:hAnsi="Verdana" w:cs="Calibri"/>
          <w:b/>
          <w:bCs/>
          <w:sz w:val="28"/>
          <w:szCs w:val="28"/>
          <w:u w:val="single"/>
        </w:rPr>
      </w:pPr>
      <w:r w:rsidRPr="00EF6419">
        <w:rPr>
          <w:rFonts w:ascii="Verdana" w:hAnsi="Verdana"/>
          <w:sz w:val="28"/>
          <w:szCs w:val="28"/>
        </w:rPr>
        <w:t xml:space="preserve"> </w:t>
      </w:r>
      <w:r w:rsidR="00F83EB7">
        <w:rPr>
          <w:rFonts w:ascii="Verdana" w:hAnsi="Verdana"/>
          <w:sz w:val="28"/>
          <w:szCs w:val="28"/>
        </w:rPr>
        <w:t>Freda Player -</w:t>
      </w:r>
      <w:r w:rsidRPr="00EF6419">
        <w:rPr>
          <w:rFonts w:ascii="Verdana" w:hAnsi="Verdana"/>
          <w:sz w:val="28"/>
          <w:szCs w:val="28"/>
        </w:rPr>
        <w:t xml:space="preserve"> </w:t>
      </w:r>
      <w:r w:rsidR="00F83EB7">
        <w:rPr>
          <w:rFonts w:ascii="Verdana" w:hAnsi="Verdana"/>
          <w:sz w:val="28"/>
          <w:szCs w:val="28"/>
        </w:rPr>
        <w:t>G</w:t>
      </w:r>
      <w:r w:rsidRPr="00EF6419">
        <w:rPr>
          <w:rFonts w:ascii="Verdana" w:hAnsi="Verdana"/>
          <w:sz w:val="28"/>
          <w:szCs w:val="28"/>
        </w:rPr>
        <w:t>ave a brief</w:t>
      </w:r>
      <w:r w:rsidR="00EF6419" w:rsidRPr="00EF6419">
        <w:rPr>
          <w:rFonts w:ascii="Verdana" w:hAnsi="Verdana"/>
          <w:sz w:val="28"/>
          <w:szCs w:val="28"/>
        </w:rPr>
        <w:t xml:space="preserve"> update </w:t>
      </w:r>
      <w:r w:rsidR="00F83EB7">
        <w:rPr>
          <w:rFonts w:ascii="Verdana" w:hAnsi="Verdana"/>
          <w:sz w:val="28"/>
          <w:szCs w:val="28"/>
        </w:rPr>
        <w:t xml:space="preserve">on the Budget Committee  </w:t>
      </w:r>
    </w:p>
    <w:p w14:paraId="3EE1FE30" w14:textId="4F21CBFC" w:rsidR="00E76D58" w:rsidRDefault="00F83EB7" w:rsidP="00F83EB7">
      <w:pPr>
        <w:pStyle w:val="NormalWeb"/>
        <w:spacing w:before="0" w:beforeAutospacing="0" w:after="0" w:afterAutospacing="0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Meeting. </w:t>
      </w:r>
    </w:p>
    <w:p w14:paraId="531F0C3A" w14:textId="12E53297" w:rsidR="00F83EB7" w:rsidRPr="00F83EB7" w:rsidRDefault="00F83EB7" w:rsidP="00F83EB7">
      <w:pPr>
        <w:pStyle w:val="NormalWeb"/>
        <w:numPr>
          <w:ilvl w:val="0"/>
          <w:numId w:val="29"/>
        </w:numPr>
        <w:spacing w:before="0" w:beforeAutospacing="0" w:after="0" w:afterAutospacing="0"/>
        <w:ind w:left="360"/>
        <w:rPr>
          <w:rFonts w:ascii="Verdana" w:hAnsi="Verdana" w:cs="Calibri"/>
          <w:b/>
          <w:bCs/>
          <w:sz w:val="28"/>
          <w:szCs w:val="28"/>
          <w:u w:val="single"/>
        </w:rPr>
      </w:pPr>
      <w:r>
        <w:rPr>
          <w:rFonts w:ascii="Verdana" w:hAnsi="Verdana"/>
          <w:sz w:val="28"/>
          <w:szCs w:val="28"/>
        </w:rPr>
        <w:t xml:space="preserve"> Emily Masters - </w:t>
      </w:r>
      <w:r>
        <w:rPr>
          <w:rFonts w:ascii="Verdana" w:hAnsi="Verdana"/>
          <w:sz w:val="28"/>
          <w:szCs w:val="28"/>
        </w:rPr>
        <w:t>G</w:t>
      </w:r>
      <w:r w:rsidRPr="00EF6419">
        <w:rPr>
          <w:rFonts w:ascii="Verdana" w:hAnsi="Verdana"/>
          <w:sz w:val="28"/>
          <w:szCs w:val="28"/>
        </w:rPr>
        <w:t xml:space="preserve">ave a brief update </w:t>
      </w:r>
      <w:r>
        <w:rPr>
          <w:rFonts w:ascii="Verdana" w:hAnsi="Verdana"/>
          <w:sz w:val="28"/>
          <w:szCs w:val="28"/>
        </w:rPr>
        <w:t xml:space="preserve">on the </w:t>
      </w:r>
      <w:r>
        <w:rPr>
          <w:rFonts w:ascii="Verdana" w:hAnsi="Verdana"/>
          <w:sz w:val="28"/>
          <w:szCs w:val="28"/>
        </w:rPr>
        <w:t>Governance</w:t>
      </w:r>
      <w:r>
        <w:rPr>
          <w:rFonts w:ascii="Verdana" w:hAnsi="Verdana"/>
          <w:sz w:val="28"/>
          <w:szCs w:val="28"/>
        </w:rPr>
        <w:t xml:space="preserve"> Committee  </w:t>
      </w:r>
    </w:p>
    <w:p w14:paraId="6924F9B7" w14:textId="77777777" w:rsidR="00F83EB7" w:rsidRDefault="00F83EB7" w:rsidP="00F83EB7">
      <w:pPr>
        <w:pStyle w:val="NormalWeb"/>
        <w:spacing w:before="0" w:beforeAutospacing="0" w:after="0" w:afterAutospacing="0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Meeting. </w:t>
      </w:r>
    </w:p>
    <w:p w14:paraId="37550268" w14:textId="7B789ADF" w:rsidR="00F83EB7" w:rsidRPr="00F83EB7" w:rsidRDefault="00F83EB7" w:rsidP="00F83EB7">
      <w:pPr>
        <w:pStyle w:val="NormalWeb"/>
        <w:numPr>
          <w:ilvl w:val="0"/>
          <w:numId w:val="29"/>
        </w:numPr>
        <w:spacing w:before="0" w:beforeAutospacing="0" w:after="0" w:afterAutospacing="0"/>
        <w:ind w:left="450" w:hanging="450"/>
        <w:rPr>
          <w:rFonts w:ascii="Verdana" w:hAnsi="Verdana" w:cs="Calibri"/>
          <w:sz w:val="28"/>
          <w:szCs w:val="28"/>
        </w:rPr>
      </w:pPr>
      <w:proofErr w:type="spellStart"/>
      <w:r w:rsidRPr="00F83EB7">
        <w:rPr>
          <w:rFonts w:ascii="Verdana" w:hAnsi="Verdana" w:cs="Calibri"/>
          <w:sz w:val="28"/>
          <w:szCs w:val="28"/>
        </w:rPr>
        <w:t>Berthena</w:t>
      </w:r>
      <w:proofErr w:type="spellEnd"/>
      <w:r w:rsidRPr="00F83EB7">
        <w:rPr>
          <w:rFonts w:ascii="Verdana" w:hAnsi="Verdana" w:cs="Calibri"/>
          <w:sz w:val="28"/>
          <w:szCs w:val="28"/>
        </w:rPr>
        <w:t xml:space="preserve"> </w:t>
      </w:r>
      <w:proofErr w:type="spellStart"/>
      <w:r w:rsidRPr="00F83EB7">
        <w:rPr>
          <w:rFonts w:ascii="Verdana" w:hAnsi="Verdana" w:cs="Calibri"/>
          <w:sz w:val="28"/>
          <w:szCs w:val="28"/>
        </w:rPr>
        <w:t>Nabaa-Mckinney</w:t>
      </w:r>
      <w:proofErr w:type="spellEnd"/>
      <w:r w:rsidRPr="00F83EB7">
        <w:rPr>
          <w:rFonts w:ascii="Verdana" w:hAnsi="Verdana" w:cs="Calibri"/>
          <w:sz w:val="28"/>
          <w:szCs w:val="28"/>
        </w:rPr>
        <w:t xml:space="preserve"> – Gave a brief update on her visit to the Council of the Great City Schools </w:t>
      </w:r>
      <w:r>
        <w:rPr>
          <w:rFonts w:ascii="Verdana" w:hAnsi="Verdana" w:cs="Calibri"/>
          <w:sz w:val="28"/>
          <w:szCs w:val="28"/>
        </w:rPr>
        <w:t xml:space="preserve">Legal and Legislative Policy Conference. </w:t>
      </w:r>
    </w:p>
    <w:p w14:paraId="65CA40BB" w14:textId="77777777" w:rsidR="00236CA4" w:rsidRPr="00F83EB7" w:rsidRDefault="00236CA4" w:rsidP="00F83EB7">
      <w:pPr>
        <w:pStyle w:val="NormalWeb"/>
        <w:spacing w:before="0" w:beforeAutospacing="0" w:after="0" w:afterAutospacing="0"/>
        <w:ind w:left="450" w:hanging="450"/>
        <w:rPr>
          <w:rFonts w:ascii="Verdana" w:hAnsi="Verdana"/>
          <w:sz w:val="28"/>
          <w:szCs w:val="28"/>
        </w:rPr>
      </w:pPr>
    </w:p>
    <w:p w14:paraId="51389ADD" w14:textId="77777777" w:rsidR="00EF6419" w:rsidRPr="00EF6419" w:rsidRDefault="00EF6419" w:rsidP="00F83EB7">
      <w:pPr>
        <w:pStyle w:val="NormalWeb"/>
        <w:spacing w:before="0" w:beforeAutospacing="0" w:after="0" w:afterAutospacing="0"/>
        <w:rPr>
          <w:rFonts w:ascii="Verdana" w:hAnsi="Verdana" w:cs="Calibri"/>
          <w:b/>
          <w:bCs/>
          <w:sz w:val="28"/>
          <w:szCs w:val="28"/>
          <w:u w:val="single"/>
        </w:rPr>
      </w:pPr>
    </w:p>
    <w:p w14:paraId="7EE14A79" w14:textId="77777777" w:rsidR="00953471" w:rsidRPr="00276212" w:rsidRDefault="00953471" w:rsidP="00B47F1C">
      <w:pPr>
        <w:spacing w:after="0" w:line="240" w:lineRule="auto"/>
        <w:rPr>
          <w:rFonts w:ascii="Verdana" w:hAnsi="Verdana" w:cs="Calibri"/>
          <w:b/>
          <w:bCs/>
          <w:sz w:val="28"/>
          <w:szCs w:val="28"/>
          <w:u w:val="single"/>
        </w:rPr>
      </w:pPr>
      <w:r w:rsidRPr="00276212">
        <w:rPr>
          <w:rFonts w:ascii="Verdana" w:hAnsi="Verdana" w:cs="Calibri"/>
          <w:b/>
          <w:bCs/>
          <w:sz w:val="28"/>
          <w:szCs w:val="28"/>
          <w:u w:val="single"/>
        </w:rPr>
        <w:lastRenderedPageBreak/>
        <w:t>ANNOUNCEMENTS</w:t>
      </w:r>
    </w:p>
    <w:p w14:paraId="5B663381" w14:textId="6F7E51F5" w:rsidR="009D78A5" w:rsidRPr="00F83EB7" w:rsidRDefault="00F83EB7" w:rsidP="00F83EB7">
      <w:pPr>
        <w:pStyle w:val="ListParagraph"/>
        <w:numPr>
          <w:ilvl w:val="0"/>
          <w:numId w:val="37"/>
        </w:numPr>
        <w:spacing w:after="0" w:line="240" w:lineRule="auto"/>
        <w:ind w:left="450" w:hanging="450"/>
        <w:rPr>
          <w:rFonts w:ascii="Verdana" w:hAnsi="Verdana" w:cs="Calibri"/>
          <w:sz w:val="28"/>
          <w:szCs w:val="28"/>
        </w:rPr>
      </w:pPr>
      <w:r w:rsidRPr="00F83EB7">
        <w:rPr>
          <w:rFonts w:ascii="Verdana" w:hAnsi="Verdana" w:cs="Calibri"/>
          <w:sz w:val="28"/>
          <w:szCs w:val="28"/>
        </w:rPr>
        <w:t xml:space="preserve">The student board member gave reflective comments based on the anniversary of the Covenant School Incident. </w:t>
      </w:r>
    </w:p>
    <w:p w14:paraId="04F744F3" w14:textId="77777777" w:rsidR="0040093A" w:rsidRPr="00276212" w:rsidRDefault="0040093A" w:rsidP="00E76D58">
      <w:pPr>
        <w:pStyle w:val="ListParagraph"/>
        <w:spacing w:after="0" w:line="240" w:lineRule="auto"/>
        <w:ind w:left="0"/>
        <w:rPr>
          <w:rFonts w:ascii="Verdana" w:hAnsi="Verdana" w:cs="Calibri"/>
          <w:sz w:val="28"/>
          <w:szCs w:val="28"/>
        </w:rPr>
      </w:pPr>
    </w:p>
    <w:p w14:paraId="1D1CD594" w14:textId="6E120CA0" w:rsidR="007E6F78" w:rsidRDefault="00CC3AAF" w:rsidP="00B47F1C">
      <w:pPr>
        <w:spacing w:after="0" w:line="240" w:lineRule="auto"/>
        <w:rPr>
          <w:rFonts w:ascii="Verdana" w:hAnsi="Verdana" w:cs="Arial"/>
          <w:b/>
          <w:bCs/>
          <w:sz w:val="28"/>
          <w:szCs w:val="28"/>
        </w:rPr>
      </w:pPr>
      <w:r w:rsidRPr="00276212">
        <w:rPr>
          <w:rFonts w:ascii="Verdana" w:hAnsi="Verdana" w:cs="Calibri"/>
          <w:b/>
          <w:bCs/>
          <w:sz w:val="28"/>
          <w:szCs w:val="28"/>
        </w:rPr>
        <w:t xml:space="preserve">Ms. </w:t>
      </w:r>
      <w:r w:rsidR="00F83EB7">
        <w:rPr>
          <w:rFonts w:ascii="Verdana" w:hAnsi="Verdana" w:cs="Calibri"/>
          <w:b/>
          <w:bCs/>
          <w:sz w:val="28"/>
          <w:szCs w:val="28"/>
        </w:rPr>
        <w:t>Elrod</w:t>
      </w:r>
      <w:r w:rsidR="000E0E99">
        <w:rPr>
          <w:rFonts w:ascii="Verdana" w:hAnsi="Verdana" w:cs="Calibri"/>
          <w:b/>
          <w:bCs/>
          <w:sz w:val="28"/>
          <w:szCs w:val="28"/>
        </w:rPr>
        <w:t xml:space="preserve"> </w:t>
      </w:r>
      <w:r w:rsidR="00D066F9" w:rsidRPr="00276212">
        <w:rPr>
          <w:rFonts w:ascii="Verdana" w:hAnsi="Verdana" w:cs="Calibri"/>
          <w:b/>
          <w:bCs/>
          <w:sz w:val="28"/>
          <w:szCs w:val="28"/>
        </w:rPr>
        <w:t xml:space="preserve">adjourned </w:t>
      </w:r>
      <w:r w:rsidRPr="00276212">
        <w:rPr>
          <w:rFonts w:ascii="Verdana" w:hAnsi="Verdana" w:cs="Calibri"/>
          <w:b/>
          <w:bCs/>
          <w:sz w:val="28"/>
          <w:szCs w:val="28"/>
        </w:rPr>
        <w:t xml:space="preserve">the meeting </w:t>
      </w:r>
      <w:r w:rsidR="00D066F9" w:rsidRPr="00276212">
        <w:rPr>
          <w:rFonts w:ascii="Verdana" w:hAnsi="Verdana" w:cs="Calibri"/>
          <w:b/>
          <w:bCs/>
          <w:sz w:val="28"/>
          <w:szCs w:val="28"/>
        </w:rPr>
        <w:t xml:space="preserve">at </w:t>
      </w:r>
      <w:r w:rsidR="00F83EB7">
        <w:rPr>
          <w:rFonts w:ascii="Verdana" w:hAnsi="Verdana" w:cs="Calibri"/>
          <w:b/>
          <w:bCs/>
          <w:sz w:val="28"/>
          <w:szCs w:val="28"/>
        </w:rPr>
        <w:t>7</w:t>
      </w:r>
      <w:r w:rsidR="004F550A" w:rsidRPr="00276212">
        <w:rPr>
          <w:rFonts w:ascii="Verdana" w:hAnsi="Verdana" w:cs="Calibri"/>
          <w:b/>
          <w:bCs/>
          <w:sz w:val="28"/>
          <w:szCs w:val="28"/>
        </w:rPr>
        <w:t>:</w:t>
      </w:r>
      <w:r w:rsidR="00F83EB7">
        <w:rPr>
          <w:rFonts w:ascii="Verdana" w:hAnsi="Verdana" w:cs="Calibri"/>
          <w:b/>
          <w:bCs/>
          <w:sz w:val="28"/>
          <w:szCs w:val="28"/>
        </w:rPr>
        <w:t>06</w:t>
      </w:r>
      <w:r w:rsidR="00D066F9" w:rsidRPr="00276212">
        <w:rPr>
          <w:rFonts w:ascii="Verdana" w:hAnsi="Verdana" w:cs="Calibri"/>
          <w:b/>
          <w:bCs/>
          <w:sz w:val="28"/>
          <w:szCs w:val="28"/>
        </w:rPr>
        <w:t xml:space="preserve"> p.m</w:t>
      </w:r>
      <w:r w:rsidR="00D066F9" w:rsidRPr="00CC3AAF">
        <w:rPr>
          <w:rFonts w:ascii="Verdana" w:hAnsi="Verdana" w:cs="Arial"/>
          <w:b/>
          <w:bCs/>
          <w:sz w:val="28"/>
          <w:szCs w:val="28"/>
        </w:rPr>
        <w:t>.</w:t>
      </w:r>
    </w:p>
    <w:p w14:paraId="763A4430" w14:textId="77777777" w:rsidR="009D10EF" w:rsidRDefault="009D10EF" w:rsidP="00B47F1C">
      <w:pPr>
        <w:spacing w:after="0" w:line="240" w:lineRule="auto"/>
        <w:rPr>
          <w:rFonts w:ascii="Verdana" w:hAnsi="Verdana" w:cs="Arial"/>
          <w:b/>
          <w:bCs/>
          <w:sz w:val="28"/>
          <w:szCs w:val="28"/>
        </w:rPr>
      </w:pPr>
    </w:p>
    <w:p w14:paraId="3456D2D5" w14:textId="77777777" w:rsidR="001073C0" w:rsidRPr="00276212" w:rsidRDefault="001073C0" w:rsidP="00B47F1C">
      <w:pPr>
        <w:spacing w:after="0" w:line="240" w:lineRule="auto"/>
        <w:rPr>
          <w:rFonts w:ascii="Verdana" w:hAnsi="Verdana" w:cs="Calibri"/>
          <w:sz w:val="16"/>
          <w:szCs w:val="16"/>
        </w:rPr>
      </w:pPr>
    </w:p>
    <w:p w14:paraId="01E316B7" w14:textId="77777777" w:rsidR="00154AC2" w:rsidRPr="00276212" w:rsidRDefault="00086AE0" w:rsidP="00B47F1C">
      <w:pPr>
        <w:spacing w:after="0" w:line="240" w:lineRule="auto"/>
        <w:rPr>
          <w:rFonts w:ascii="Verdana" w:hAnsi="Verdana" w:cs="Calibri"/>
        </w:rPr>
      </w:pPr>
      <w:r w:rsidRPr="00276212">
        <w:rPr>
          <w:noProof/>
          <w:sz w:val="20"/>
          <w:szCs w:val="20"/>
        </w:rPr>
        <w:drawing>
          <wp:inline distT="0" distB="0" distL="0" distR="0" wp14:anchorId="6319DCB0" wp14:editId="72342ACB">
            <wp:extent cx="1549400" cy="292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B1C14" w14:textId="77777777" w:rsidR="00CC3AAF" w:rsidRPr="00276212" w:rsidRDefault="00455443" w:rsidP="00B47F1C">
      <w:pPr>
        <w:spacing w:after="0" w:line="240" w:lineRule="auto"/>
        <w:rPr>
          <w:rFonts w:ascii="Verdana" w:hAnsi="Verdana" w:cs="Calibri"/>
        </w:rPr>
      </w:pPr>
      <w:r w:rsidRPr="00276212">
        <w:rPr>
          <w:rFonts w:ascii="Verdana" w:hAnsi="Verdana" w:cs="Calibri"/>
        </w:rPr>
        <w:t>________________</w:t>
      </w:r>
      <w:r w:rsidR="00CC3AAF" w:rsidRPr="00276212">
        <w:rPr>
          <w:rFonts w:ascii="Verdana" w:hAnsi="Verdana" w:cs="Calibri"/>
        </w:rPr>
        <w:t>________________________________</w:t>
      </w:r>
      <w:r w:rsidR="00154AC2" w:rsidRPr="00276212">
        <w:rPr>
          <w:rFonts w:ascii="Verdana" w:hAnsi="Verdana" w:cs="Calibri"/>
        </w:rPr>
        <w:t>______________</w:t>
      </w:r>
      <w:r w:rsidR="00CC3AAF" w:rsidRPr="00276212">
        <w:rPr>
          <w:rFonts w:ascii="Verdana" w:hAnsi="Verdana" w:cs="Calibri"/>
        </w:rPr>
        <w:t>_</w:t>
      </w:r>
    </w:p>
    <w:p w14:paraId="79A134E8" w14:textId="77777777" w:rsidR="00CC3AAF" w:rsidRPr="00276212" w:rsidRDefault="00CC3AAF" w:rsidP="00B47F1C">
      <w:pPr>
        <w:spacing w:after="0" w:line="240" w:lineRule="auto"/>
        <w:rPr>
          <w:rFonts w:ascii="Verdana" w:hAnsi="Verdana" w:cs="Calibri"/>
        </w:rPr>
      </w:pPr>
      <w:r w:rsidRPr="00276212">
        <w:rPr>
          <w:rFonts w:ascii="Verdana" w:hAnsi="Verdana" w:cs="Calibri"/>
        </w:rPr>
        <w:t xml:space="preserve">Chris M. Henson </w:t>
      </w:r>
      <w:r w:rsidRPr="00276212">
        <w:rPr>
          <w:rFonts w:ascii="Verdana" w:hAnsi="Verdana" w:cs="Calibri"/>
        </w:rPr>
        <w:tab/>
      </w:r>
      <w:r w:rsidRPr="00276212">
        <w:rPr>
          <w:rFonts w:ascii="Verdana" w:hAnsi="Verdana" w:cs="Calibri"/>
        </w:rPr>
        <w:tab/>
      </w:r>
      <w:r w:rsidRPr="00276212">
        <w:rPr>
          <w:rFonts w:ascii="Verdana" w:hAnsi="Verdana" w:cs="Calibri"/>
        </w:rPr>
        <w:tab/>
        <w:t xml:space="preserve">     </w:t>
      </w:r>
      <w:r w:rsidR="007E6F78" w:rsidRPr="00276212">
        <w:rPr>
          <w:rFonts w:ascii="Verdana" w:hAnsi="Verdana" w:cs="Calibri"/>
        </w:rPr>
        <w:t>Rachael Anne Elrod</w:t>
      </w:r>
      <w:r w:rsidRPr="00276212">
        <w:rPr>
          <w:rFonts w:ascii="Verdana" w:hAnsi="Verdana" w:cs="Calibri"/>
        </w:rPr>
        <w:tab/>
        <w:t xml:space="preserve">    </w:t>
      </w:r>
      <w:r w:rsidR="00516D1B" w:rsidRPr="00276212">
        <w:rPr>
          <w:rFonts w:ascii="Verdana" w:hAnsi="Verdana" w:cs="Calibri"/>
        </w:rPr>
        <w:t xml:space="preserve">   </w:t>
      </w:r>
      <w:r w:rsidRPr="00276212">
        <w:rPr>
          <w:rFonts w:ascii="Verdana" w:hAnsi="Verdana" w:cs="Calibri"/>
        </w:rPr>
        <w:t>Date</w:t>
      </w:r>
    </w:p>
    <w:p w14:paraId="3877B2F9" w14:textId="77777777" w:rsidR="00CC3AAF" w:rsidRPr="00276212" w:rsidRDefault="00CC3AAF" w:rsidP="00B47F1C">
      <w:pPr>
        <w:spacing w:after="0" w:line="240" w:lineRule="auto"/>
        <w:rPr>
          <w:rFonts w:ascii="Verdana" w:hAnsi="Verdana" w:cs="Calibri"/>
        </w:rPr>
      </w:pPr>
      <w:r w:rsidRPr="00276212">
        <w:rPr>
          <w:rFonts w:ascii="Verdana" w:hAnsi="Verdana" w:cs="Calibri"/>
        </w:rPr>
        <w:t xml:space="preserve">Board Secretary </w:t>
      </w:r>
      <w:r w:rsidRPr="00276212">
        <w:rPr>
          <w:rFonts w:ascii="Verdana" w:hAnsi="Verdana" w:cs="Calibri"/>
        </w:rPr>
        <w:tab/>
      </w:r>
      <w:r w:rsidRPr="00276212">
        <w:rPr>
          <w:rFonts w:ascii="Verdana" w:hAnsi="Verdana" w:cs="Calibri"/>
        </w:rPr>
        <w:tab/>
      </w:r>
      <w:r w:rsidRPr="00276212">
        <w:rPr>
          <w:rFonts w:ascii="Verdana" w:hAnsi="Verdana" w:cs="Calibri"/>
        </w:rPr>
        <w:tab/>
        <w:t xml:space="preserve">     Board Chair</w:t>
      </w:r>
    </w:p>
    <w:sectPr w:rsidR="00CC3AAF" w:rsidRPr="00276212" w:rsidSect="000341C5">
      <w:pgSz w:w="12240" w:h="15840"/>
      <w:pgMar w:top="720" w:right="900" w:bottom="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DC0"/>
    <w:multiLevelType w:val="hybridMultilevel"/>
    <w:tmpl w:val="B25874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5A37"/>
    <w:multiLevelType w:val="hybridMultilevel"/>
    <w:tmpl w:val="ED124F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A36E3"/>
    <w:multiLevelType w:val="hybridMultilevel"/>
    <w:tmpl w:val="80F6F0F6"/>
    <w:lvl w:ilvl="0" w:tplc="B93CA0B8">
      <w:start w:val="1"/>
      <w:numFmt w:val="upperLetter"/>
      <w:lvlText w:val="%1."/>
      <w:lvlJc w:val="left"/>
      <w:pPr>
        <w:ind w:left="720" w:hanging="360"/>
      </w:pPr>
      <w:rPr>
        <w:rFonts w:ascii="Verdana" w:eastAsia="Calibri" w:hAnsi="Verdana" w:cs="Calibr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1390E"/>
    <w:multiLevelType w:val="hybridMultilevel"/>
    <w:tmpl w:val="99283CE2"/>
    <w:lvl w:ilvl="0" w:tplc="5C8AA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44CFE"/>
    <w:multiLevelType w:val="hybridMultilevel"/>
    <w:tmpl w:val="CA0E34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A4587"/>
    <w:multiLevelType w:val="hybridMultilevel"/>
    <w:tmpl w:val="A78E8754"/>
    <w:lvl w:ilvl="0" w:tplc="48EE4A46">
      <w:start w:val="1"/>
      <w:numFmt w:val="upperLetter"/>
      <w:lvlText w:val="%1."/>
      <w:lvlJc w:val="left"/>
      <w:pPr>
        <w:ind w:left="431" w:hanging="360"/>
      </w:pPr>
      <w:rPr>
        <w:rFonts w:ascii="Verdana" w:hAnsi="Verdana" w:cs="Calibri" w:hint="default"/>
      </w:rPr>
    </w:lvl>
    <w:lvl w:ilvl="1" w:tplc="0409001B">
      <w:start w:val="1"/>
      <w:numFmt w:val="lowerRoman"/>
      <w:lvlText w:val="%2."/>
      <w:lvlJc w:val="right"/>
      <w:pPr>
        <w:ind w:left="1151" w:hanging="360"/>
      </w:pPr>
    </w:lvl>
    <w:lvl w:ilvl="2" w:tplc="0409001B">
      <w:start w:val="1"/>
      <w:numFmt w:val="lowerRoman"/>
      <w:lvlText w:val="%3."/>
      <w:lvlJc w:val="right"/>
      <w:pPr>
        <w:ind w:left="1871" w:hanging="180"/>
      </w:pPr>
    </w:lvl>
    <w:lvl w:ilvl="3" w:tplc="0409000F">
      <w:start w:val="1"/>
      <w:numFmt w:val="decimal"/>
      <w:lvlText w:val="%4."/>
      <w:lvlJc w:val="left"/>
      <w:pPr>
        <w:ind w:left="2591" w:hanging="360"/>
      </w:pPr>
    </w:lvl>
    <w:lvl w:ilvl="4" w:tplc="04090019" w:tentative="1">
      <w:start w:val="1"/>
      <w:numFmt w:val="lowerLetter"/>
      <w:lvlText w:val="%5."/>
      <w:lvlJc w:val="left"/>
      <w:pPr>
        <w:ind w:left="3311" w:hanging="360"/>
      </w:pPr>
    </w:lvl>
    <w:lvl w:ilvl="5" w:tplc="0409001B" w:tentative="1">
      <w:start w:val="1"/>
      <w:numFmt w:val="lowerRoman"/>
      <w:lvlText w:val="%6."/>
      <w:lvlJc w:val="right"/>
      <w:pPr>
        <w:ind w:left="4031" w:hanging="180"/>
      </w:pPr>
    </w:lvl>
    <w:lvl w:ilvl="6" w:tplc="0409000F" w:tentative="1">
      <w:start w:val="1"/>
      <w:numFmt w:val="decimal"/>
      <w:lvlText w:val="%7."/>
      <w:lvlJc w:val="left"/>
      <w:pPr>
        <w:ind w:left="4751" w:hanging="360"/>
      </w:pPr>
    </w:lvl>
    <w:lvl w:ilvl="7" w:tplc="04090019" w:tentative="1">
      <w:start w:val="1"/>
      <w:numFmt w:val="lowerLetter"/>
      <w:lvlText w:val="%8."/>
      <w:lvlJc w:val="left"/>
      <w:pPr>
        <w:ind w:left="5471" w:hanging="360"/>
      </w:pPr>
    </w:lvl>
    <w:lvl w:ilvl="8" w:tplc="040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15DB2073"/>
    <w:multiLevelType w:val="hybridMultilevel"/>
    <w:tmpl w:val="3A8EC998"/>
    <w:lvl w:ilvl="0" w:tplc="409044BE">
      <w:start w:val="1"/>
      <w:numFmt w:val="upperLetter"/>
      <w:lvlText w:val="%1."/>
      <w:lvlJc w:val="left"/>
      <w:pPr>
        <w:ind w:left="360" w:hanging="360"/>
      </w:pPr>
      <w:rPr>
        <w:rFonts w:ascii="Verdana" w:eastAsia="Times New Roman" w:hAnsi="Verdana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DC4D19"/>
    <w:multiLevelType w:val="hybridMultilevel"/>
    <w:tmpl w:val="7096B5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B144A"/>
    <w:multiLevelType w:val="hybridMultilevel"/>
    <w:tmpl w:val="0E4A7938"/>
    <w:lvl w:ilvl="0" w:tplc="65447BE8">
      <w:start w:val="1"/>
      <w:numFmt w:val="upperLetter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519E3"/>
    <w:multiLevelType w:val="hybridMultilevel"/>
    <w:tmpl w:val="76D8C3D8"/>
    <w:lvl w:ilvl="0" w:tplc="C7A0BC3A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00B1A"/>
    <w:multiLevelType w:val="hybridMultilevel"/>
    <w:tmpl w:val="D7069A3A"/>
    <w:lvl w:ilvl="0" w:tplc="26FC0B50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D711A8"/>
    <w:multiLevelType w:val="hybridMultilevel"/>
    <w:tmpl w:val="06C2B958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C925098"/>
    <w:multiLevelType w:val="hybridMultilevel"/>
    <w:tmpl w:val="37368E5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A0169"/>
    <w:multiLevelType w:val="hybridMultilevel"/>
    <w:tmpl w:val="79FE84A2"/>
    <w:lvl w:ilvl="0" w:tplc="DDD82AAE">
      <w:start w:val="1"/>
      <w:numFmt w:val="upperLetter"/>
      <w:lvlText w:val="%1."/>
      <w:lvlJc w:val="left"/>
      <w:pPr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23B59AC"/>
    <w:multiLevelType w:val="hybridMultilevel"/>
    <w:tmpl w:val="A6E8B0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F83A4B"/>
    <w:multiLevelType w:val="hybridMultilevel"/>
    <w:tmpl w:val="CE04EA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5D62CF"/>
    <w:multiLevelType w:val="hybridMultilevel"/>
    <w:tmpl w:val="E60856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B05ED"/>
    <w:multiLevelType w:val="hybridMultilevel"/>
    <w:tmpl w:val="C0E47138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351FA7"/>
    <w:multiLevelType w:val="hybridMultilevel"/>
    <w:tmpl w:val="5F9A1898"/>
    <w:lvl w:ilvl="0" w:tplc="01E63D26">
      <w:start w:val="1"/>
      <w:numFmt w:val="upperLetter"/>
      <w:lvlText w:val="%1."/>
      <w:lvlJc w:val="left"/>
      <w:pPr>
        <w:ind w:left="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0" w:hanging="360"/>
      </w:pPr>
    </w:lvl>
    <w:lvl w:ilvl="2" w:tplc="0409001B" w:tentative="1">
      <w:start w:val="1"/>
      <w:numFmt w:val="lowerRoman"/>
      <w:lvlText w:val="%3."/>
      <w:lvlJc w:val="right"/>
      <w:pPr>
        <w:ind w:left="1750" w:hanging="180"/>
      </w:pPr>
    </w:lvl>
    <w:lvl w:ilvl="3" w:tplc="0409000F" w:tentative="1">
      <w:start w:val="1"/>
      <w:numFmt w:val="decimal"/>
      <w:lvlText w:val="%4."/>
      <w:lvlJc w:val="left"/>
      <w:pPr>
        <w:ind w:left="2470" w:hanging="360"/>
      </w:pPr>
    </w:lvl>
    <w:lvl w:ilvl="4" w:tplc="04090019" w:tentative="1">
      <w:start w:val="1"/>
      <w:numFmt w:val="lowerLetter"/>
      <w:lvlText w:val="%5."/>
      <w:lvlJc w:val="left"/>
      <w:pPr>
        <w:ind w:left="3190" w:hanging="360"/>
      </w:pPr>
    </w:lvl>
    <w:lvl w:ilvl="5" w:tplc="0409001B" w:tentative="1">
      <w:start w:val="1"/>
      <w:numFmt w:val="lowerRoman"/>
      <w:lvlText w:val="%6."/>
      <w:lvlJc w:val="right"/>
      <w:pPr>
        <w:ind w:left="3910" w:hanging="180"/>
      </w:pPr>
    </w:lvl>
    <w:lvl w:ilvl="6" w:tplc="0409000F" w:tentative="1">
      <w:start w:val="1"/>
      <w:numFmt w:val="decimal"/>
      <w:lvlText w:val="%7."/>
      <w:lvlJc w:val="left"/>
      <w:pPr>
        <w:ind w:left="4630" w:hanging="360"/>
      </w:pPr>
    </w:lvl>
    <w:lvl w:ilvl="7" w:tplc="04090019" w:tentative="1">
      <w:start w:val="1"/>
      <w:numFmt w:val="lowerLetter"/>
      <w:lvlText w:val="%8."/>
      <w:lvlJc w:val="left"/>
      <w:pPr>
        <w:ind w:left="5350" w:hanging="360"/>
      </w:pPr>
    </w:lvl>
    <w:lvl w:ilvl="8" w:tplc="0409001B" w:tentative="1">
      <w:start w:val="1"/>
      <w:numFmt w:val="lowerRoman"/>
      <w:lvlText w:val="%9."/>
      <w:lvlJc w:val="right"/>
      <w:pPr>
        <w:ind w:left="6070" w:hanging="180"/>
      </w:pPr>
    </w:lvl>
  </w:abstractNum>
  <w:abstractNum w:abstractNumId="19" w15:restartNumberingAfterBreak="0">
    <w:nsid w:val="3891436F"/>
    <w:multiLevelType w:val="hybridMultilevel"/>
    <w:tmpl w:val="1104472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E56AE"/>
    <w:multiLevelType w:val="hybridMultilevel"/>
    <w:tmpl w:val="73FCEC2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34B0A"/>
    <w:multiLevelType w:val="hybridMultilevel"/>
    <w:tmpl w:val="637847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D2F08"/>
    <w:multiLevelType w:val="hybridMultilevel"/>
    <w:tmpl w:val="29B8F6E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4475D"/>
    <w:multiLevelType w:val="multilevel"/>
    <w:tmpl w:val="90EACDA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60E4D51"/>
    <w:multiLevelType w:val="hybridMultilevel"/>
    <w:tmpl w:val="AE98A89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F06EA8"/>
    <w:multiLevelType w:val="hybridMultilevel"/>
    <w:tmpl w:val="AB685D0C"/>
    <w:lvl w:ilvl="0" w:tplc="F788A148">
      <w:start w:val="1"/>
      <w:numFmt w:val="upperLetter"/>
      <w:lvlText w:val="%1."/>
      <w:lvlJc w:val="left"/>
      <w:pPr>
        <w:ind w:left="360" w:hanging="360"/>
      </w:pPr>
      <w:rPr>
        <w:rFonts w:ascii="Verdana" w:eastAsia="Times New Roman" w:hAnsi="Verdana" w:cs="Calibri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B95276"/>
    <w:multiLevelType w:val="hybridMultilevel"/>
    <w:tmpl w:val="6178C87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62EE2174"/>
    <w:multiLevelType w:val="hybridMultilevel"/>
    <w:tmpl w:val="2A7AEE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8D5DF6"/>
    <w:multiLevelType w:val="multilevel"/>
    <w:tmpl w:val="FE4421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9" w15:restartNumberingAfterBreak="0">
    <w:nsid w:val="69047BE5"/>
    <w:multiLevelType w:val="hybridMultilevel"/>
    <w:tmpl w:val="CB7CCB38"/>
    <w:lvl w:ilvl="0" w:tplc="0409000F">
      <w:start w:val="1"/>
      <w:numFmt w:val="decimal"/>
      <w:lvlText w:val="%1."/>
      <w:lvlJc w:val="left"/>
      <w:pPr>
        <w:ind w:left="4145" w:hanging="360"/>
      </w:pPr>
    </w:lvl>
    <w:lvl w:ilvl="1" w:tplc="04090019" w:tentative="1">
      <w:start w:val="1"/>
      <w:numFmt w:val="lowerLetter"/>
      <w:lvlText w:val="%2."/>
      <w:lvlJc w:val="left"/>
      <w:pPr>
        <w:ind w:left="4865" w:hanging="360"/>
      </w:pPr>
    </w:lvl>
    <w:lvl w:ilvl="2" w:tplc="0409001B" w:tentative="1">
      <w:start w:val="1"/>
      <w:numFmt w:val="lowerRoman"/>
      <w:lvlText w:val="%3."/>
      <w:lvlJc w:val="right"/>
      <w:pPr>
        <w:ind w:left="5585" w:hanging="180"/>
      </w:pPr>
    </w:lvl>
    <w:lvl w:ilvl="3" w:tplc="0409000F" w:tentative="1">
      <w:start w:val="1"/>
      <w:numFmt w:val="decimal"/>
      <w:lvlText w:val="%4."/>
      <w:lvlJc w:val="left"/>
      <w:pPr>
        <w:ind w:left="6305" w:hanging="360"/>
      </w:pPr>
    </w:lvl>
    <w:lvl w:ilvl="4" w:tplc="04090019" w:tentative="1">
      <w:start w:val="1"/>
      <w:numFmt w:val="lowerLetter"/>
      <w:lvlText w:val="%5."/>
      <w:lvlJc w:val="left"/>
      <w:pPr>
        <w:ind w:left="7025" w:hanging="360"/>
      </w:pPr>
    </w:lvl>
    <w:lvl w:ilvl="5" w:tplc="0409001B" w:tentative="1">
      <w:start w:val="1"/>
      <w:numFmt w:val="lowerRoman"/>
      <w:lvlText w:val="%6."/>
      <w:lvlJc w:val="right"/>
      <w:pPr>
        <w:ind w:left="7745" w:hanging="180"/>
      </w:pPr>
    </w:lvl>
    <w:lvl w:ilvl="6" w:tplc="0409000F" w:tentative="1">
      <w:start w:val="1"/>
      <w:numFmt w:val="decimal"/>
      <w:lvlText w:val="%7."/>
      <w:lvlJc w:val="left"/>
      <w:pPr>
        <w:ind w:left="8465" w:hanging="360"/>
      </w:pPr>
    </w:lvl>
    <w:lvl w:ilvl="7" w:tplc="04090019" w:tentative="1">
      <w:start w:val="1"/>
      <w:numFmt w:val="lowerLetter"/>
      <w:lvlText w:val="%8."/>
      <w:lvlJc w:val="left"/>
      <w:pPr>
        <w:ind w:left="9185" w:hanging="360"/>
      </w:pPr>
    </w:lvl>
    <w:lvl w:ilvl="8" w:tplc="0409001B" w:tentative="1">
      <w:start w:val="1"/>
      <w:numFmt w:val="lowerRoman"/>
      <w:lvlText w:val="%9."/>
      <w:lvlJc w:val="right"/>
      <w:pPr>
        <w:ind w:left="9905" w:hanging="180"/>
      </w:pPr>
    </w:lvl>
  </w:abstractNum>
  <w:abstractNum w:abstractNumId="30" w15:restartNumberingAfterBreak="0">
    <w:nsid w:val="6B851AAD"/>
    <w:multiLevelType w:val="hybridMultilevel"/>
    <w:tmpl w:val="2DF8F610"/>
    <w:lvl w:ilvl="0" w:tplc="6456B7F8">
      <w:start w:val="1"/>
      <w:numFmt w:val="upperLetter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97E0A"/>
    <w:multiLevelType w:val="hybridMultilevel"/>
    <w:tmpl w:val="B15490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EF779A"/>
    <w:multiLevelType w:val="hybridMultilevel"/>
    <w:tmpl w:val="07EC24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D47757"/>
    <w:multiLevelType w:val="hybridMultilevel"/>
    <w:tmpl w:val="6B1C74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E505DF"/>
    <w:multiLevelType w:val="hybridMultilevel"/>
    <w:tmpl w:val="176A8B76"/>
    <w:lvl w:ilvl="0" w:tplc="97286F58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DE4453"/>
    <w:multiLevelType w:val="hybridMultilevel"/>
    <w:tmpl w:val="42ECA780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0055B6"/>
    <w:multiLevelType w:val="hybridMultilevel"/>
    <w:tmpl w:val="B5D061F8"/>
    <w:lvl w:ilvl="0" w:tplc="F1DAB894">
      <w:start w:val="1"/>
      <w:numFmt w:val="upperLetter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99562">
    <w:abstractNumId w:val="10"/>
  </w:num>
  <w:num w:numId="2" w16cid:durableId="686911767">
    <w:abstractNumId w:val="8"/>
  </w:num>
  <w:num w:numId="3" w16cid:durableId="1556969456">
    <w:abstractNumId w:val="27"/>
  </w:num>
  <w:num w:numId="4" w16cid:durableId="1992515271">
    <w:abstractNumId w:val="19"/>
  </w:num>
  <w:num w:numId="5" w16cid:durableId="1056900898">
    <w:abstractNumId w:val="11"/>
  </w:num>
  <w:num w:numId="6" w16cid:durableId="1677921430">
    <w:abstractNumId w:val="22"/>
  </w:num>
  <w:num w:numId="7" w16cid:durableId="446200242">
    <w:abstractNumId w:val="2"/>
  </w:num>
  <w:num w:numId="8" w16cid:durableId="1947997948">
    <w:abstractNumId w:val="7"/>
  </w:num>
  <w:num w:numId="9" w16cid:durableId="1762408152">
    <w:abstractNumId w:val="21"/>
  </w:num>
  <w:num w:numId="10" w16cid:durableId="849299958">
    <w:abstractNumId w:val="1"/>
  </w:num>
  <w:num w:numId="11" w16cid:durableId="565530636">
    <w:abstractNumId w:val="16"/>
  </w:num>
  <w:num w:numId="12" w16cid:durableId="676809161">
    <w:abstractNumId w:val="29"/>
  </w:num>
  <w:num w:numId="13" w16cid:durableId="2013684530">
    <w:abstractNumId w:val="26"/>
  </w:num>
  <w:num w:numId="14" w16cid:durableId="930620631">
    <w:abstractNumId w:val="23"/>
  </w:num>
  <w:num w:numId="15" w16cid:durableId="48001389">
    <w:abstractNumId w:val="0"/>
  </w:num>
  <w:num w:numId="16" w16cid:durableId="902642138">
    <w:abstractNumId w:val="17"/>
  </w:num>
  <w:num w:numId="17" w16cid:durableId="461194287">
    <w:abstractNumId w:val="20"/>
  </w:num>
  <w:num w:numId="18" w16cid:durableId="1988392454">
    <w:abstractNumId w:val="4"/>
  </w:num>
  <w:num w:numId="19" w16cid:durableId="298724548">
    <w:abstractNumId w:val="9"/>
  </w:num>
  <w:num w:numId="20" w16cid:durableId="568346429">
    <w:abstractNumId w:val="3"/>
  </w:num>
  <w:num w:numId="21" w16cid:durableId="1108813360">
    <w:abstractNumId w:val="25"/>
  </w:num>
  <w:num w:numId="22" w16cid:durableId="1081415132">
    <w:abstractNumId w:val="28"/>
  </w:num>
  <w:num w:numId="23" w16cid:durableId="1225917516">
    <w:abstractNumId w:val="36"/>
  </w:num>
  <w:num w:numId="24" w16cid:durableId="355886984">
    <w:abstractNumId w:val="12"/>
  </w:num>
  <w:num w:numId="25" w16cid:durableId="660081461">
    <w:abstractNumId w:val="15"/>
  </w:num>
  <w:num w:numId="26" w16cid:durableId="1288925979">
    <w:abstractNumId w:val="30"/>
  </w:num>
  <w:num w:numId="27" w16cid:durableId="982930972">
    <w:abstractNumId w:val="24"/>
  </w:num>
  <w:num w:numId="28" w16cid:durableId="1825471099">
    <w:abstractNumId w:val="32"/>
  </w:num>
  <w:num w:numId="29" w16cid:durableId="233054138">
    <w:abstractNumId w:val="13"/>
  </w:num>
  <w:num w:numId="30" w16cid:durableId="1816487812">
    <w:abstractNumId w:val="35"/>
  </w:num>
  <w:num w:numId="31" w16cid:durableId="642152469">
    <w:abstractNumId w:val="14"/>
  </w:num>
  <w:num w:numId="32" w16cid:durableId="522473827">
    <w:abstractNumId w:val="18"/>
  </w:num>
  <w:num w:numId="33" w16cid:durableId="1221209005">
    <w:abstractNumId w:val="6"/>
  </w:num>
  <w:num w:numId="34" w16cid:durableId="1835140709">
    <w:abstractNumId w:val="34"/>
  </w:num>
  <w:num w:numId="35" w16cid:durableId="549803843">
    <w:abstractNumId w:val="5"/>
  </w:num>
  <w:num w:numId="36" w16cid:durableId="2124301204">
    <w:abstractNumId w:val="31"/>
  </w:num>
  <w:num w:numId="37" w16cid:durableId="70004433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2DD"/>
    <w:rsid w:val="00001100"/>
    <w:rsid w:val="00001BAF"/>
    <w:rsid w:val="00001F92"/>
    <w:rsid w:val="0000409D"/>
    <w:rsid w:val="00007DC2"/>
    <w:rsid w:val="00007F91"/>
    <w:rsid w:val="00010DAF"/>
    <w:rsid w:val="00012358"/>
    <w:rsid w:val="00012858"/>
    <w:rsid w:val="00014B64"/>
    <w:rsid w:val="00014BF1"/>
    <w:rsid w:val="00016DEF"/>
    <w:rsid w:val="0002001C"/>
    <w:rsid w:val="00020A1A"/>
    <w:rsid w:val="00020A48"/>
    <w:rsid w:val="00021A3C"/>
    <w:rsid w:val="00023B4A"/>
    <w:rsid w:val="00024C20"/>
    <w:rsid w:val="00030E5E"/>
    <w:rsid w:val="0003368A"/>
    <w:rsid w:val="00033ACC"/>
    <w:rsid w:val="000341C5"/>
    <w:rsid w:val="000345A0"/>
    <w:rsid w:val="000355C9"/>
    <w:rsid w:val="00040BE8"/>
    <w:rsid w:val="00043030"/>
    <w:rsid w:val="0004387B"/>
    <w:rsid w:val="00043FA3"/>
    <w:rsid w:val="0004437B"/>
    <w:rsid w:val="0004547B"/>
    <w:rsid w:val="00045D55"/>
    <w:rsid w:val="000465BA"/>
    <w:rsid w:val="00046BBA"/>
    <w:rsid w:val="00051B42"/>
    <w:rsid w:val="000526B6"/>
    <w:rsid w:val="0005372A"/>
    <w:rsid w:val="00053C24"/>
    <w:rsid w:val="00054ABB"/>
    <w:rsid w:val="00055AAA"/>
    <w:rsid w:val="000600AD"/>
    <w:rsid w:val="00060186"/>
    <w:rsid w:val="00060794"/>
    <w:rsid w:val="00061501"/>
    <w:rsid w:val="00061A7A"/>
    <w:rsid w:val="00063A8F"/>
    <w:rsid w:val="000645BD"/>
    <w:rsid w:val="00064A49"/>
    <w:rsid w:val="00064FAF"/>
    <w:rsid w:val="000656F9"/>
    <w:rsid w:val="0006748A"/>
    <w:rsid w:val="0006756E"/>
    <w:rsid w:val="00067C86"/>
    <w:rsid w:val="00067F65"/>
    <w:rsid w:val="00070107"/>
    <w:rsid w:val="0007280B"/>
    <w:rsid w:val="00072D14"/>
    <w:rsid w:val="0007592B"/>
    <w:rsid w:val="00075CC5"/>
    <w:rsid w:val="0007731B"/>
    <w:rsid w:val="00081532"/>
    <w:rsid w:val="00081726"/>
    <w:rsid w:val="00083405"/>
    <w:rsid w:val="00084408"/>
    <w:rsid w:val="0008463F"/>
    <w:rsid w:val="000854E6"/>
    <w:rsid w:val="00086AE0"/>
    <w:rsid w:val="000870A2"/>
    <w:rsid w:val="00087FEB"/>
    <w:rsid w:val="000918E1"/>
    <w:rsid w:val="00092A15"/>
    <w:rsid w:val="000933FA"/>
    <w:rsid w:val="00094586"/>
    <w:rsid w:val="000950F8"/>
    <w:rsid w:val="000A0DA0"/>
    <w:rsid w:val="000A1E77"/>
    <w:rsid w:val="000A30E1"/>
    <w:rsid w:val="000A3EC7"/>
    <w:rsid w:val="000A4190"/>
    <w:rsid w:val="000A45E4"/>
    <w:rsid w:val="000A4D68"/>
    <w:rsid w:val="000A5E9E"/>
    <w:rsid w:val="000A7580"/>
    <w:rsid w:val="000B037F"/>
    <w:rsid w:val="000B1312"/>
    <w:rsid w:val="000B1C97"/>
    <w:rsid w:val="000B3566"/>
    <w:rsid w:val="000B36EF"/>
    <w:rsid w:val="000B39E8"/>
    <w:rsid w:val="000B41C9"/>
    <w:rsid w:val="000B60B0"/>
    <w:rsid w:val="000B60E0"/>
    <w:rsid w:val="000B7191"/>
    <w:rsid w:val="000B7711"/>
    <w:rsid w:val="000B7891"/>
    <w:rsid w:val="000B7D95"/>
    <w:rsid w:val="000C06F9"/>
    <w:rsid w:val="000C21FD"/>
    <w:rsid w:val="000C2C96"/>
    <w:rsid w:val="000C3B1E"/>
    <w:rsid w:val="000C4787"/>
    <w:rsid w:val="000C5D05"/>
    <w:rsid w:val="000C6A55"/>
    <w:rsid w:val="000C704D"/>
    <w:rsid w:val="000C7F21"/>
    <w:rsid w:val="000D1D08"/>
    <w:rsid w:val="000D350C"/>
    <w:rsid w:val="000D3D28"/>
    <w:rsid w:val="000D427A"/>
    <w:rsid w:val="000D61BA"/>
    <w:rsid w:val="000D6510"/>
    <w:rsid w:val="000D66F1"/>
    <w:rsid w:val="000D7EC0"/>
    <w:rsid w:val="000E0E99"/>
    <w:rsid w:val="000E3B20"/>
    <w:rsid w:val="000E3C2D"/>
    <w:rsid w:val="000E4EA2"/>
    <w:rsid w:val="000E4F6E"/>
    <w:rsid w:val="000E68AB"/>
    <w:rsid w:val="000F0B3D"/>
    <w:rsid w:val="000F4317"/>
    <w:rsid w:val="000F61A8"/>
    <w:rsid w:val="00100597"/>
    <w:rsid w:val="0010100D"/>
    <w:rsid w:val="00105297"/>
    <w:rsid w:val="0010614F"/>
    <w:rsid w:val="001073C0"/>
    <w:rsid w:val="00111758"/>
    <w:rsid w:val="00111F63"/>
    <w:rsid w:val="001125FA"/>
    <w:rsid w:val="001131CF"/>
    <w:rsid w:val="00114DCD"/>
    <w:rsid w:val="00116AF4"/>
    <w:rsid w:val="00116D9F"/>
    <w:rsid w:val="00116FF6"/>
    <w:rsid w:val="00120104"/>
    <w:rsid w:val="00121E06"/>
    <w:rsid w:val="0012693D"/>
    <w:rsid w:val="00126F9D"/>
    <w:rsid w:val="0012798B"/>
    <w:rsid w:val="00131A7A"/>
    <w:rsid w:val="00132F46"/>
    <w:rsid w:val="00132F62"/>
    <w:rsid w:val="001365C3"/>
    <w:rsid w:val="001371B6"/>
    <w:rsid w:val="00142A1E"/>
    <w:rsid w:val="00142A65"/>
    <w:rsid w:val="00142E43"/>
    <w:rsid w:val="00144B92"/>
    <w:rsid w:val="00144D77"/>
    <w:rsid w:val="00144FD6"/>
    <w:rsid w:val="00147480"/>
    <w:rsid w:val="001477B3"/>
    <w:rsid w:val="00151C88"/>
    <w:rsid w:val="00153B79"/>
    <w:rsid w:val="00154AC2"/>
    <w:rsid w:val="00155905"/>
    <w:rsid w:val="0015624B"/>
    <w:rsid w:val="0016117F"/>
    <w:rsid w:val="00161955"/>
    <w:rsid w:val="00161D9F"/>
    <w:rsid w:val="001645E7"/>
    <w:rsid w:val="00165B0F"/>
    <w:rsid w:val="001671C8"/>
    <w:rsid w:val="001674B1"/>
    <w:rsid w:val="00175188"/>
    <w:rsid w:val="00176AEF"/>
    <w:rsid w:val="00177DB3"/>
    <w:rsid w:val="0018149B"/>
    <w:rsid w:val="00181B65"/>
    <w:rsid w:val="00184606"/>
    <w:rsid w:val="00185477"/>
    <w:rsid w:val="00185B5A"/>
    <w:rsid w:val="0019037A"/>
    <w:rsid w:val="001903B6"/>
    <w:rsid w:val="001906FF"/>
    <w:rsid w:val="0019623A"/>
    <w:rsid w:val="00196EEC"/>
    <w:rsid w:val="001A0CC4"/>
    <w:rsid w:val="001A30A1"/>
    <w:rsid w:val="001A3334"/>
    <w:rsid w:val="001A7385"/>
    <w:rsid w:val="001A7CE6"/>
    <w:rsid w:val="001B1BCE"/>
    <w:rsid w:val="001B2141"/>
    <w:rsid w:val="001B41E3"/>
    <w:rsid w:val="001B5965"/>
    <w:rsid w:val="001B682F"/>
    <w:rsid w:val="001B7A7F"/>
    <w:rsid w:val="001C0C92"/>
    <w:rsid w:val="001C0E2A"/>
    <w:rsid w:val="001C1C3B"/>
    <w:rsid w:val="001C48B7"/>
    <w:rsid w:val="001C4ED8"/>
    <w:rsid w:val="001D0021"/>
    <w:rsid w:val="001D0119"/>
    <w:rsid w:val="001D5B53"/>
    <w:rsid w:val="001D620C"/>
    <w:rsid w:val="001D6A4F"/>
    <w:rsid w:val="001E0439"/>
    <w:rsid w:val="001E0498"/>
    <w:rsid w:val="001E08DE"/>
    <w:rsid w:val="001E2BF1"/>
    <w:rsid w:val="001E3EBD"/>
    <w:rsid w:val="001E4357"/>
    <w:rsid w:val="001E457D"/>
    <w:rsid w:val="001E470E"/>
    <w:rsid w:val="001E7D20"/>
    <w:rsid w:val="001F02E7"/>
    <w:rsid w:val="001F035D"/>
    <w:rsid w:val="001F1568"/>
    <w:rsid w:val="001F31C3"/>
    <w:rsid w:val="001F61E7"/>
    <w:rsid w:val="001F64FE"/>
    <w:rsid w:val="001F7F2D"/>
    <w:rsid w:val="00200750"/>
    <w:rsid w:val="0020123A"/>
    <w:rsid w:val="00201494"/>
    <w:rsid w:val="00202732"/>
    <w:rsid w:val="00202BB0"/>
    <w:rsid w:val="00203640"/>
    <w:rsid w:val="00203983"/>
    <w:rsid w:val="00204417"/>
    <w:rsid w:val="00204B38"/>
    <w:rsid w:val="00205248"/>
    <w:rsid w:val="00205A18"/>
    <w:rsid w:val="00205C6B"/>
    <w:rsid w:val="0020600E"/>
    <w:rsid w:val="0020641B"/>
    <w:rsid w:val="00206768"/>
    <w:rsid w:val="00210AAE"/>
    <w:rsid w:val="002140AD"/>
    <w:rsid w:val="0021463D"/>
    <w:rsid w:val="00214BDD"/>
    <w:rsid w:val="00220E8C"/>
    <w:rsid w:val="002242B4"/>
    <w:rsid w:val="00224F02"/>
    <w:rsid w:val="00226E9F"/>
    <w:rsid w:val="0022717A"/>
    <w:rsid w:val="00227D4F"/>
    <w:rsid w:val="002304FB"/>
    <w:rsid w:val="00232AD7"/>
    <w:rsid w:val="00232EAE"/>
    <w:rsid w:val="0023593D"/>
    <w:rsid w:val="00236CA4"/>
    <w:rsid w:val="00242649"/>
    <w:rsid w:val="0024580E"/>
    <w:rsid w:val="0024662C"/>
    <w:rsid w:val="00247A0C"/>
    <w:rsid w:val="00247A69"/>
    <w:rsid w:val="00253983"/>
    <w:rsid w:val="00254753"/>
    <w:rsid w:val="00254C1C"/>
    <w:rsid w:val="00257549"/>
    <w:rsid w:val="002577AB"/>
    <w:rsid w:val="00257E15"/>
    <w:rsid w:val="002617A2"/>
    <w:rsid w:val="00266DFC"/>
    <w:rsid w:val="00266E74"/>
    <w:rsid w:val="00267398"/>
    <w:rsid w:val="00267D0E"/>
    <w:rsid w:val="0027102F"/>
    <w:rsid w:val="00271643"/>
    <w:rsid w:val="002733DF"/>
    <w:rsid w:val="002736D9"/>
    <w:rsid w:val="002736EB"/>
    <w:rsid w:val="00274AD0"/>
    <w:rsid w:val="00275D73"/>
    <w:rsid w:val="00275E5A"/>
    <w:rsid w:val="00276212"/>
    <w:rsid w:val="00276333"/>
    <w:rsid w:val="00276868"/>
    <w:rsid w:val="00277343"/>
    <w:rsid w:val="002816F3"/>
    <w:rsid w:val="0028272F"/>
    <w:rsid w:val="0028465F"/>
    <w:rsid w:val="00285317"/>
    <w:rsid w:val="002859ED"/>
    <w:rsid w:val="00286CF3"/>
    <w:rsid w:val="00287322"/>
    <w:rsid w:val="00287ED8"/>
    <w:rsid w:val="00292DA8"/>
    <w:rsid w:val="00293DF3"/>
    <w:rsid w:val="00294CFC"/>
    <w:rsid w:val="002950F9"/>
    <w:rsid w:val="0029678F"/>
    <w:rsid w:val="002979DA"/>
    <w:rsid w:val="00297ECD"/>
    <w:rsid w:val="002A1A46"/>
    <w:rsid w:val="002A344E"/>
    <w:rsid w:val="002A468D"/>
    <w:rsid w:val="002A50B9"/>
    <w:rsid w:val="002A787C"/>
    <w:rsid w:val="002A7D47"/>
    <w:rsid w:val="002B0D12"/>
    <w:rsid w:val="002B1EB7"/>
    <w:rsid w:val="002B2BDB"/>
    <w:rsid w:val="002B2FA3"/>
    <w:rsid w:val="002B33C5"/>
    <w:rsid w:val="002B3D62"/>
    <w:rsid w:val="002B4E05"/>
    <w:rsid w:val="002B6A23"/>
    <w:rsid w:val="002C1BD5"/>
    <w:rsid w:val="002C36E0"/>
    <w:rsid w:val="002C3973"/>
    <w:rsid w:val="002C4742"/>
    <w:rsid w:val="002C60A3"/>
    <w:rsid w:val="002C6E6F"/>
    <w:rsid w:val="002C7BB8"/>
    <w:rsid w:val="002D0719"/>
    <w:rsid w:val="002D1B32"/>
    <w:rsid w:val="002D2F3E"/>
    <w:rsid w:val="002D4611"/>
    <w:rsid w:val="002D5443"/>
    <w:rsid w:val="002D6540"/>
    <w:rsid w:val="002E02D5"/>
    <w:rsid w:val="002E15BD"/>
    <w:rsid w:val="002E1972"/>
    <w:rsid w:val="002E2860"/>
    <w:rsid w:val="002E2D78"/>
    <w:rsid w:val="002E40FB"/>
    <w:rsid w:val="002E43C3"/>
    <w:rsid w:val="002E5C28"/>
    <w:rsid w:val="002E5F5A"/>
    <w:rsid w:val="002E631E"/>
    <w:rsid w:val="002E736B"/>
    <w:rsid w:val="002E79B1"/>
    <w:rsid w:val="002F0980"/>
    <w:rsid w:val="002F1D3A"/>
    <w:rsid w:val="002F2D61"/>
    <w:rsid w:val="002F30CA"/>
    <w:rsid w:val="002F3108"/>
    <w:rsid w:val="002F4B7E"/>
    <w:rsid w:val="002F58D2"/>
    <w:rsid w:val="002F6FAA"/>
    <w:rsid w:val="002F7B1F"/>
    <w:rsid w:val="00302951"/>
    <w:rsid w:val="00302954"/>
    <w:rsid w:val="003052F5"/>
    <w:rsid w:val="00310A40"/>
    <w:rsid w:val="0031147C"/>
    <w:rsid w:val="003127A8"/>
    <w:rsid w:val="00313C68"/>
    <w:rsid w:val="003153BA"/>
    <w:rsid w:val="00315844"/>
    <w:rsid w:val="00316D23"/>
    <w:rsid w:val="003176E9"/>
    <w:rsid w:val="0032026C"/>
    <w:rsid w:val="003204AA"/>
    <w:rsid w:val="00320733"/>
    <w:rsid w:val="003207C9"/>
    <w:rsid w:val="00321034"/>
    <w:rsid w:val="003232A5"/>
    <w:rsid w:val="00323538"/>
    <w:rsid w:val="003251F2"/>
    <w:rsid w:val="00325253"/>
    <w:rsid w:val="00326907"/>
    <w:rsid w:val="0032722A"/>
    <w:rsid w:val="00335C3D"/>
    <w:rsid w:val="003362AC"/>
    <w:rsid w:val="003364E9"/>
    <w:rsid w:val="003375E9"/>
    <w:rsid w:val="003405BB"/>
    <w:rsid w:val="003441B1"/>
    <w:rsid w:val="00345484"/>
    <w:rsid w:val="00352281"/>
    <w:rsid w:val="003550AE"/>
    <w:rsid w:val="00355DD2"/>
    <w:rsid w:val="003575B5"/>
    <w:rsid w:val="00357D94"/>
    <w:rsid w:val="00360C1E"/>
    <w:rsid w:val="0036183C"/>
    <w:rsid w:val="0036249C"/>
    <w:rsid w:val="0036594F"/>
    <w:rsid w:val="003661F8"/>
    <w:rsid w:val="00366DF5"/>
    <w:rsid w:val="0036714E"/>
    <w:rsid w:val="00370093"/>
    <w:rsid w:val="00370699"/>
    <w:rsid w:val="0037259A"/>
    <w:rsid w:val="0037281C"/>
    <w:rsid w:val="00372F28"/>
    <w:rsid w:val="00373125"/>
    <w:rsid w:val="0037331D"/>
    <w:rsid w:val="00374D0F"/>
    <w:rsid w:val="00375F3A"/>
    <w:rsid w:val="003771B9"/>
    <w:rsid w:val="0037748F"/>
    <w:rsid w:val="003852BC"/>
    <w:rsid w:val="00385AC4"/>
    <w:rsid w:val="0038608C"/>
    <w:rsid w:val="00391EFC"/>
    <w:rsid w:val="00392356"/>
    <w:rsid w:val="00393B38"/>
    <w:rsid w:val="0039677C"/>
    <w:rsid w:val="00396BE0"/>
    <w:rsid w:val="003978C1"/>
    <w:rsid w:val="003A00FA"/>
    <w:rsid w:val="003A08D4"/>
    <w:rsid w:val="003A12C5"/>
    <w:rsid w:val="003A1532"/>
    <w:rsid w:val="003A1860"/>
    <w:rsid w:val="003A2645"/>
    <w:rsid w:val="003A2E91"/>
    <w:rsid w:val="003A3B76"/>
    <w:rsid w:val="003A3D9D"/>
    <w:rsid w:val="003A4172"/>
    <w:rsid w:val="003A4862"/>
    <w:rsid w:val="003A5291"/>
    <w:rsid w:val="003A56D6"/>
    <w:rsid w:val="003A5A29"/>
    <w:rsid w:val="003A6B45"/>
    <w:rsid w:val="003A7A49"/>
    <w:rsid w:val="003B0FDA"/>
    <w:rsid w:val="003B3711"/>
    <w:rsid w:val="003B476C"/>
    <w:rsid w:val="003B61D3"/>
    <w:rsid w:val="003B73B2"/>
    <w:rsid w:val="003B7835"/>
    <w:rsid w:val="003C0A9F"/>
    <w:rsid w:val="003C16CB"/>
    <w:rsid w:val="003C3DB8"/>
    <w:rsid w:val="003C3FCA"/>
    <w:rsid w:val="003C52DD"/>
    <w:rsid w:val="003C7564"/>
    <w:rsid w:val="003C7CFA"/>
    <w:rsid w:val="003D052D"/>
    <w:rsid w:val="003D0CB6"/>
    <w:rsid w:val="003D1264"/>
    <w:rsid w:val="003D2CC6"/>
    <w:rsid w:val="003D6275"/>
    <w:rsid w:val="003D66B2"/>
    <w:rsid w:val="003D6800"/>
    <w:rsid w:val="003D6E4C"/>
    <w:rsid w:val="003E213D"/>
    <w:rsid w:val="003E2619"/>
    <w:rsid w:val="003E2E68"/>
    <w:rsid w:val="003E3A0F"/>
    <w:rsid w:val="003E3E6B"/>
    <w:rsid w:val="003E4174"/>
    <w:rsid w:val="003E46B1"/>
    <w:rsid w:val="003E561C"/>
    <w:rsid w:val="003E6017"/>
    <w:rsid w:val="003F14E1"/>
    <w:rsid w:val="003F1A92"/>
    <w:rsid w:val="003F1DED"/>
    <w:rsid w:val="003F20AE"/>
    <w:rsid w:val="003F27D1"/>
    <w:rsid w:val="003F2807"/>
    <w:rsid w:val="003F3703"/>
    <w:rsid w:val="003F384A"/>
    <w:rsid w:val="003F44ED"/>
    <w:rsid w:val="003F67AB"/>
    <w:rsid w:val="0040093A"/>
    <w:rsid w:val="0040256D"/>
    <w:rsid w:val="00403169"/>
    <w:rsid w:val="00405E32"/>
    <w:rsid w:val="004072F6"/>
    <w:rsid w:val="004074BB"/>
    <w:rsid w:val="00410278"/>
    <w:rsid w:val="00410CD9"/>
    <w:rsid w:val="00411955"/>
    <w:rsid w:val="00411D2A"/>
    <w:rsid w:val="00412265"/>
    <w:rsid w:val="004155FB"/>
    <w:rsid w:val="00422697"/>
    <w:rsid w:val="0042458F"/>
    <w:rsid w:val="00424F50"/>
    <w:rsid w:val="004258D2"/>
    <w:rsid w:val="004269CE"/>
    <w:rsid w:val="004277AE"/>
    <w:rsid w:val="004309F9"/>
    <w:rsid w:val="00430F3B"/>
    <w:rsid w:val="004330EC"/>
    <w:rsid w:val="0043369E"/>
    <w:rsid w:val="0043381F"/>
    <w:rsid w:val="00434958"/>
    <w:rsid w:val="00442960"/>
    <w:rsid w:val="004430C7"/>
    <w:rsid w:val="004461C7"/>
    <w:rsid w:val="00446CB0"/>
    <w:rsid w:val="00450451"/>
    <w:rsid w:val="0045272C"/>
    <w:rsid w:val="00453023"/>
    <w:rsid w:val="00455443"/>
    <w:rsid w:val="004554CA"/>
    <w:rsid w:val="00456119"/>
    <w:rsid w:val="00456D0E"/>
    <w:rsid w:val="004600E1"/>
    <w:rsid w:val="004604F6"/>
    <w:rsid w:val="00462DC2"/>
    <w:rsid w:val="004638D6"/>
    <w:rsid w:val="004638F8"/>
    <w:rsid w:val="00464AD3"/>
    <w:rsid w:val="004655F7"/>
    <w:rsid w:val="0046614E"/>
    <w:rsid w:val="004666CF"/>
    <w:rsid w:val="00466D4C"/>
    <w:rsid w:val="00472144"/>
    <w:rsid w:val="004803B7"/>
    <w:rsid w:val="00481232"/>
    <w:rsid w:val="0048139C"/>
    <w:rsid w:val="00482EDD"/>
    <w:rsid w:val="00483370"/>
    <w:rsid w:val="00484349"/>
    <w:rsid w:val="004870D9"/>
    <w:rsid w:val="004901DB"/>
    <w:rsid w:val="00490294"/>
    <w:rsid w:val="004902BB"/>
    <w:rsid w:val="00490EB1"/>
    <w:rsid w:val="00491657"/>
    <w:rsid w:val="00492F05"/>
    <w:rsid w:val="0049366D"/>
    <w:rsid w:val="00493895"/>
    <w:rsid w:val="0049483D"/>
    <w:rsid w:val="00497042"/>
    <w:rsid w:val="0049764D"/>
    <w:rsid w:val="004A7622"/>
    <w:rsid w:val="004A77D8"/>
    <w:rsid w:val="004A7F55"/>
    <w:rsid w:val="004B033C"/>
    <w:rsid w:val="004B1904"/>
    <w:rsid w:val="004B1A2D"/>
    <w:rsid w:val="004B1F2A"/>
    <w:rsid w:val="004B392B"/>
    <w:rsid w:val="004B6501"/>
    <w:rsid w:val="004B7C90"/>
    <w:rsid w:val="004C3BC5"/>
    <w:rsid w:val="004C73D2"/>
    <w:rsid w:val="004C73D3"/>
    <w:rsid w:val="004C7C99"/>
    <w:rsid w:val="004D0506"/>
    <w:rsid w:val="004D0B4E"/>
    <w:rsid w:val="004D0C1C"/>
    <w:rsid w:val="004D33AE"/>
    <w:rsid w:val="004D55D1"/>
    <w:rsid w:val="004D667F"/>
    <w:rsid w:val="004D7425"/>
    <w:rsid w:val="004E0DBF"/>
    <w:rsid w:val="004E2E56"/>
    <w:rsid w:val="004E2F56"/>
    <w:rsid w:val="004E5D30"/>
    <w:rsid w:val="004E7735"/>
    <w:rsid w:val="004F0176"/>
    <w:rsid w:val="004F12DA"/>
    <w:rsid w:val="004F3EA7"/>
    <w:rsid w:val="004F550A"/>
    <w:rsid w:val="004F5825"/>
    <w:rsid w:val="004F7DD3"/>
    <w:rsid w:val="0051181C"/>
    <w:rsid w:val="00512AC3"/>
    <w:rsid w:val="005146F4"/>
    <w:rsid w:val="00514932"/>
    <w:rsid w:val="00514DD3"/>
    <w:rsid w:val="00515E3F"/>
    <w:rsid w:val="00516610"/>
    <w:rsid w:val="005169E5"/>
    <w:rsid w:val="00516D1B"/>
    <w:rsid w:val="005172F8"/>
    <w:rsid w:val="00520F62"/>
    <w:rsid w:val="005228DB"/>
    <w:rsid w:val="00522A0F"/>
    <w:rsid w:val="00522E8C"/>
    <w:rsid w:val="005258D1"/>
    <w:rsid w:val="00527AEC"/>
    <w:rsid w:val="005328E9"/>
    <w:rsid w:val="00533C42"/>
    <w:rsid w:val="0053475B"/>
    <w:rsid w:val="00535EFF"/>
    <w:rsid w:val="00537DF5"/>
    <w:rsid w:val="00537ED7"/>
    <w:rsid w:val="005406F8"/>
    <w:rsid w:val="00540F5B"/>
    <w:rsid w:val="00541C52"/>
    <w:rsid w:val="00542CC7"/>
    <w:rsid w:val="00543075"/>
    <w:rsid w:val="0054366E"/>
    <w:rsid w:val="0054395D"/>
    <w:rsid w:val="00543996"/>
    <w:rsid w:val="00543DF6"/>
    <w:rsid w:val="005443C3"/>
    <w:rsid w:val="005448E3"/>
    <w:rsid w:val="005451A6"/>
    <w:rsid w:val="00547245"/>
    <w:rsid w:val="0055122E"/>
    <w:rsid w:val="00551268"/>
    <w:rsid w:val="005529ED"/>
    <w:rsid w:val="0055459F"/>
    <w:rsid w:val="00554BC8"/>
    <w:rsid w:val="005562F1"/>
    <w:rsid w:val="00556A6D"/>
    <w:rsid w:val="0056198B"/>
    <w:rsid w:val="005622F4"/>
    <w:rsid w:val="00562925"/>
    <w:rsid w:val="00563CAC"/>
    <w:rsid w:val="00564507"/>
    <w:rsid w:val="005658DF"/>
    <w:rsid w:val="005661A6"/>
    <w:rsid w:val="0057053C"/>
    <w:rsid w:val="00570820"/>
    <w:rsid w:val="00571DB2"/>
    <w:rsid w:val="00574327"/>
    <w:rsid w:val="00574BCB"/>
    <w:rsid w:val="00577185"/>
    <w:rsid w:val="00580944"/>
    <w:rsid w:val="00580D0C"/>
    <w:rsid w:val="00581EBC"/>
    <w:rsid w:val="00582B61"/>
    <w:rsid w:val="00583C34"/>
    <w:rsid w:val="0058569A"/>
    <w:rsid w:val="005861D5"/>
    <w:rsid w:val="00586D4A"/>
    <w:rsid w:val="005902A9"/>
    <w:rsid w:val="005937E4"/>
    <w:rsid w:val="00594A96"/>
    <w:rsid w:val="00595716"/>
    <w:rsid w:val="00595761"/>
    <w:rsid w:val="005970FB"/>
    <w:rsid w:val="005A0626"/>
    <w:rsid w:val="005A0C0F"/>
    <w:rsid w:val="005A0EBF"/>
    <w:rsid w:val="005A34DE"/>
    <w:rsid w:val="005A4CFD"/>
    <w:rsid w:val="005A7295"/>
    <w:rsid w:val="005A7525"/>
    <w:rsid w:val="005A799D"/>
    <w:rsid w:val="005B0603"/>
    <w:rsid w:val="005B14C4"/>
    <w:rsid w:val="005B14F2"/>
    <w:rsid w:val="005B25B6"/>
    <w:rsid w:val="005B2CF1"/>
    <w:rsid w:val="005B4715"/>
    <w:rsid w:val="005B5C30"/>
    <w:rsid w:val="005B7D31"/>
    <w:rsid w:val="005C0A57"/>
    <w:rsid w:val="005C2CEA"/>
    <w:rsid w:val="005C48C7"/>
    <w:rsid w:val="005C6243"/>
    <w:rsid w:val="005C7810"/>
    <w:rsid w:val="005D06C5"/>
    <w:rsid w:val="005D1AAC"/>
    <w:rsid w:val="005D1ACC"/>
    <w:rsid w:val="005D3817"/>
    <w:rsid w:val="005D3F26"/>
    <w:rsid w:val="005D7400"/>
    <w:rsid w:val="005E1298"/>
    <w:rsid w:val="005E2060"/>
    <w:rsid w:val="005E21C2"/>
    <w:rsid w:val="005E50CB"/>
    <w:rsid w:val="005E667B"/>
    <w:rsid w:val="005F04E2"/>
    <w:rsid w:val="005F1689"/>
    <w:rsid w:val="005F2205"/>
    <w:rsid w:val="005F4198"/>
    <w:rsid w:val="005F5145"/>
    <w:rsid w:val="005F5FA7"/>
    <w:rsid w:val="00600B14"/>
    <w:rsid w:val="00601DB6"/>
    <w:rsid w:val="00602285"/>
    <w:rsid w:val="00604F11"/>
    <w:rsid w:val="00605CAF"/>
    <w:rsid w:val="00605EA3"/>
    <w:rsid w:val="00614969"/>
    <w:rsid w:val="00623872"/>
    <w:rsid w:val="00623894"/>
    <w:rsid w:val="00624E18"/>
    <w:rsid w:val="00625153"/>
    <w:rsid w:val="00625702"/>
    <w:rsid w:val="00626181"/>
    <w:rsid w:val="006271A8"/>
    <w:rsid w:val="006277E5"/>
    <w:rsid w:val="006302F3"/>
    <w:rsid w:val="00630CC6"/>
    <w:rsid w:val="00630DE9"/>
    <w:rsid w:val="00633DF7"/>
    <w:rsid w:val="006363ED"/>
    <w:rsid w:val="00636665"/>
    <w:rsid w:val="00637211"/>
    <w:rsid w:val="00642F05"/>
    <w:rsid w:val="006430C8"/>
    <w:rsid w:val="00643E13"/>
    <w:rsid w:val="00643EF7"/>
    <w:rsid w:val="00644290"/>
    <w:rsid w:val="00644D0B"/>
    <w:rsid w:val="00646550"/>
    <w:rsid w:val="00647069"/>
    <w:rsid w:val="00653CF6"/>
    <w:rsid w:val="00653DD8"/>
    <w:rsid w:val="00654EC6"/>
    <w:rsid w:val="0065526E"/>
    <w:rsid w:val="00655F72"/>
    <w:rsid w:val="0066194F"/>
    <w:rsid w:val="0066397E"/>
    <w:rsid w:val="0066479C"/>
    <w:rsid w:val="00664D63"/>
    <w:rsid w:val="00666124"/>
    <w:rsid w:val="006665E2"/>
    <w:rsid w:val="00670EFC"/>
    <w:rsid w:val="0067196D"/>
    <w:rsid w:val="006725F9"/>
    <w:rsid w:val="0067458E"/>
    <w:rsid w:val="006745AC"/>
    <w:rsid w:val="00680D67"/>
    <w:rsid w:val="00681590"/>
    <w:rsid w:val="006819CC"/>
    <w:rsid w:val="00681C2A"/>
    <w:rsid w:val="00681DD9"/>
    <w:rsid w:val="006820CF"/>
    <w:rsid w:val="00682700"/>
    <w:rsid w:val="00682F48"/>
    <w:rsid w:val="0068459C"/>
    <w:rsid w:val="00686F66"/>
    <w:rsid w:val="0068740A"/>
    <w:rsid w:val="00687B4C"/>
    <w:rsid w:val="00691454"/>
    <w:rsid w:val="00693219"/>
    <w:rsid w:val="00694C91"/>
    <w:rsid w:val="006952B1"/>
    <w:rsid w:val="006956A7"/>
    <w:rsid w:val="006A149E"/>
    <w:rsid w:val="006A2FDA"/>
    <w:rsid w:val="006A3175"/>
    <w:rsid w:val="006A418D"/>
    <w:rsid w:val="006A5503"/>
    <w:rsid w:val="006A6162"/>
    <w:rsid w:val="006A7536"/>
    <w:rsid w:val="006A7B82"/>
    <w:rsid w:val="006B03AB"/>
    <w:rsid w:val="006B1640"/>
    <w:rsid w:val="006B3D20"/>
    <w:rsid w:val="006B6148"/>
    <w:rsid w:val="006C1C8A"/>
    <w:rsid w:val="006C3C9A"/>
    <w:rsid w:val="006C4C68"/>
    <w:rsid w:val="006D059A"/>
    <w:rsid w:val="006D0E06"/>
    <w:rsid w:val="006D128E"/>
    <w:rsid w:val="006D1859"/>
    <w:rsid w:val="006D326C"/>
    <w:rsid w:val="006D3462"/>
    <w:rsid w:val="006D374F"/>
    <w:rsid w:val="006D3E78"/>
    <w:rsid w:val="006D6B2B"/>
    <w:rsid w:val="006D6ED1"/>
    <w:rsid w:val="006E1D6E"/>
    <w:rsid w:val="006E52CF"/>
    <w:rsid w:val="006F2D50"/>
    <w:rsid w:val="006F31EE"/>
    <w:rsid w:val="006F36AF"/>
    <w:rsid w:val="006F72DB"/>
    <w:rsid w:val="006F733F"/>
    <w:rsid w:val="006F750A"/>
    <w:rsid w:val="0070129D"/>
    <w:rsid w:val="0070188C"/>
    <w:rsid w:val="007039ED"/>
    <w:rsid w:val="00704035"/>
    <w:rsid w:val="007053D5"/>
    <w:rsid w:val="0070669C"/>
    <w:rsid w:val="00706AEC"/>
    <w:rsid w:val="0071077D"/>
    <w:rsid w:val="0071088D"/>
    <w:rsid w:val="0071122C"/>
    <w:rsid w:val="007112B4"/>
    <w:rsid w:val="00712307"/>
    <w:rsid w:val="007144D3"/>
    <w:rsid w:val="00715C18"/>
    <w:rsid w:val="007163B7"/>
    <w:rsid w:val="00716469"/>
    <w:rsid w:val="00716B10"/>
    <w:rsid w:val="00720F41"/>
    <w:rsid w:val="00721BCB"/>
    <w:rsid w:val="00721DAE"/>
    <w:rsid w:val="007228A4"/>
    <w:rsid w:val="00723709"/>
    <w:rsid w:val="00724504"/>
    <w:rsid w:val="007249F7"/>
    <w:rsid w:val="00725E2A"/>
    <w:rsid w:val="007275FC"/>
    <w:rsid w:val="00727C22"/>
    <w:rsid w:val="00727DE0"/>
    <w:rsid w:val="00732EAC"/>
    <w:rsid w:val="007330F9"/>
    <w:rsid w:val="007335A0"/>
    <w:rsid w:val="00733841"/>
    <w:rsid w:val="007339F7"/>
    <w:rsid w:val="007345BE"/>
    <w:rsid w:val="007357C0"/>
    <w:rsid w:val="00735C63"/>
    <w:rsid w:val="00735C7F"/>
    <w:rsid w:val="0074118A"/>
    <w:rsid w:val="007416F4"/>
    <w:rsid w:val="00741EE0"/>
    <w:rsid w:val="007439ED"/>
    <w:rsid w:val="00744E67"/>
    <w:rsid w:val="007458D9"/>
    <w:rsid w:val="00747339"/>
    <w:rsid w:val="00747A37"/>
    <w:rsid w:val="007525E2"/>
    <w:rsid w:val="00752971"/>
    <w:rsid w:val="00752B9E"/>
    <w:rsid w:val="00755428"/>
    <w:rsid w:val="00757120"/>
    <w:rsid w:val="007575D5"/>
    <w:rsid w:val="00757B47"/>
    <w:rsid w:val="00762779"/>
    <w:rsid w:val="007648A6"/>
    <w:rsid w:val="00765E5A"/>
    <w:rsid w:val="007661BD"/>
    <w:rsid w:val="00771016"/>
    <w:rsid w:val="0077127D"/>
    <w:rsid w:val="00771B57"/>
    <w:rsid w:val="0077220B"/>
    <w:rsid w:val="00773620"/>
    <w:rsid w:val="007737B9"/>
    <w:rsid w:val="00774007"/>
    <w:rsid w:val="00774EDD"/>
    <w:rsid w:val="00774F4A"/>
    <w:rsid w:val="007762B4"/>
    <w:rsid w:val="00777856"/>
    <w:rsid w:val="0078394A"/>
    <w:rsid w:val="007858A0"/>
    <w:rsid w:val="007862E6"/>
    <w:rsid w:val="007874EB"/>
    <w:rsid w:val="00787AF9"/>
    <w:rsid w:val="0079034D"/>
    <w:rsid w:val="00790E72"/>
    <w:rsid w:val="007917C7"/>
    <w:rsid w:val="007927F1"/>
    <w:rsid w:val="007932F3"/>
    <w:rsid w:val="0079377B"/>
    <w:rsid w:val="00795178"/>
    <w:rsid w:val="00795511"/>
    <w:rsid w:val="00795BC8"/>
    <w:rsid w:val="0079756D"/>
    <w:rsid w:val="007975F3"/>
    <w:rsid w:val="007979C7"/>
    <w:rsid w:val="00797A1A"/>
    <w:rsid w:val="007A07AB"/>
    <w:rsid w:val="007A0FE2"/>
    <w:rsid w:val="007A169D"/>
    <w:rsid w:val="007A1DF7"/>
    <w:rsid w:val="007A2D18"/>
    <w:rsid w:val="007A321E"/>
    <w:rsid w:val="007A5316"/>
    <w:rsid w:val="007A5DAA"/>
    <w:rsid w:val="007A617C"/>
    <w:rsid w:val="007B33C8"/>
    <w:rsid w:val="007B3406"/>
    <w:rsid w:val="007B4422"/>
    <w:rsid w:val="007C35A4"/>
    <w:rsid w:val="007C5663"/>
    <w:rsid w:val="007C5F47"/>
    <w:rsid w:val="007C7F22"/>
    <w:rsid w:val="007D0D5F"/>
    <w:rsid w:val="007D10F6"/>
    <w:rsid w:val="007D1163"/>
    <w:rsid w:val="007D11F1"/>
    <w:rsid w:val="007D1991"/>
    <w:rsid w:val="007D4115"/>
    <w:rsid w:val="007E0929"/>
    <w:rsid w:val="007E0BE0"/>
    <w:rsid w:val="007E1FC6"/>
    <w:rsid w:val="007E2998"/>
    <w:rsid w:val="007E2FBB"/>
    <w:rsid w:val="007E5E28"/>
    <w:rsid w:val="007E6C24"/>
    <w:rsid w:val="007E6E4C"/>
    <w:rsid w:val="007E6F78"/>
    <w:rsid w:val="007E7A5F"/>
    <w:rsid w:val="007F0EEC"/>
    <w:rsid w:val="007F1695"/>
    <w:rsid w:val="007F1F03"/>
    <w:rsid w:val="007F1F7D"/>
    <w:rsid w:val="007F24D7"/>
    <w:rsid w:val="007F30AB"/>
    <w:rsid w:val="007F3C5A"/>
    <w:rsid w:val="007F5425"/>
    <w:rsid w:val="007F54A2"/>
    <w:rsid w:val="007F57DD"/>
    <w:rsid w:val="007F5D18"/>
    <w:rsid w:val="007F7003"/>
    <w:rsid w:val="007F7427"/>
    <w:rsid w:val="007F77A9"/>
    <w:rsid w:val="00802346"/>
    <w:rsid w:val="00802925"/>
    <w:rsid w:val="00802B87"/>
    <w:rsid w:val="00803574"/>
    <w:rsid w:val="00804D55"/>
    <w:rsid w:val="00805E2E"/>
    <w:rsid w:val="00812492"/>
    <w:rsid w:val="00812CA5"/>
    <w:rsid w:val="00813E1F"/>
    <w:rsid w:val="008176BF"/>
    <w:rsid w:val="00817C2A"/>
    <w:rsid w:val="00822792"/>
    <w:rsid w:val="008229A8"/>
    <w:rsid w:val="008232DE"/>
    <w:rsid w:val="00823435"/>
    <w:rsid w:val="00823565"/>
    <w:rsid w:val="0083127B"/>
    <w:rsid w:val="0083165D"/>
    <w:rsid w:val="008319E2"/>
    <w:rsid w:val="00836A99"/>
    <w:rsid w:val="008414F0"/>
    <w:rsid w:val="0084212B"/>
    <w:rsid w:val="008443EB"/>
    <w:rsid w:val="00844DF8"/>
    <w:rsid w:val="00845046"/>
    <w:rsid w:val="00847287"/>
    <w:rsid w:val="00847CAD"/>
    <w:rsid w:val="008545E9"/>
    <w:rsid w:val="008552A1"/>
    <w:rsid w:val="008563DF"/>
    <w:rsid w:val="0085728A"/>
    <w:rsid w:val="00857537"/>
    <w:rsid w:val="00861D9A"/>
    <w:rsid w:val="00862165"/>
    <w:rsid w:val="008621DC"/>
    <w:rsid w:val="0086380F"/>
    <w:rsid w:val="00863CFE"/>
    <w:rsid w:val="00864949"/>
    <w:rsid w:val="00864995"/>
    <w:rsid w:val="008652C4"/>
    <w:rsid w:val="00865565"/>
    <w:rsid w:val="00870845"/>
    <w:rsid w:val="00873032"/>
    <w:rsid w:val="008764FD"/>
    <w:rsid w:val="00877C4F"/>
    <w:rsid w:val="00877D1E"/>
    <w:rsid w:val="00882606"/>
    <w:rsid w:val="008839A9"/>
    <w:rsid w:val="00884B25"/>
    <w:rsid w:val="008874A3"/>
    <w:rsid w:val="0088780C"/>
    <w:rsid w:val="0089247F"/>
    <w:rsid w:val="008931A9"/>
    <w:rsid w:val="00893D82"/>
    <w:rsid w:val="00893D86"/>
    <w:rsid w:val="008948EA"/>
    <w:rsid w:val="0089606A"/>
    <w:rsid w:val="00896C4A"/>
    <w:rsid w:val="00897388"/>
    <w:rsid w:val="008A053D"/>
    <w:rsid w:val="008A0BFF"/>
    <w:rsid w:val="008A1A4D"/>
    <w:rsid w:val="008A3445"/>
    <w:rsid w:val="008A35C4"/>
    <w:rsid w:val="008A421B"/>
    <w:rsid w:val="008A4468"/>
    <w:rsid w:val="008A73CD"/>
    <w:rsid w:val="008A7E8F"/>
    <w:rsid w:val="008B18AF"/>
    <w:rsid w:val="008B1910"/>
    <w:rsid w:val="008B1FCE"/>
    <w:rsid w:val="008B2284"/>
    <w:rsid w:val="008B2E1F"/>
    <w:rsid w:val="008B329C"/>
    <w:rsid w:val="008B355C"/>
    <w:rsid w:val="008B5893"/>
    <w:rsid w:val="008B76C2"/>
    <w:rsid w:val="008B7BB7"/>
    <w:rsid w:val="008C1F0A"/>
    <w:rsid w:val="008C2990"/>
    <w:rsid w:val="008C41F4"/>
    <w:rsid w:val="008C45E1"/>
    <w:rsid w:val="008C76CF"/>
    <w:rsid w:val="008D0157"/>
    <w:rsid w:val="008D27B9"/>
    <w:rsid w:val="008D385C"/>
    <w:rsid w:val="008D4211"/>
    <w:rsid w:val="008D4ABE"/>
    <w:rsid w:val="008D5F32"/>
    <w:rsid w:val="008D61C2"/>
    <w:rsid w:val="008D6C39"/>
    <w:rsid w:val="008E104F"/>
    <w:rsid w:val="008E4347"/>
    <w:rsid w:val="008E6E97"/>
    <w:rsid w:val="008E794E"/>
    <w:rsid w:val="008F1280"/>
    <w:rsid w:val="008F14DC"/>
    <w:rsid w:val="008F296F"/>
    <w:rsid w:val="008F2D6B"/>
    <w:rsid w:val="008F31FC"/>
    <w:rsid w:val="008F4074"/>
    <w:rsid w:val="008F43DE"/>
    <w:rsid w:val="008F457F"/>
    <w:rsid w:val="008F4A52"/>
    <w:rsid w:val="008F6332"/>
    <w:rsid w:val="008F6CCA"/>
    <w:rsid w:val="00901093"/>
    <w:rsid w:val="00901843"/>
    <w:rsid w:val="00902D9B"/>
    <w:rsid w:val="009077B5"/>
    <w:rsid w:val="00907FAC"/>
    <w:rsid w:val="00910D71"/>
    <w:rsid w:val="00914266"/>
    <w:rsid w:val="00914B0C"/>
    <w:rsid w:val="009156DF"/>
    <w:rsid w:val="00915876"/>
    <w:rsid w:val="00916D83"/>
    <w:rsid w:val="0091760B"/>
    <w:rsid w:val="009214B5"/>
    <w:rsid w:val="009217FD"/>
    <w:rsid w:val="00921DD3"/>
    <w:rsid w:val="00922EA2"/>
    <w:rsid w:val="00924E48"/>
    <w:rsid w:val="00926E88"/>
    <w:rsid w:val="009270E7"/>
    <w:rsid w:val="0093065F"/>
    <w:rsid w:val="00930661"/>
    <w:rsid w:val="009306FE"/>
    <w:rsid w:val="00930B0B"/>
    <w:rsid w:val="00933C47"/>
    <w:rsid w:val="00936AB5"/>
    <w:rsid w:val="00941382"/>
    <w:rsid w:val="0094330B"/>
    <w:rsid w:val="00943B24"/>
    <w:rsid w:val="00946C2F"/>
    <w:rsid w:val="009502F1"/>
    <w:rsid w:val="00951DA2"/>
    <w:rsid w:val="00953471"/>
    <w:rsid w:val="009545C5"/>
    <w:rsid w:val="0095533C"/>
    <w:rsid w:val="00955EE7"/>
    <w:rsid w:val="009567E9"/>
    <w:rsid w:val="0095735E"/>
    <w:rsid w:val="00957B05"/>
    <w:rsid w:val="00957BBA"/>
    <w:rsid w:val="00960B18"/>
    <w:rsid w:val="00962EF8"/>
    <w:rsid w:val="00963A66"/>
    <w:rsid w:val="00964090"/>
    <w:rsid w:val="00964412"/>
    <w:rsid w:val="0097330D"/>
    <w:rsid w:val="00975027"/>
    <w:rsid w:val="009772C7"/>
    <w:rsid w:val="00977DFD"/>
    <w:rsid w:val="00977E50"/>
    <w:rsid w:val="00981A37"/>
    <w:rsid w:val="00982D7E"/>
    <w:rsid w:val="0098328E"/>
    <w:rsid w:val="009873DC"/>
    <w:rsid w:val="00990B77"/>
    <w:rsid w:val="00994C09"/>
    <w:rsid w:val="009A1991"/>
    <w:rsid w:val="009A2E16"/>
    <w:rsid w:val="009A3814"/>
    <w:rsid w:val="009A39B8"/>
    <w:rsid w:val="009A3CE7"/>
    <w:rsid w:val="009A66AA"/>
    <w:rsid w:val="009B0F12"/>
    <w:rsid w:val="009B18FE"/>
    <w:rsid w:val="009B2635"/>
    <w:rsid w:val="009B529F"/>
    <w:rsid w:val="009B5B3A"/>
    <w:rsid w:val="009B5EDC"/>
    <w:rsid w:val="009B6A54"/>
    <w:rsid w:val="009B7BE7"/>
    <w:rsid w:val="009C2178"/>
    <w:rsid w:val="009C36DF"/>
    <w:rsid w:val="009C4D02"/>
    <w:rsid w:val="009C616A"/>
    <w:rsid w:val="009C622B"/>
    <w:rsid w:val="009D0750"/>
    <w:rsid w:val="009D10EF"/>
    <w:rsid w:val="009D2548"/>
    <w:rsid w:val="009D3D30"/>
    <w:rsid w:val="009D3D48"/>
    <w:rsid w:val="009D4693"/>
    <w:rsid w:val="009D5734"/>
    <w:rsid w:val="009D6320"/>
    <w:rsid w:val="009D6759"/>
    <w:rsid w:val="009D77C0"/>
    <w:rsid w:val="009D78A5"/>
    <w:rsid w:val="009D7923"/>
    <w:rsid w:val="009E1537"/>
    <w:rsid w:val="009E222B"/>
    <w:rsid w:val="009E4370"/>
    <w:rsid w:val="009E44E2"/>
    <w:rsid w:val="009F2A4B"/>
    <w:rsid w:val="009F31D2"/>
    <w:rsid w:val="009F3A3A"/>
    <w:rsid w:val="009F4B8C"/>
    <w:rsid w:val="009F5316"/>
    <w:rsid w:val="009F54AD"/>
    <w:rsid w:val="00A0153A"/>
    <w:rsid w:val="00A01ED9"/>
    <w:rsid w:val="00A03439"/>
    <w:rsid w:val="00A03B10"/>
    <w:rsid w:val="00A0523B"/>
    <w:rsid w:val="00A05285"/>
    <w:rsid w:val="00A0655F"/>
    <w:rsid w:val="00A071E3"/>
    <w:rsid w:val="00A07985"/>
    <w:rsid w:val="00A10FDA"/>
    <w:rsid w:val="00A119F9"/>
    <w:rsid w:val="00A11DCC"/>
    <w:rsid w:val="00A121B7"/>
    <w:rsid w:val="00A1479E"/>
    <w:rsid w:val="00A14B07"/>
    <w:rsid w:val="00A15418"/>
    <w:rsid w:val="00A172A5"/>
    <w:rsid w:val="00A204D4"/>
    <w:rsid w:val="00A20EA8"/>
    <w:rsid w:val="00A2259F"/>
    <w:rsid w:val="00A22DCD"/>
    <w:rsid w:val="00A2686D"/>
    <w:rsid w:val="00A26EF2"/>
    <w:rsid w:val="00A272C4"/>
    <w:rsid w:val="00A277C8"/>
    <w:rsid w:val="00A31420"/>
    <w:rsid w:val="00A3174B"/>
    <w:rsid w:val="00A32A59"/>
    <w:rsid w:val="00A34FCB"/>
    <w:rsid w:val="00A4277D"/>
    <w:rsid w:val="00A434D2"/>
    <w:rsid w:val="00A43C98"/>
    <w:rsid w:val="00A442DE"/>
    <w:rsid w:val="00A443EC"/>
    <w:rsid w:val="00A4490A"/>
    <w:rsid w:val="00A44B3A"/>
    <w:rsid w:val="00A45368"/>
    <w:rsid w:val="00A456C2"/>
    <w:rsid w:val="00A462BF"/>
    <w:rsid w:val="00A46C4F"/>
    <w:rsid w:val="00A47356"/>
    <w:rsid w:val="00A47596"/>
    <w:rsid w:val="00A57442"/>
    <w:rsid w:val="00A57607"/>
    <w:rsid w:val="00A60D99"/>
    <w:rsid w:val="00A61937"/>
    <w:rsid w:val="00A6414F"/>
    <w:rsid w:val="00A66195"/>
    <w:rsid w:val="00A6725F"/>
    <w:rsid w:val="00A67F8C"/>
    <w:rsid w:val="00A70E42"/>
    <w:rsid w:val="00A71A12"/>
    <w:rsid w:val="00A71C83"/>
    <w:rsid w:val="00A72DA1"/>
    <w:rsid w:val="00A73485"/>
    <w:rsid w:val="00A7406F"/>
    <w:rsid w:val="00A74436"/>
    <w:rsid w:val="00A765BC"/>
    <w:rsid w:val="00A7727D"/>
    <w:rsid w:val="00A82046"/>
    <w:rsid w:val="00A854AA"/>
    <w:rsid w:val="00A85BCC"/>
    <w:rsid w:val="00A86429"/>
    <w:rsid w:val="00A87FE8"/>
    <w:rsid w:val="00A92AAD"/>
    <w:rsid w:val="00A930E9"/>
    <w:rsid w:val="00A95D6F"/>
    <w:rsid w:val="00A96859"/>
    <w:rsid w:val="00A96B72"/>
    <w:rsid w:val="00AA26DA"/>
    <w:rsid w:val="00AA2C52"/>
    <w:rsid w:val="00AA2FF5"/>
    <w:rsid w:val="00AA3DBC"/>
    <w:rsid w:val="00AA618B"/>
    <w:rsid w:val="00AA7132"/>
    <w:rsid w:val="00AB15BB"/>
    <w:rsid w:val="00AB16DB"/>
    <w:rsid w:val="00AB4DE2"/>
    <w:rsid w:val="00AB6CF1"/>
    <w:rsid w:val="00AB7D4F"/>
    <w:rsid w:val="00AC08E0"/>
    <w:rsid w:val="00AC1707"/>
    <w:rsid w:val="00AC1F1D"/>
    <w:rsid w:val="00AC255B"/>
    <w:rsid w:val="00AC33B7"/>
    <w:rsid w:val="00AC5A2B"/>
    <w:rsid w:val="00AC7275"/>
    <w:rsid w:val="00AD1078"/>
    <w:rsid w:val="00AD3D63"/>
    <w:rsid w:val="00AD41CB"/>
    <w:rsid w:val="00AD45E6"/>
    <w:rsid w:val="00AD542E"/>
    <w:rsid w:val="00AD5EA1"/>
    <w:rsid w:val="00AD69A4"/>
    <w:rsid w:val="00AE1497"/>
    <w:rsid w:val="00AE1DEB"/>
    <w:rsid w:val="00AE1EF8"/>
    <w:rsid w:val="00AE21F7"/>
    <w:rsid w:val="00AE282B"/>
    <w:rsid w:val="00AE2BB4"/>
    <w:rsid w:val="00AE3404"/>
    <w:rsid w:val="00AE346F"/>
    <w:rsid w:val="00AE5703"/>
    <w:rsid w:val="00AE7CA2"/>
    <w:rsid w:val="00AF1CAD"/>
    <w:rsid w:val="00AF2227"/>
    <w:rsid w:val="00AF25B6"/>
    <w:rsid w:val="00AF3493"/>
    <w:rsid w:val="00AF3B45"/>
    <w:rsid w:val="00AF52F4"/>
    <w:rsid w:val="00AF69DC"/>
    <w:rsid w:val="00AF6A4D"/>
    <w:rsid w:val="00B00D77"/>
    <w:rsid w:val="00B028F8"/>
    <w:rsid w:val="00B03B3A"/>
    <w:rsid w:val="00B0517F"/>
    <w:rsid w:val="00B057B2"/>
    <w:rsid w:val="00B06F81"/>
    <w:rsid w:val="00B07D72"/>
    <w:rsid w:val="00B1066E"/>
    <w:rsid w:val="00B10B9D"/>
    <w:rsid w:val="00B10EDD"/>
    <w:rsid w:val="00B124A1"/>
    <w:rsid w:val="00B1319B"/>
    <w:rsid w:val="00B13873"/>
    <w:rsid w:val="00B16370"/>
    <w:rsid w:val="00B16B81"/>
    <w:rsid w:val="00B1702B"/>
    <w:rsid w:val="00B242BA"/>
    <w:rsid w:val="00B247D2"/>
    <w:rsid w:val="00B258B7"/>
    <w:rsid w:val="00B2619D"/>
    <w:rsid w:val="00B261CA"/>
    <w:rsid w:val="00B31C50"/>
    <w:rsid w:val="00B3407B"/>
    <w:rsid w:val="00B35C7B"/>
    <w:rsid w:val="00B35DF8"/>
    <w:rsid w:val="00B360C6"/>
    <w:rsid w:val="00B36711"/>
    <w:rsid w:val="00B37223"/>
    <w:rsid w:val="00B41AC5"/>
    <w:rsid w:val="00B44941"/>
    <w:rsid w:val="00B474E0"/>
    <w:rsid w:val="00B47A2C"/>
    <w:rsid w:val="00B47F1C"/>
    <w:rsid w:val="00B50902"/>
    <w:rsid w:val="00B51621"/>
    <w:rsid w:val="00B53142"/>
    <w:rsid w:val="00B5562D"/>
    <w:rsid w:val="00B55EE4"/>
    <w:rsid w:val="00B60019"/>
    <w:rsid w:val="00B60FE1"/>
    <w:rsid w:val="00B70AD4"/>
    <w:rsid w:val="00B71E4D"/>
    <w:rsid w:val="00B71F9F"/>
    <w:rsid w:val="00B742DE"/>
    <w:rsid w:val="00B75C00"/>
    <w:rsid w:val="00B75C9A"/>
    <w:rsid w:val="00B75E62"/>
    <w:rsid w:val="00B8024C"/>
    <w:rsid w:val="00B80F09"/>
    <w:rsid w:val="00B82B52"/>
    <w:rsid w:val="00B835DD"/>
    <w:rsid w:val="00B83748"/>
    <w:rsid w:val="00B850BE"/>
    <w:rsid w:val="00B867E1"/>
    <w:rsid w:val="00B92728"/>
    <w:rsid w:val="00B95F9C"/>
    <w:rsid w:val="00B96A2A"/>
    <w:rsid w:val="00B96BC3"/>
    <w:rsid w:val="00B96C63"/>
    <w:rsid w:val="00BA10EB"/>
    <w:rsid w:val="00BA1F7E"/>
    <w:rsid w:val="00BA53D4"/>
    <w:rsid w:val="00BA56EE"/>
    <w:rsid w:val="00BA5860"/>
    <w:rsid w:val="00BA59A9"/>
    <w:rsid w:val="00BA59AB"/>
    <w:rsid w:val="00BA7058"/>
    <w:rsid w:val="00BB46DB"/>
    <w:rsid w:val="00BB5320"/>
    <w:rsid w:val="00BB7385"/>
    <w:rsid w:val="00BB7CDA"/>
    <w:rsid w:val="00BC1DE6"/>
    <w:rsid w:val="00BC3D79"/>
    <w:rsid w:val="00BC4166"/>
    <w:rsid w:val="00BC468C"/>
    <w:rsid w:val="00BC51FF"/>
    <w:rsid w:val="00BC6919"/>
    <w:rsid w:val="00BC7C1B"/>
    <w:rsid w:val="00BD054F"/>
    <w:rsid w:val="00BD12C1"/>
    <w:rsid w:val="00BD17B4"/>
    <w:rsid w:val="00BD2073"/>
    <w:rsid w:val="00BD24A3"/>
    <w:rsid w:val="00BD2897"/>
    <w:rsid w:val="00BD2A19"/>
    <w:rsid w:val="00BD2F3B"/>
    <w:rsid w:val="00BD33EF"/>
    <w:rsid w:val="00BD498B"/>
    <w:rsid w:val="00BD7366"/>
    <w:rsid w:val="00BE0511"/>
    <w:rsid w:val="00BE2F88"/>
    <w:rsid w:val="00BE6528"/>
    <w:rsid w:val="00BE6895"/>
    <w:rsid w:val="00BE6ED3"/>
    <w:rsid w:val="00BF2125"/>
    <w:rsid w:val="00BF49D3"/>
    <w:rsid w:val="00BF4B10"/>
    <w:rsid w:val="00BF5BB4"/>
    <w:rsid w:val="00C00560"/>
    <w:rsid w:val="00C0343B"/>
    <w:rsid w:val="00C03810"/>
    <w:rsid w:val="00C03CA8"/>
    <w:rsid w:val="00C055DC"/>
    <w:rsid w:val="00C05EFD"/>
    <w:rsid w:val="00C10296"/>
    <w:rsid w:val="00C11FF6"/>
    <w:rsid w:val="00C12DC4"/>
    <w:rsid w:val="00C141A5"/>
    <w:rsid w:val="00C15175"/>
    <w:rsid w:val="00C1684D"/>
    <w:rsid w:val="00C2159F"/>
    <w:rsid w:val="00C231AB"/>
    <w:rsid w:val="00C269E2"/>
    <w:rsid w:val="00C27359"/>
    <w:rsid w:val="00C27444"/>
    <w:rsid w:val="00C27B5B"/>
    <w:rsid w:val="00C27E1D"/>
    <w:rsid w:val="00C30822"/>
    <w:rsid w:val="00C32E6B"/>
    <w:rsid w:val="00C3352D"/>
    <w:rsid w:val="00C35144"/>
    <w:rsid w:val="00C36FC8"/>
    <w:rsid w:val="00C37A88"/>
    <w:rsid w:val="00C404CE"/>
    <w:rsid w:val="00C41619"/>
    <w:rsid w:val="00C423A2"/>
    <w:rsid w:val="00C42967"/>
    <w:rsid w:val="00C42F58"/>
    <w:rsid w:val="00C442CB"/>
    <w:rsid w:val="00C4671D"/>
    <w:rsid w:val="00C46EAE"/>
    <w:rsid w:val="00C51BF6"/>
    <w:rsid w:val="00C5272F"/>
    <w:rsid w:val="00C53844"/>
    <w:rsid w:val="00C54462"/>
    <w:rsid w:val="00C547F2"/>
    <w:rsid w:val="00C54A27"/>
    <w:rsid w:val="00C571D1"/>
    <w:rsid w:val="00C60FCB"/>
    <w:rsid w:val="00C61077"/>
    <w:rsid w:val="00C631E5"/>
    <w:rsid w:val="00C659EA"/>
    <w:rsid w:val="00C67ECC"/>
    <w:rsid w:val="00C706CB"/>
    <w:rsid w:val="00C72341"/>
    <w:rsid w:val="00C72C78"/>
    <w:rsid w:val="00C73C0D"/>
    <w:rsid w:val="00C73C97"/>
    <w:rsid w:val="00C73DC0"/>
    <w:rsid w:val="00C73E8F"/>
    <w:rsid w:val="00C744FB"/>
    <w:rsid w:val="00C7499B"/>
    <w:rsid w:val="00C76EE4"/>
    <w:rsid w:val="00C77AE9"/>
    <w:rsid w:val="00C8063A"/>
    <w:rsid w:val="00C815D6"/>
    <w:rsid w:val="00C82CF9"/>
    <w:rsid w:val="00C83933"/>
    <w:rsid w:val="00C850A6"/>
    <w:rsid w:val="00C906D0"/>
    <w:rsid w:val="00C90DDF"/>
    <w:rsid w:val="00C945E4"/>
    <w:rsid w:val="00C95E9D"/>
    <w:rsid w:val="00C97F8F"/>
    <w:rsid w:val="00CA2031"/>
    <w:rsid w:val="00CA2CCA"/>
    <w:rsid w:val="00CA425E"/>
    <w:rsid w:val="00CA699F"/>
    <w:rsid w:val="00CB03D6"/>
    <w:rsid w:val="00CB2B17"/>
    <w:rsid w:val="00CB3C8F"/>
    <w:rsid w:val="00CB40E9"/>
    <w:rsid w:val="00CB44A0"/>
    <w:rsid w:val="00CB5BE1"/>
    <w:rsid w:val="00CB6396"/>
    <w:rsid w:val="00CB642A"/>
    <w:rsid w:val="00CB6770"/>
    <w:rsid w:val="00CB70D7"/>
    <w:rsid w:val="00CC1825"/>
    <w:rsid w:val="00CC1AED"/>
    <w:rsid w:val="00CC25C9"/>
    <w:rsid w:val="00CC2630"/>
    <w:rsid w:val="00CC3AAF"/>
    <w:rsid w:val="00CC6CC1"/>
    <w:rsid w:val="00CC7F4F"/>
    <w:rsid w:val="00CD0235"/>
    <w:rsid w:val="00CD3BFF"/>
    <w:rsid w:val="00CD7071"/>
    <w:rsid w:val="00CD738F"/>
    <w:rsid w:val="00CE07F4"/>
    <w:rsid w:val="00CE0AE4"/>
    <w:rsid w:val="00CE0F43"/>
    <w:rsid w:val="00CE2420"/>
    <w:rsid w:val="00CE3BC4"/>
    <w:rsid w:val="00CE6182"/>
    <w:rsid w:val="00CF094B"/>
    <w:rsid w:val="00CF18F6"/>
    <w:rsid w:val="00CF22E5"/>
    <w:rsid w:val="00CF3130"/>
    <w:rsid w:val="00CF54F7"/>
    <w:rsid w:val="00CF6ADE"/>
    <w:rsid w:val="00D0021D"/>
    <w:rsid w:val="00D00CA2"/>
    <w:rsid w:val="00D03B2D"/>
    <w:rsid w:val="00D04EA6"/>
    <w:rsid w:val="00D059FD"/>
    <w:rsid w:val="00D05DAD"/>
    <w:rsid w:val="00D061A4"/>
    <w:rsid w:val="00D066F9"/>
    <w:rsid w:val="00D068CB"/>
    <w:rsid w:val="00D07C4E"/>
    <w:rsid w:val="00D101DE"/>
    <w:rsid w:val="00D113E0"/>
    <w:rsid w:val="00D15260"/>
    <w:rsid w:val="00D161AC"/>
    <w:rsid w:val="00D16ADB"/>
    <w:rsid w:val="00D2037A"/>
    <w:rsid w:val="00D25F7F"/>
    <w:rsid w:val="00D27E4E"/>
    <w:rsid w:val="00D27F09"/>
    <w:rsid w:val="00D30BE2"/>
    <w:rsid w:val="00D316CB"/>
    <w:rsid w:val="00D338C6"/>
    <w:rsid w:val="00D34347"/>
    <w:rsid w:val="00D3769E"/>
    <w:rsid w:val="00D40E06"/>
    <w:rsid w:val="00D41625"/>
    <w:rsid w:val="00D42287"/>
    <w:rsid w:val="00D443CC"/>
    <w:rsid w:val="00D45C09"/>
    <w:rsid w:val="00D45CAF"/>
    <w:rsid w:val="00D467C7"/>
    <w:rsid w:val="00D47423"/>
    <w:rsid w:val="00D47DE5"/>
    <w:rsid w:val="00D50BA5"/>
    <w:rsid w:val="00D50EB9"/>
    <w:rsid w:val="00D52F39"/>
    <w:rsid w:val="00D535C7"/>
    <w:rsid w:val="00D54864"/>
    <w:rsid w:val="00D54A20"/>
    <w:rsid w:val="00D5614D"/>
    <w:rsid w:val="00D56505"/>
    <w:rsid w:val="00D573D2"/>
    <w:rsid w:val="00D57CF7"/>
    <w:rsid w:val="00D66734"/>
    <w:rsid w:val="00D72A5A"/>
    <w:rsid w:val="00D73F59"/>
    <w:rsid w:val="00D744DA"/>
    <w:rsid w:val="00D82247"/>
    <w:rsid w:val="00D83485"/>
    <w:rsid w:val="00D84D11"/>
    <w:rsid w:val="00D856A5"/>
    <w:rsid w:val="00D85FE7"/>
    <w:rsid w:val="00D86E50"/>
    <w:rsid w:val="00D87420"/>
    <w:rsid w:val="00D87FF2"/>
    <w:rsid w:val="00D908F3"/>
    <w:rsid w:val="00D9342A"/>
    <w:rsid w:val="00D94FCA"/>
    <w:rsid w:val="00D950E7"/>
    <w:rsid w:val="00D96767"/>
    <w:rsid w:val="00D96E53"/>
    <w:rsid w:val="00D97D55"/>
    <w:rsid w:val="00DA066A"/>
    <w:rsid w:val="00DA707D"/>
    <w:rsid w:val="00DB04F2"/>
    <w:rsid w:val="00DB0A11"/>
    <w:rsid w:val="00DB135A"/>
    <w:rsid w:val="00DB28F3"/>
    <w:rsid w:val="00DB2CAA"/>
    <w:rsid w:val="00DB2EE2"/>
    <w:rsid w:val="00DB374C"/>
    <w:rsid w:val="00DB3966"/>
    <w:rsid w:val="00DB461D"/>
    <w:rsid w:val="00DB4C05"/>
    <w:rsid w:val="00DB502C"/>
    <w:rsid w:val="00DB7DC6"/>
    <w:rsid w:val="00DC0475"/>
    <w:rsid w:val="00DC17A5"/>
    <w:rsid w:val="00DC315E"/>
    <w:rsid w:val="00DC45B8"/>
    <w:rsid w:val="00DC488E"/>
    <w:rsid w:val="00DC6922"/>
    <w:rsid w:val="00DC7900"/>
    <w:rsid w:val="00DD0CD7"/>
    <w:rsid w:val="00DD1708"/>
    <w:rsid w:val="00DD230B"/>
    <w:rsid w:val="00DD27A2"/>
    <w:rsid w:val="00DD61A4"/>
    <w:rsid w:val="00DD709B"/>
    <w:rsid w:val="00DE1402"/>
    <w:rsid w:val="00DE1AA9"/>
    <w:rsid w:val="00DE2B09"/>
    <w:rsid w:val="00DE50C5"/>
    <w:rsid w:val="00DE51B7"/>
    <w:rsid w:val="00DF10BD"/>
    <w:rsid w:val="00DF1402"/>
    <w:rsid w:val="00DF288B"/>
    <w:rsid w:val="00DF3F35"/>
    <w:rsid w:val="00DF5CF5"/>
    <w:rsid w:val="00DF6479"/>
    <w:rsid w:val="00DF67A7"/>
    <w:rsid w:val="00DF6A9A"/>
    <w:rsid w:val="00DF7A7C"/>
    <w:rsid w:val="00DF7AE9"/>
    <w:rsid w:val="00E0292B"/>
    <w:rsid w:val="00E02C0D"/>
    <w:rsid w:val="00E0638E"/>
    <w:rsid w:val="00E06697"/>
    <w:rsid w:val="00E06E52"/>
    <w:rsid w:val="00E07221"/>
    <w:rsid w:val="00E120FD"/>
    <w:rsid w:val="00E13B0E"/>
    <w:rsid w:val="00E14B46"/>
    <w:rsid w:val="00E16A12"/>
    <w:rsid w:val="00E2061E"/>
    <w:rsid w:val="00E2083C"/>
    <w:rsid w:val="00E210A3"/>
    <w:rsid w:val="00E21639"/>
    <w:rsid w:val="00E22858"/>
    <w:rsid w:val="00E23C6F"/>
    <w:rsid w:val="00E25E15"/>
    <w:rsid w:val="00E25E26"/>
    <w:rsid w:val="00E2786C"/>
    <w:rsid w:val="00E27C06"/>
    <w:rsid w:val="00E31093"/>
    <w:rsid w:val="00E32512"/>
    <w:rsid w:val="00E33675"/>
    <w:rsid w:val="00E340DF"/>
    <w:rsid w:val="00E355E8"/>
    <w:rsid w:val="00E3643E"/>
    <w:rsid w:val="00E36856"/>
    <w:rsid w:val="00E37090"/>
    <w:rsid w:val="00E37E78"/>
    <w:rsid w:val="00E42770"/>
    <w:rsid w:val="00E4430D"/>
    <w:rsid w:val="00E44A2E"/>
    <w:rsid w:val="00E44EB8"/>
    <w:rsid w:val="00E519AC"/>
    <w:rsid w:val="00E52653"/>
    <w:rsid w:val="00E526E7"/>
    <w:rsid w:val="00E533AA"/>
    <w:rsid w:val="00E54432"/>
    <w:rsid w:val="00E5482C"/>
    <w:rsid w:val="00E55548"/>
    <w:rsid w:val="00E56494"/>
    <w:rsid w:val="00E56BF9"/>
    <w:rsid w:val="00E57499"/>
    <w:rsid w:val="00E609AB"/>
    <w:rsid w:val="00E6296E"/>
    <w:rsid w:val="00E6560F"/>
    <w:rsid w:val="00E67106"/>
    <w:rsid w:val="00E672A0"/>
    <w:rsid w:val="00E70EDE"/>
    <w:rsid w:val="00E72A15"/>
    <w:rsid w:val="00E7429F"/>
    <w:rsid w:val="00E76D58"/>
    <w:rsid w:val="00E7724F"/>
    <w:rsid w:val="00E80D0D"/>
    <w:rsid w:val="00E82277"/>
    <w:rsid w:val="00E8433B"/>
    <w:rsid w:val="00E84989"/>
    <w:rsid w:val="00E85D88"/>
    <w:rsid w:val="00E8774F"/>
    <w:rsid w:val="00E877E4"/>
    <w:rsid w:val="00E90627"/>
    <w:rsid w:val="00E921B6"/>
    <w:rsid w:val="00E93B6F"/>
    <w:rsid w:val="00E960BB"/>
    <w:rsid w:val="00E97347"/>
    <w:rsid w:val="00E97B3B"/>
    <w:rsid w:val="00EA16B4"/>
    <w:rsid w:val="00EA1B24"/>
    <w:rsid w:val="00EA1FE2"/>
    <w:rsid w:val="00EA20EB"/>
    <w:rsid w:val="00EA2398"/>
    <w:rsid w:val="00EA4756"/>
    <w:rsid w:val="00EA50E7"/>
    <w:rsid w:val="00EA7CFA"/>
    <w:rsid w:val="00EB0B79"/>
    <w:rsid w:val="00EB13E0"/>
    <w:rsid w:val="00EB1512"/>
    <w:rsid w:val="00EB191C"/>
    <w:rsid w:val="00EB3D1A"/>
    <w:rsid w:val="00EB40B0"/>
    <w:rsid w:val="00EB587B"/>
    <w:rsid w:val="00EB752B"/>
    <w:rsid w:val="00EC155A"/>
    <w:rsid w:val="00EC2A79"/>
    <w:rsid w:val="00EC43DF"/>
    <w:rsid w:val="00EC4FA1"/>
    <w:rsid w:val="00EC552F"/>
    <w:rsid w:val="00EC572D"/>
    <w:rsid w:val="00EC648B"/>
    <w:rsid w:val="00ED0DE1"/>
    <w:rsid w:val="00ED2095"/>
    <w:rsid w:val="00ED2BEB"/>
    <w:rsid w:val="00ED5B37"/>
    <w:rsid w:val="00EE0B38"/>
    <w:rsid w:val="00EE18AA"/>
    <w:rsid w:val="00EE25FB"/>
    <w:rsid w:val="00EE5B08"/>
    <w:rsid w:val="00EE5BF5"/>
    <w:rsid w:val="00EE74EE"/>
    <w:rsid w:val="00EF0473"/>
    <w:rsid w:val="00EF0A5C"/>
    <w:rsid w:val="00EF2067"/>
    <w:rsid w:val="00EF29E6"/>
    <w:rsid w:val="00EF3387"/>
    <w:rsid w:val="00EF382D"/>
    <w:rsid w:val="00EF4D83"/>
    <w:rsid w:val="00EF561D"/>
    <w:rsid w:val="00EF62D3"/>
    <w:rsid w:val="00EF6419"/>
    <w:rsid w:val="00EF763F"/>
    <w:rsid w:val="00F00A2C"/>
    <w:rsid w:val="00F00BF9"/>
    <w:rsid w:val="00F01485"/>
    <w:rsid w:val="00F01713"/>
    <w:rsid w:val="00F0335F"/>
    <w:rsid w:val="00F04FB6"/>
    <w:rsid w:val="00F05C52"/>
    <w:rsid w:val="00F06328"/>
    <w:rsid w:val="00F06621"/>
    <w:rsid w:val="00F06FE2"/>
    <w:rsid w:val="00F1158E"/>
    <w:rsid w:val="00F12B47"/>
    <w:rsid w:val="00F16C43"/>
    <w:rsid w:val="00F25196"/>
    <w:rsid w:val="00F2793C"/>
    <w:rsid w:val="00F27A74"/>
    <w:rsid w:val="00F30996"/>
    <w:rsid w:val="00F3249A"/>
    <w:rsid w:val="00F32B8B"/>
    <w:rsid w:val="00F350F2"/>
    <w:rsid w:val="00F35B5E"/>
    <w:rsid w:val="00F361A7"/>
    <w:rsid w:val="00F36C4A"/>
    <w:rsid w:val="00F40D28"/>
    <w:rsid w:val="00F4463C"/>
    <w:rsid w:val="00F4466F"/>
    <w:rsid w:val="00F45F86"/>
    <w:rsid w:val="00F46790"/>
    <w:rsid w:val="00F46ED6"/>
    <w:rsid w:val="00F47887"/>
    <w:rsid w:val="00F502F6"/>
    <w:rsid w:val="00F51D07"/>
    <w:rsid w:val="00F52081"/>
    <w:rsid w:val="00F52657"/>
    <w:rsid w:val="00F52DEB"/>
    <w:rsid w:val="00F54730"/>
    <w:rsid w:val="00F55999"/>
    <w:rsid w:val="00F55EE9"/>
    <w:rsid w:val="00F567C2"/>
    <w:rsid w:val="00F613FA"/>
    <w:rsid w:val="00F61CC6"/>
    <w:rsid w:val="00F6274D"/>
    <w:rsid w:val="00F6391E"/>
    <w:rsid w:val="00F676D1"/>
    <w:rsid w:val="00F67DB7"/>
    <w:rsid w:val="00F718F3"/>
    <w:rsid w:val="00F71BE5"/>
    <w:rsid w:val="00F71D2F"/>
    <w:rsid w:val="00F71DEA"/>
    <w:rsid w:val="00F72688"/>
    <w:rsid w:val="00F75A45"/>
    <w:rsid w:val="00F76A92"/>
    <w:rsid w:val="00F801FA"/>
    <w:rsid w:val="00F80283"/>
    <w:rsid w:val="00F82259"/>
    <w:rsid w:val="00F828A6"/>
    <w:rsid w:val="00F83B21"/>
    <w:rsid w:val="00F83DEE"/>
    <w:rsid w:val="00F83EB7"/>
    <w:rsid w:val="00F847C1"/>
    <w:rsid w:val="00F84BA8"/>
    <w:rsid w:val="00F86000"/>
    <w:rsid w:val="00F8641B"/>
    <w:rsid w:val="00F87269"/>
    <w:rsid w:val="00F91117"/>
    <w:rsid w:val="00F91D35"/>
    <w:rsid w:val="00F92532"/>
    <w:rsid w:val="00F936E7"/>
    <w:rsid w:val="00F93950"/>
    <w:rsid w:val="00F96F71"/>
    <w:rsid w:val="00F96FE6"/>
    <w:rsid w:val="00F973EF"/>
    <w:rsid w:val="00FA0168"/>
    <w:rsid w:val="00FA0B43"/>
    <w:rsid w:val="00FA0CBA"/>
    <w:rsid w:val="00FA0DBA"/>
    <w:rsid w:val="00FA118B"/>
    <w:rsid w:val="00FA1BFE"/>
    <w:rsid w:val="00FA294A"/>
    <w:rsid w:val="00FA308B"/>
    <w:rsid w:val="00FA36B3"/>
    <w:rsid w:val="00FA6D17"/>
    <w:rsid w:val="00FA7594"/>
    <w:rsid w:val="00FA7E8E"/>
    <w:rsid w:val="00FB572D"/>
    <w:rsid w:val="00FB6591"/>
    <w:rsid w:val="00FC1864"/>
    <w:rsid w:val="00FC1A75"/>
    <w:rsid w:val="00FC22BC"/>
    <w:rsid w:val="00FC2DD7"/>
    <w:rsid w:val="00FC4A17"/>
    <w:rsid w:val="00FC705E"/>
    <w:rsid w:val="00FC779A"/>
    <w:rsid w:val="00FD075C"/>
    <w:rsid w:val="00FD1A66"/>
    <w:rsid w:val="00FD2222"/>
    <w:rsid w:val="00FD34B0"/>
    <w:rsid w:val="00FD37DE"/>
    <w:rsid w:val="00FD5170"/>
    <w:rsid w:val="00FD77B6"/>
    <w:rsid w:val="00FE0D93"/>
    <w:rsid w:val="00FE44FA"/>
    <w:rsid w:val="00FE54AA"/>
    <w:rsid w:val="00FE7152"/>
    <w:rsid w:val="00FE72F6"/>
    <w:rsid w:val="00FF23EE"/>
    <w:rsid w:val="00FF448E"/>
    <w:rsid w:val="00FF4B4A"/>
    <w:rsid w:val="00FF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4D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69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D69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232A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852B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D908F3"/>
  </w:style>
  <w:style w:type="paragraph" w:customStyle="1" w:styleId="elementtoproof">
    <w:name w:val="elementtoproof"/>
    <w:basedOn w:val="Normal"/>
    <w:rsid w:val="00D90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outlook-search-highlight">
    <w:name w:val="outlook-search-highlight"/>
    <w:basedOn w:val="DefaultParagraphFont"/>
    <w:rsid w:val="00D908F3"/>
  </w:style>
  <w:style w:type="character" w:customStyle="1" w:styleId="normaltextrun">
    <w:name w:val="normaltextrun"/>
    <w:basedOn w:val="DefaultParagraphFont"/>
    <w:rsid w:val="00CB44A0"/>
  </w:style>
  <w:style w:type="character" w:customStyle="1" w:styleId="eop">
    <w:name w:val="eop"/>
    <w:basedOn w:val="DefaultParagraphFont"/>
    <w:rsid w:val="00CB44A0"/>
  </w:style>
  <w:style w:type="paragraph" w:styleId="Footer">
    <w:name w:val="footer"/>
    <w:basedOn w:val="Normal"/>
    <w:link w:val="FooterChar"/>
    <w:uiPriority w:val="99"/>
    <w:semiHidden/>
    <w:unhideWhenUsed/>
    <w:rsid w:val="007A5DA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7A5DAA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A5DAA"/>
  </w:style>
  <w:style w:type="character" w:customStyle="1" w:styleId="s4">
    <w:name w:val="s4"/>
    <w:basedOn w:val="DefaultParagraphFont"/>
    <w:rsid w:val="00921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2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3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2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0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3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3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6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0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4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4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7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5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92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5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8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0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81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4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6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5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4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1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4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2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46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83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8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3.26.24 .dotx</Template>
  <TotalTime>9</TotalTime>
  <Pages>4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Bobo, Cameo C</dc:creator>
  <cp:keywords/>
  <dc:description/>
  <cp:lastModifiedBy>Bobo, Cameo C</cp:lastModifiedBy>
  <cp:revision>3</cp:revision>
  <cp:lastPrinted>2021-06-16T18:46:00Z</cp:lastPrinted>
  <dcterms:created xsi:type="dcterms:W3CDTF">2024-04-04T13:45:00Z</dcterms:created>
  <dcterms:modified xsi:type="dcterms:W3CDTF">2024-04-04T13:45:00Z</dcterms:modified>
</cp:coreProperties>
</file>