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3164" w14:textId="77777777" w:rsidR="009F6197" w:rsidRPr="0090243C" w:rsidRDefault="00A67AD1" w:rsidP="0090243C">
      <w:pPr>
        <w:jc w:val="center"/>
        <w:rPr>
          <w:b/>
          <w:sz w:val="32"/>
          <w:szCs w:val="32"/>
        </w:rPr>
      </w:pPr>
      <w:r w:rsidRPr="007B47BE">
        <w:rPr>
          <w:rFonts w:ascii="Calibri" w:hAnsi="Calibri"/>
          <w:b/>
          <w:sz w:val="32"/>
          <w:szCs w:val="32"/>
        </w:rPr>
        <w:t>COSTS OF</w:t>
      </w:r>
      <w:r w:rsidR="00E10EAB">
        <w:rPr>
          <w:rFonts w:ascii="Calibri" w:hAnsi="Calibri"/>
          <w:b/>
          <w:sz w:val="32"/>
          <w:szCs w:val="32"/>
        </w:rPr>
        <w:t xml:space="preserve"> VTC</w:t>
      </w:r>
      <w:r w:rsidRPr="007B47BE">
        <w:rPr>
          <w:rFonts w:ascii="Calibri" w:hAnsi="Calibri"/>
          <w:b/>
          <w:sz w:val="32"/>
          <w:szCs w:val="32"/>
        </w:rPr>
        <w:t xml:space="preserve"> PRACTICAL NURSING</w:t>
      </w:r>
      <w:r w:rsidR="00E10EAB">
        <w:rPr>
          <w:rFonts w:ascii="Calibri" w:hAnsi="Calibri"/>
          <w:b/>
          <w:sz w:val="32"/>
          <w:szCs w:val="32"/>
        </w:rPr>
        <w:t xml:space="preserve"> PROGRAM</w:t>
      </w:r>
    </w:p>
    <w:tbl>
      <w:tblPr>
        <w:tblpPr w:leftFromText="180" w:rightFromText="180" w:vertAnchor="page" w:horzAnchor="margin" w:tblpY="2161"/>
        <w:tblW w:w="10998" w:type="dxa"/>
        <w:tblBorders>
          <w:top w:val="single" w:sz="4" w:space="0" w:color="4C94D8"/>
          <w:left w:val="single" w:sz="4" w:space="0" w:color="4C94D8"/>
          <w:bottom w:val="single" w:sz="4" w:space="0" w:color="4C94D8"/>
          <w:right w:val="single" w:sz="4" w:space="0" w:color="4C94D8"/>
          <w:insideH w:val="single" w:sz="4" w:space="0" w:color="4C94D8"/>
          <w:insideV w:val="single" w:sz="4" w:space="0" w:color="4C94D8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340"/>
        <w:gridCol w:w="2340"/>
        <w:gridCol w:w="2070"/>
      </w:tblGrid>
      <w:tr w:rsidR="00B809B4" w14:paraId="228452DE" w14:textId="77777777" w:rsidTr="005324FA">
        <w:trPr>
          <w:trHeight w:val="314"/>
        </w:trPr>
        <w:tc>
          <w:tcPr>
            <w:tcW w:w="10998" w:type="dxa"/>
            <w:gridSpan w:val="4"/>
            <w:shd w:val="clear" w:color="auto" w:fill="4C94D8"/>
          </w:tcPr>
          <w:p w14:paraId="175E94EF" w14:textId="102D1793" w:rsidR="00B809B4" w:rsidRDefault="00B809B4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Program </w:t>
            </w:r>
            <w:r w:rsidR="00B574A0">
              <w:rPr>
                <w:rFonts w:ascii="Arial Nova" w:hAnsi="Arial Nova"/>
                <w:b/>
                <w:bCs/>
                <w:sz w:val="22"/>
                <w:szCs w:val="22"/>
              </w:rPr>
              <w:t>c</w:t>
            </w:r>
            <w:r w:rsidR="00FE5F66">
              <w:rPr>
                <w:rFonts w:ascii="Arial Nova" w:hAnsi="Arial Nova"/>
                <w:b/>
                <w:bCs/>
                <w:sz w:val="22"/>
                <w:szCs w:val="22"/>
              </w:rPr>
              <w:t>harges</w:t>
            </w:r>
            <w:r w:rsidR="00B574A0">
              <w:rPr>
                <w:rFonts w:ascii="Arial Nova" w:hAnsi="Arial Nova"/>
                <w:b/>
                <w:bCs/>
                <w:sz w:val="22"/>
                <w:szCs w:val="22"/>
              </w:rPr>
              <w:t xml:space="preserve"> to the student account</w:t>
            </w:r>
          </w:p>
        </w:tc>
      </w:tr>
      <w:tr w:rsidR="000D5931" w14:paraId="3BEB7D8B" w14:textId="77777777" w:rsidTr="005324FA">
        <w:trPr>
          <w:trHeight w:val="368"/>
        </w:trPr>
        <w:tc>
          <w:tcPr>
            <w:tcW w:w="4248" w:type="dxa"/>
          </w:tcPr>
          <w:p w14:paraId="496BD169" w14:textId="77777777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484D7CEA" w14:textId="441587B8" w:rsidR="000D5931" w:rsidRPr="0090243C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243C">
              <w:rPr>
                <w:rFonts w:ascii="Arial Nova" w:hAnsi="Arial Nova"/>
                <w:b/>
                <w:bCs/>
                <w:sz w:val="22"/>
                <w:szCs w:val="22"/>
              </w:rPr>
              <w:t>2024-25</w:t>
            </w:r>
          </w:p>
        </w:tc>
        <w:tc>
          <w:tcPr>
            <w:tcW w:w="2340" w:type="dxa"/>
          </w:tcPr>
          <w:p w14:paraId="6C99653A" w14:textId="77777777" w:rsidR="000D5931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90243C">
              <w:rPr>
                <w:rFonts w:ascii="Arial Nova" w:hAnsi="Arial Nova"/>
                <w:b/>
                <w:bCs/>
                <w:sz w:val="22"/>
                <w:szCs w:val="22"/>
              </w:rPr>
              <w:t>2025-26</w:t>
            </w:r>
          </w:p>
          <w:p w14:paraId="5FBDF9B1" w14:textId="1EB730FF" w:rsidR="000D5931" w:rsidRPr="0090243C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</w:tcPr>
          <w:p w14:paraId="08944A1A" w14:textId="5C9C68C4" w:rsidR="000D5931" w:rsidRPr="00F06EF6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06EF6">
              <w:rPr>
                <w:rFonts w:ascii="Arial Nova" w:hAnsi="Arial Nova"/>
                <w:b/>
                <w:bCs/>
                <w:sz w:val="22"/>
                <w:szCs w:val="22"/>
              </w:rPr>
              <w:t>2026</w:t>
            </w:r>
            <w:r w:rsidR="00F06EF6" w:rsidRPr="00F06EF6">
              <w:rPr>
                <w:rFonts w:ascii="Arial Nova" w:hAnsi="Arial Nova"/>
                <w:b/>
                <w:bCs/>
                <w:sz w:val="22"/>
                <w:szCs w:val="22"/>
              </w:rPr>
              <w:t>-27</w:t>
            </w:r>
          </w:p>
        </w:tc>
      </w:tr>
      <w:tr w:rsidR="000D5931" w14:paraId="602AB04E" w14:textId="77777777" w:rsidTr="00835D77">
        <w:trPr>
          <w:trHeight w:val="368"/>
        </w:trPr>
        <w:tc>
          <w:tcPr>
            <w:tcW w:w="4248" w:type="dxa"/>
            <w:shd w:val="clear" w:color="auto" w:fill="CCECFF"/>
          </w:tcPr>
          <w:p w14:paraId="75574F93" w14:textId="024F3119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Tuition</w:t>
            </w:r>
          </w:p>
        </w:tc>
        <w:tc>
          <w:tcPr>
            <w:tcW w:w="2340" w:type="dxa"/>
            <w:shd w:val="clear" w:color="auto" w:fill="CCECFF"/>
          </w:tcPr>
          <w:p w14:paraId="3194BFB3" w14:textId="0D533086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$16,350</w:t>
            </w:r>
          </w:p>
        </w:tc>
        <w:tc>
          <w:tcPr>
            <w:tcW w:w="2340" w:type="dxa"/>
            <w:shd w:val="clear" w:color="auto" w:fill="CCECFF"/>
          </w:tcPr>
          <w:p w14:paraId="328B1543" w14:textId="53CD5981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$16,650</w:t>
            </w:r>
          </w:p>
        </w:tc>
        <w:tc>
          <w:tcPr>
            <w:tcW w:w="2070" w:type="dxa"/>
            <w:shd w:val="clear" w:color="auto" w:fill="CCECFF"/>
          </w:tcPr>
          <w:p w14:paraId="1CBB8003" w14:textId="7281AC87" w:rsidR="000D5931" w:rsidRDefault="0082251A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$16,950</w:t>
            </w:r>
          </w:p>
        </w:tc>
      </w:tr>
      <w:tr w:rsidR="000D5931" w14:paraId="1ADB5B2B" w14:textId="77777777" w:rsidTr="00835D77">
        <w:trPr>
          <w:trHeight w:val="368"/>
        </w:trPr>
        <w:tc>
          <w:tcPr>
            <w:tcW w:w="4248" w:type="dxa"/>
          </w:tcPr>
          <w:p w14:paraId="04FBE889" w14:textId="77777777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Liability Insurance Fee </w:t>
            </w:r>
          </w:p>
          <w:p w14:paraId="3CC18E11" w14:textId="193E4579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583299">
              <w:rPr>
                <w:rFonts w:ascii="Arial Nova" w:hAnsi="Arial Nova"/>
                <w:sz w:val="16"/>
                <w:szCs w:val="16"/>
              </w:rPr>
              <w:t>(provides malpractice insurance to cover your time at clinical)</w:t>
            </w:r>
          </w:p>
        </w:tc>
        <w:tc>
          <w:tcPr>
            <w:tcW w:w="2340" w:type="dxa"/>
          </w:tcPr>
          <w:p w14:paraId="6873F353" w14:textId="0415EC16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$25</w:t>
            </w:r>
          </w:p>
        </w:tc>
        <w:tc>
          <w:tcPr>
            <w:tcW w:w="2340" w:type="dxa"/>
          </w:tcPr>
          <w:p w14:paraId="434A9483" w14:textId="07EF9863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$25</w:t>
            </w:r>
          </w:p>
        </w:tc>
        <w:tc>
          <w:tcPr>
            <w:tcW w:w="2070" w:type="dxa"/>
          </w:tcPr>
          <w:p w14:paraId="1F304BDF" w14:textId="19877AFB" w:rsidR="000D5931" w:rsidRDefault="0082251A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$25</w:t>
            </w:r>
          </w:p>
        </w:tc>
      </w:tr>
      <w:tr w:rsidR="000D5931" w14:paraId="79E6ED37" w14:textId="77777777" w:rsidTr="00835D77">
        <w:trPr>
          <w:trHeight w:val="368"/>
        </w:trPr>
        <w:tc>
          <w:tcPr>
            <w:tcW w:w="4248" w:type="dxa"/>
            <w:shd w:val="clear" w:color="auto" w:fill="CCECFF"/>
          </w:tcPr>
          <w:p w14:paraId="604101F7" w14:textId="77777777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Resource Fee </w:t>
            </w:r>
          </w:p>
          <w:p w14:paraId="7454BB12" w14:textId="6F6DB995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80339">
              <w:rPr>
                <w:rFonts w:ascii="Arial Nova" w:hAnsi="Arial Nova"/>
                <w:sz w:val="16"/>
                <w:szCs w:val="16"/>
              </w:rPr>
              <w:t>(includes learning management system use</w:t>
            </w:r>
            <w:r>
              <w:rPr>
                <w:rFonts w:ascii="Arial Nova" w:hAnsi="Arial Nova"/>
                <w:sz w:val="16"/>
                <w:szCs w:val="16"/>
              </w:rPr>
              <w:t>, library use,</w:t>
            </w:r>
            <w:r w:rsidRPr="00B80339">
              <w:rPr>
                <w:rFonts w:ascii="Arial Nova" w:hAnsi="Arial Nova"/>
                <w:sz w:val="16"/>
                <w:szCs w:val="16"/>
              </w:rPr>
              <w:t xml:space="preserve"> and printed lectures)</w:t>
            </w:r>
          </w:p>
        </w:tc>
        <w:tc>
          <w:tcPr>
            <w:tcW w:w="2340" w:type="dxa"/>
            <w:shd w:val="clear" w:color="auto" w:fill="CCECFF"/>
          </w:tcPr>
          <w:p w14:paraId="71999DC4" w14:textId="49712E4C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$850</w:t>
            </w:r>
          </w:p>
        </w:tc>
        <w:tc>
          <w:tcPr>
            <w:tcW w:w="2340" w:type="dxa"/>
            <w:shd w:val="clear" w:color="auto" w:fill="CCECFF"/>
          </w:tcPr>
          <w:p w14:paraId="2D466EB3" w14:textId="0DB5BE5F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$450</w:t>
            </w:r>
          </w:p>
        </w:tc>
        <w:tc>
          <w:tcPr>
            <w:tcW w:w="2070" w:type="dxa"/>
            <w:shd w:val="clear" w:color="auto" w:fill="CCECFF"/>
          </w:tcPr>
          <w:p w14:paraId="0211A4AB" w14:textId="24EDD098" w:rsidR="000D5931" w:rsidRDefault="00B3127F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$450</w:t>
            </w:r>
          </w:p>
        </w:tc>
      </w:tr>
      <w:tr w:rsidR="000D5931" w14:paraId="6FFF880D" w14:textId="77777777" w:rsidTr="00835D77">
        <w:trPr>
          <w:trHeight w:val="368"/>
        </w:trPr>
        <w:tc>
          <w:tcPr>
            <w:tcW w:w="4248" w:type="dxa"/>
          </w:tcPr>
          <w:p w14:paraId="2B27408F" w14:textId="02FC179F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Laboratory Fee</w:t>
            </w:r>
          </w:p>
          <w:p w14:paraId="1BE475CF" w14:textId="1590829F" w:rsidR="000D5931" w:rsidRPr="00B809B4" w:rsidRDefault="000D5931" w:rsidP="000D5931">
            <w:pPr>
              <w:rPr>
                <w:rFonts w:ascii="Arial Nova" w:hAnsi="Arial Nova"/>
                <w:sz w:val="16"/>
                <w:szCs w:val="16"/>
              </w:rPr>
            </w:pPr>
            <w:r>
              <w:rPr>
                <w:rFonts w:ascii="Arial Nova" w:hAnsi="Arial Nova"/>
                <w:sz w:val="16"/>
                <w:szCs w:val="16"/>
              </w:rPr>
              <w:t>(i</w:t>
            </w:r>
            <w:r w:rsidRPr="00B809B4">
              <w:rPr>
                <w:rFonts w:ascii="Arial Nova" w:hAnsi="Arial Nova"/>
                <w:sz w:val="16"/>
                <w:szCs w:val="16"/>
              </w:rPr>
              <w:t xml:space="preserve">ncludes assessment supplies (stethoscope, blood pressure cuff, dressing and catheter kits, etc.), lab supplies, </w:t>
            </w:r>
            <w:r>
              <w:rPr>
                <w:rFonts w:ascii="Arial Nova" w:hAnsi="Arial Nova"/>
                <w:sz w:val="16"/>
                <w:szCs w:val="16"/>
              </w:rPr>
              <w:t xml:space="preserve">and SIM lab and </w:t>
            </w:r>
            <w:r w:rsidRPr="00B809B4">
              <w:rPr>
                <w:rFonts w:ascii="Arial Nova" w:hAnsi="Arial Nova"/>
                <w:sz w:val="16"/>
                <w:szCs w:val="16"/>
              </w:rPr>
              <w:t xml:space="preserve">laboratory equipment </w:t>
            </w:r>
            <w:r>
              <w:rPr>
                <w:rFonts w:ascii="Arial Nova" w:hAnsi="Arial Nova"/>
                <w:sz w:val="16"/>
                <w:szCs w:val="16"/>
              </w:rPr>
              <w:t>use)</w:t>
            </w:r>
          </w:p>
        </w:tc>
        <w:tc>
          <w:tcPr>
            <w:tcW w:w="2340" w:type="dxa"/>
          </w:tcPr>
          <w:p w14:paraId="26884118" w14:textId="19067AD8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$250</w:t>
            </w:r>
          </w:p>
        </w:tc>
        <w:tc>
          <w:tcPr>
            <w:tcW w:w="2340" w:type="dxa"/>
          </w:tcPr>
          <w:p w14:paraId="543606B7" w14:textId="10550307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$250</w:t>
            </w:r>
          </w:p>
        </w:tc>
        <w:tc>
          <w:tcPr>
            <w:tcW w:w="2070" w:type="dxa"/>
          </w:tcPr>
          <w:p w14:paraId="37AC81E2" w14:textId="43D59573" w:rsidR="000D5931" w:rsidRDefault="00B3127F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$300</w:t>
            </w:r>
          </w:p>
        </w:tc>
      </w:tr>
      <w:tr w:rsidR="000D5931" w14:paraId="26962391" w14:textId="77777777" w:rsidTr="00835D77">
        <w:trPr>
          <w:trHeight w:val="368"/>
        </w:trPr>
        <w:tc>
          <w:tcPr>
            <w:tcW w:w="4248" w:type="dxa"/>
            <w:shd w:val="clear" w:color="auto" w:fill="CCECFF"/>
          </w:tcPr>
          <w:p w14:paraId="33991D31" w14:textId="77777777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Textbooks </w:t>
            </w:r>
          </w:p>
          <w:p w14:paraId="1CA21B38" w14:textId="7FF6A15B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8712BB">
              <w:rPr>
                <w:rFonts w:ascii="Arial Nova" w:hAnsi="Arial Nova"/>
                <w:sz w:val="16"/>
                <w:szCs w:val="16"/>
              </w:rPr>
              <w:t>(purchased by school for you from F.A. Davis)</w:t>
            </w:r>
          </w:p>
        </w:tc>
        <w:tc>
          <w:tcPr>
            <w:tcW w:w="2340" w:type="dxa"/>
            <w:shd w:val="clear" w:color="auto" w:fill="CCECFF"/>
          </w:tcPr>
          <w:p w14:paraId="11FAE314" w14:textId="235FDCFF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$1,063</w:t>
            </w:r>
          </w:p>
        </w:tc>
        <w:tc>
          <w:tcPr>
            <w:tcW w:w="2340" w:type="dxa"/>
            <w:shd w:val="clear" w:color="auto" w:fill="CCECFF"/>
          </w:tcPr>
          <w:p w14:paraId="60E61E6D" w14:textId="2861E615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$1,077</w:t>
            </w:r>
          </w:p>
        </w:tc>
        <w:tc>
          <w:tcPr>
            <w:tcW w:w="2070" w:type="dxa"/>
            <w:shd w:val="clear" w:color="auto" w:fill="CCECFF"/>
          </w:tcPr>
          <w:p w14:paraId="772A2338" w14:textId="2E25D8EC" w:rsidR="000D5931" w:rsidRDefault="00396B55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$1,180</w:t>
            </w:r>
          </w:p>
        </w:tc>
      </w:tr>
      <w:tr w:rsidR="000D5931" w14:paraId="49124F42" w14:textId="77777777" w:rsidTr="005324FA">
        <w:trPr>
          <w:trHeight w:val="368"/>
        </w:trPr>
        <w:tc>
          <w:tcPr>
            <w:tcW w:w="4248" w:type="dxa"/>
          </w:tcPr>
          <w:p w14:paraId="68DF2DD7" w14:textId="455DBC66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IV Certification Class</w:t>
            </w:r>
          </w:p>
          <w:p w14:paraId="54EE8BD6" w14:textId="19451D4F" w:rsidR="000D5931" w:rsidRPr="00A014CC" w:rsidRDefault="000D5931" w:rsidP="000D5931">
            <w:pPr>
              <w:rPr>
                <w:rFonts w:ascii="Arial Nova" w:hAnsi="Arial Nova"/>
                <w:sz w:val="16"/>
                <w:szCs w:val="16"/>
              </w:rPr>
            </w:pPr>
            <w:r w:rsidRPr="00A014CC">
              <w:rPr>
                <w:rFonts w:ascii="Arial Nova" w:hAnsi="Arial Nova"/>
                <w:sz w:val="16"/>
                <w:szCs w:val="16"/>
              </w:rPr>
              <w:t xml:space="preserve"> (</w:t>
            </w:r>
            <w:r>
              <w:rPr>
                <w:rFonts w:ascii="Arial Nova" w:hAnsi="Arial Nova"/>
                <w:sz w:val="16"/>
                <w:szCs w:val="16"/>
              </w:rPr>
              <w:t xml:space="preserve">2-day course that provides IV certification. </w:t>
            </w:r>
            <w:r w:rsidRPr="00A014CC">
              <w:rPr>
                <w:rFonts w:ascii="Arial Nova" w:hAnsi="Arial Nova"/>
                <w:sz w:val="16"/>
                <w:szCs w:val="16"/>
              </w:rPr>
              <w:t>Students who have IV certification are highly marketable)</w:t>
            </w:r>
          </w:p>
        </w:tc>
        <w:tc>
          <w:tcPr>
            <w:tcW w:w="2340" w:type="dxa"/>
          </w:tcPr>
          <w:p w14:paraId="5E777ECF" w14:textId="3D9C89F2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$200</w:t>
            </w:r>
            <w:r>
              <w:rPr>
                <w:rFonts w:ascii="Arial Nova" w:hAnsi="Arial Nova"/>
                <w:sz w:val="22"/>
                <w:szCs w:val="22"/>
              </w:rPr>
              <w:br/>
            </w:r>
          </w:p>
        </w:tc>
        <w:tc>
          <w:tcPr>
            <w:tcW w:w="2340" w:type="dxa"/>
          </w:tcPr>
          <w:p w14:paraId="2948C4E2" w14:textId="4EC4727E" w:rsidR="000D5931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$200</w:t>
            </w:r>
          </w:p>
        </w:tc>
        <w:tc>
          <w:tcPr>
            <w:tcW w:w="2070" w:type="dxa"/>
          </w:tcPr>
          <w:p w14:paraId="67B5EB57" w14:textId="2671C966" w:rsidR="000D5931" w:rsidRDefault="00396B55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$210</w:t>
            </w:r>
          </w:p>
        </w:tc>
      </w:tr>
      <w:tr w:rsidR="000D5931" w14:paraId="053F796F" w14:textId="77777777" w:rsidTr="00835D77">
        <w:trPr>
          <w:trHeight w:val="368"/>
        </w:trPr>
        <w:tc>
          <w:tcPr>
            <w:tcW w:w="4248" w:type="dxa"/>
            <w:shd w:val="clear" w:color="auto" w:fill="CCECFF"/>
          </w:tcPr>
          <w:p w14:paraId="0C28EDFA" w14:textId="77777777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NCLEX 2-day Live Review </w:t>
            </w:r>
          </w:p>
          <w:p w14:paraId="41679358" w14:textId="29BE7F5D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CE26AA">
              <w:rPr>
                <w:rFonts w:ascii="Arial Nova" w:hAnsi="Arial Nova"/>
                <w:sz w:val="16"/>
                <w:szCs w:val="16"/>
              </w:rPr>
              <w:t>(2-day seminar preparing you to take the NCLEX licensing exam)</w:t>
            </w:r>
          </w:p>
        </w:tc>
        <w:tc>
          <w:tcPr>
            <w:tcW w:w="2340" w:type="dxa"/>
            <w:shd w:val="clear" w:color="auto" w:fill="CCECFF"/>
          </w:tcPr>
          <w:p w14:paraId="3D8C65A5" w14:textId="6D81619D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8E4BC5">
              <w:rPr>
                <w:rFonts w:ascii="Arial Nova" w:hAnsi="Arial Nova"/>
                <w:sz w:val="20"/>
                <w:szCs w:val="20"/>
              </w:rPr>
              <w:t>(included in graduation costs)</w:t>
            </w:r>
          </w:p>
        </w:tc>
        <w:tc>
          <w:tcPr>
            <w:tcW w:w="2340" w:type="dxa"/>
            <w:shd w:val="clear" w:color="auto" w:fill="CCECFF"/>
          </w:tcPr>
          <w:p w14:paraId="4E243A24" w14:textId="616934D2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2"/>
                <w:szCs w:val="22"/>
              </w:rPr>
              <w:t>$150</w:t>
            </w:r>
          </w:p>
        </w:tc>
        <w:tc>
          <w:tcPr>
            <w:tcW w:w="2070" w:type="dxa"/>
            <w:shd w:val="clear" w:color="auto" w:fill="CCECFF"/>
          </w:tcPr>
          <w:p w14:paraId="5ED750B1" w14:textId="287B3371" w:rsidR="000D5931" w:rsidRDefault="00396B55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$150</w:t>
            </w:r>
          </w:p>
        </w:tc>
      </w:tr>
      <w:tr w:rsidR="000D5931" w14:paraId="0212D076" w14:textId="77777777" w:rsidTr="005324FA">
        <w:trPr>
          <w:trHeight w:val="368"/>
        </w:trPr>
        <w:tc>
          <w:tcPr>
            <w:tcW w:w="4248" w:type="dxa"/>
          </w:tcPr>
          <w:p w14:paraId="14570178" w14:textId="51F67B25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Test Fee </w:t>
            </w:r>
          </w:p>
          <w:p w14:paraId="48D86341" w14:textId="4FF56601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CE26AA">
              <w:rPr>
                <w:rFonts w:ascii="Arial Nova" w:hAnsi="Arial Nova"/>
                <w:sz w:val="16"/>
                <w:szCs w:val="16"/>
              </w:rPr>
              <w:t>(includes 2 predictor exams that estimate your NCLEX readiness)</w:t>
            </w:r>
          </w:p>
        </w:tc>
        <w:tc>
          <w:tcPr>
            <w:tcW w:w="2340" w:type="dxa"/>
          </w:tcPr>
          <w:p w14:paraId="30649905" w14:textId="3CB7A209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8E4BC5">
              <w:rPr>
                <w:rFonts w:ascii="Arial Nova" w:hAnsi="Arial Nova"/>
                <w:sz w:val="20"/>
                <w:szCs w:val="20"/>
              </w:rPr>
              <w:t>(included in graduation costs)</w:t>
            </w:r>
          </w:p>
        </w:tc>
        <w:tc>
          <w:tcPr>
            <w:tcW w:w="2340" w:type="dxa"/>
          </w:tcPr>
          <w:p w14:paraId="1E4F1794" w14:textId="1C1C4F75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2"/>
                <w:szCs w:val="22"/>
              </w:rPr>
              <w:t>$156</w:t>
            </w:r>
          </w:p>
        </w:tc>
        <w:tc>
          <w:tcPr>
            <w:tcW w:w="2070" w:type="dxa"/>
          </w:tcPr>
          <w:p w14:paraId="5B485C89" w14:textId="7D0C88F1" w:rsidR="000D5931" w:rsidRDefault="007668C7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$159</w:t>
            </w:r>
          </w:p>
        </w:tc>
      </w:tr>
      <w:tr w:rsidR="000D5931" w14:paraId="38AE7FCB" w14:textId="77777777" w:rsidTr="00835D77">
        <w:trPr>
          <w:trHeight w:val="368"/>
        </w:trPr>
        <w:tc>
          <w:tcPr>
            <w:tcW w:w="4248" w:type="dxa"/>
            <w:shd w:val="clear" w:color="auto" w:fill="CCECFF"/>
          </w:tcPr>
          <w:p w14:paraId="5E776AF8" w14:textId="39537684" w:rsidR="000D5931" w:rsidRDefault="000D5931" w:rsidP="000D593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Graduation Fee </w:t>
            </w:r>
          </w:p>
          <w:p w14:paraId="264F9DB0" w14:textId="6240814C" w:rsidR="000D5931" w:rsidRPr="0090243C" w:rsidRDefault="000D5931" w:rsidP="000D5931">
            <w:pPr>
              <w:rPr>
                <w:rFonts w:ascii="Arial Nova" w:hAnsi="Arial Nova"/>
                <w:sz w:val="16"/>
                <w:szCs w:val="16"/>
              </w:rPr>
            </w:pPr>
            <w:r w:rsidRPr="0090243C">
              <w:rPr>
                <w:rFonts w:ascii="Arial Nova" w:hAnsi="Arial Nova"/>
                <w:sz w:val="16"/>
                <w:szCs w:val="16"/>
              </w:rPr>
              <w:t xml:space="preserve">(includes </w:t>
            </w:r>
            <w:r>
              <w:rPr>
                <w:rFonts w:ascii="Arial Nova" w:hAnsi="Arial Nova"/>
                <w:sz w:val="16"/>
                <w:szCs w:val="16"/>
              </w:rPr>
              <w:t>a</w:t>
            </w:r>
            <w:r w:rsidRPr="0090243C">
              <w:rPr>
                <w:rFonts w:ascii="Arial Nova" w:hAnsi="Arial Nova"/>
                <w:sz w:val="16"/>
                <w:szCs w:val="16"/>
              </w:rPr>
              <w:t xml:space="preserve"> $200 voucher for the NCLEX-PN certification exam</w:t>
            </w:r>
            <w:r>
              <w:rPr>
                <w:rFonts w:ascii="Arial Nova" w:hAnsi="Arial Nova"/>
                <w:sz w:val="16"/>
                <w:szCs w:val="16"/>
              </w:rPr>
              <w:t xml:space="preserve"> and</w:t>
            </w:r>
            <w:r w:rsidRPr="0090243C">
              <w:rPr>
                <w:rFonts w:ascii="Arial Nova" w:hAnsi="Arial Nova"/>
                <w:sz w:val="16"/>
                <w:szCs w:val="16"/>
              </w:rPr>
              <w:t xml:space="preserve"> </w:t>
            </w:r>
            <w:proofErr w:type="spellStart"/>
            <w:r w:rsidRPr="0090243C">
              <w:rPr>
                <w:rFonts w:ascii="Arial Nova" w:hAnsi="Arial Nova"/>
                <w:sz w:val="16"/>
                <w:szCs w:val="16"/>
              </w:rPr>
              <w:t>and</w:t>
            </w:r>
            <w:proofErr w:type="spellEnd"/>
            <w:r w:rsidRPr="0090243C">
              <w:rPr>
                <w:rFonts w:ascii="Arial Nova" w:hAnsi="Arial Nova"/>
                <w:sz w:val="16"/>
                <w:szCs w:val="16"/>
              </w:rPr>
              <w:t xml:space="preserve"> a gold-plated nursing graduation pin</w:t>
            </w:r>
            <w:r>
              <w:rPr>
                <w:rFonts w:ascii="Arial Nova" w:hAnsi="Arial Nova"/>
                <w:sz w:val="16"/>
                <w:szCs w:val="16"/>
              </w:rPr>
              <w:t>)</w:t>
            </w:r>
          </w:p>
        </w:tc>
        <w:tc>
          <w:tcPr>
            <w:tcW w:w="2340" w:type="dxa"/>
            <w:shd w:val="clear" w:color="auto" w:fill="CCECFF"/>
          </w:tcPr>
          <w:p w14:paraId="26602AAF" w14:textId="77777777" w:rsidR="000D5931" w:rsidRPr="00DB5F53" w:rsidRDefault="000D5931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DB5F53">
              <w:rPr>
                <w:rFonts w:ascii="Arial Nova" w:hAnsi="Arial Nova"/>
                <w:sz w:val="22"/>
                <w:szCs w:val="22"/>
              </w:rPr>
              <w:t>$395</w:t>
            </w:r>
          </w:p>
          <w:p w14:paraId="57612A80" w14:textId="525241A2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8E4BC5">
              <w:rPr>
                <w:rFonts w:ascii="Arial Nova" w:hAnsi="Arial Nova"/>
                <w:sz w:val="20"/>
                <w:szCs w:val="20"/>
              </w:rPr>
              <w:t xml:space="preserve"> (previously included NCLEX review course)</w:t>
            </w:r>
          </w:p>
        </w:tc>
        <w:tc>
          <w:tcPr>
            <w:tcW w:w="2340" w:type="dxa"/>
            <w:shd w:val="clear" w:color="auto" w:fill="CCECFF"/>
          </w:tcPr>
          <w:p w14:paraId="45A847DE" w14:textId="0520F5F4" w:rsidR="000D5931" w:rsidRPr="008E4BC5" w:rsidRDefault="000D5931" w:rsidP="000D593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2"/>
                <w:szCs w:val="22"/>
              </w:rPr>
              <w:t>$245</w:t>
            </w:r>
          </w:p>
        </w:tc>
        <w:tc>
          <w:tcPr>
            <w:tcW w:w="2070" w:type="dxa"/>
            <w:shd w:val="clear" w:color="auto" w:fill="CCECFF"/>
          </w:tcPr>
          <w:p w14:paraId="63D9E18B" w14:textId="5A516EF3" w:rsidR="000D5931" w:rsidRDefault="007668C7" w:rsidP="000D5931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$245</w:t>
            </w:r>
          </w:p>
        </w:tc>
      </w:tr>
      <w:tr w:rsidR="000D5931" w14:paraId="531C71F1" w14:textId="77777777" w:rsidTr="005324FA">
        <w:trPr>
          <w:trHeight w:val="368"/>
        </w:trPr>
        <w:tc>
          <w:tcPr>
            <w:tcW w:w="4248" w:type="dxa"/>
          </w:tcPr>
          <w:p w14:paraId="21CF68FB" w14:textId="77777777" w:rsidR="000D5931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Total Expenses</w:t>
            </w:r>
          </w:p>
        </w:tc>
        <w:tc>
          <w:tcPr>
            <w:tcW w:w="2340" w:type="dxa"/>
          </w:tcPr>
          <w:p w14:paraId="2CFB19C9" w14:textId="5501ABF7" w:rsidR="000D5931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$19,474</w:t>
            </w:r>
          </w:p>
        </w:tc>
        <w:tc>
          <w:tcPr>
            <w:tcW w:w="2340" w:type="dxa"/>
          </w:tcPr>
          <w:p w14:paraId="3818FB21" w14:textId="5C8838D4" w:rsidR="000D5931" w:rsidRDefault="000D593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$19,447</w:t>
            </w:r>
          </w:p>
        </w:tc>
        <w:tc>
          <w:tcPr>
            <w:tcW w:w="2070" w:type="dxa"/>
          </w:tcPr>
          <w:p w14:paraId="3166E2ED" w14:textId="0ADB692B" w:rsidR="000D5931" w:rsidRDefault="00946451" w:rsidP="000D5931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$19,669</w:t>
            </w:r>
          </w:p>
        </w:tc>
      </w:tr>
    </w:tbl>
    <w:p w14:paraId="054C0E36" w14:textId="77777777" w:rsidR="0059120A" w:rsidRPr="004C416A" w:rsidRDefault="0059120A" w:rsidP="009F6197">
      <w:pPr>
        <w:rPr>
          <w:rFonts w:ascii="Calibri" w:hAnsi="Calibri"/>
          <w:sz w:val="10"/>
          <w:szCs w:val="10"/>
        </w:rPr>
      </w:pPr>
    </w:p>
    <w:p w14:paraId="51C9D10F" w14:textId="4E06BA82" w:rsidR="004371B8" w:rsidRPr="00B809B4" w:rsidRDefault="00410C7D" w:rsidP="009F6197">
      <w:pPr>
        <w:rPr>
          <w:rFonts w:ascii="Arial Nova" w:hAnsi="Arial Nova"/>
          <w:sz w:val="16"/>
          <w:szCs w:val="16"/>
        </w:rPr>
      </w:pPr>
      <w:r w:rsidRPr="00B809B4">
        <w:rPr>
          <w:rFonts w:ascii="Arial Nova" w:hAnsi="Arial Nova"/>
          <w:sz w:val="16"/>
          <w:szCs w:val="16"/>
        </w:rPr>
        <w:t>*</w:t>
      </w:r>
      <w:r w:rsidR="004371B8" w:rsidRPr="00B809B4">
        <w:rPr>
          <w:rFonts w:ascii="Arial Nova" w:hAnsi="Arial Nova"/>
          <w:sz w:val="16"/>
          <w:szCs w:val="16"/>
        </w:rPr>
        <w:t>The enrollment fee can be paid in installments</w:t>
      </w:r>
      <w:r w:rsidRPr="00B809B4">
        <w:rPr>
          <w:rFonts w:ascii="Arial Nova" w:hAnsi="Arial Nova"/>
          <w:sz w:val="16"/>
          <w:szCs w:val="16"/>
        </w:rPr>
        <w:t xml:space="preserve"> if needed but needs to be paid in full prior to the start of the program.</w:t>
      </w:r>
    </w:p>
    <w:p w14:paraId="46660311" w14:textId="77777777" w:rsidR="00A26055" w:rsidRPr="004C416A" w:rsidRDefault="00A26055" w:rsidP="00BB1C3D">
      <w:pPr>
        <w:rPr>
          <w:rFonts w:ascii="Arial Nova" w:hAnsi="Arial Nova"/>
          <w:sz w:val="10"/>
          <w:szCs w:val="10"/>
        </w:rPr>
      </w:pPr>
    </w:p>
    <w:p w14:paraId="38DEA05B" w14:textId="3004DA69" w:rsidR="00E84F30" w:rsidRPr="004E5F1E" w:rsidRDefault="0059120A" w:rsidP="004E5F1E">
      <w:pPr>
        <w:rPr>
          <w:rFonts w:ascii="Arial Nova" w:hAnsi="Arial Nova"/>
          <w:sz w:val="16"/>
          <w:szCs w:val="16"/>
        </w:rPr>
      </w:pPr>
      <w:r w:rsidRPr="00B809B4">
        <w:rPr>
          <w:rFonts w:ascii="Arial Nova" w:hAnsi="Arial Nova"/>
          <w:sz w:val="16"/>
          <w:szCs w:val="16"/>
        </w:rPr>
        <w:t xml:space="preserve">VTC does not have student housing, cafeteria </w:t>
      </w:r>
      <w:r w:rsidR="00977358" w:rsidRPr="00B809B4">
        <w:rPr>
          <w:rFonts w:ascii="Arial Nova" w:hAnsi="Arial Nova"/>
          <w:sz w:val="16"/>
          <w:szCs w:val="16"/>
        </w:rPr>
        <w:t>or work-study</w:t>
      </w:r>
      <w:r w:rsidRPr="00B809B4">
        <w:rPr>
          <w:rFonts w:ascii="Arial Nova" w:hAnsi="Arial Nova"/>
          <w:sz w:val="16"/>
          <w:szCs w:val="16"/>
        </w:rPr>
        <w:t xml:space="preserve"> opportunities available</w:t>
      </w:r>
      <w:r w:rsidR="00E1762A">
        <w:rPr>
          <w:rFonts w:ascii="Arial Nova" w:hAnsi="Arial Nova"/>
          <w:sz w:val="16"/>
          <w:szCs w:val="16"/>
        </w:rPr>
        <w:t xml:space="preserve">. All costs listed </w:t>
      </w:r>
      <w:r w:rsidR="00835D77">
        <w:rPr>
          <w:rFonts w:ascii="Arial Nova" w:hAnsi="Arial Nova"/>
          <w:sz w:val="16"/>
          <w:szCs w:val="16"/>
        </w:rPr>
        <w:t>in the first table</w:t>
      </w:r>
      <w:r w:rsidR="00E1762A">
        <w:rPr>
          <w:rFonts w:ascii="Arial Nova" w:hAnsi="Arial Nova"/>
          <w:sz w:val="16"/>
          <w:szCs w:val="16"/>
        </w:rPr>
        <w:t xml:space="preserve"> are charged to you through your student account.</w:t>
      </w:r>
      <w:r w:rsidR="00835D77">
        <w:rPr>
          <w:rFonts w:ascii="Arial Nova" w:hAnsi="Arial Nova"/>
          <w:sz w:val="16"/>
          <w:szCs w:val="16"/>
        </w:rPr>
        <w:t xml:space="preserve"> Page 2 includes out-of-pocket expenses.</w:t>
      </w:r>
    </w:p>
    <w:p w14:paraId="1186E08E" w14:textId="77777777" w:rsidR="00E84F30" w:rsidRDefault="00E84F30" w:rsidP="00F812A9">
      <w:pPr>
        <w:jc w:val="both"/>
        <w:rPr>
          <w:rFonts w:ascii="Arial Nova" w:hAnsi="Arial Nova"/>
          <w:sz w:val="22"/>
          <w:szCs w:val="22"/>
        </w:rPr>
      </w:pPr>
    </w:p>
    <w:p w14:paraId="220C395E" w14:textId="77777777" w:rsidR="00835D77" w:rsidRPr="00BA5332" w:rsidRDefault="00835D77" w:rsidP="00F812A9">
      <w:pPr>
        <w:jc w:val="both"/>
        <w:rPr>
          <w:rFonts w:ascii="Arial Nova" w:hAnsi="Arial Nova"/>
          <w:sz w:val="22"/>
          <w:szCs w:val="22"/>
        </w:rPr>
      </w:pPr>
    </w:p>
    <w:tbl>
      <w:tblPr>
        <w:tblW w:w="0" w:type="auto"/>
        <w:tblBorders>
          <w:top w:val="single" w:sz="4" w:space="0" w:color="E97132"/>
          <w:left w:val="single" w:sz="4" w:space="0" w:color="E97132"/>
          <w:bottom w:val="single" w:sz="4" w:space="0" w:color="E97132"/>
          <w:right w:val="single" w:sz="4" w:space="0" w:color="E97132"/>
          <w:insideH w:val="single" w:sz="4" w:space="0" w:color="E97132"/>
          <w:insideV w:val="single" w:sz="4" w:space="0" w:color="E97132"/>
        </w:tblBorders>
        <w:tblLook w:val="04A0" w:firstRow="1" w:lastRow="0" w:firstColumn="1" w:lastColumn="0" w:noHBand="0" w:noVBand="1"/>
      </w:tblPr>
      <w:tblGrid>
        <w:gridCol w:w="1908"/>
        <w:gridCol w:w="4052"/>
        <w:gridCol w:w="2708"/>
        <w:gridCol w:w="2348"/>
      </w:tblGrid>
      <w:tr w:rsidR="00B13900" w14:paraId="00DB7ED6" w14:textId="77777777" w:rsidTr="008D43C8">
        <w:trPr>
          <w:trHeight w:val="459"/>
        </w:trPr>
        <w:tc>
          <w:tcPr>
            <w:tcW w:w="11016" w:type="dxa"/>
            <w:gridSpan w:val="4"/>
            <w:shd w:val="clear" w:color="auto" w:fill="F1A983"/>
          </w:tcPr>
          <w:p w14:paraId="67630A3E" w14:textId="30A86EC6" w:rsidR="00B13900" w:rsidRPr="00F660D5" w:rsidRDefault="00B13900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Median </w:t>
            </w:r>
            <w:r w:rsidR="009075F6">
              <w:rPr>
                <w:rFonts w:ascii="Arial Nova" w:hAnsi="Arial Nova"/>
                <w:b/>
                <w:bCs/>
                <w:sz w:val="22"/>
                <w:szCs w:val="22"/>
              </w:rPr>
              <w:t>f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inancial </w:t>
            </w:r>
            <w:r w:rsidR="009075F6">
              <w:rPr>
                <w:rFonts w:ascii="Arial Nova" w:hAnsi="Arial Nova"/>
                <w:b/>
                <w:bCs/>
                <w:sz w:val="22"/>
                <w:szCs w:val="22"/>
              </w:rPr>
              <w:t>a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id (</w:t>
            </w:r>
            <w:r w:rsidR="009075F6">
              <w:rPr>
                <w:rFonts w:ascii="Arial Nova" w:hAnsi="Arial Nova"/>
                <w:b/>
                <w:bCs/>
                <w:sz w:val="22"/>
                <w:szCs w:val="22"/>
              </w:rPr>
              <w:t>a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verage </w:t>
            </w:r>
            <w:r w:rsidR="009075F6">
              <w:rPr>
                <w:rFonts w:ascii="Arial Nova" w:hAnsi="Arial Nova"/>
                <w:b/>
                <w:bCs/>
                <w:sz w:val="22"/>
                <w:szCs w:val="22"/>
              </w:rPr>
              <w:t>s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tudent)</w:t>
            </w:r>
          </w:p>
          <w:p w14:paraId="5D8CE289" w14:textId="1BE16D67" w:rsidR="00B13900" w:rsidRPr="00F660D5" w:rsidRDefault="00B13900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18"/>
                <w:szCs w:val="18"/>
              </w:rPr>
              <w:t>*Financial aid</w:t>
            </w:r>
            <w:r>
              <w:rPr>
                <w:rFonts w:ascii="Arial Nova" w:hAnsi="Arial Nova"/>
                <w:b/>
                <w:bCs/>
                <w:sz w:val="18"/>
                <w:szCs w:val="18"/>
              </w:rPr>
              <w:t xml:space="preserve"> is money that the student may be eligible to receive. Financial aid</w:t>
            </w:r>
            <w:r w:rsidRPr="00F660D5">
              <w:rPr>
                <w:rFonts w:ascii="Arial Nova" w:hAnsi="Arial Nova"/>
                <w:b/>
                <w:bCs/>
                <w:sz w:val="18"/>
                <w:szCs w:val="18"/>
              </w:rPr>
              <w:t xml:space="preserve"> amounts are based on</w:t>
            </w:r>
            <w:r w:rsidR="00A82C9D">
              <w:rPr>
                <w:rFonts w:ascii="Arial Nova" w:hAnsi="Arial Nova"/>
                <w:b/>
                <w:bCs/>
                <w:sz w:val="18"/>
                <w:szCs w:val="18"/>
              </w:rPr>
              <w:t xml:space="preserve"> an individual’s (or </w:t>
            </w:r>
            <w:proofErr w:type="gramStart"/>
            <w:r w:rsidR="00A82C9D">
              <w:rPr>
                <w:rFonts w:ascii="Arial Nova" w:hAnsi="Arial Nova"/>
                <w:b/>
                <w:bCs/>
                <w:sz w:val="18"/>
                <w:szCs w:val="18"/>
              </w:rPr>
              <w:t>family’s</w:t>
            </w:r>
            <w:proofErr w:type="gramEnd"/>
            <w:r w:rsidR="00A82C9D">
              <w:rPr>
                <w:rFonts w:ascii="Arial Nova" w:hAnsi="Arial Nova"/>
                <w:b/>
                <w:bCs/>
                <w:sz w:val="18"/>
                <w:szCs w:val="18"/>
              </w:rPr>
              <w:t xml:space="preserve"> in the case of a dependent student)</w:t>
            </w:r>
            <w:r w:rsidRPr="00F660D5">
              <w:rPr>
                <w:rFonts w:ascii="Arial Nova" w:hAnsi="Arial Nova"/>
                <w:b/>
                <w:bCs/>
                <w:sz w:val="18"/>
                <w:szCs w:val="18"/>
              </w:rPr>
              <w:t xml:space="preserve"> </w:t>
            </w:r>
            <w:r w:rsidR="00A82C9D">
              <w:rPr>
                <w:rFonts w:ascii="Arial Nova" w:hAnsi="Arial Nova"/>
                <w:b/>
                <w:bCs/>
                <w:sz w:val="18"/>
                <w:szCs w:val="18"/>
              </w:rPr>
              <w:t>information placed in the FAFSA form.</w:t>
            </w:r>
          </w:p>
        </w:tc>
      </w:tr>
      <w:tr w:rsidR="004C416A" w14:paraId="76E4E490" w14:textId="77777777">
        <w:trPr>
          <w:trHeight w:val="303"/>
        </w:trPr>
        <w:tc>
          <w:tcPr>
            <w:tcW w:w="1908" w:type="dxa"/>
          </w:tcPr>
          <w:p w14:paraId="7F9D7BC7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bookmarkStart w:id="0" w:name="_Hlk179883302"/>
          </w:p>
        </w:tc>
        <w:tc>
          <w:tcPr>
            <w:tcW w:w="4052" w:type="dxa"/>
          </w:tcPr>
          <w:p w14:paraId="57A28FA8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Type of Aid</w:t>
            </w:r>
          </w:p>
        </w:tc>
        <w:tc>
          <w:tcPr>
            <w:tcW w:w="2708" w:type="dxa"/>
          </w:tcPr>
          <w:p w14:paraId="126E09E8" w14:textId="77777777" w:rsidR="004C416A" w:rsidRPr="00F660D5" w:rsidRDefault="004C416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Independent Student</w:t>
            </w:r>
          </w:p>
        </w:tc>
        <w:tc>
          <w:tcPr>
            <w:tcW w:w="2348" w:type="dxa"/>
          </w:tcPr>
          <w:p w14:paraId="227ED603" w14:textId="77777777" w:rsidR="004C416A" w:rsidRPr="00F660D5" w:rsidRDefault="004C416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Dependent Student</w:t>
            </w:r>
          </w:p>
        </w:tc>
      </w:tr>
      <w:tr w:rsidR="004C416A" w14:paraId="1A79D925" w14:textId="77777777">
        <w:trPr>
          <w:trHeight w:val="647"/>
        </w:trPr>
        <w:tc>
          <w:tcPr>
            <w:tcW w:w="1908" w:type="dxa"/>
            <w:shd w:val="clear" w:color="auto" w:fill="FAE2D5"/>
          </w:tcPr>
          <w:p w14:paraId="46216059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No repayment required</w:t>
            </w:r>
          </w:p>
        </w:tc>
        <w:tc>
          <w:tcPr>
            <w:tcW w:w="4052" w:type="dxa"/>
            <w:shd w:val="clear" w:color="auto" w:fill="FAE2D5"/>
          </w:tcPr>
          <w:p w14:paraId="097A0FE0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Pell Grant </w:t>
            </w:r>
          </w:p>
          <w:p w14:paraId="2ABFBA2D" w14:textId="77777777" w:rsidR="004C416A" w:rsidRPr="00F660D5" w:rsidRDefault="004C416A" w:rsidP="00F31A82">
            <w:pPr>
              <w:rPr>
                <w:rFonts w:ascii="Arial Nova" w:hAnsi="Arial Nova"/>
                <w:sz w:val="16"/>
                <w:szCs w:val="16"/>
              </w:rPr>
            </w:pPr>
            <w:r w:rsidRPr="00F660D5">
              <w:rPr>
                <w:rFonts w:ascii="Arial Nova" w:hAnsi="Arial Nova"/>
                <w:sz w:val="16"/>
                <w:szCs w:val="16"/>
              </w:rPr>
              <w:t>(grant for qualified students from the federal government that does not need repaid)</w:t>
            </w:r>
          </w:p>
        </w:tc>
        <w:tc>
          <w:tcPr>
            <w:tcW w:w="2708" w:type="dxa"/>
            <w:shd w:val="clear" w:color="auto" w:fill="FAE2D5"/>
          </w:tcPr>
          <w:p w14:paraId="185613DC" w14:textId="66FB9270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$11,09</w:t>
            </w:r>
            <w:r w:rsidR="00133DF9">
              <w:rPr>
                <w:rFonts w:ascii="Arial Nova" w:hAnsi="Arial Nova"/>
                <w:sz w:val="22"/>
                <w:szCs w:val="22"/>
              </w:rPr>
              <w:t>0</w:t>
            </w:r>
          </w:p>
        </w:tc>
        <w:tc>
          <w:tcPr>
            <w:tcW w:w="2348" w:type="dxa"/>
            <w:shd w:val="clear" w:color="auto" w:fill="FAE2D5"/>
          </w:tcPr>
          <w:p w14:paraId="3944ABA6" w14:textId="60FE14AB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$11,09</w:t>
            </w:r>
            <w:r w:rsidR="00133DF9">
              <w:rPr>
                <w:rFonts w:ascii="Arial Nova" w:hAnsi="Arial Nova"/>
                <w:sz w:val="22"/>
                <w:szCs w:val="22"/>
              </w:rPr>
              <w:t>0</w:t>
            </w:r>
          </w:p>
        </w:tc>
      </w:tr>
      <w:tr w:rsidR="004C416A" w14:paraId="0E604D03" w14:textId="77777777">
        <w:trPr>
          <w:trHeight w:val="512"/>
        </w:trPr>
        <w:tc>
          <w:tcPr>
            <w:tcW w:w="1908" w:type="dxa"/>
            <w:shd w:val="clear" w:color="auto" w:fill="FAE2D5"/>
          </w:tcPr>
          <w:p w14:paraId="4F8C321D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No repayment required</w:t>
            </w:r>
          </w:p>
        </w:tc>
        <w:bookmarkEnd w:id="0"/>
        <w:tc>
          <w:tcPr>
            <w:tcW w:w="4052" w:type="dxa"/>
            <w:shd w:val="clear" w:color="auto" w:fill="FAE2D5"/>
          </w:tcPr>
          <w:p w14:paraId="506B5BED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PA-TIP Grant </w:t>
            </w:r>
          </w:p>
          <w:p w14:paraId="41B26153" w14:textId="77777777" w:rsidR="004C416A" w:rsidRPr="00F660D5" w:rsidRDefault="004C416A" w:rsidP="00F31A82">
            <w:pPr>
              <w:rPr>
                <w:rFonts w:ascii="Arial Nova" w:hAnsi="Arial Nova"/>
                <w:sz w:val="16"/>
                <w:szCs w:val="16"/>
              </w:rPr>
            </w:pPr>
            <w:r w:rsidRPr="00F660D5">
              <w:rPr>
                <w:rFonts w:ascii="Arial Nova" w:hAnsi="Arial Nova"/>
                <w:sz w:val="16"/>
                <w:szCs w:val="16"/>
              </w:rPr>
              <w:t>(grant for qualified students from the PA state government that does not need repaid)</w:t>
            </w:r>
          </w:p>
        </w:tc>
        <w:tc>
          <w:tcPr>
            <w:tcW w:w="2708" w:type="dxa"/>
            <w:shd w:val="clear" w:color="auto" w:fill="FAE2D5"/>
          </w:tcPr>
          <w:p w14:paraId="734C78E7" w14:textId="77777777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$6,000</w:t>
            </w:r>
          </w:p>
        </w:tc>
        <w:tc>
          <w:tcPr>
            <w:tcW w:w="2348" w:type="dxa"/>
            <w:shd w:val="clear" w:color="auto" w:fill="FAE2D5"/>
          </w:tcPr>
          <w:p w14:paraId="57C72842" w14:textId="77777777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$6,000</w:t>
            </w:r>
          </w:p>
        </w:tc>
      </w:tr>
      <w:tr w:rsidR="004C416A" w14:paraId="4550B87C" w14:textId="77777777">
        <w:trPr>
          <w:trHeight w:val="665"/>
        </w:trPr>
        <w:tc>
          <w:tcPr>
            <w:tcW w:w="1908" w:type="dxa"/>
            <w:shd w:val="clear" w:color="auto" w:fill="F6C5AC"/>
          </w:tcPr>
          <w:p w14:paraId="1F77282F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Requires repayment</w:t>
            </w:r>
          </w:p>
        </w:tc>
        <w:tc>
          <w:tcPr>
            <w:tcW w:w="4052" w:type="dxa"/>
            <w:shd w:val="clear" w:color="auto" w:fill="F6C5AC"/>
          </w:tcPr>
          <w:p w14:paraId="394D607A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Subsidized Loan </w:t>
            </w:r>
          </w:p>
          <w:p w14:paraId="687AF425" w14:textId="77777777" w:rsidR="004C416A" w:rsidRPr="00F660D5" w:rsidRDefault="004C416A" w:rsidP="00F31A82">
            <w:pPr>
              <w:rPr>
                <w:rFonts w:ascii="Arial Nova" w:hAnsi="Arial Nova"/>
                <w:sz w:val="16"/>
                <w:szCs w:val="16"/>
              </w:rPr>
            </w:pPr>
            <w:r w:rsidRPr="00F660D5">
              <w:rPr>
                <w:rFonts w:ascii="Arial Nova" w:hAnsi="Arial Nova"/>
                <w:sz w:val="16"/>
                <w:szCs w:val="16"/>
              </w:rPr>
              <w:t>(interest free [while attending] loan money that would require repayment 6 months after enrollment ceases)</w:t>
            </w:r>
          </w:p>
        </w:tc>
        <w:tc>
          <w:tcPr>
            <w:tcW w:w="2708" w:type="dxa"/>
            <w:shd w:val="clear" w:color="auto" w:fill="F6C5AC"/>
          </w:tcPr>
          <w:p w14:paraId="4FF528C0" w14:textId="56EAB08F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</w:t>
            </w:r>
            <w:r w:rsidR="00133DF9">
              <w:rPr>
                <w:rFonts w:ascii="Arial Nova" w:hAnsi="Arial Nova"/>
                <w:sz w:val="22"/>
                <w:szCs w:val="22"/>
              </w:rPr>
              <w:t>6,500</w:t>
            </w:r>
          </w:p>
        </w:tc>
        <w:tc>
          <w:tcPr>
            <w:tcW w:w="2348" w:type="dxa"/>
            <w:shd w:val="clear" w:color="auto" w:fill="F6C5AC"/>
          </w:tcPr>
          <w:p w14:paraId="0B292A84" w14:textId="330E5DCB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</w:t>
            </w:r>
            <w:r w:rsidR="00133DF9">
              <w:rPr>
                <w:rFonts w:ascii="Arial Nova" w:hAnsi="Arial Nova"/>
                <w:sz w:val="22"/>
                <w:szCs w:val="22"/>
              </w:rPr>
              <w:t>6,500</w:t>
            </w:r>
          </w:p>
        </w:tc>
      </w:tr>
      <w:tr w:rsidR="004C416A" w14:paraId="3DF83193" w14:textId="77777777">
        <w:trPr>
          <w:trHeight w:val="710"/>
        </w:trPr>
        <w:tc>
          <w:tcPr>
            <w:tcW w:w="1908" w:type="dxa"/>
            <w:shd w:val="clear" w:color="auto" w:fill="F6C5AC"/>
          </w:tcPr>
          <w:p w14:paraId="44C23F2B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Requires repayment</w:t>
            </w:r>
          </w:p>
        </w:tc>
        <w:tc>
          <w:tcPr>
            <w:tcW w:w="4052" w:type="dxa"/>
            <w:shd w:val="clear" w:color="auto" w:fill="F6C5AC"/>
          </w:tcPr>
          <w:p w14:paraId="6AFE3174" w14:textId="77777777" w:rsidR="004C416A" w:rsidRPr="00F660D5" w:rsidRDefault="004C416A" w:rsidP="00F31A82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Unsubsidized Loan </w:t>
            </w:r>
          </w:p>
          <w:p w14:paraId="34BC315E" w14:textId="77777777" w:rsidR="004C416A" w:rsidRPr="00F660D5" w:rsidRDefault="004C416A" w:rsidP="00F31A82">
            <w:pPr>
              <w:rPr>
                <w:rFonts w:ascii="Arial Nova" w:hAnsi="Arial Nova"/>
                <w:sz w:val="16"/>
                <w:szCs w:val="16"/>
              </w:rPr>
            </w:pPr>
            <w:r w:rsidRPr="00F660D5">
              <w:rPr>
                <w:rFonts w:ascii="Arial Nova" w:hAnsi="Arial Nova"/>
                <w:sz w:val="16"/>
                <w:szCs w:val="16"/>
              </w:rPr>
              <w:t>(loan that accrues interest while enrolled and requires monthly repayment 6 months after enrollment ceases)</w:t>
            </w:r>
          </w:p>
        </w:tc>
        <w:tc>
          <w:tcPr>
            <w:tcW w:w="2708" w:type="dxa"/>
            <w:shd w:val="clear" w:color="auto" w:fill="F6C5AC"/>
          </w:tcPr>
          <w:p w14:paraId="32BEB14D" w14:textId="2F671BA4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</w:t>
            </w:r>
            <w:r w:rsidR="00133DF9">
              <w:rPr>
                <w:rFonts w:ascii="Arial Nova" w:hAnsi="Arial Nova"/>
                <w:sz w:val="22"/>
                <w:szCs w:val="22"/>
              </w:rPr>
              <w:t>10,000</w:t>
            </w:r>
          </w:p>
        </w:tc>
        <w:tc>
          <w:tcPr>
            <w:tcW w:w="2348" w:type="dxa"/>
            <w:shd w:val="clear" w:color="auto" w:fill="F6C5AC"/>
          </w:tcPr>
          <w:p w14:paraId="58A49BC1" w14:textId="690B839F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$</w:t>
            </w:r>
            <w:r w:rsidR="00133DF9">
              <w:rPr>
                <w:rFonts w:ascii="Arial Nova" w:hAnsi="Arial Nova"/>
                <w:sz w:val="22"/>
                <w:szCs w:val="22"/>
              </w:rPr>
              <w:t>3,333</w:t>
            </w:r>
          </w:p>
        </w:tc>
      </w:tr>
      <w:tr w:rsidR="004C416A" w14:paraId="49201F05" w14:textId="77777777">
        <w:trPr>
          <w:trHeight w:val="351"/>
        </w:trPr>
        <w:tc>
          <w:tcPr>
            <w:tcW w:w="1908" w:type="dxa"/>
            <w:shd w:val="clear" w:color="auto" w:fill="F6C5AC"/>
          </w:tcPr>
          <w:p w14:paraId="7592B4E8" w14:textId="77777777" w:rsidR="004C416A" w:rsidRPr="00F660D5" w:rsidRDefault="004C416A" w:rsidP="0079502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Requires repayment</w:t>
            </w:r>
          </w:p>
        </w:tc>
        <w:tc>
          <w:tcPr>
            <w:tcW w:w="4052" w:type="dxa"/>
            <w:shd w:val="clear" w:color="auto" w:fill="F6C5AC"/>
          </w:tcPr>
          <w:p w14:paraId="183326B0" w14:textId="77777777" w:rsidR="004C416A" w:rsidRPr="00F660D5" w:rsidRDefault="004C416A" w:rsidP="0079502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proofErr w:type="gramStart"/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PLUS</w:t>
            </w:r>
            <w:proofErr w:type="gramEnd"/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 Loan </w:t>
            </w:r>
          </w:p>
          <w:p w14:paraId="7D5FF1E5" w14:textId="77777777" w:rsidR="004C416A" w:rsidRPr="00F660D5" w:rsidRDefault="004C416A" w:rsidP="00795023">
            <w:pPr>
              <w:rPr>
                <w:rFonts w:ascii="Arial Nova" w:hAnsi="Arial Nova"/>
                <w:sz w:val="16"/>
                <w:szCs w:val="16"/>
              </w:rPr>
            </w:pPr>
            <w:r w:rsidRPr="00F660D5">
              <w:rPr>
                <w:rFonts w:ascii="Arial Nova" w:hAnsi="Arial Nova"/>
                <w:sz w:val="16"/>
                <w:szCs w:val="16"/>
              </w:rPr>
              <w:t>(Parent loan that accrues interest and requires repayment)</w:t>
            </w:r>
          </w:p>
        </w:tc>
        <w:tc>
          <w:tcPr>
            <w:tcW w:w="2708" w:type="dxa"/>
            <w:shd w:val="clear" w:color="auto" w:fill="F6C5AC"/>
          </w:tcPr>
          <w:p w14:paraId="64CFD4BA" w14:textId="77777777" w:rsidR="004C416A" w:rsidRPr="00F660D5" w:rsidRDefault="004C416A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F660D5">
              <w:rPr>
                <w:rFonts w:ascii="Arial Nova" w:hAnsi="Arial Nova"/>
                <w:sz w:val="22"/>
                <w:szCs w:val="22"/>
              </w:rPr>
              <w:t>N/A</w:t>
            </w:r>
          </w:p>
        </w:tc>
        <w:tc>
          <w:tcPr>
            <w:tcW w:w="2348" w:type="dxa"/>
            <w:shd w:val="clear" w:color="auto" w:fill="F6C5AC"/>
          </w:tcPr>
          <w:p w14:paraId="1420CB33" w14:textId="77777777" w:rsidR="004C416A" w:rsidRPr="007D6D13" w:rsidRDefault="004C416A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7D6D13">
              <w:rPr>
                <w:rFonts w:ascii="Arial Nova" w:hAnsi="Arial Nova"/>
                <w:sz w:val="20"/>
                <w:szCs w:val="20"/>
              </w:rPr>
              <w:t>Based on cost of attendance and eligible financial aid</w:t>
            </w:r>
          </w:p>
        </w:tc>
      </w:tr>
      <w:tr w:rsidR="004C416A" w14:paraId="4761F3EB" w14:textId="77777777">
        <w:trPr>
          <w:trHeight w:val="243"/>
        </w:trPr>
        <w:tc>
          <w:tcPr>
            <w:tcW w:w="1908" w:type="dxa"/>
          </w:tcPr>
          <w:p w14:paraId="7052E532" w14:textId="77777777" w:rsidR="004C416A" w:rsidRPr="00F660D5" w:rsidRDefault="004C416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</w:p>
        </w:tc>
        <w:tc>
          <w:tcPr>
            <w:tcW w:w="4052" w:type="dxa"/>
          </w:tcPr>
          <w:p w14:paraId="372F9BF6" w14:textId="77777777" w:rsidR="004C416A" w:rsidRPr="00F660D5" w:rsidRDefault="00F660D5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Total </w:t>
            </w: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Financial 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Aid Potentially Available</w:t>
            </w:r>
          </w:p>
        </w:tc>
        <w:tc>
          <w:tcPr>
            <w:tcW w:w="2708" w:type="dxa"/>
          </w:tcPr>
          <w:p w14:paraId="387EFC51" w14:textId="3A3199EF" w:rsidR="004C416A" w:rsidRPr="00F660D5" w:rsidRDefault="004C416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$</w:t>
            </w:r>
            <w:r w:rsidR="00133DF9">
              <w:rPr>
                <w:rFonts w:ascii="Arial Nova" w:hAnsi="Arial Nova"/>
                <w:b/>
                <w:bCs/>
                <w:sz w:val="22"/>
                <w:szCs w:val="22"/>
              </w:rPr>
              <w:t>33,590</w:t>
            </w:r>
          </w:p>
        </w:tc>
        <w:tc>
          <w:tcPr>
            <w:tcW w:w="2348" w:type="dxa"/>
          </w:tcPr>
          <w:p w14:paraId="7AA281FE" w14:textId="716CB55A" w:rsidR="004C416A" w:rsidRPr="00F660D5" w:rsidRDefault="004C416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>$26,</w:t>
            </w:r>
            <w:r w:rsidR="00915574">
              <w:rPr>
                <w:rFonts w:ascii="Arial Nova" w:hAnsi="Arial Nova"/>
                <w:b/>
                <w:bCs/>
                <w:sz w:val="22"/>
                <w:szCs w:val="22"/>
              </w:rPr>
              <w:t>923</w:t>
            </w:r>
            <w:r w:rsidRPr="00F660D5">
              <w:rPr>
                <w:rFonts w:ascii="Arial Nova" w:hAnsi="Arial Nova"/>
                <w:b/>
                <w:bCs/>
                <w:sz w:val="22"/>
                <w:szCs w:val="22"/>
              </w:rPr>
              <w:t xml:space="preserve"> plus parent loan</w:t>
            </w:r>
          </w:p>
        </w:tc>
      </w:tr>
    </w:tbl>
    <w:p w14:paraId="22F90E61" w14:textId="77777777" w:rsidR="00861863" w:rsidRDefault="00861863" w:rsidP="00F812A9">
      <w:pPr>
        <w:jc w:val="both"/>
      </w:pPr>
    </w:p>
    <w:tbl>
      <w:tblPr>
        <w:tblW w:w="11088" w:type="dxa"/>
        <w:tblBorders>
          <w:top w:val="single" w:sz="2" w:space="0" w:color="45B0E1"/>
          <w:bottom w:val="single" w:sz="2" w:space="0" w:color="45B0E1"/>
          <w:insideH w:val="single" w:sz="2" w:space="0" w:color="45B0E1"/>
          <w:insideV w:val="single" w:sz="2" w:space="0" w:color="45B0E1"/>
        </w:tblBorders>
        <w:tblLook w:val="04A0" w:firstRow="1" w:lastRow="0" w:firstColumn="1" w:lastColumn="0" w:noHBand="0" w:noVBand="1"/>
      </w:tblPr>
      <w:tblGrid>
        <w:gridCol w:w="5508"/>
        <w:gridCol w:w="5580"/>
      </w:tblGrid>
      <w:tr w:rsidR="00861863" w:rsidRPr="0067200F" w14:paraId="7DBE252F" w14:textId="77777777" w:rsidTr="008B3E51">
        <w:trPr>
          <w:trHeight w:val="327"/>
        </w:trPr>
        <w:tc>
          <w:tcPr>
            <w:tcW w:w="11088" w:type="dxa"/>
            <w:gridSpan w:val="2"/>
            <w:shd w:val="clear" w:color="auto" w:fill="4C94D8"/>
          </w:tcPr>
          <w:p w14:paraId="213EB54E" w14:textId="70BD1F0E" w:rsidR="00861863" w:rsidRPr="0067200F" w:rsidRDefault="00B574A0" w:rsidP="00B96F3A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lastRenderedPageBreak/>
              <w:t>Pre-program</w:t>
            </w:r>
            <w:r w:rsidR="00861863">
              <w:rPr>
                <w:rFonts w:ascii="Arial Nova" w:hAnsi="Arial Nova"/>
                <w:b/>
                <w:bCs/>
                <w:sz w:val="22"/>
                <w:szCs w:val="22"/>
              </w:rPr>
              <w:t xml:space="preserve"> out-of-pocket expenses</w:t>
            </w:r>
          </w:p>
        </w:tc>
      </w:tr>
      <w:tr w:rsidR="00861863" w:rsidRPr="0067200F" w14:paraId="5ACAC23F" w14:textId="77777777" w:rsidTr="00DE25CB">
        <w:trPr>
          <w:trHeight w:val="327"/>
        </w:trPr>
        <w:tc>
          <w:tcPr>
            <w:tcW w:w="5508" w:type="dxa"/>
            <w:shd w:val="clear" w:color="auto" w:fill="CCECFF"/>
          </w:tcPr>
          <w:p w14:paraId="1FDA4231" w14:textId="77777777" w:rsidR="00861863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Enrollment Fee</w:t>
            </w:r>
          </w:p>
          <w:p w14:paraId="1FDD15B8" w14:textId="132A0235" w:rsidR="00861863" w:rsidRPr="0067200F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F659D0">
              <w:rPr>
                <w:rFonts w:ascii="Arial Nova" w:hAnsi="Arial Nova"/>
                <w:sz w:val="16"/>
                <w:szCs w:val="16"/>
              </w:rPr>
              <w:t>(secures your seat in the class)</w:t>
            </w:r>
          </w:p>
        </w:tc>
        <w:tc>
          <w:tcPr>
            <w:tcW w:w="5580" w:type="dxa"/>
            <w:shd w:val="clear" w:color="auto" w:fill="CCECFF"/>
          </w:tcPr>
          <w:p w14:paraId="7F96E48C" w14:textId="116A271B" w:rsidR="00861863" w:rsidRPr="0067200F" w:rsidRDefault="00861863" w:rsidP="0086186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2"/>
                <w:szCs w:val="22"/>
              </w:rPr>
              <w:t>$160</w:t>
            </w:r>
          </w:p>
        </w:tc>
      </w:tr>
      <w:tr w:rsidR="00861863" w:rsidRPr="0067200F" w14:paraId="55C6EEBC" w14:textId="77777777" w:rsidTr="008B3E51">
        <w:trPr>
          <w:trHeight w:val="327"/>
        </w:trPr>
        <w:tc>
          <w:tcPr>
            <w:tcW w:w="5508" w:type="dxa"/>
          </w:tcPr>
          <w:p w14:paraId="66552E27" w14:textId="77777777" w:rsidR="00861863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 xml:space="preserve">CPR Training </w:t>
            </w:r>
          </w:p>
          <w:p w14:paraId="7DD73521" w14:textId="6CD8853A" w:rsidR="00861863" w:rsidRPr="0067200F" w:rsidRDefault="00861863" w:rsidP="00861863">
            <w:pPr>
              <w:rPr>
                <w:rFonts w:ascii="Arial Nova" w:hAnsi="Arial Nova"/>
                <w:sz w:val="22"/>
                <w:szCs w:val="22"/>
              </w:rPr>
            </w:pPr>
            <w:r w:rsidRPr="00B809B4">
              <w:rPr>
                <w:rFonts w:ascii="Arial Nova" w:hAnsi="Arial Nova"/>
                <w:sz w:val="16"/>
                <w:szCs w:val="16"/>
              </w:rPr>
              <w:t>(purchased independently)</w:t>
            </w:r>
          </w:p>
        </w:tc>
        <w:tc>
          <w:tcPr>
            <w:tcW w:w="5580" w:type="dxa"/>
          </w:tcPr>
          <w:p w14:paraId="441E343D" w14:textId="334B01CE" w:rsidR="00861863" w:rsidRPr="0067200F" w:rsidRDefault="00861863" w:rsidP="0086186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8E4BC5">
              <w:rPr>
                <w:rFonts w:ascii="Arial Nova" w:hAnsi="Arial Nova"/>
                <w:sz w:val="20"/>
                <w:szCs w:val="20"/>
              </w:rPr>
              <w:t>Price varies</w:t>
            </w:r>
          </w:p>
        </w:tc>
      </w:tr>
      <w:tr w:rsidR="00861863" w:rsidRPr="0067200F" w14:paraId="5A4CE812" w14:textId="77777777" w:rsidTr="00DE25CB">
        <w:trPr>
          <w:trHeight w:val="327"/>
        </w:trPr>
        <w:tc>
          <w:tcPr>
            <w:tcW w:w="5508" w:type="dxa"/>
            <w:shd w:val="clear" w:color="auto" w:fill="CCECFF"/>
          </w:tcPr>
          <w:p w14:paraId="5922203D" w14:textId="77777777" w:rsidR="00861863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Student Laptop</w:t>
            </w:r>
          </w:p>
          <w:p w14:paraId="4BC195B0" w14:textId="0D3BA45F" w:rsidR="00861863" w:rsidRPr="0067200F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809B4">
              <w:rPr>
                <w:rFonts w:ascii="Arial Nova" w:hAnsi="Arial Nova"/>
                <w:sz w:val="16"/>
                <w:szCs w:val="16"/>
              </w:rPr>
              <w:t>(</w:t>
            </w:r>
            <w:r>
              <w:rPr>
                <w:rFonts w:ascii="Arial Nova" w:hAnsi="Arial Nova"/>
                <w:sz w:val="16"/>
                <w:szCs w:val="16"/>
              </w:rPr>
              <w:t xml:space="preserve">purchased by you and </w:t>
            </w:r>
            <w:r w:rsidRPr="00B809B4">
              <w:rPr>
                <w:rFonts w:ascii="Arial Nova" w:hAnsi="Arial Nova"/>
                <w:sz w:val="16"/>
                <w:szCs w:val="16"/>
              </w:rPr>
              <w:t>must meet program requirements)</w:t>
            </w:r>
          </w:p>
        </w:tc>
        <w:tc>
          <w:tcPr>
            <w:tcW w:w="5580" w:type="dxa"/>
            <w:shd w:val="clear" w:color="auto" w:fill="CCECFF"/>
          </w:tcPr>
          <w:p w14:paraId="5C985049" w14:textId="34E93B7F" w:rsidR="00861863" w:rsidRPr="0067200F" w:rsidRDefault="00D431EB" w:rsidP="0086186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>
              <w:rPr>
                <w:rFonts w:ascii="Arial Nova" w:hAnsi="Arial Nova"/>
                <w:sz w:val="20"/>
                <w:szCs w:val="20"/>
              </w:rPr>
              <w:t>Price varies</w:t>
            </w:r>
          </w:p>
        </w:tc>
      </w:tr>
      <w:tr w:rsidR="00861863" w:rsidRPr="0067200F" w14:paraId="227A9874" w14:textId="77777777" w:rsidTr="008B3E51">
        <w:trPr>
          <w:trHeight w:val="327"/>
        </w:trPr>
        <w:tc>
          <w:tcPr>
            <w:tcW w:w="5508" w:type="dxa"/>
          </w:tcPr>
          <w:p w14:paraId="7E1DF2D5" w14:textId="77777777" w:rsidR="00861863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Physical Examination</w:t>
            </w:r>
          </w:p>
          <w:p w14:paraId="159DB396" w14:textId="4EC2F986" w:rsidR="00861863" w:rsidRPr="0067200F" w:rsidRDefault="00861863" w:rsidP="00861863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804140">
              <w:rPr>
                <w:rFonts w:ascii="Arial Nova" w:hAnsi="Arial Nova"/>
                <w:sz w:val="16"/>
                <w:szCs w:val="16"/>
              </w:rPr>
              <w:t>(</w:t>
            </w:r>
            <w:r w:rsidR="005932C4">
              <w:rPr>
                <w:rFonts w:ascii="Arial Nova" w:hAnsi="Arial Nova"/>
                <w:sz w:val="16"/>
                <w:szCs w:val="16"/>
              </w:rPr>
              <w:t>c</w:t>
            </w:r>
            <w:r w:rsidRPr="00804140">
              <w:rPr>
                <w:rFonts w:ascii="Arial Nova" w:hAnsi="Arial Nova"/>
                <w:sz w:val="16"/>
                <w:szCs w:val="16"/>
              </w:rPr>
              <w:t>ompleted form including immunizations/lab results are required for attendance at clinical)</w:t>
            </w:r>
          </w:p>
        </w:tc>
        <w:tc>
          <w:tcPr>
            <w:tcW w:w="5580" w:type="dxa"/>
          </w:tcPr>
          <w:p w14:paraId="5DFF33FF" w14:textId="5389720D" w:rsidR="00861863" w:rsidRPr="0067200F" w:rsidRDefault="00861863" w:rsidP="00861863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7D6D13">
              <w:rPr>
                <w:rFonts w:ascii="Arial Nova" w:hAnsi="Arial Nova"/>
                <w:sz w:val="20"/>
                <w:szCs w:val="20"/>
              </w:rPr>
              <w:t>Based on individual insurance</w:t>
            </w:r>
          </w:p>
        </w:tc>
      </w:tr>
      <w:tr w:rsidR="008B3E51" w:rsidRPr="0067200F" w14:paraId="386FF743" w14:textId="5490DA33" w:rsidTr="00DE25CB">
        <w:trPr>
          <w:trHeight w:val="327"/>
        </w:trPr>
        <w:tc>
          <w:tcPr>
            <w:tcW w:w="5508" w:type="dxa"/>
            <w:shd w:val="clear" w:color="auto" w:fill="CCECFF"/>
          </w:tcPr>
          <w:p w14:paraId="06D665B6" w14:textId="77777777" w:rsidR="008B3E51" w:rsidRDefault="008B3E51" w:rsidP="008B3E5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Uniforms and Shoes</w:t>
            </w:r>
          </w:p>
          <w:p w14:paraId="575CE81B" w14:textId="6A08B42E" w:rsidR="008B3E51" w:rsidRDefault="008B3E51" w:rsidP="008B3E51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B809B4">
              <w:rPr>
                <w:rFonts w:ascii="Arial Nova" w:hAnsi="Arial Nova"/>
                <w:sz w:val="16"/>
                <w:szCs w:val="16"/>
              </w:rPr>
              <w:t>(purchased by you with specific uniform requirements)</w:t>
            </w:r>
          </w:p>
        </w:tc>
        <w:tc>
          <w:tcPr>
            <w:tcW w:w="5580" w:type="dxa"/>
            <w:shd w:val="clear" w:color="auto" w:fill="CCECFF"/>
          </w:tcPr>
          <w:p w14:paraId="22412688" w14:textId="70E8A108" w:rsidR="008B3E51" w:rsidRPr="007D6D13" w:rsidRDefault="008B3E51" w:rsidP="008B3E51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2"/>
                <w:szCs w:val="22"/>
              </w:rPr>
              <w:t>$2</w:t>
            </w:r>
            <w:r w:rsidR="007B0CCE">
              <w:rPr>
                <w:rFonts w:ascii="Arial Nova" w:hAnsi="Arial Nova"/>
                <w:sz w:val="22"/>
                <w:szCs w:val="22"/>
              </w:rPr>
              <w:t>70</w:t>
            </w:r>
          </w:p>
        </w:tc>
      </w:tr>
    </w:tbl>
    <w:p w14:paraId="5D32D4F0" w14:textId="77777777" w:rsidR="00861863" w:rsidRDefault="00861863" w:rsidP="00F812A9">
      <w:pPr>
        <w:jc w:val="both"/>
      </w:pPr>
    </w:p>
    <w:p w14:paraId="1AC07945" w14:textId="77777777" w:rsidR="00861863" w:rsidRDefault="00861863" w:rsidP="00F812A9">
      <w:pPr>
        <w:jc w:val="both"/>
      </w:pPr>
    </w:p>
    <w:tbl>
      <w:tblPr>
        <w:tblW w:w="11088" w:type="dxa"/>
        <w:tblBorders>
          <w:top w:val="single" w:sz="2" w:space="0" w:color="45B0E1"/>
          <w:bottom w:val="single" w:sz="2" w:space="0" w:color="45B0E1"/>
          <w:insideH w:val="single" w:sz="2" w:space="0" w:color="45B0E1"/>
          <w:insideV w:val="single" w:sz="2" w:space="0" w:color="45B0E1"/>
        </w:tblBorders>
        <w:tblLook w:val="04A0" w:firstRow="1" w:lastRow="0" w:firstColumn="1" w:lastColumn="0" w:noHBand="0" w:noVBand="1"/>
      </w:tblPr>
      <w:tblGrid>
        <w:gridCol w:w="5508"/>
        <w:gridCol w:w="5580"/>
      </w:tblGrid>
      <w:tr w:rsidR="00410C7D" w14:paraId="1951B847" w14:textId="77777777" w:rsidTr="000B26A5">
        <w:trPr>
          <w:trHeight w:val="327"/>
        </w:trPr>
        <w:tc>
          <w:tcPr>
            <w:tcW w:w="11088" w:type="dxa"/>
            <w:gridSpan w:val="2"/>
            <w:shd w:val="clear" w:color="auto" w:fill="4C94D8"/>
          </w:tcPr>
          <w:p w14:paraId="6767EF3C" w14:textId="5644CE19" w:rsidR="00410C7D" w:rsidRPr="0067200F" w:rsidRDefault="00B574A0">
            <w:pPr>
              <w:jc w:val="center"/>
              <w:rPr>
                <w:rFonts w:ascii="Arial Nova" w:hAnsi="Arial Nova"/>
                <w:b/>
                <w:bCs/>
                <w:sz w:val="22"/>
                <w:szCs w:val="22"/>
              </w:rPr>
            </w:pPr>
            <w:r>
              <w:rPr>
                <w:rFonts w:ascii="Arial Nova" w:hAnsi="Arial Nova"/>
                <w:b/>
                <w:bCs/>
                <w:sz w:val="22"/>
                <w:szCs w:val="22"/>
              </w:rPr>
              <w:t>End of program out-of-pocket expenses</w:t>
            </w:r>
          </w:p>
        </w:tc>
      </w:tr>
      <w:tr w:rsidR="00410C7D" w14:paraId="4BE42FCD" w14:textId="77777777" w:rsidTr="000B26A5">
        <w:trPr>
          <w:trHeight w:val="327"/>
        </w:trPr>
        <w:tc>
          <w:tcPr>
            <w:tcW w:w="5508" w:type="dxa"/>
          </w:tcPr>
          <w:p w14:paraId="6F172959" w14:textId="77777777" w:rsidR="00410C7D" w:rsidRPr="0067200F" w:rsidRDefault="00410C7D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67200F">
              <w:rPr>
                <w:rFonts w:ascii="Arial Nova" w:hAnsi="Arial Nova"/>
                <w:b/>
                <w:bCs/>
                <w:sz w:val="22"/>
                <w:szCs w:val="22"/>
              </w:rPr>
              <w:t xml:space="preserve">Pennsylvania State Board of Nursing Application </w:t>
            </w:r>
          </w:p>
          <w:p w14:paraId="669A25F4" w14:textId="626A3FC9" w:rsidR="00410C7D" w:rsidRPr="00D549EF" w:rsidRDefault="00410C7D">
            <w:pPr>
              <w:rPr>
                <w:rFonts w:ascii="Arial Nova" w:hAnsi="Arial Nova"/>
                <w:sz w:val="16"/>
                <w:szCs w:val="16"/>
              </w:rPr>
            </w:pPr>
            <w:r w:rsidRPr="00D549EF">
              <w:rPr>
                <w:rFonts w:ascii="Arial Nova" w:hAnsi="Arial Nova"/>
                <w:sz w:val="16"/>
                <w:szCs w:val="16"/>
              </w:rPr>
              <w:t>(</w:t>
            </w:r>
            <w:r w:rsidR="00D549EF">
              <w:rPr>
                <w:rFonts w:ascii="Arial Nova" w:hAnsi="Arial Nova"/>
                <w:sz w:val="16"/>
                <w:szCs w:val="16"/>
              </w:rPr>
              <w:t>includes FBI</w:t>
            </w:r>
            <w:r w:rsidRPr="00D549EF">
              <w:rPr>
                <w:rFonts w:ascii="Arial Nova" w:hAnsi="Arial Nova"/>
                <w:sz w:val="16"/>
                <w:szCs w:val="16"/>
              </w:rPr>
              <w:t xml:space="preserve"> credit check)</w:t>
            </w:r>
          </w:p>
        </w:tc>
        <w:tc>
          <w:tcPr>
            <w:tcW w:w="5580" w:type="dxa"/>
          </w:tcPr>
          <w:p w14:paraId="42AEEDC3" w14:textId="1FDF37C7" w:rsidR="00410C7D" w:rsidRPr="0067200F" w:rsidRDefault="00410C7D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67200F">
              <w:rPr>
                <w:rFonts w:ascii="Arial Nova" w:hAnsi="Arial Nova"/>
                <w:sz w:val="22"/>
                <w:szCs w:val="22"/>
              </w:rPr>
              <w:t>$</w:t>
            </w:r>
            <w:r w:rsidR="007B0CCE">
              <w:rPr>
                <w:rFonts w:ascii="Arial Nova" w:hAnsi="Arial Nova"/>
                <w:sz w:val="22"/>
                <w:szCs w:val="22"/>
              </w:rPr>
              <w:t>119</w:t>
            </w:r>
          </w:p>
        </w:tc>
      </w:tr>
      <w:tr w:rsidR="00410C7D" w14:paraId="6C7D3F0B" w14:textId="77777777" w:rsidTr="00DE25CB">
        <w:trPr>
          <w:trHeight w:val="327"/>
        </w:trPr>
        <w:tc>
          <w:tcPr>
            <w:tcW w:w="5508" w:type="dxa"/>
            <w:shd w:val="clear" w:color="auto" w:fill="CCECFF"/>
          </w:tcPr>
          <w:p w14:paraId="0C0A9CC6" w14:textId="77777777" w:rsidR="00410C7D" w:rsidRPr="0067200F" w:rsidRDefault="00410C7D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67200F">
              <w:rPr>
                <w:rFonts w:ascii="Arial Nova" w:hAnsi="Arial Nova"/>
                <w:b/>
                <w:bCs/>
                <w:sz w:val="22"/>
                <w:szCs w:val="22"/>
              </w:rPr>
              <w:t xml:space="preserve">Temporary Practice Permit </w:t>
            </w:r>
          </w:p>
          <w:p w14:paraId="0E2D0E7B" w14:textId="77777777" w:rsidR="00410C7D" w:rsidRPr="0067200F" w:rsidRDefault="00410C7D">
            <w:pPr>
              <w:rPr>
                <w:rFonts w:ascii="Arial Nova" w:hAnsi="Arial Nova"/>
                <w:sz w:val="22"/>
                <w:szCs w:val="22"/>
              </w:rPr>
            </w:pPr>
            <w:r w:rsidRPr="0067200F">
              <w:rPr>
                <w:rFonts w:ascii="Arial Nova" w:hAnsi="Arial Nova"/>
                <w:sz w:val="22"/>
                <w:szCs w:val="22"/>
              </w:rPr>
              <w:t>(Optional)</w:t>
            </w:r>
          </w:p>
        </w:tc>
        <w:tc>
          <w:tcPr>
            <w:tcW w:w="5580" w:type="dxa"/>
            <w:shd w:val="clear" w:color="auto" w:fill="CCECFF"/>
          </w:tcPr>
          <w:p w14:paraId="71914126" w14:textId="77777777" w:rsidR="00410C7D" w:rsidRPr="0067200F" w:rsidRDefault="00410C7D">
            <w:pPr>
              <w:jc w:val="center"/>
              <w:rPr>
                <w:rFonts w:ascii="Arial Nova" w:hAnsi="Arial Nova"/>
                <w:sz w:val="22"/>
                <w:szCs w:val="22"/>
              </w:rPr>
            </w:pPr>
            <w:r w:rsidRPr="0067200F">
              <w:rPr>
                <w:rFonts w:ascii="Arial Nova" w:hAnsi="Arial Nova"/>
                <w:sz w:val="22"/>
                <w:szCs w:val="22"/>
              </w:rPr>
              <w:t>$70</w:t>
            </w:r>
            <w:r w:rsidR="00795023" w:rsidRPr="0067200F">
              <w:rPr>
                <w:rFonts w:ascii="Arial Nova" w:hAnsi="Arial Nova"/>
                <w:sz w:val="22"/>
                <w:szCs w:val="22"/>
              </w:rPr>
              <w:t xml:space="preserve"> </w:t>
            </w:r>
            <w:r w:rsidR="00795023" w:rsidRPr="00DE25CB">
              <w:rPr>
                <w:rFonts w:ascii="Arial Nova" w:hAnsi="Arial Nova"/>
                <w:sz w:val="20"/>
                <w:szCs w:val="20"/>
              </w:rPr>
              <w:t>(optional)</w:t>
            </w:r>
          </w:p>
        </w:tc>
      </w:tr>
      <w:tr w:rsidR="00410C7D" w14:paraId="2F104F1A" w14:textId="77777777" w:rsidTr="000B26A5">
        <w:trPr>
          <w:trHeight w:val="327"/>
        </w:trPr>
        <w:tc>
          <w:tcPr>
            <w:tcW w:w="5508" w:type="dxa"/>
          </w:tcPr>
          <w:p w14:paraId="1BE88D19" w14:textId="77777777" w:rsidR="00410C7D" w:rsidRPr="0067200F" w:rsidRDefault="00410C7D">
            <w:pPr>
              <w:rPr>
                <w:rFonts w:ascii="Arial Nova" w:hAnsi="Arial Nova"/>
                <w:b/>
                <w:bCs/>
                <w:sz w:val="22"/>
                <w:szCs w:val="22"/>
              </w:rPr>
            </w:pPr>
            <w:r w:rsidRPr="0067200F">
              <w:rPr>
                <w:rFonts w:ascii="Arial Nova" w:hAnsi="Arial Nova"/>
                <w:b/>
                <w:bCs/>
                <w:sz w:val="22"/>
                <w:szCs w:val="22"/>
              </w:rPr>
              <w:t>White Graduation Uniform</w:t>
            </w:r>
          </w:p>
        </w:tc>
        <w:tc>
          <w:tcPr>
            <w:tcW w:w="5580" w:type="dxa"/>
          </w:tcPr>
          <w:p w14:paraId="4379B48D" w14:textId="77777777" w:rsidR="00410C7D" w:rsidRPr="00D549EF" w:rsidRDefault="00410C7D">
            <w:pPr>
              <w:jc w:val="center"/>
              <w:rPr>
                <w:rFonts w:ascii="Arial Nova" w:hAnsi="Arial Nova"/>
                <w:sz w:val="20"/>
                <w:szCs w:val="20"/>
              </w:rPr>
            </w:pPr>
            <w:r w:rsidRPr="00D549EF">
              <w:rPr>
                <w:rFonts w:ascii="Arial Nova" w:hAnsi="Arial Nova"/>
                <w:sz w:val="20"/>
                <w:szCs w:val="20"/>
              </w:rPr>
              <w:t>Cost Varies</w:t>
            </w:r>
          </w:p>
        </w:tc>
      </w:tr>
    </w:tbl>
    <w:p w14:paraId="1FB77608" w14:textId="77777777" w:rsidR="00410C7D" w:rsidRPr="00F53D45" w:rsidRDefault="00410C7D" w:rsidP="00F812A9">
      <w:pPr>
        <w:jc w:val="both"/>
      </w:pPr>
    </w:p>
    <w:sectPr w:rsidR="00410C7D" w:rsidRPr="00F53D45" w:rsidSect="005C34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E3C5C"/>
    <w:multiLevelType w:val="hybridMultilevel"/>
    <w:tmpl w:val="E6887368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7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6055"/>
    <w:rsid w:val="00000B50"/>
    <w:rsid w:val="00034349"/>
    <w:rsid w:val="00034A56"/>
    <w:rsid w:val="000531B7"/>
    <w:rsid w:val="00064F6A"/>
    <w:rsid w:val="00065209"/>
    <w:rsid w:val="0006713E"/>
    <w:rsid w:val="0007080F"/>
    <w:rsid w:val="00071399"/>
    <w:rsid w:val="000721E2"/>
    <w:rsid w:val="00074CF2"/>
    <w:rsid w:val="00080592"/>
    <w:rsid w:val="000925CD"/>
    <w:rsid w:val="000B26A5"/>
    <w:rsid w:val="000B5104"/>
    <w:rsid w:val="000B5204"/>
    <w:rsid w:val="000C00BB"/>
    <w:rsid w:val="000C2057"/>
    <w:rsid w:val="000C6F27"/>
    <w:rsid w:val="000D5931"/>
    <w:rsid w:val="000D5BC7"/>
    <w:rsid w:val="000E2254"/>
    <w:rsid w:val="00103B8A"/>
    <w:rsid w:val="00105A55"/>
    <w:rsid w:val="001261F4"/>
    <w:rsid w:val="00130A73"/>
    <w:rsid w:val="00133DF9"/>
    <w:rsid w:val="0013791A"/>
    <w:rsid w:val="00141E20"/>
    <w:rsid w:val="001477F7"/>
    <w:rsid w:val="00156CB4"/>
    <w:rsid w:val="001741F3"/>
    <w:rsid w:val="001748F1"/>
    <w:rsid w:val="0019053D"/>
    <w:rsid w:val="00191951"/>
    <w:rsid w:val="001A55DF"/>
    <w:rsid w:val="001A713D"/>
    <w:rsid w:val="001C0560"/>
    <w:rsid w:val="001C7A59"/>
    <w:rsid w:val="00206245"/>
    <w:rsid w:val="00210E99"/>
    <w:rsid w:val="0021322F"/>
    <w:rsid w:val="002154F6"/>
    <w:rsid w:val="00221765"/>
    <w:rsid w:val="002340C7"/>
    <w:rsid w:val="002357E5"/>
    <w:rsid w:val="00254813"/>
    <w:rsid w:val="002645D4"/>
    <w:rsid w:val="00264EEF"/>
    <w:rsid w:val="002704B4"/>
    <w:rsid w:val="002844C8"/>
    <w:rsid w:val="002D08C3"/>
    <w:rsid w:val="002E28C7"/>
    <w:rsid w:val="002F13F7"/>
    <w:rsid w:val="002F619E"/>
    <w:rsid w:val="00350129"/>
    <w:rsid w:val="00396B55"/>
    <w:rsid w:val="0039717C"/>
    <w:rsid w:val="003A6FE4"/>
    <w:rsid w:val="003B7691"/>
    <w:rsid w:val="003F6170"/>
    <w:rsid w:val="003F7437"/>
    <w:rsid w:val="004078C3"/>
    <w:rsid w:val="00410C7D"/>
    <w:rsid w:val="00435E08"/>
    <w:rsid w:val="004371B8"/>
    <w:rsid w:val="00445BF2"/>
    <w:rsid w:val="00450CA4"/>
    <w:rsid w:val="0046033D"/>
    <w:rsid w:val="00461FF1"/>
    <w:rsid w:val="0046239B"/>
    <w:rsid w:val="004661CD"/>
    <w:rsid w:val="004723E1"/>
    <w:rsid w:val="00490A80"/>
    <w:rsid w:val="004A2B6D"/>
    <w:rsid w:val="004A4015"/>
    <w:rsid w:val="004C416A"/>
    <w:rsid w:val="004C4D5A"/>
    <w:rsid w:val="004D5F13"/>
    <w:rsid w:val="004D6BC0"/>
    <w:rsid w:val="004E5F1E"/>
    <w:rsid w:val="005324FA"/>
    <w:rsid w:val="005550AB"/>
    <w:rsid w:val="0057216F"/>
    <w:rsid w:val="00583299"/>
    <w:rsid w:val="0059120A"/>
    <w:rsid w:val="005932C4"/>
    <w:rsid w:val="005B1773"/>
    <w:rsid w:val="005C34C0"/>
    <w:rsid w:val="005D3992"/>
    <w:rsid w:val="005E3F8C"/>
    <w:rsid w:val="005F06A1"/>
    <w:rsid w:val="005F3C31"/>
    <w:rsid w:val="00636998"/>
    <w:rsid w:val="0066674E"/>
    <w:rsid w:val="0067200F"/>
    <w:rsid w:val="006736C5"/>
    <w:rsid w:val="00673F71"/>
    <w:rsid w:val="006B6521"/>
    <w:rsid w:val="006C7429"/>
    <w:rsid w:val="006D746F"/>
    <w:rsid w:val="006F5895"/>
    <w:rsid w:val="007001BC"/>
    <w:rsid w:val="00742089"/>
    <w:rsid w:val="0076344C"/>
    <w:rsid w:val="007665EC"/>
    <w:rsid w:val="007668C7"/>
    <w:rsid w:val="00795023"/>
    <w:rsid w:val="007B0CCE"/>
    <w:rsid w:val="007B47BE"/>
    <w:rsid w:val="007B547D"/>
    <w:rsid w:val="007B76B0"/>
    <w:rsid w:val="007C0194"/>
    <w:rsid w:val="007C2C73"/>
    <w:rsid w:val="007C30E4"/>
    <w:rsid w:val="007D6D13"/>
    <w:rsid w:val="007F07E9"/>
    <w:rsid w:val="00804140"/>
    <w:rsid w:val="0081663A"/>
    <w:rsid w:val="00821644"/>
    <w:rsid w:val="0082251A"/>
    <w:rsid w:val="00835D77"/>
    <w:rsid w:val="00837FEE"/>
    <w:rsid w:val="00846784"/>
    <w:rsid w:val="0085346A"/>
    <w:rsid w:val="00861863"/>
    <w:rsid w:val="00866AEE"/>
    <w:rsid w:val="008712BB"/>
    <w:rsid w:val="008A201A"/>
    <w:rsid w:val="008B049E"/>
    <w:rsid w:val="008B3E51"/>
    <w:rsid w:val="008B5B25"/>
    <w:rsid w:val="008D0C10"/>
    <w:rsid w:val="008D70F8"/>
    <w:rsid w:val="008E4BC5"/>
    <w:rsid w:val="008F4245"/>
    <w:rsid w:val="0090243C"/>
    <w:rsid w:val="009075F6"/>
    <w:rsid w:val="00912DA4"/>
    <w:rsid w:val="00915574"/>
    <w:rsid w:val="009334E0"/>
    <w:rsid w:val="00942361"/>
    <w:rsid w:val="00946451"/>
    <w:rsid w:val="00952F2C"/>
    <w:rsid w:val="00961603"/>
    <w:rsid w:val="00977358"/>
    <w:rsid w:val="009860D6"/>
    <w:rsid w:val="009A4C94"/>
    <w:rsid w:val="009D2ABD"/>
    <w:rsid w:val="009F592F"/>
    <w:rsid w:val="009F5BD5"/>
    <w:rsid w:val="009F6197"/>
    <w:rsid w:val="00A014CC"/>
    <w:rsid w:val="00A17AA1"/>
    <w:rsid w:val="00A26055"/>
    <w:rsid w:val="00A414BB"/>
    <w:rsid w:val="00A50631"/>
    <w:rsid w:val="00A67AD1"/>
    <w:rsid w:val="00A82B70"/>
    <w:rsid w:val="00A82C9D"/>
    <w:rsid w:val="00A83287"/>
    <w:rsid w:val="00AA3444"/>
    <w:rsid w:val="00AE1E87"/>
    <w:rsid w:val="00B11FD0"/>
    <w:rsid w:val="00B13900"/>
    <w:rsid w:val="00B2667E"/>
    <w:rsid w:val="00B3127F"/>
    <w:rsid w:val="00B574A0"/>
    <w:rsid w:val="00B80339"/>
    <w:rsid w:val="00B809B4"/>
    <w:rsid w:val="00BA5332"/>
    <w:rsid w:val="00BB1C3D"/>
    <w:rsid w:val="00BB1CAD"/>
    <w:rsid w:val="00BE0431"/>
    <w:rsid w:val="00BF315A"/>
    <w:rsid w:val="00BF7430"/>
    <w:rsid w:val="00C04CFC"/>
    <w:rsid w:val="00C25B12"/>
    <w:rsid w:val="00C7229B"/>
    <w:rsid w:val="00C87025"/>
    <w:rsid w:val="00C94365"/>
    <w:rsid w:val="00CA71B1"/>
    <w:rsid w:val="00CD2210"/>
    <w:rsid w:val="00CD68D7"/>
    <w:rsid w:val="00CD6B92"/>
    <w:rsid w:val="00CE26AA"/>
    <w:rsid w:val="00CF7400"/>
    <w:rsid w:val="00D02300"/>
    <w:rsid w:val="00D03125"/>
    <w:rsid w:val="00D1321D"/>
    <w:rsid w:val="00D155E8"/>
    <w:rsid w:val="00D3773D"/>
    <w:rsid w:val="00D42743"/>
    <w:rsid w:val="00D431EB"/>
    <w:rsid w:val="00D549EF"/>
    <w:rsid w:val="00D81726"/>
    <w:rsid w:val="00D979B2"/>
    <w:rsid w:val="00DA592C"/>
    <w:rsid w:val="00DA6B1F"/>
    <w:rsid w:val="00DA7081"/>
    <w:rsid w:val="00DB5F53"/>
    <w:rsid w:val="00DB6FEF"/>
    <w:rsid w:val="00DD7393"/>
    <w:rsid w:val="00DE25CB"/>
    <w:rsid w:val="00DF1293"/>
    <w:rsid w:val="00E037DF"/>
    <w:rsid w:val="00E10EAB"/>
    <w:rsid w:val="00E10F80"/>
    <w:rsid w:val="00E128C3"/>
    <w:rsid w:val="00E139D9"/>
    <w:rsid w:val="00E1762A"/>
    <w:rsid w:val="00E341EA"/>
    <w:rsid w:val="00E4305F"/>
    <w:rsid w:val="00E65DF6"/>
    <w:rsid w:val="00E84DD9"/>
    <w:rsid w:val="00E84F30"/>
    <w:rsid w:val="00E9175A"/>
    <w:rsid w:val="00EC4E85"/>
    <w:rsid w:val="00EE06F7"/>
    <w:rsid w:val="00EE2F9A"/>
    <w:rsid w:val="00EE47E7"/>
    <w:rsid w:val="00EE5764"/>
    <w:rsid w:val="00EF1D82"/>
    <w:rsid w:val="00EF47A1"/>
    <w:rsid w:val="00EF5600"/>
    <w:rsid w:val="00F00280"/>
    <w:rsid w:val="00F06EF6"/>
    <w:rsid w:val="00F126C5"/>
    <w:rsid w:val="00F27B27"/>
    <w:rsid w:val="00F31A82"/>
    <w:rsid w:val="00F40152"/>
    <w:rsid w:val="00F44D17"/>
    <w:rsid w:val="00F53D45"/>
    <w:rsid w:val="00F607E6"/>
    <w:rsid w:val="00F659D0"/>
    <w:rsid w:val="00F660D5"/>
    <w:rsid w:val="00F70F0B"/>
    <w:rsid w:val="00F812A9"/>
    <w:rsid w:val="00F831C9"/>
    <w:rsid w:val="00FB008E"/>
    <w:rsid w:val="00FB7881"/>
    <w:rsid w:val="00FE5F66"/>
    <w:rsid w:val="00FF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1E292B"/>
  <w15:chartTrackingRefBased/>
  <w15:docId w15:val="{AB8C20DA-FBED-4765-81D0-6BCFC8C8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18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634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634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942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rsid w:val="0094236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94236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3Deffects3">
    <w:name w:val="Table 3D effects 3"/>
    <w:basedOn w:val="TableNormal"/>
    <w:rsid w:val="0094236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94236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idTable2-Accent1">
    <w:name w:val="Grid Table 2 Accent 1"/>
    <w:basedOn w:val="TableNormal"/>
    <w:uiPriority w:val="47"/>
    <w:rsid w:val="00942361"/>
    <w:tblPr>
      <w:tblStyleRowBandSize w:val="1"/>
      <w:tblStyleColBandSize w:val="1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5B0E1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GridTable6Colorful-Accent2">
    <w:name w:val="Grid Table 6 Colorful Accent 2"/>
    <w:basedOn w:val="TableNormal"/>
    <w:uiPriority w:val="51"/>
    <w:rsid w:val="00F31A82"/>
    <w:rPr>
      <w:color w:val="BF4E14"/>
    </w:rPr>
    <w:tblPr>
      <w:tblStyleRowBandSize w:val="1"/>
      <w:tblStyleColBandSize w:val="1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</w:tblPr>
    <w:tblStylePr w:type="firstRow">
      <w:rPr>
        <w:b/>
        <w:bCs/>
      </w:rPr>
      <w:tblPr/>
      <w:tcPr>
        <w:tcBorders>
          <w:bottom w:val="single" w:sz="12" w:space="0" w:color="F1A983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/>
      </w:tcPr>
    </w:tblStylePr>
    <w:tblStylePr w:type="band1Horz">
      <w:tblPr/>
      <w:tcPr>
        <w:shd w:val="clear" w:color="auto" w:fill="FAE2D5"/>
      </w:tcPr>
    </w:tblStylePr>
  </w:style>
  <w:style w:type="table" w:styleId="GridTable6Colorful-Accent3">
    <w:name w:val="Grid Table 6 Colorful Accent 3"/>
    <w:basedOn w:val="TableNormal"/>
    <w:uiPriority w:val="51"/>
    <w:rsid w:val="00795023"/>
    <w:rPr>
      <w:color w:val="124F1A"/>
    </w:rPr>
    <w:tblPr>
      <w:tblStyleRowBandSize w:val="1"/>
      <w:tblStyleColBandSize w:val="1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/>
      </w:tcPr>
    </w:tblStylePr>
    <w:tblStylePr w:type="band1Horz">
      <w:tblPr/>
      <w:tcPr>
        <w:shd w:val="clear" w:color="auto" w:fill="C1F0C7"/>
      </w:tcPr>
    </w:tblStylePr>
  </w:style>
  <w:style w:type="table" w:styleId="GridTable6Colorful-Accent6">
    <w:name w:val="Grid Table 6 Colorful Accent 6"/>
    <w:basedOn w:val="TableNormal"/>
    <w:uiPriority w:val="51"/>
    <w:rsid w:val="00795023"/>
    <w:rPr>
      <w:color w:val="3A7C22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</w:rPr>
      <w:tblPr/>
      <w:tcPr>
        <w:tcBorders>
          <w:bottom w:val="single" w:sz="12" w:space="0" w:color="8DD873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cornelius\My%20Documents\Financial%20Aid%20Documents\COSTS%20OF%20PRACTICAL%20NURSING%202005-200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B71DB-14A6-46DE-8420-E6E5C676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COSTS OF PRACTICAL NURSING 2005-2006.dot</Template>
  <TotalTime>119</TotalTime>
  <Pages>2</Pages>
  <Words>483</Words>
  <Characters>2866</Characters>
  <Application>Microsoft Office Word</Application>
  <DocSecurity>0</DocSecurity>
  <Lines>159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COSTS OF PRACTICAL NURSING</vt:lpstr>
    </vt:vector>
  </TitlesOfParts>
  <Company>vtc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COSTS OF PRACTICAL NURSING</dc:title>
  <dc:subject/>
  <dc:creator>VTC</dc:creator>
  <cp:keywords/>
  <dc:description/>
  <cp:lastModifiedBy>Cynthia Cornelius</cp:lastModifiedBy>
  <cp:revision>61</cp:revision>
  <cp:lastPrinted>2024-02-05T17:51:00Z</cp:lastPrinted>
  <dcterms:created xsi:type="dcterms:W3CDTF">2025-03-13T18:11:00Z</dcterms:created>
  <dcterms:modified xsi:type="dcterms:W3CDTF">2026-03-16T19:14:00Z</dcterms:modified>
</cp:coreProperties>
</file>